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4880F" w14:textId="42EC6D8B" w:rsidR="0026127E" w:rsidRPr="0055219E" w:rsidRDefault="003C355D" w:rsidP="007607DA">
      <w:pPr>
        <w:pStyle w:val="Heading1"/>
        <w:rPr>
          <w:rFonts w:ascii="Times New Roman" w:hAnsi="Times New Roman" w:cs="Times New Roman"/>
          <w:b w:val="0"/>
          <w:szCs w:val="24"/>
        </w:rPr>
      </w:pPr>
      <w:r w:rsidRPr="0055219E">
        <w:rPr>
          <w:rFonts w:ascii="Times New Roman" w:hAnsi="Times New Roman" w:cs="Times New Roman"/>
          <w:szCs w:val="24"/>
        </w:rPr>
        <w:t>F</w:t>
      </w:r>
      <w:r w:rsidR="00E23707" w:rsidRPr="0055219E">
        <w:rPr>
          <w:rFonts w:ascii="Times New Roman" w:hAnsi="Times New Roman" w:cs="Times New Roman"/>
          <w:szCs w:val="24"/>
        </w:rPr>
        <w:t>ALSTAFF</w:t>
      </w:r>
      <w:r w:rsidRPr="0055219E">
        <w:rPr>
          <w:rFonts w:ascii="Times New Roman" w:hAnsi="Times New Roman" w:cs="Times New Roman"/>
          <w:szCs w:val="24"/>
        </w:rPr>
        <w:t xml:space="preserve"> RISETH</w:t>
      </w:r>
    </w:p>
    <w:p w14:paraId="0C6A21B5" w14:textId="77777777" w:rsidR="00F416F7" w:rsidRDefault="00F416F7" w:rsidP="007A2653">
      <w:pPr>
        <w:pStyle w:val="Heading3"/>
        <w:rPr>
          <w:rFonts w:ascii="Times New Roman" w:hAnsi="Times New Roman" w:cs="Times New Roman"/>
        </w:rPr>
      </w:pPr>
    </w:p>
    <w:p w14:paraId="1C9FE3A7" w14:textId="0E9B58A1" w:rsidR="007A2653" w:rsidRPr="007A2653" w:rsidRDefault="007A2653" w:rsidP="007A2653">
      <w:pPr>
        <w:pStyle w:val="Dialogue"/>
        <w:jc w:val="center"/>
        <w:rPr>
          <w:rFonts w:ascii="Times New Roman" w:hAnsi="Times New Roman" w:cs="Times New Roman"/>
          <w:b/>
        </w:rPr>
      </w:pPr>
      <w:r w:rsidRPr="007A2653">
        <w:rPr>
          <w:rFonts w:ascii="Times New Roman" w:hAnsi="Times New Roman" w:cs="Times New Roman"/>
          <w:b/>
        </w:rPr>
        <w:t>By Rachael Carnes</w:t>
      </w:r>
    </w:p>
    <w:p w14:paraId="26FCC5BF" w14:textId="3A01F1D4" w:rsidR="0026127E" w:rsidRPr="007A2653" w:rsidRDefault="007A2653" w:rsidP="007A2653">
      <w:pPr>
        <w:pStyle w:val="Dialogue"/>
        <w:rPr>
          <w:rFonts w:ascii="Times New Roman" w:hAnsi="Times New Roman" w:cs="Times New Roman"/>
        </w:rPr>
      </w:pPr>
      <w:r w:rsidRPr="007A2653">
        <w:rPr>
          <w:rFonts w:ascii="Times New Roman" w:hAnsi="Times New Roman" w:cs="Times New Roman"/>
        </w:rPr>
        <w:t>With consultation by students at the Arts &amp; Academics High School in Springfield, OR</w:t>
      </w:r>
    </w:p>
    <w:p w14:paraId="5E9BD9F8" w14:textId="77777777" w:rsidR="00F416F7" w:rsidRPr="00F416F7" w:rsidRDefault="00F416F7" w:rsidP="00F416F7">
      <w:pPr>
        <w:pStyle w:val="Heading3"/>
      </w:pPr>
    </w:p>
    <w:p w14:paraId="50DCC01A" w14:textId="6C1BE6BA" w:rsidR="0026127E" w:rsidRPr="0055219E" w:rsidRDefault="0026127E" w:rsidP="00E53C50">
      <w:pPr>
        <w:pStyle w:val="Heading1"/>
        <w:rPr>
          <w:rFonts w:ascii="Times New Roman" w:hAnsi="Times New Roman" w:cs="Times New Roman"/>
          <w:b w:val="0"/>
          <w:szCs w:val="24"/>
        </w:rPr>
      </w:pPr>
      <w:r w:rsidRPr="0055219E">
        <w:rPr>
          <w:rFonts w:ascii="Times New Roman" w:hAnsi="Times New Roman" w:cs="Times New Roman"/>
          <w:szCs w:val="24"/>
        </w:rPr>
        <w:t>CHARACTERS</w:t>
      </w:r>
    </w:p>
    <w:p w14:paraId="7869D74C" w14:textId="5475E589" w:rsidR="00EB460F" w:rsidRPr="0055219E" w:rsidRDefault="00972AFD" w:rsidP="0059132D">
      <w:pPr>
        <w:jc w:val="center"/>
      </w:pPr>
      <w:r w:rsidRPr="0055219E">
        <w:t xml:space="preserve">   </w:t>
      </w:r>
      <w:r w:rsidR="00E53C50" w:rsidRPr="0055219E">
        <w:t xml:space="preserve"> </w:t>
      </w:r>
      <w:r w:rsidR="00B4692D" w:rsidRPr="0055219E">
        <w:t>THE LORD CHAMBERLAIN’S MEN</w:t>
      </w:r>
      <w:r w:rsidR="003C355D" w:rsidRPr="0055219E">
        <w:t xml:space="preserve">: </w:t>
      </w:r>
      <w:r w:rsidR="001926A6" w:rsidRPr="0055219E">
        <w:rPr>
          <w:color w:val="222222"/>
          <w:shd w:val="clear" w:color="auto" w:fill="FFFFFF"/>
        </w:rPr>
        <w:t>"sharers," who split profits and debts</w:t>
      </w:r>
      <w:r w:rsidR="00FB4A72" w:rsidRPr="0055219E">
        <w:t xml:space="preserve"> </w:t>
      </w:r>
    </w:p>
    <w:p w14:paraId="3FC28A99" w14:textId="6B01D874" w:rsidR="00547806" w:rsidRPr="0055219E" w:rsidRDefault="00B4692D" w:rsidP="002F3154">
      <w:pPr>
        <w:pStyle w:val="Heading3"/>
        <w:rPr>
          <w:rFonts w:ascii="Times New Roman" w:hAnsi="Times New Roman" w:cs="Times New Roman"/>
          <w:szCs w:val="24"/>
        </w:rPr>
      </w:pPr>
      <w:r w:rsidRPr="0055219E">
        <w:rPr>
          <w:rFonts w:ascii="Times New Roman" w:hAnsi="Times New Roman" w:cs="Times New Roman"/>
          <w:szCs w:val="24"/>
        </w:rPr>
        <w:t>Richard Burbage</w:t>
      </w:r>
      <w:r w:rsidR="007607DA" w:rsidRPr="0055219E">
        <w:rPr>
          <w:rFonts w:ascii="Times New Roman" w:hAnsi="Times New Roman" w:cs="Times New Roman"/>
          <w:szCs w:val="24"/>
        </w:rPr>
        <w:t xml:space="preserve"> </w:t>
      </w:r>
      <w:r w:rsidR="00547806" w:rsidRPr="0055219E">
        <w:rPr>
          <w:rFonts w:ascii="Times New Roman" w:hAnsi="Times New Roman" w:cs="Times New Roman"/>
          <w:szCs w:val="24"/>
        </w:rPr>
        <w:tab/>
      </w:r>
      <w:r w:rsidRPr="0055219E">
        <w:rPr>
          <w:rFonts w:ascii="Times New Roman" w:hAnsi="Times New Roman" w:cs="Times New Roman"/>
          <w:szCs w:val="24"/>
        </w:rPr>
        <w:t xml:space="preserve">A </w:t>
      </w:r>
      <w:r w:rsidR="001926A6" w:rsidRPr="0055219E">
        <w:rPr>
          <w:rFonts w:ascii="Times New Roman" w:hAnsi="Times New Roman" w:cs="Times New Roman"/>
          <w:szCs w:val="24"/>
        </w:rPr>
        <w:t xml:space="preserve">brooding, </w:t>
      </w:r>
      <w:r w:rsidR="00093D7A" w:rsidRPr="0055219E">
        <w:rPr>
          <w:rFonts w:ascii="Times New Roman" w:hAnsi="Times New Roman" w:cs="Times New Roman"/>
          <w:szCs w:val="24"/>
        </w:rPr>
        <w:t>lanky</w:t>
      </w:r>
      <w:r w:rsidR="001926A6" w:rsidRPr="0055219E">
        <w:rPr>
          <w:rFonts w:ascii="Times New Roman" w:hAnsi="Times New Roman" w:cs="Times New Roman"/>
          <w:szCs w:val="24"/>
        </w:rPr>
        <w:t xml:space="preserve"> </w:t>
      </w:r>
      <w:r w:rsidR="004C645F" w:rsidRPr="0055219E">
        <w:rPr>
          <w:rFonts w:ascii="Times New Roman" w:hAnsi="Times New Roman" w:cs="Times New Roman"/>
          <w:szCs w:val="24"/>
        </w:rPr>
        <w:t xml:space="preserve">High School </w:t>
      </w:r>
      <w:r w:rsidRPr="0055219E">
        <w:rPr>
          <w:rFonts w:ascii="Times New Roman" w:hAnsi="Times New Roman" w:cs="Times New Roman"/>
          <w:szCs w:val="24"/>
        </w:rPr>
        <w:t xml:space="preserve">senior, he’s played most of the lead roles, including Hamlet, </w:t>
      </w:r>
      <w:r w:rsidR="004C645F" w:rsidRPr="0055219E">
        <w:rPr>
          <w:rFonts w:ascii="Times New Roman" w:hAnsi="Times New Roman" w:cs="Times New Roman"/>
          <w:szCs w:val="24"/>
        </w:rPr>
        <w:t>Othello and</w:t>
      </w:r>
      <w:r w:rsidR="001926A6" w:rsidRPr="0055219E">
        <w:rPr>
          <w:rFonts w:ascii="Times New Roman" w:hAnsi="Times New Roman" w:cs="Times New Roman"/>
          <w:szCs w:val="24"/>
        </w:rPr>
        <w:t xml:space="preserve"> Lear</w:t>
      </w:r>
      <w:r w:rsidR="004C645F" w:rsidRPr="0055219E">
        <w:rPr>
          <w:rFonts w:ascii="Times New Roman" w:hAnsi="Times New Roman" w:cs="Times New Roman"/>
          <w:szCs w:val="24"/>
        </w:rPr>
        <w:t>.</w:t>
      </w:r>
    </w:p>
    <w:p w14:paraId="254BF1AA" w14:textId="77C51DBF" w:rsidR="00547806" w:rsidRPr="0055219E" w:rsidRDefault="00B4692D" w:rsidP="00B01AD4">
      <w:pPr>
        <w:pStyle w:val="Heading3"/>
        <w:rPr>
          <w:rFonts w:ascii="Times New Roman" w:hAnsi="Times New Roman" w:cs="Times New Roman"/>
          <w:szCs w:val="24"/>
        </w:rPr>
      </w:pPr>
      <w:r w:rsidRPr="0055219E">
        <w:rPr>
          <w:rFonts w:ascii="Times New Roman" w:hAnsi="Times New Roman" w:cs="Times New Roman"/>
          <w:szCs w:val="24"/>
        </w:rPr>
        <w:t>Will</w:t>
      </w:r>
      <w:r w:rsidR="00930EDA" w:rsidRPr="0055219E">
        <w:rPr>
          <w:rFonts w:ascii="Times New Roman" w:hAnsi="Times New Roman" w:cs="Times New Roman"/>
          <w:szCs w:val="24"/>
        </w:rPr>
        <w:t xml:space="preserve"> Kemp</w:t>
      </w:r>
      <w:r w:rsidR="007E77F8" w:rsidRPr="0055219E">
        <w:rPr>
          <w:rFonts w:ascii="Times New Roman" w:hAnsi="Times New Roman" w:cs="Times New Roman"/>
          <w:szCs w:val="24"/>
        </w:rPr>
        <w:t>e</w:t>
      </w:r>
      <w:r w:rsidR="007607DA" w:rsidRPr="0055219E">
        <w:rPr>
          <w:rFonts w:ascii="Times New Roman" w:hAnsi="Times New Roman" w:cs="Times New Roman"/>
          <w:szCs w:val="24"/>
        </w:rPr>
        <w:t xml:space="preserve"> </w:t>
      </w:r>
      <w:r w:rsidRPr="0055219E">
        <w:rPr>
          <w:rFonts w:ascii="Times New Roman" w:hAnsi="Times New Roman" w:cs="Times New Roman"/>
          <w:szCs w:val="24"/>
        </w:rPr>
        <w:tab/>
      </w:r>
      <w:r w:rsidR="00EC0136" w:rsidRPr="0055219E">
        <w:rPr>
          <w:rFonts w:ascii="Times New Roman" w:hAnsi="Times New Roman" w:cs="Times New Roman"/>
          <w:szCs w:val="24"/>
        </w:rPr>
        <w:t xml:space="preserve">A </w:t>
      </w:r>
      <w:r w:rsidR="001926A6" w:rsidRPr="0055219E">
        <w:rPr>
          <w:rFonts w:ascii="Times New Roman" w:hAnsi="Times New Roman" w:cs="Times New Roman"/>
          <w:szCs w:val="24"/>
        </w:rPr>
        <w:t xml:space="preserve">perpetual </w:t>
      </w:r>
      <w:r w:rsidR="00EC0136" w:rsidRPr="0055219E">
        <w:rPr>
          <w:rFonts w:ascii="Times New Roman" w:hAnsi="Times New Roman" w:cs="Times New Roman"/>
          <w:szCs w:val="24"/>
        </w:rPr>
        <w:t>sophomore, specia</w:t>
      </w:r>
      <w:r w:rsidR="00EC0136" w:rsidRPr="0019705B">
        <w:rPr>
          <w:rFonts w:ascii="Times New Roman" w:hAnsi="Times New Roman" w:cs="Times New Roman"/>
          <w:szCs w:val="24"/>
        </w:rPr>
        <w:t>lizi</w:t>
      </w:r>
      <w:r w:rsidR="00EC0136" w:rsidRPr="0055219E">
        <w:rPr>
          <w:rFonts w:ascii="Times New Roman" w:hAnsi="Times New Roman" w:cs="Times New Roman"/>
          <w:szCs w:val="24"/>
        </w:rPr>
        <w:t>ng in com</w:t>
      </w:r>
      <w:r w:rsidR="00D30304" w:rsidRPr="0055219E">
        <w:rPr>
          <w:rFonts w:ascii="Times New Roman" w:hAnsi="Times New Roman" w:cs="Times New Roman"/>
          <w:szCs w:val="24"/>
        </w:rPr>
        <w:t>ic r</w:t>
      </w:r>
      <w:r w:rsidR="004C645F" w:rsidRPr="0055219E">
        <w:rPr>
          <w:rFonts w:ascii="Times New Roman" w:hAnsi="Times New Roman" w:cs="Times New Roman"/>
          <w:szCs w:val="24"/>
        </w:rPr>
        <w:t>oles —</w:t>
      </w:r>
      <w:r w:rsidR="00093D7A" w:rsidRPr="0055219E">
        <w:rPr>
          <w:rFonts w:ascii="Times New Roman" w:hAnsi="Times New Roman" w:cs="Times New Roman"/>
          <w:szCs w:val="24"/>
        </w:rPr>
        <w:t xml:space="preserve"> Dogberry, Bottom and </w:t>
      </w:r>
      <w:r w:rsidR="004C645F" w:rsidRPr="0055219E">
        <w:rPr>
          <w:rFonts w:ascii="Times New Roman" w:hAnsi="Times New Roman" w:cs="Times New Roman"/>
          <w:szCs w:val="24"/>
        </w:rPr>
        <w:t>Lancelot Gobbo —</w:t>
      </w:r>
      <w:r w:rsidR="00ED3075" w:rsidRPr="0055219E">
        <w:rPr>
          <w:rFonts w:ascii="Times New Roman" w:hAnsi="Times New Roman" w:cs="Times New Roman"/>
          <w:szCs w:val="24"/>
        </w:rPr>
        <w:t xml:space="preserve"> </w:t>
      </w:r>
      <w:r w:rsidR="001926A6" w:rsidRPr="0055219E">
        <w:rPr>
          <w:rFonts w:ascii="Times New Roman" w:hAnsi="Times New Roman" w:cs="Times New Roman"/>
          <w:szCs w:val="24"/>
        </w:rPr>
        <w:t>Chubby</w:t>
      </w:r>
      <w:r w:rsidR="00093D7A" w:rsidRPr="0055219E">
        <w:rPr>
          <w:rFonts w:ascii="Times New Roman" w:hAnsi="Times New Roman" w:cs="Times New Roman"/>
          <w:szCs w:val="24"/>
        </w:rPr>
        <w:t>, good dancer</w:t>
      </w:r>
      <w:r w:rsidR="00F4443B" w:rsidRPr="0055219E">
        <w:rPr>
          <w:rFonts w:ascii="Times New Roman" w:hAnsi="Times New Roman" w:cs="Times New Roman"/>
          <w:szCs w:val="24"/>
        </w:rPr>
        <w:t>,</w:t>
      </w:r>
      <w:r w:rsidR="001926A6" w:rsidRPr="0055219E">
        <w:rPr>
          <w:rFonts w:ascii="Times New Roman" w:hAnsi="Times New Roman" w:cs="Times New Roman"/>
          <w:szCs w:val="24"/>
        </w:rPr>
        <w:t xml:space="preserve"> on</w:t>
      </w:r>
      <w:r w:rsidR="00F4443B" w:rsidRPr="0055219E">
        <w:rPr>
          <w:rFonts w:ascii="Times New Roman" w:hAnsi="Times New Roman" w:cs="Times New Roman"/>
          <w:szCs w:val="24"/>
        </w:rPr>
        <w:t xml:space="preserve">ly player who could grow a </w:t>
      </w:r>
      <w:r w:rsidR="001926A6" w:rsidRPr="0055219E">
        <w:rPr>
          <w:rFonts w:ascii="Times New Roman" w:hAnsi="Times New Roman" w:cs="Times New Roman"/>
          <w:szCs w:val="24"/>
        </w:rPr>
        <w:t>beard</w:t>
      </w:r>
      <w:r w:rsidR="00093D7A" w:rsidRPr="0055219E">
        <w:rPr>
          <w:rFonts w:ascii="Times New Roman" w:hAnsi="Times New Roman" w:cs="Times New Roman"/>
          <w:szCs w:val="24"/>
        </w:rPr>
        <w:t>.</w:t>
      </w:r>
    </w:p>
    <w:p w14:paraId="5D3FADFA" w14:textId="2E339355" w:rsidR="001926A6" w:rsidRPr="0055219E" w:rsidRDefault="001926A6" w:rsidP="00B01AD4">
      <w:pPr>
        <w:pStyle w:val="Heading3"/>
        <w:rPr>
          <w:rFonts w:ascii="Times New Roman" w:hAnsi="Times New Roman" w:cs="Times New Roman"/>
          <w:szCs w:val="24"/>
        </w:rPr>
      </w:pPr>
      <w:r w:rsidRPr="0055219E">
        <w:rPr>
          <w:rFonts w:ascii="Times New Roman" w:hAnsi="Times New Roman" w:cs="Times New Roman"/>
          <w:szCs w:val="24"/>
        </w:rPr>
        <w:t xml:space="preserve">Thomas </w:t>
      </w:r>
      <w:r w:rsidRPr="0055219E">
        <w:rPr>
          <w:rFonts w:ascii="Times New Roman" w:hAnsi="Times New Roman" w:cs="Times New Roman"/>
          <w:szCs w:val="24"/>
        </w:rPr>
        <w:tab/>
        <w:t xml:space="preserve">Friend to Will, </w:t>
      </w:r>
      <w:r w:rsidR="004C645F" w:rsidRPr="0055219E">
        <w:rPr>
          <w:rFonts w:ascii="Times New Roman" w:hAnsi="Times New Roman" w:cs="Times New Roman"/>
          <w:szCs w:val="24"/>
        </w:rPr>
        <w:t xml:space="preserve">never graduated. </w:t>
      </w:r>
      <w:r w:rsidR="003C355D" w:rsidRPr="0055219E">
        <w:rPr>
          <w:rFonts w:ascii="Times New Roman" w:hAnsi="Times New Roman" w:cs="Times New Roman"/>
          <w:szCs w:val="24"/>
        </w:rPr>
        <w:t xml:space="preserve">He works at a local pizza parlor, and can get the troupe a discount. </w:t>
      </w:r>
    </w:p>
    <w:p w14:paraId="66803E54" w14:textId="62DCAD8C" w:rsidR="001926A6" w:rsidRPr="0055219E" w:rsidRDefault="001926A6" w:rsidP="00B01AD4">
      <w:pPr>
        <w:pStyle w:val="Heading3"/>
        <w:rPr>
          <w:rFonts w:ascii="Times New Roman" w:hAnsi="Times New Roman" w:cs="Times New Roman"/>
          <w:szCs w:val="24"/>
        </w:rPr>
      </w:pPr>
      <w:r w:rsidRPr="0055219E">
        <w:rPr>
          <w:rFonts w:ascii="Times New Roman" w:hAnsi="Times New Roman" w:cs="Times New Roman"/>
          <w:szCs w:val="24"/>
        </w:rPr>
        <w:t>George</w:t>
      </w:r>
      <w:r w:rsidR="007607DA" w:rsidRPr="0055219E">
        <w:rPr>
          <w:rFonts w:ascii="Times New Roman" w:hAnsi="Times New Roman" w:cs="Times New Roman"/>
          <w:szCs w:val="24"/>
        </w:rPr>
        <w:tab/>
      </w:r>
      <w:r w:rsidR="008803C6" w:rsidRPr="0055219E">
        <w:rPr>
          <w:rFonts w:ascii="Times New Roman" w:hAnsi="Times New Roman" w:cs="Times New Roman"/>
          <w:szCs w:val="24"/>
        </w:rPr>
        <w:tab/>
      </w:r>
      <w:r w:rsidR="007607DA" w:rsidRPr="0055219E">
        <w:rPr>
          <w:rFonts w:ascii="Times New Roman" w:hAnsi="Times New Roman" w:cs="Times New Roman"/>
          <w:szCs w:val="24"/>
        </w:rPr>
        <w:t>Stage Manager, she provides all</w:t>
      </w:r>
      <w:r w:rsidRPr="0055219E">
        <w:rPr>
          <w:rFonts w:ascii="Times New Roman" w:hAnsi="Times New Roman" w:cs="Times New Roman"/>
          <w:szCs w:val="24"/>
        </w:rPr>
        <w:t xml:space="preserve"> technical capacities</w:t>
      </w:r>
      <w:r w:rsidR="007607DA" w:rsidRPr="0055219E">
        <w:rPr>
          <w:rFonts w:ascii="Times New Roman" w:hAnsi="Times New Roman" w:cs="Times New Roman"/>
          <w:szCs w:val="24"/>
        </w:rPr>
        <w:t>.</w:t>
      </w:r>
      <w:r w:rsidRPr="0055219E">
        <w:rPr>
          <w:rFonts w:ascii="Times New Roman" w:hAnsi="Times New Roman" w:cs="Times New Roman"/>
          <w:szCs w:val="24"/>
        </w:rPr>
        <w:t xml:space="preserve"> </w:t>
      </w:r>
      <w:r w:rsidR="007607DA" w:rsidRPr="0055219E">
        <w:rPr>
          <w:rFonts w:ascii="Times New Roman" w:hAnsi="Times New Roman" w:cs="Times New Roman"/>
          <w:szCs w:val="24"/>
        </w:rPr>
        <w:t xml:space="preserve">(Name is George — But she’s played by a woman.) </w:t>
      </w:r>
    </w:p>
    <w:p w14:paraId="03687544" w14:textId="38704F01" w:rsidR="003C355D" w:rsidRPr="0055219E" w:rsidRDefault="004C645F" w:rsidP="00E44A97">
      <w:pPr>
        <w:pStyle w:val="Heading3"/>
        <w:rPr>
          <w:rFonts w:ascii="Times New Roman" w:hAnsi="Times New Roman" w:cs="Times New Roman"/>
          <w:szCs w:val="24"/>
        </w:rPr>
      </w:pPr>
      <w:r w:rsidRPr="0055219E">
        <w:rPr>
          <w:rFonts w:ascii="Times New Roman" w:hAnsi="Times New Roman" w:cs="Times New Roman"/>
          <w:szCs w:val="24"/>
        </w:rPr>
        <w:t>Augustine</w:t>
      </w:r>
      <w:r w:rsidRPr="0055219E">
        <w:rPr>
          <w:rFonts w:ascii="Times New Roman" w:hAnsi="Times New Roman" w:cs="Times New Roman"/>
          <w:szCs w:val="24"/>
        </w:rPr>
        <w:tab/>
        <w:t xml:space="preserve">A recent </w:t>
      </w:r>
      <w:r w:rsidR="00E9760A" w:rsidRPr="0055219E">
        <w:rPr>
          <w:rFonts w:ascii="Times New Roman" w:hAnsi="Times New Roman" w:cs="Times New Roman"/>
          <w:szCs w:val="24"/>
        </w:rPr>
        <w:t xml:space="preserve">transfer, </w:t>
      </w:r>
      <w:r w:rsidRPr="0055219E">
        <w:rPr>
          <w:rFonts w:ascii="Times New Roman" w:hAnsi="Times New Roman" w:cs="Times New Roman"/>
          <w:szCs w:val="24"/>
        </w:rPr>
        <w:t>High School junior, she directed the rival High School’s Admiral’s Men</w:t>
      </w:r>
      <w:r w:rsidR="00E91BC7" w:rsidRPr="0055219E">
        <w:rPr>
          <w:rFonts w:ascii="Times New Roman" w:hAnsi="Times New Roman" w:cs="Times New Roman"/>
          <w:szCs w:val="24"/>
        </w:rPr>
        <w:t xml:space="preserve">. </w:t>
      </w:r>
      <w:r w:rsidRPr="0055219E">
        <w:rPr>
          <w:rFonts w:ascii="Times New Roman" w:hAnsi="Times New Roman" w:cs="Times New Roman"/>
          <w:szCs w:val="24"/>
        </w:rPr>
        <w:t xml:space="preserve">Current </w:t>
      </w:r>
      <w:r w:rsidR="00E32947" w:rsidRPr="0055219E">
        <w:rPr>
          <w:rFonts w:ascii="Times New Roman" w:hAnsi="Times New Roman" w:cs="Times New Roman"/>
          <w:szCs w:val="24"/>
        </w:rPr>
        <w:t>Club T</w:t>
      </w:r>
      <w:r w:rsidR="00E44A97" w:rsidRPr="0055219E">
        <w:rPr>
          <w:rFonts w:ascii="Times New Roman" w:hAnsi="Times New Roman" w:cs="Times New Roman"/>
          <w:szCs w:val="24"/>
        </w:rPr>
        <w:t xml:space="preserve">reasurer. </w:t>
      </w:r>
    </w:p>
    <w:p w14:paraId="2C10D71D" w14:textId="1B07E482" w:rsidR="00A37EED" w:rsidRPr="0055219E" w:rsidRDefault="00A37EED" w:rsidP="00A37EED">
      <w:pPr>
        <w:pStyle w:val="Heading3"/>
        <w:rPr>
          <w:rFonts w:ascii="Times New Roman" w:hAnsi="Times New Roman" w:cs="Times New Roman"/>
          <w:szCs w:val="24"/>
        </w:rPr>
      </w:pPr>
      <w:r w:rsidRPr="0055219E">
        <w:rPr>
          <w:rFonts w:ascii="Times New Roman" w:hAnsi="Times New Roman" w:cs="Times New Roman"/>
          <w:szCs w:val="24"/>
        </w:rPr>
        <w:t>Henry</w:t>
      </w:r>
      <w:r w:rsidR="007E77F8" w:rsidRPr="0055219E">
        <w:rPr>
          <w:rFonts w:ascii="Times New Roman" w:hAnsi="Times New Roman" w:cs="Times New Roman"/>
          <w:szCs w:val="24"/>
        </w:rPr>
        <w:t xml:space="preserve"> </w:t>
      </w:r>
      <w:r w:rsidR="0056402F" w:rsidRPr="0055219E">
        <w:rPr>
          <w:rFonts w:ascii="Times New Roman" w:hAnsi="Times New Roman" w:cs="Times New Roman"/>
          <w:szCs w:val="24"/>
        </w:rPr>
        <w:t>(“II”)</w:t>
      </w:r>
      <w:r w:rsidR="007E77F8" w:rsidRPr="0055219E">
        <w:rPr>
          <w:rFonts w:ascii="Times New Roman" w:hAnsi="Times New Roman" w:cs="Times New Roman"/>
          <w:szCs w:val="24"/>
        </w:rPr>
        <w:tab/>
      </w:r>
      <w:r w:rsidR="00E9760A" w:rsidRPr="0055219E">
        <w:rPr>
          <w:rFonts w:ascii="Times New Roman" w:hAnsi="Times New Roman" w:cs="Times New Roman"/>
          <w:szCs w:val="24"/>
        </w:rPr>
        <w:t xml:space="preserve">A freshman, </w:t>
      </w:r>
      <w:r w:rsidR="00674190" w:rsidRPr="0055219E">
        <w:rPr>
          <w:rFonts w:ascii="Times New Roman" w:hAnsi="Times New Roman" w:cs="Times New Roman"/>
          <w:szCs w:val="24"/>
        </w:rPr>
        <w:t>scrawny,</w:t>
      </w:r>
      <w:r w:rsidR="007607DA" w:rsidRPr="0055219E">
        <w:rPr>
          <w:rFonts w:ascii="Times New Roman" w:hAnsi="Times New Roman" w:cs="Times New Roman"/>
          <w:szCs w:val="24"/>
        </w:rPr>
        <w:t xml:space="preserve"> </w:t>
      </w:r>
      <w:r w:rsidR="00E9760A" w:rsidRPr="0055219E">
        <w:rPr>
          <w:rFonts w:ascii="Times New Roman" w:hAnsi="Times New Roman" w:cs="Times New Roman"/>
          <w:szCs w:val="24"/>
        </w:rPr>
        <w:t>Club</w:t>
      </w:r>
      <w:r w:rsidR="00674190" w:rsidRPr="0055219E">
        <w:rPr>
          <w:rFonts w:ascii="Times New Roman" w:hAnsi="Times New Roman" w:cs="Times New Roman"/>
          <w:szCs w:val="24"/>
        </w:rPr>
        <w:t xml:space="preserve"> </w:t>
      </w:r>
      <w:r w:rsidR="00E9760A" w:rsidRPr="0055219E">
        <w:rPr>
          <w:rFonts w:ascii="Times New Roman" w:hAnsi="Times New Roman" w:cs="Times New Roman"/>
          <w:szCs w:val="24"/>
        </w:rPr>
        <w:t>Secretary</w:t>
      </w:r>
      <w:r w:rsidR="007607DA" w:rsidRPr="0055219E">
        <w:rPr>
          <w:rFonts w:ascii="Times New Roman" w:hAnsi="Times New Roman" w:cs="Times New Roman"/>
          <w:szCs w:val="24"/>
        </w:rPr>
        <w:t xml:space="preserve"> and Dramaturg</w:t>
      </w:r>
      <w:r w:rsidR="00E9760A" w:rsidRPr="0055219E">
        <w:rPr>
          <w:rFonts w:ascii="Times New Roman" w:hAnsi="Times New Roman" w:cs="Times New Roman"/>
          <w:szCs w:val="24"/>
        </w:rPr>
        <w:t>.</w:t>
      </w:r>
    </w:p>
    <w:p w14:paraId="5568C050" w14:textId="31608E85" w:rsidR="007607DA" w:rsidRPr="0055219E" w:rsidRDefault="00F54F02" w:rsidP="007607DA">
      <w:pPr>
        <w:pStyle w:val="Heading3"/>
        <w:rPr>
          <w:rFonts w:ascii="Times New Roman" w:hAnsi="Times New Roman" w:cs="Times New Roman"/>
          <w:szCs w:val="24"/>
        </w:rPr>
      </w:pPr>
      <w:r w:rsidRPr="0055219E">
        <w:rPr>
          <w:rFonts w:ascii="Times New Roman" w:hAnsi="Times New Roman" w:cs="Times New Roman"/>
          <w:szCs w:val="24"/>
        </w:rPr>
        <w:t>John</w:t>
      </w:r>
      <w:r w:rsidRPr="0055219E">
        <w:rPr>
          <w:rFonts w:ascii="Times New Roman" w:hAnsi="Times New Roman" w:cs="Times New Roman"/>
          <w:szCs w:val="24"/>
        </w:rPr>
        <w:tab/>
      </w:r>
      <w:r w:rsidRPr="0055219E">
        <w:rPr>
          <w:rFonts w:ascii="Times New Roman" w:hAnsi="Times New Roman" w:cs="Times New Roman"/>
          <w:szCs w:val="24"/>
        </w:rPr>
        <w:tab/>
      </w:r>
      <w:r w:rsidR="007607DA" w:rsidRPr="0055219E">
        <w:rPr>
          <w:rFonts w:ascii="Times New Roman" w:hAnsi="Times New Roman" w:cs="Times New Roman"/>
          <w:szCs w:val="24"/>
        </w:rPr>
        <w:t>Drama Club</w:t>
      </w:r>
      <w:r w:rsidR="00A37EED" w:rsidRPr="0055219E">
        <w:rPr>
          <w:rFonts w:ascii="Times New Roman" w:hAnsi="Times New Roman" w:cs="Times New Roman"/>
          <w:szCs w:val="24"/>
        </w:rPr>
        <w:t xml:space="preserve"> </w:t>
      </w:r>
      <w:r w:rsidR="00E9760A" w:rsidRPr="0055219E">
        <w:rPr>
          <w:rFonts w:ascii="Times New Roman" w:hAnsi="Times New Roman" w:cs="Times New Roman"/>
          <w:szCs w:val="24"/>
        </w:rPr>
        <w:t xml:space="preserve">Assistant </w:t>
      </w:r>
      <w:r w:rsidR="00A37EED" w:rsidRPr="0055219E">
        <w:rPr>
          <w:rFonts w:ascii="Times New Roman" w:hAnsi="Times New Roman" w:cs="Times New Roman"/>
          <w:szCs w:val="24"/>
        </w:rPr>
        <w:t>Stage Manager</w:t>
      </w:r>
      <w:r w:rsidR="007607DA" w:rsidRPr="0055219E">
        <w:rPr>
          <w:rFonts w:ascii="Times New Roman" w:hAnsi="Times New Roman" w:cs="Times New Roman"/>
          <w:szCs w:val="24"/>
        </w:rPr>
        <w:t>, a freshman, she chafes at being a protégé</w:t>
      </w:r>
      <w:r w:rsidR="00E32947" w:rsidRPr="0055219E">
        <w:rPr>
          <w:rFonts w:ascii="Times New Roman" w:hAnsi="Times New Roman" w:cs="Times New Roman"/>
          <w:szCs w:val="24"/>
        </w:rPr>
        <w:t>.</w:t>
      </w:r>
      <w:r w:rsidR="007607DA" w:rsidRPr="0055219E">
        <w:rPr>
          <w:rFonts w:ascii="Times New Roman" w:hAnsi="Times New Roman" w:cs="Times New Roman"/>
          <w:szCs w:val="24"/>
        </w:rPr>
        <w:t xml:space="preserve"> </w:t>
      </w:r>
      <w:r w:rsidR="007607DA" w:rsidRPr="0055219E">
        <w:rPr>
          <w:rFonts w:ascii="Times New Roman" w:hAnsi="Times New Roman" w:cs="Times New Roman"/>
        </w:rPr>
        <w:t xml:space="preserve">(She’s played by a woman.) </w:t>
      </w:r>
    </w:p>
    <w:p w14:paraId="2B916654" w14:textId="2B5588FE" w:rsidR="0059132D" w:rsidRPr="0055219E" w:rsidRDefault="0059132D" w:rsidP="00F4443B">
      <w:pPr>
        <w:pStyle w:val="Heading3"/>
        <w:rPr>
          <w:rFonts w:ascii="Times New Roman" w:hAnsi="Times New Roman" w:cs="Times New Roman"/>
          <w:szCs w:val="24"/>
        </w:rPr>
      </w:pPr>
      <w:r w:rsidRPr="0055219E">
        <w:rPr>
          <w:rFonts w:ascii="Times New Roman" w:hAnsi="Times New Roman" w:cs="Times New Roman"/>
          <w:szCs w:val="24"/>
        </w:rPr>
        <w:t>Kathy</w:t>
      </w:r>
      <w:r w:rsidRPr="0055219E">
        <w:rPr>
          <w:rFonts w:ascii="Times New Roman" w:hAnsi="Times New Roman" w:cs="Times New Roman"/>
          <w:szCs w:val="24"/>
        </w:rPr>
        <w:tab/>
      </w:r>
      <w:r w:rsidRPr="0055219E">
        <w:rPr>
          <w:rFonts w:ascii="Times New Roman" w:hAnsi="Times New Roman" w:cs="Times New Roman"/>
          <w:szCs w:val="24"/>
        </w:rPr>
        <w:tab/>
        <w:t xml:space="preserve">A mom who volunteers </w:t>
      </w:r>
      <w:r w:rsidR="00824E61" w:rsidRPr="0055219E">
        <w:rPr>
          <w:rFonts w:ascii="Times New Roman" w:hAnsi="Times New Roman" w:cs="Times New Roman"/>
          <w:szCs w:val="24"/>
        </w:rPr>
        <w:t xml:space="preserve">— </w:t>
      </w:r>
      <w:r w:rsidRPr="0055219E">
        <w:rPr>
          <w:rFonts w:ascii="Times New Roman" w:hAnsi="Times New Roman" w:cs="Times New Roman"/>
          <w:szCs w:val="24"/>
        </w:rPr>
        <w:t>a lot.</w:t>
      </w:r>
    </w:p>
    <w:p w14:paraId="65B52FE4" w14:textId="74F614AB" w:rsidR="006228DB" w:rsidRDefault="00B4692D" w:rsidP="005E0110">
      <w:pPr>
        <w:pStyle w:val="Heading3"/>
        <w:rPr>
          <w:rFonts w:ascii="Times New Roman" w:hAnsi="Times New Roman" w:cs="Times New Roman"/>
          <w:szCs w:val="24"/>
        </w:rPr>
      </w:pPr>
      <w:r w:rsidRPr="0055219E">
        <w:rPr>
          <w:rFonts w:ascii="Times New Roman" w:hAnsi="Times New Roman" w:cs="Times New Roman"/>
          <w:szCs w:val="24"/>
        </w:rPr>
        <w:t>Liz</w:t>
      </w:r>
      <w:r w:rsidRPr="0055219E">
        <w:rPr>
          <w:rFonts w:ascii="Times New Roman" w:hAnsi="Times New Roman" w:cs="Times New Roman"/>
          <w:szCs w:val="24"/>
        </w:rPr>
        <w:tab/>
      </w:r>
      <w:r w:rsidR="00547806" w:rsidRPr="0055219E">
        <w:rPr>
          <w:rFonts w:ascii="Times New Roman" w:hAnsi="Times New Roman" w:cs="Times New Roman"/>
          <w:szCs w:val="24"/>
        </w:rPr>
        <w:tab/>
      </w:r>
      <w:r w:rsidR="007607DA" w:rsidRPr="0055219E">
        <w:rPr>
          <w:rFonts w:ascii="Times New Roman" w:hAnsi="Times New Roman" w:cs="Times New Roman"/>
          <w:szCs w:val="24"/>
        </w:rPr>
        <w:t>Wealth</w:t>
      </w:r>
      <w:r w:rsidR="00ED3075" w:rsidRPr="0055219E">
        <w:rPr>
          <w:rFonts w:ascii="Times New Roman" w:hAnsi="Times New Roman" w:cs="Times New Roman"/>
          <w:szCs w:val="24"/>
        </w:rPr>
        <w:t xml:space="preserve">y but </w:t>
      </w:r>
      <w:r w:rsidR="00B46E5A" w:rsidRPr="0055219E">
        <w:rPr>
          <w:rFonts w:ascii="Times New Roman" w:hAnsi="Times New Roman" w:cs="Times New Roman"/>
          <w:szCs w:val="24"/>
        </w:rPr>
        <w:t>plainly dressed</w:t>
      </w:r>
      <w:r w:rsidR="00ED3075" w:rsidRPr="0055219E">
        <w:rPr>
          <w:rFonts w:ascii="Times New Roman" w:hAnsi="Times New Roman" w:cs="Times New Roman"/>
          <w:szCs w:val="24"/>
        </w:rPr>
        <w:t>, homeschooled</w:t>
      </w:r>
      <w:r w:rsidRPr="0055219E">
        <w:rPr>
          <w:rFonts w:ascii="Times New Roman" w:hAnsi="Times New Roman" w:cs="Times New Roman"/>
          <w:szCs w:val="24"/>
        </w:rPr>
        <w:t xml:space="preserve">, </w:t>
      </w:r>
      <w:r w:rsidR="004C645F" w:rsidRPr="0055219E">
        <w:rPr>
          <w:rFonts w:ascii="Times New Roman" w:hAnsi="Times New Roman" w:cs="Times New Roman"/>
          <w:szCs w:val="24"/>
        </w:rPr>
        <w:t>a</w:t>
      </w:r>
      <w:r w:rsidR="00F4443B" w:rsidRPr="0055219E">
        <w:rPr>
          <w:rFonts w:ascii="Times New Roman" w:hAnsi="Times New Roman" w:cs="Times New Roman"/>
          <w:szCs w:val="24"/>
        </w:rPr>
        <w:t xml:space="preserve"> </w:t>
      </w:r>
      <w:r w:rsidR="00B46E5A" w:rsidRPr="0055219E">
        <w:rPr>
          <w:rFonts w:ascii="Times New Roman" w:hAnsi="Times New Roman" w:cs="Times New Roman"/>
          <w:szCs w:val="24"/>
        </w:rPr>
        <w:t xml:space="preserve">redhead </w:t>
      </w:r>
      <w:r w:rsidR="00824E61" w:rsidRPr="0055219E">
        <w:rPr>
          <w:rFonts w:ascii="Times New Roman" w:hAnsi="Times New Roman" w:cs="Times New Roman"/>
          <w:szCs w:val="24"/>
        </w:rPr>
        <w:t>—</w:t>
      </w:r>
      <w:r w:rsidR="00ED3075" w:rsidRPr="0055219E">
        <w:rPr>
          <w:rFonts w:ascii="Times New Roman" w:hAnsi="Times New Roman" w:cs="Times New Roman"/>
          <w:szCs w:val="24"/>
        </w:rPr>
        <w:t xml:space="preserve"> </w:t>
      </w:r>
      <w:r w:rsidR="00E9760A" w:rsidRPr="0055219E">
        <w:rPr>
          <w:rFonts w:ascii="Times New Roman" w:hAnsi="Times New Roman" w:cs="Times New Roman"/>
          <w:szCs w:val="24"/>
        </w:rPr>
        <w:t xml:space="preserve">she </w:t>
      </w:r>
      <w:r w:rsidR="003C6C57" w:rsidRPr="0055219E">
        <w:rPr>
          <w:rFonts w:ascii="Times New Roman" w:hAnsi="Times New Roman" w:cs="Times New Roman"/>
          <w:szCs w:val="24"/>
        </w:rPr>
        <w:t xml:space="preserve">just wants to write plays. </w:t>
      </w:r>
    </w:p>
    <w:p w14:paraId="1F83C9CD" w14:textId="77777777" w:rsidR="005E0110" w:rsidRPr="005E0110" w:rsidRDefault="005E0110" w:rsidP="005E0110">
      <w:pPr>
        <w:pStyle w:val="Dialogue"/>
      </w:pPr>
    </w:p>
    <w:p w14:paraId="272F28E5" w14:textId="03566B14" w:rsidR="006228DB" w:rsidRPr="0055219E" w:rsidRDefault="001926A6" w:rsidP="00BF2E7B">
      <w:pPr>
        <w:pStyle w:val="Dialogue"/>
        <w:ind w:left="2880" w:hanging="2880"/>
        <w:rPr>
          <w:rFonts w:ascii="Times New Roman" w:hAnsi="Times New Roman" w:cs="Times New Roman"/>
        </w:rPr>
      </w:pPr>
      <w:r w:rsidRPr="0055219E">
        <w:rPr>
          <w:rFonts w:ascii="Times New Roman" w:hAnsi="Times New Roman" w:cs="Times New Roman"/>
        </w:rPr>
        <w:tab/>
      </w:r>
      <w:r w:rsidR="007A2653">
        <w:rPr>
          <w:rFonts w:ascii="Times New Roman" w:hAnsi="Times New Roman" w:cs="Times New Roman"/>
        </w:rPr>
        <w:t xml:space="preserve">Assorted </w:t>
      </w:r>
      <w:r w:rsidR="00367032">
        <w:rPr>
          <w:rFonts w:ascii="Times New Roman" w:hAnsi="Times New Roman" w:cs="Times New Roman"/>
        </w:rPr>
        <w:t>Puppet</w:t>
      </w:r>
      <w:r w:rsidR="007A2653">
        <w:rPr>
          <w:rFonts w:ascii="Times New Roman" w:hAnsi="Times New Roman" w:cs="Times New Roman"/>
        </w:rPr>
        <w:t>s</w:t>
      </w:r>
      <w:r w:rsidR="006228DB" w:rsidRPr="0055219E">
        <w:rPr>
          <w:rFonts w:ascii="Times New Roman" w:hAnsi="Times New Roman" w:cs="Times New Roman"/>
        </w:rPr>
        <w:tab/>
        <w:t>(</w:t>
      </w:r>
      <w:r w:rsidR="007A2653">
        <w:rPr>
          <w:rFonts w:ascii="Times New Roman" w:hAnsi="Times New Roman" w:cs="Times New Roman"/>
        </w:rPr>
        <w:t>D</w:t>
      </w:r>
      <w:r w:rsidR="006228DB" w:rsidRPr="0055219E">
        <w:rPr>
          <w:rFonts w:ascii="Times New Roman" w:hAnsi="Times New Roman" w:cs="Times New Roman"/>
        </w:rPr>
        <w:t>ouble</w:t>
      </w:r>
      <w:r w:rsidR="00A31415">
        <w:rPr>
          <w:rFonts w:ascii="Times New Roman" w:hAnsi="Times New Roman" w:cs="Times New Roman"/>
        </w:rPr>
        <w:t>-tri</w:t>
      </w:r>
      <w:r w:rsidR="007A2653">
        <w:rPr>
          <w:rFonts w:ascii="Times New Roman" w:hAnsi="Times New Roman" w:cs="Times New Roman"/>
        </w:rPr>
        <w:t>ple-and-quadruple casted</w:t>
      </w:r>
      <w:r w:rsidR="00A31415">
        <w:rPr>
          <w:rFonts w:ascii="Times New Roman" w:hAnsi="Times New Roman" w:cs="Times New Roman"/>
        </w:rPr>
        <w:t>.</w:t>
      </w:r>
      <w:r w:rsidR="00B46E5A" w:rsidRPr="0055219E">
        <w:rPr>
          <w:rFonts w:ascii="Times New Roman" w:hAnsi="Times New Roman" w:cs="Times New Roman"/>
        </w:rPr>
        <w:t xml:space="preserve">) King Friday, </w:t>
      </w:r>
      <w:r w:rsidR="00BF2E7B" w:rsidRPr="0055219E">
        <w:rPr>
          <w:rFonts w:ascii="Times New Roman" w:hAnsi="Times New Roman" w:cs="Times New Roman"/>
        </w:rPr>
        <w:t>Richard II, John of Gaunt, Henry Bolingbroke, Thomas Mowbray, Hand-puppet Lord Appellants, Exton (Bit part), Hotspur, Henry IV, Prince Henry (Hal), Frederic, Mabel, Ruth, Modern Major General, Sergeant Samuel</w:t>
      </w:r>
      <w:r w:rsidR="00E82226" w:rsidRPr="0055219E">
        <w:rPr>
          <w:rFonts w:ascii="Times New Roman" w:hAnsi="Times New Roman" w:cs="Times New Roman"/>
        </w:rPr>
        <w:t xml:space="preserve"> — </w:t>
      </w:r>
      <w:r w:rsidR="00BF2E7B" w:rsidRPr="0055219E">
        <w:rPr>
          <w:rFonts w:ascii="Times New Roman" w:hAnsi="Times New Roman" w:cs="Times New Roman"/>
        </w:rPr>
        <w:t xml:space="preserve">and a nameless army of finger puppet cannon fodder. </w:t>
      </w:r>
    </w:p>
    <w:p w14:paraId="497D68F0" w14:textId="77777777" w:rsidR="00BF2E7B" w:rsidRPr="0055219E" w:rsidRDefault="00BF2E7B" w:rsidP="00BF2E7B">
      <w:pPr>
        <w:pStyle w:val="Dialogue"/>
        <w:ind w:left="2880" w:hanging="2880"/>
        <w:rPr>
          <w:rFonts w:ascii="Times New Roman" w:hAnsi="Times New Roman" w:cs="Times New Roman"/>
        </w:rPr>
      </w:pPr>
    </w:p>
    <w:p w14:paraId="6B2FA191" w14:textId="072D1B05" w:rsidR="00BF2E7B" w:rsidRPr="0055219E" w:rsidRDefault="00A7528A" w:rsidP="00BF2E7B">
      <w:pPr>
        <w:pStyle w:val="Dialogue"/>
        <w:ind w:left="2880" w:hanging="2880"/>
        <w:rPr>
          <w:rFonts w:ascii="Times New Roman" w:hAnsi="Times New Roman" w:cs="Times New Roman"/>
        </w:rPr>
      </w:pPr>
      <w:r w:rsidRPr="0055219E">
        <w:rPr>
          <w:rFonts w:ascii="Times New Roman" w:hAnsi="Times New Roman" w:cs="Times New Roman"/>
        </w:rPr>
        <w:tab/>
        <w:t>Puppet Falstaff</w:t>
      </w:r>
      <w:r w:rsidRPr="0055219E">
        <w:rPr>
          <w:rFonts w:ascii="Times New Roman" w:hAnsi="Times New Roman" w:cs="Times New Roman"/>
        </w:rPr>
        <w:tab/>
        <w:t>A</w:t>
      </w:r>
      <w:r w:rsidR="00BF2E7B" w:rsidRPr="0055219E">
        <w:rPr>
          <w:rFonts w:ascii="Times New Roman" w:hAnsi="Times New Roman" w:cs="Times New Roman"/>
        </w:rPr>
        <w:t xml:space="preserve"> basketball. </w:t>
      </w:r>
      <w:r w:rsidR="00BF2E7B" w:rsidRPr="0055219E">
        <w:rPr>
          <w:rFonts w:ascii="Times New Roman" w:hAnsi="Times New Roman" w:cs="Times New Roman"/>
        </w:rPr>
        <w:tab/>
      </w:r>
    </w:p>
    <w:p w14:paraId="5CB47B13" w14:textId="77777777" w:rsidR="00824E61" w:rsidRPr="0055219E" w:rsidRDefault="00824E61" w:rsidP="009271E3">
      <w:pPr>
        <w:pStyle w:val="Dialogue"/>
        <w:rPr>
          <w:rFonts w:ascii="Times New Roman" w:hAnsi="Times New Roman" w:cs="Times New Roman"/>
        </w:rPr>
      </w:pPr>
    </w:p>
    <w:p w14:paraId="08C80907" w14:textId="77777777" w:rsidR="00AF3F52" w:rsidRDefault="009271E3" w:rsidP="009271E3">
      <w:pPr>
        <w:pStyle w:val="Dialogue"/>
        <w:rPr>
          <w:rFonts w:ascii="Times New Roman" w:hAnsi="Times New Roman" w:cs="Times New Roman"/>
        </w:rPr>
      </w:pPr>
      <w:r w:rsidRPr="0055219E">
        <w:rPr>
          <w:rFonts w:ascii="Times New Roman" w:hAnsi="Times New Roman" w:cs="Times New Roman"/>
        </w:rPr>
        <w:t>Please note: Sometimes the write</w:t>
      </w:r>
      <w:r w:rsidR="00E53C50" w:rsidRPr="0055219E">
        <w:rPr>
          <w:rFonts w:ascii="Times New Roman" w:hAnsi="Times New Roman" w:cs="Times New Roman"/>
        </w:rPr>
        <w:t>r uses</w:t>
      </w:r>
      <w:r w:rsidR="00B84DE0">
        <w:rPr>
          <w:rFonts w:ascii="Times New Roman" w:hAnsi="Times New Roman" w:cs="Times New Roman"/>
        </w:rPr>
        <w:t xml:space="preserve"> | to show</w:t>
      </w:r>
      <w:r w:rsidRPr="0055219E">
        <w:rPr>
          <w:rFonts w:ascii="Times New Roman" w:hAnsi="Times New Roman" w:cs="Times New Roman"/>
        </w:rPr>
        <w:t xml:space="preserve"> people talking at the s</w:t>
      </w:r>
      <w:r w:rsidR="00B84DE0">
        <w:rPr>
          <w:rFonts w:ascii="Times New Roman" w:hAnsi="Times New Roman" w:cs="Times New Roman"/>
        </w:rPr>
        <w:t>ame time</w:t>
      </w:r>
      <w:r w:rsidRPr="0055219E">
        <w:rPr>
          <w:rFonts w:ascii="Times New Roman" w:hAnsi="Times New Roman" w:cs="Times New Roman"/>
        </w:rPr>
        <w:t xml:space="preserve">. </w:t>
      </w:r>
    </w:p>
    <w:p w14:paraId="7B481F1C" w14:textId="77777777" w:rsidR="00F416F7" w:rsidRDefault="00B84DE0" w:rsidP="009271E3">
      <w:pPr>
        <w:pStyle w:val="Dialogue"/>
        <w:rPr>
          <w:rFonts w:ascii="Times New Roman" w:hAnsi="Times New Roman" w:cs="Times New Roman"/>
        </w:rPr>
      </w:pPr>
      <w:r>
        <w:rPr>
          <w:rFonts w:ascii="Times New Roman" w:hAnsi="Times New Roman" w:cs="Times New Roman"/>
        </w:rPr>
        <w:t xml:space="preserve">Please approach the whole effort in the spirit of </w:t>
      </w:r>
      <w:r w:rsidRPr="00B84DE0">
        <w:rPr>
          <w:rFonts w:ascii="Times New Roman" w:hAnsi="Times New Roman" w:cs="Times New Roman"/>
          <w:i/>
        </w:rPr>
        <w:t>Louder, Faster, Funnier</w:t>
      </w:r>
      <w:r w:rsidR="00F416F7">
        <w:rPr>
          <w:rFonts w:ascii="Times New Roman" w:hAnsi="Times New Roman" w:cs="Times New Roman"/>
        </w:rPr>
        <w:t xml:space="preserve">. </w:t>
      </w:r>
    </w:p>
    <w:p w14:paraId="1F100061" w14:textId="18DE69D7" w:rsidR="00ED3075" w:rsidRPr="0055219E" w:rsidRDefault="00B84DE0" w:rsidP="009271E3">
      <w:pPr>
        <w:pStyle w:val="Dialogue"/>
        <w:rPr>
          <w:rFonts w:ascii="Times New Roman" w:hAnsi="Times New Roman" w:cs="Times New Roman"/>
        </w:rPr>
      </w:pPr>
      <w:r>
        <w:rPr>
          <w:rFonts w:ascii="Times New Roman" w:hAnsi="Times New Roman" w:cs="Times New Roman"/>
        </w:rPr>
        <w:t>And for casting</w:t>
      </w:r>
      <w:r w:rsidR="00824E61" w:rsidRPr="0055219E">
        <w:rPr>
          <w:rFonts w:ascii="Times New Roman" w:hAnsi="Times New Roman" w:cs="Times New Roman"/>
        </w:rPr>
        <w:t xml:space="preserve">, </w:t>
      </w:r>
      <w:r w:rsidR="00ED3075" w:rsidRPr="0055219E">
        <w:rPr>
          <w:rFonts w:ascii="Times New Roman" w:hAnsi="Times New Roman" w:cs="Times New Roman"/>
        </w:rPr>
        <w:t xml:space="preserve">please be </w:t>
      </w:r>
      <w:r w:rsidR="00824E61" w:rsidRPr="0055219E">
        <w:rPr>
          <w:rFonts w:ascii="Times New Roman" w:hAnsi="Times New Roman" w:cs="Times New Roman"/>
        </w:rPr>
        <w:t xml:space="preserve">as </w:t>
      </w:r>
      <w:r w:rsidR="00ED3075" w:rsidRPr="0055219E">
        <w:rPr>
          <w:rFonts w:ascii="Times New Roman" w:hAnsi="Times New Roman" w:cs="Times New Roman"/>
        </w:rPr>
        <w:t xml:space="preserve">cool and groovy and as inclusive as possible. </w:t>
      </w:r>
      <w:r w:rsidR="00B46E5A" w:rsidRPr="0055219E">
        <w:rPr>
          <w:rFonts w:ascii="Times New Roman" w:hAnsi="Times New Roman" w:cs="Times New Roman"/>
        </w:rPr>
        <w:sym w:font="Wingdings" w:char="F04A"/>
      </w:r>
      <w:r w:rsidR="00B46E5A" w:rsidRPr="0055219E">
        <w:rPr>
          <w:rFonts w:ascii="Times New Roman" w:hAnsi="Times New Roman" w:cs="Times New Roman"/>
        </w:rPr>
        <w:t xml:space="preserve"> </w:t>
      </w:r>
    </w:p>
    <w:p w14:paraId="17F41005" w14:textId="4DAF681B" w:rsidR="006228DB" w:rsidRPr="0055219E" w:rsidRDefault="006228DB" w:rsidP="001926A6">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p>
    <w:p w14:paraId="4F990EA5" w14:textId="77777777" w:rsidR="0026127E" w:rsidRPr="0055219E" w:rsidRDefault="0026127E" w:rsidP="00B01AD4">
      <w:pPr>
        <w:pStyle w:val="Heading3"/>
        <w:rPr>
          <w:rFonts w:ascii="Times New Roman" w:hAnsi="Times New Roman" w:cs="Times New Roman"/>
          <w:szCs w:val="24"/>
        </w:rPr>
      </w:pPr>
    </w:p>
    <w:p w14:paraId="357F2A06" w14:textId="77777777" w:rsidR="0081677D" w:rsidRPr="0055219E" w:rsidRDefault="0081677D" w:rsidP="00384C05">
      <w:pPr>
        <w:pStyle w:val="Heading1"/>
        <w:rPr>
          <w:rFonts w:ascii="Times New Roman" w:hAnsi="Times New Roman" w:cs="Times New Roman"/>
          <w:szCs w:val="24"/>
        </w:rPr>
      </w:pPr>
    </w:p>
    <w:p w14:paraId="6A7BED8E" w14:textId="77777777" w:rsidR="0081677D" w:rsidRPr="0055219E" w:rsidRDefault="0081677D" w:rsidP="00384C05">
      <w:pPr>
        <w:pStyle w:val="Heading1"/>
        <w:rPr>
          <w:rFonts w:ascii="Times New Roman" w:hAnsi="Times New Roman" w:cs="Times New Roman"/>
          <w:szCs w:val="24"/>
        </w:rPr>
      </w:pPr>
    </w:p>
    <w:p w14:paraId="3108AD7A" w14:textId="77777777" w:rsidR="0081677D" w:rsidRPr="0055219E" w:rsidRDefault="0081677D" w:rsidP="00384C05">
      <w:pPr>
        <w:pStyle w:val="Heading1"/>
        <w:rPr>
          <w:rFonts w:ascii="Times New Roman" w:hAnsi="Times New Roman" w:cs="Times New Roman"/>
          <w:szCs w:val="24"/>
        </w:rPr>
      </w:pPr>
    </w:p>
    <w:p w14:paraId="6E74AE0C" w14:textId="77777777" w:rsidR="00AD7C45" w:rsidRPr="0055219E" w:rsidRDefault="00AD7C45" w:rsidP="00AD7C45">
      <w:pPr>
        <w:pStyle w:val="Dialogue"/>
        <w:rPr>
          <w:rFonts w:ascii="Times New Roman" w:hAnsi="Times New Roman" w:cs="Times New Roman"/>
        </w:rPr>
      </w:pPr>
    </w:p>
    <w:p w14:paraId="34F3EF9F" w14:textId="77777777" w:rsidR="0081677D" w:rsidRPr="0055219E" w:rsidRDefault="0081677D" w:rsidP="00384C05">
      <w:pPr>
        <w:pStyle w:val="Heading1"/>
        <w:rPr>
          <w:rFonts w:ascii="Times New Roman" w:hAnsi="Times New Roman" w:cs="Times New Roman"/>
          <w:szCs w:val="24"/>
        </w:rPr>
      </w:pPr>
    </w:p>
    <w:p w14:paraId="0D3C797C" w14:textId="77777777" w:rsidR="0081677D" w:rsidRPr="0055219E" w:rsidRDefault="0081677D" w:rsidP="00384C05">
      <w:pPr>
        <w:pStyle w:val="Heading1"/>
        <w:rPr>
          <w:rFonts w:ascii="Times New Roman" w:hAnsi="Times New Roman" w:cs="Times New Roman"/>
          <w:szCs w:val="24"/>
        </w:rPr>
      </w:pPr>
    </w:p>
    <w:p w14:paraId="640D51E7" w14:textId="77777777" w:rsidR="0081677D" w:rsidRPr="0055219E" w:rsidRDefault="0081677D" w:rsidP="00384C05">
      <w:pPr>
        <w:pStyle w:val="Heading1"/>
        <w:rPr>
          <w:rFonts w:ascii="Times New Roman" w:hAnsi="Times New Roman" w:cs="Times New Roman"/>
          <w:szCs w:val="24"/>
        </w:rPr>
      </w:pPr>
    </w:p>
    <w:p w14:paraId="3DD3A117" w14:textId="50D78A80" w:rsidR="0026127E" w:rsidRPr="0055219E" w:rsidRDefault="00B4692D" w:rsidP="00384C05">
      <w:pPr>
        <w:pStyle w:val="Heading1"/>
        <w:rPr>
          <w:rFonts w:ascii="Times New Roman" w:hAnsi="Times New Roman" w:cs="Times New Roman"/>
          <w:szCs w:val="24"/>
        </w:rPr>
      </w:pPr>
      <w:r w:rsidRPr="0055219E">
        <w:rPr>
          <w:rFonts w:ascii="Times New Roman" w:hAnsi="Times New Roman" w:cs="Times New Roman"/>
          <w:szCs w:val="24"/>
        </w:rPr>
        <w:t>EAST CHEAP HIGH SCHOOL</w:t>
      </w:r>
    </w:p>
    <w:p w14:paraId="7AD7BE54" w14:textId="77777777" w:rsidR="0026127E" w:rsidRPr="0055219E" w:rsidRDefault="0026127E" w:rsidP="00130ECF">
      <w:pPr>
        <w:pStyle w:val="Heading2"/>
        <w:rPr>
          <w:rFonts w:ascii="Times New Roman" w:hAnsi="Times New Roman" w:cs="Times New Roman"/>
          <w:szCs w:val="24"/>
        </w:rPr>
      </w:pPr>
    </w:p>
    <w:p w14:paraId="41AD8797" w14:textId="77777777" w:rsidR="0026127E" w:rsidRPr="0055219E" w:rsidRDefault="0026127E" w:rsidP="00130ECF">
      <w:pPr>
        <w:pStyle w:val="Heading2"/>
        <w:rPr>
          <w:rFonts w:ascii="Times New Roman" w:hAnsi="Times New Roman" w:cs="Times New Roman"/>
          <w:szCs w:val="24"/>
        </w:rPr>
      </w:pPr>
    </w:p>
    <w:p w14:paraId="39377510" w14:textId="798F43D5" w:rsidR="0026127E" w:rsidRPr="0055219E" w:rsidRDefault="00EC0136" w:rsidP="00384C05">
      <w:pPr>
        <w:pStyle w:val="Heading1"/>
        <w:rPr>
          <w:rFonts w:ascii="Times New Roman" w:hAnsi="Times New Roman" w:cs="Times New Roman"/>
          <w:szCs w:val="24"/>
        </w:rPr>
      </w:pPr>
      <w:r w:rsidRPr="0055219E">
        <w:rPr>
          <w:rFonts w:ascii="Times New Roman" w:hAnsi="Times New Roman" w:cs="Times New Roman"/>
          <w:szCs w:val="24"/>
        </w:rPr>
        <w:t>15</w:t>
      </w:r>
      <w:r w:rsidR="003C6C57" w:rsidRPr="0055219E">
        <w:rPr>
          <w:rFonts w:ascii="Times New Roman" w:hAnsi="Times New Roman" w:cs="Times New Roman"/>
          <w:szCs w:val="24"/>
        </w:rPr>
        <w:t>99</w:t>
      </w:r>
    </w:p>
    <w:p w14:paraId="1F92AC0C" w14:textId="77777777" w:rsidR="0026127E" w:rsidRPr="0055219E" w:rsidRDefault="0026127E" w:rsidP="00130ECF">
      <w:pPr>
        <w:pStyle w:val="Heading2"/>
        <w:rPr>
          <w:rFonts w:ascii="Times New Roman" w:hAnsi="Times New Roman" w:cs="Times New Roman"/>
          <w:szCs w:val="24"/>
        </w:rPr>
      </w:pPr>
    </w:p>
    <w:p w14:paraId="58DF1BE7" w14:textId="77777777" w:rsidR="00304A1A" w:rsidRPr="0055219E" w:rsidRDefault="00304A1A" w:rsidP="00130ECF">
      <w:pPr>
        <w:pStyle w:val="Heading2"/>
        <w:rPr>
          <w:rFonts w:ascii="Times New Roman" w:hAnsi="Times New Roman" w:cs="Times New Roman"/>
          <w:szCs w:val="24"/>
        </w:rPr>
      </w:pPr>
    </w:p>
    <w:p w14:paraId="023E5B11" w14:textId="77777777" w:rsidR="0026127E" w:rsidRPr="0055219E" w:rsidRDefault="0026127E" w:rsidP="00D92AD9"/>
    <w:p w14:paraId="2D384F1A" w14:textId="77777777" w:rsidR="0026127E" w:rsidRPr="0055219E" w:rsidRDefault="0026127E" w:rsidP="00D92AD9">
      <w:pPr>
        <w:sectPr w:rsidR="0026127E" w:rsidRPr="0055219E" w:rsidSect="00772B74">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start="0"/>
          <w:cols w:space="720"/>
          <w:titlePg/>
          <w:docGrid w:linePitch="360"/>
        </w:sectPr>
      </w:pPr>
    </w:p>
    <w:p w14:paraId="25707E43" w14:textId="77777777" w:rsidR="00E42425" w:rsidRPr="0055219E" w:rsidRDefault="00E42425" w:rsidP="00EB460F">
      <w:pPr>
        <w:pStyle w:val="ACTS"/>
        <w:rPr>
          <w:rFonts w:ascii="Times New Roman" w:hAnsi="Times New Roman" w:cs="Times New Roman"/>
        </w:rPr>
      </w:pPr>
      <w:r w:rsidRPr="0055219E">
        <w:rPr>
          <w:rFonts w:ascii="Times New Roman" w:hAnsi="Times New Roman" w:cs="Times New Roman"/>
        </w:rPr>
        <w:lastRenderedPageBreak/>
        <w:t>Act One</w:t>
      </w:r>
    </w:p>
    <w:p w14:paraId="6949C53B" w14:textId="2C94D53F" w:rsidR="00576A2A" w:rsidRPr="0055219E" w:rsidRDefault="0081677D" w:rsidP="00EB460F">
      <w:pPr>
        <w:pStyle w:val="SCENENUMBER"/>
        <w:rPr>
          <w:rFonts w:ascii="Times New Roman" w:hAnsi="Times New Roman" w:cs="Times New Roman"/>
        </w:rPr>
      </w:pPr>
      <w:r w:rsidRPr="0055219E">
        <w:rPr>
          <w:rFonts w:ascii="Times New Roman" w:hAnsi="Times New Roman" w:cs="Times New Roman"/>
        </w:rPr>
        <w:t xml:space="preserve">Scene One </w:t>
      </w:r>
      <w:r w:rsidR="00BC1310" w:rsidRPr="0055219E">
        <w:rPr>
          <w:rFonts w:ascii="Times New Roman" w:hAnsi="Times New Roman" w:cs="Times New Roman"/>
        </w:rPr>
        <w:t>— The Company Mourns</w:t>
      </w:r>
      <w:r w:rsidR="00A37E75" w:rsidRPr="0055219E">
        <w:rPr>
          <w:rFonts w:ascii="Times New Roman" w:hAnsi="Times New Roman" w:cs="Times New Roman"/>
        </w:rPr>
        <w:t xml:space="preserve"> </w:t>
      </w:r>
    </w:p>
    <w:p w14:paraId="39D18DE9" w14:textId="77777777" w:rsidR="00EB460F" w:rsidRPr="0055219E" w:rsidRDefault="00EB460F" w:rsidP="00EB460F">
      <w:pPr>
        <w:pStyle w:val="SCENENUMBER"/>
        <w:rPr>
          <w:rFonts w:ascii="Times New Roman" w:hAnsi="Times New Roman" w:cs="Times New Roman"/>
        </w:rPr>
      </w:pPr>
    </w:p>
    <w:p w14:paraId="7FC1E208" w14:textId="654FCC10" w:rsidR="00674190" w:rsidRPr="0055219E" w:rsidRDefault="00EB460F" w:rsidP="00593E81">
      <w:pPr>
        <w:pStyle w:val="CharacterStageDirections"/>
        <w:rPr>
          <w:rFonts w:ascii="Times New Roman" w:hAnsi="Times New Roman"/>
          <w:szCs w:val="24"/>
        </w:rPr>
      </w:pPr>
      <w:r w:rsidRPr="0055219E">
        <w:rPr>
          <w:rFonts w:ascii="Times New Roman" w:hAnsi="Times New Roman"/>
          <w:szCs w:val="24"/>
        </w:rPr>
        <w:t>At rise, the stage</w:t>
      </w:r>
      <w:r w:rsidR="00972AFD" w:rsidRPr="0055219E">
        <w:rPr>
          <w:rFonts w:ascii="Times New Roman" w:hAnsi="Times New Roman"/>
          <w:szCs w:val="24"/>
        </w:rPr>
        <w:t xml:space="preserve"> looks </w:t>
      </w:r>
      <w:r w:rsidR="007607DA" w:rsidRPr="0055219E">
        <w:rPr>
          <w:rFonts w:ascii="Times New Roman" w:hAnsi="Times New Roman"/>
          <w:szCs w:val="24"/>
        </w:rPr>
        <w:t xml:space="preserve">vaguely like a High School gym, </w:t>
      </w:r>
      <w:r w:rsidR="00972AFD" w:rsidRPr="0055219E">
        <w:rPr>
          <w:rFonts w:ascii="Times New Roman" w:hAnsi="Times New Roman"/>
          <w:szCs w:val="24"/>
        </w:rPr>
        <w:t>with a basketball hoop, and a painted gym floor. The space</w:t>
      </w:r>
      <w:r w:rsidRPr="0055219E">
        <w:rPr>
          <w:rFonts w:ascii="Times New Roman" w:hAnsi="Times New Roman"/>
          <w:szCs w:val="24"/>
        </w:rPr>
        <w:t xml:space="preserve"> is set with </w:t>
      </w:r>
      <w:r w:rsidR="00593E81" w:rsidRPr="0055219E">
        <w:rPr>
          <w:rFonts w:ascii="Times New Roman" w:hAnsi="Times New Roman"/>
          <w:szCs w:val="24"/>
        </w:rPr>
        <w:t xml:space="preserve">a </w:t>
      </w:r>
      <w:r w:rsidRPr="0055219E">
        <w:rPr>
          <w:rFonts w:ascii="Times New Roman" w:hAnsi="Times New Roman"/>
          <w:szCs w:val="24"/>
        </w:rPr>
        <w:t xml:space="preserve">long </w:t>
      </w:r>
      <w:r w:rsidR="0002536C" w:rsidRPr="0055219E">
        <w:rPr>
          <w:rFonts w:ascii="Times New Roman" w:hAnsi="Times New Roman"/>
          <w:szCs w:val="24"/>
        </w:rPr>
        <w:t>rolling table (like in cafeterias)</w:t>
      </w:r>
      <w:r w:rsidR="00674190" w:rsidRPr="0055219E">
        <w:rPr>
          <w:rFonts w:ascii="Times New Roman" w:hAnsi="Times New Roman"/>
          <w:szCs w:val="24"/>
        </w:rPr>
        <w:t xml:space="preserve"> laden with a corpse</w:t>
      </w:r>
      <w:r w:rsidR="00E80021" w:rsidRPr="0055219E">
        <w:rPr>
          <w:rFonts w:ascii="Times New Roman" w:hAnsi="Times New Roman"/>
          <w:szCs w:val="24"/>
        </w:rPr>
        <w:t xml:space="preserve"> (not a real one!</w:t>
      </w:r>
      <w:r w:rsidR="009E5B5A" w:rsidRPr="0055219E">
        <w:rPr>
          <w:rFonts w:ascii="Times New Roman" w:hAnsi="Times New Roman"/>
          <w:szCs w:val="24"/>
        </w:rPr>
        <w:t xml:space="preserve"> — Maybe it’s a mannequin?</w:t>
      </w:r>
      <w:r w:rsidR="00E80021" w:rsidRPr="0055219E">
        <w:rPr>
          <w:rFonts w:ascii="Times New Roman" w:hAnsi="Times New Roman"/>
          <w:szCs w:val="24"/>
        </w:rPr>
        <w:t xml:space="preserve">) of HENRY, </w:t>
      </w:r>
      <w:r w:rsidR="00674190" w:rsidRPr="0055219E">
        <w:rPr>
          <w:rFonts w:ascii="Times New Roman" w:hAnsi="Times New Roman"/>
          <w:szCs w:val="24"/>
        </w:rPr>
        <w:t>wearing a black suit and snappy dress shoes, covered in the state flag of wherever the show’s being produced</w:t>
      </w:r>
      <w:r w:rsidR="007607DA" w:rsidRPr="0055219E">
        <w:rPr>
          <w:rFonts w:ascii="Times New Roman" w:hAnsi="Times New Roman"/>
          <w:szCs w:val="24"/>
        </w:rPr>
        <w:t>. (</w:t>
      </w:r>
      <w:r w:rsidR="00E80021" w:rsidRPr="0055219E">
        <w:rPr>
          <w:rFonts w:ascii="Times New Roman" w:hAnsi="Times New Roman"/>
          <w:szCs w:val="24"/>
        </w:rPr>
        <w:t xml:space="preserve">Comedy: </w:t>
      </w:r>
      <w:r w:rsidR="007607DA" w:rsidRPr="0055219E">
        <w:rPr>
          <w:rFonts w:ascii="Times New Roman" w:hAnsi="Times New Roman"/>
          <w:szCs w:val="24"/>
        </w:rPr>
        <w:t>The face is covered, but the shoes stick out</w:t>
      </w:r>
      <w:r w:rsidR="00674190" w:rsidRPr="0055219E">
        <w:rPr>
          <w:rFonts w:ascii="Times New Roman" w:hAnsi="Times New Roman"/>
          <w:szCs w:val="24"/>
        </w:rPr>
        <w:t>.</w:t>
      </w:r>
      <w:r w:rsidR="007607DA" w:rsidRPr="0055219E">
        <w:rPr>
          <w:rFonts w:ascii="Times New Roman" w:hAnsi="Times New Roman"/>
          <w:szCs w:val="24"/>
        </w:rPr>
        <w:t>)</w:t>
      </w:r>
      <w:r w:rsidR="00674190" w:rsidRPr="0055219E">
        <w:rPr>
          <w:rFonts w:ascii="Times New Roman" w:hAnsi="Times New Roman"/>
          <w:szCs w:val="24"/>
        </w:rPr>
        <w:t xml:space="preserve"> </w:t>
      </w:r>
      <w:r w:rsidR="00E80021" w:rsidRPr="0055219E">
        <w:rPr>
          <w:rFonts w:ascii="Times New Roman" w:hAnsi="Times New Roman"/>
          <w:szCs w:val="24"/>
        </w:rPr>
        <w:t>Onstage, we</w:t>
      </w:r>
      <w:r w:rsidR="00593E81" w:rsidRPr="0055219E">
        <w:rPr>
          <w:rFonts w:ascii="Times New Roman" w:hAnsi="Times New Roman"/>
          <w:szCs w:val="24"/>
        </w:rPr>
        <w:t xml:space="preserve"> also</w:t>
      </w:r>
      <w:r w:rsidR="007607DA" w:rsidRPr="0055219E">
        <w:rPr>
          <w:rFonts w:ascii="Times New Roman" w:hAnsi="Times New Roman"/>
          <w:szCs w:val="24"/>
        </w:rPr>
        <w:t xml:space="preserve"> find a</w:t>
      </w:r>
      <w:r w:rsidR="008D0AC6" w:rsidRPr="0055219E">
        <w:rPr>
          <w:rFonts w:ascii="Times New Roman" w:hAnsi="Times New Roman"/>
          <w:szCs w:val="24"/>
        </w:rPr>
        <w:t xml:space="preserve"> </w:t>
      </w:r>
      <w:r w:rsidR="00063E0D" w:rsidRPr="0055219E">
        <w:rPr>
          <w:rFonts w:ascii="Times New Roman" w:hAnsi="Times New Roman"/>
          <w:szCs w:val="24"/>
        </w:rPr>
        <w:t>large</w:t>
      </w:r>
      <w:r w:rsidR="008D0AC6" w:rsidRPr="0055219E">
        <w:rPr>
          <w:rFonts w:ascii="Times New Roman" w:hAnsi="Times New Roman"/>
          <w:szCs w:val="24"/>
        </w:rPr>
        <w:t xml:space="preserve"> </w:t>
      </w:r>
      <w:r w:rsidR="007607DA" w:rsidRPr="0055219E">
        <w:rPr>
          <w:rFonts w:ascii="Times New Roman" w:hAnsi="Times New Roman"/>
          <w:szCs w:val="24"/>
        </w:rPr>
        <w:t xml:space="preserve">rolling </w:t>
      </w:r>
      <w:r w:rsidR="008D0AC6" w:rsidRPr="0055219E">
        <w:rPr>
          <w:rFonts w:ascii="Times New Roman" w:hAnsi="Times New Roman"/>
          <w:szCs w:val="24"/>
        </w:rPr>
        <w:t>whi</w:t>
      </w:r>
      <w:r w:rsidR="00063E0D" w:rsidRPr="0055219E">
        <w:rPr>
          <w:rFonts w:ascii="Times New Roman" w:hAnsi="Times New Roman"/>
          <w:szCs w:val="24"/>
        </w:rPr>
        <w:t>te board with dry erase markers (like where P.E. teachers write drills)</w:t>
      </w:r>
      <w:r w:rsidR="00BC1310" w:rsidRPr="0055219E">
        <w:rPr>
          <w:rFonts w:ascii="Times New Roman" w:hAnsi="Times New Roman"/>
          <w:szCs w:val="24"/>
        </w:rPr>
        <w:t xml:space="preserve"> and a few large bins, stuffed with balls, scrimmage vests, jump ropes, cones, etc. </w:t>
      </w:r>
      <w:r w:rsidR="007607DA" w:rsidRPr="0055219E">
        <w:rPr>
          <w:rFonts w:ascii="Times New Roman" w:hAnsi="Times New Roman"/>
          <w:szCs w:val="24"/>
        </w:rPr>
        <w:t xml:space="preserve">— </w:t>
      </w:r>
      <w:r w:rsidR="00BC1310" w:rsidRPr="0055219E">
        <w:rPr>
          <w:rFonts w:ascii="Times New Roman" w:hAnsi="Times New Roman"/>
          <w:szCs w:val="24"/>
        </w:rPr>
        <w:t>Gym stuff</w:t>
      </w:r>
      <w:r w:rsidR="000B353E" w:rsidRPr="0055219E">
        <w:rPr>
          <w:rFonts w:ascii="Times New Roman" w:hAnsi="Times New Roman"/>
          <w:szCs w:val="24"/>
        </w:rPr>
        <w:t xml:space="preserve">. </w:t>
      </w:r>
      <w:r w:rsidR="00593E81" w:rsidRPr="0055219E">
        <w:rPr>
          <w:rFonts w:ascii="Times New Roman" w:hAnsi="Times New Roman"/>
          <w:szCs w:val="24"/>
        </w:rPr>
        <w:t>There are some school chairs against the wall and a small</w:t>
      </w:r>
      <w:r w:rsidR="00E80021" w:rsidRPr="0055219E">
        <w:rPr>
          <w:rFonts w:ascii="Times New Roman" w:hAnsi="Times New Roman"/>
          <w:szCs w:val="24"/>
        </w:rPr>
        <w:t>ish wooden</w:t>
      </w:r>
      <w:r w:rsidR="00593E81" w:rsidRPr="0055219E">
        <w:rPr>
          <w:rFonts w:ascii="Times New Roman" w:hAnsi="Times New Roman"/>
          <w:szCs w:val="24"/>
        </w:rPr>
        <w:t xml:space="preserve"> table. </w:t>
      </w:r>
      <w:r w:rsidR="000B353E" w:rsidRPr="0055219E">
        <w:rPr>
          <w:rFonts w:ascii="Times New Roman" w:hAnsi="Times New Roman"/>
          <w:szCs w:val="24"/>
        </w:rPr>
        <w:t>A blown-up poster-sized school photo of HENRY</w:t>
      </w:r>
      <w:r w:rsidR="00E80021" w:rsidRPr="0055219E">
        <w:rPr>
          <w:rFonts w:ascii="Times New Roman" w:hAnsi="Times New Roman"/>
          <w:szCs w:val="24"/>
        </w:rPr>
        <w:t xml:space="preserve"> (He’s the dead guy)</w:t>
      </w:r>
      <w:r w:rsidR="00027F33" w:rsidRPr="0055219E">
        <w:rPr>
          <w:rFonts w:ascii="Times New Roman" w:hAnsi="Times New Roman"/>
          <w:szCs w:val="24"/>
        </w:rPr>
        <w:t xml:space="preserve"> wearing clothes from when he began his teaching career</w:t>
      </w:r>
      <w:r w:rsidR="0002536C" w:rsidRPr="0055219E">
        <w:rPr>
          <w:rFonts w:ascii="Times New Roman" w:hAnsi="Times New Roman"/>
          <w:szCs w:val="24"/>
        </w:rPr>
        <w:t xml:space="preserve"> (in the 1980’s)</w:t>
      </w:r>
      <w:r w:rsidR="000B353E" w:rsidRPr="0055219E">
        <w:rPr>
          <w:rFonts w:ascii="Times New Roman" w:hAnsi="Times New Roman"/>
          <w:szCs w:val="24"/>
        </w:rPr>
        <w:t xml:space="preserve"> sits on an easel. </w:t>
      </w:r>
      <w:r w:rsidR="00E80021" w:rsidRPr="0055219E">
        <w:rPr>
          <w:rFonts w:ascii="Times New Roman" w:hAnsi="Times New Roman"/>
          <w:szCs w:val="24"/>
        </w:rPr>
        <w:t>This photo should look as dopey as possible, and ideally be a photo of some community celebrity — For example, a school principal or the artistic director of a theater company. Finally, to really set the mood, a</w:t>
      </w:r>
      <w:r w:rsidR="008D0AC6" w:rsidRPr="0055219E">
        <w:rPr>
          <w:rFonts w:ascii="Times New Roman" w:hAnsi="Times New Roman"/>
          <w:szCs w:val="24"/>
        </w:rPr>
        <w:t xml:space="preserve"> banner</w:t>
      </w:r>
      <w:r w:rsidR="000B353E" w:rsidRPr="0055219E">
        <w:rPr>
          <w:rFonts w:ascii="Times New Roman" w:hAnsi="Times New Roman"/>
          <w:szCs w:val="24"/>
        </w:rPr>
        <w:t>,</w:t>
      </w:r>
      <w:r w:rsidR="008D0AC6" w:rsidRPr="0055219E">
        <w:rPr>
          <w:rFonts w:ascii="Times New Roman" w:hAnsi="Times New Roman"/>
          <w:szCs w:val="24"/>
        </w:rPr>
        <w:t xml:space="preserve"> that reads “EA</w:t>
      </w:r>
      <w:r w:rsidR="00972AFD" w:rsidRPr="0055219E">
        <w:rPr>
          <w:rFonts w:ascii="Times New Roman" w:hAnsi="Times New Roman"/>
          <w:szCs w:val="24"/>
        </w:rPr>
        <w:t xml:space="preserve">ST CHEAP HIGH SCHOOL DRAMA CLUB” hangs </w:t>
      </w:r>
      <w:r w:rsidR="00E80021" w:rsidRPr="0055219E">
        <w:rPr>
          <w:rFonts w:ascii="Times New Roman" w:hAnsi="Times New Roman"/>
          <w:szCs w:val="24"/>
        </w:rPr>
        <w:t xml:space="preserve">on the back wall somewhere. </w:t>
      </w:r>
    </w:p>
    <w:p w14:paraId="3E8448A4" w14:textId="77777777" w:rsidR="00593E81" w:rsidRPr="0055219E" w:rsidRDefault="00593E81" w:rsidP="00593E81">
      <w:pPr>
        <w:pStyle w:val="Dialogue"/>
        <w:rPr>
          <w:rFonts w:ascii="Times New Roman" w:hAnsi="Times New Roman" w:cs="Times New Roman"/>
        </w:rPr>
      </w:pPr>
    </w:p>
    <w:p w14:paraId="5C5866D2" w14:textId="77777777" w:rsidR="009E5B5A" w:rsidRPr="0055219E" w:rsidRDefault="00593E81" w:rsidP="00593E81">
      <w:pPr>
        <w:pStyle w:val="Dialogue"/>
        <w:ind w:left="2160"/>
        <w:rPr>
          <w:rFonts w:ascii="Times New Roman" w:hAnsi="Times New Roman" w:cs="Times New Roman"/>
          <w:i/>
        </w:rPr>
      </w:pPr>
      <w:r w:rsidRPr="0055219E">
        <w:rPr>
          <w:rFonts w:ascii="Times New Roman" w:hAnsi="Times New Roman" w:cs="Times New Roman"/>
          <w:i/>
        </w:rPr>
        <w:t>KATHY enters, carrying grocery store tote bags</w:t>
      </w:r>
      <w:r w:rsidR="00E80021" w:rsidRPr="0055219E">
        <w:rPr>
          <w:rFonts w:ascii="Times New Roman" w:hAnsi="Times New Roman" w:cs="Times New Roman"/>
          <w:i/>
        </w:rPr>
        <w:t xml:space="preserve">. </w:t>
      </w:r>
      <w:r w:rsidRPr="0055219E">
        <w:rPr>
          <w:rFonts w:ascii="Times New Roman" w:hAnsi="Times New Roman" w:cs="Times New Roman"/>
          <w:i/>
        </w:rPr>
        <w:t xml:space="preserve">She acknowledges </w:t>
      </w:r>
      <w:r w:rsidR="009E5B5A" w:rsidRPr="0055219E">
        <w:rPr>
          <w:rFonts w:ascii="Times New Roman" w:hAnsi="Times New Roman" w:cs="Times New Roman"/>
          <w:i/>
        </w:rPr>
        <w:t xml:space="preserve">DEAD </w:t>
      </w:r>
      <w:r w:rsidRPr="0055219E">
        <w:rPr>
          <w:rFonts w:ascii="Times New Roman" w:hAnsi="Times New Roman" w:cs="Times New Roman"/>
          <w:i/>
        </w:rPr>
        <w:t xml:space="preserve">HENRY </w:t>
      </w:r>
      <w:r w:rsidR="009E5B5A" w:rsidRPr="0055219E">
        <w:rPr>
          <w:rFonts w:ascii="Times New Roman" w:hAnsi="Times New Roman" w:cs="Times New Roman"/>
          <w:i/>
        </w:rPr>
        <w:t>then sets to work preparing</w:t>
      </w:r>
      <w:r w:rsidRPr="0055219E">
        <w:rPr>
          <w:rFonts w:ascii="Times New Roman" w:hAnsi="Times New Roman" w:cs="Times New Roman"/>
          <w:i/>
        </w:rPr>
        <w:t xml:space="preserve"> a smorgasbord</w:t>
      </w:r>
      <w:r w:rsidR="00664C1E" w:rsidRPr="0055219E">
        <w:rPr>
          <w:rFonts w:ascii="Times New Roman" w:hAnsi="Times New Roman" w:cs="Times New Roman"/>
          <w:i/>
        </w:rPr>
        <w:t>, with flowers, snacks, juice, etc. The works</w:t>
      </w:r>
      <w:r w:rsidR="009E5B5A" w:rsidRPr="0055219E">
        <w:rPr>
          <w:rFonts w:ascii="Times New Roman" w:hAnsi="Times New Roman" w:cs="Times New Roman"/>
          <w:i/>
        </w:rPr>
        <w:t xml:space="preserve">. </w:t>
      </w:r>
    </w:p>
    <w:p w14:paraId="4EF7F19D" w14:textId="77777777" w:rsidR="0081677D" w:rsidRPr="0055219E" w:rsidRDefault="0081677D" w:rsidP="00CA5B9A"/>
    <w:p w14:paraId="3AA5F764" w14:textId="14949A43" w:rsidR="0081677D" w:rsidRPr="0055219E" w:rsidRDefault="0010292F" w:rsidP="0081677D">
      <w:pPr>
        <w:pStyle w:val="CharacterStageDirections"/>
        <w:rPr>
          <w:rFonts w:ascii="Times New Roman" w:hAnsi="Times New Roman"/>
          <w:szCs w:val="24"/>
        </w:rPr>
      </w:pPr>
      <w:r w:rsidRPr="0055219E">
        <w:rPr>
          <w:rFonts w:ascii="Times New Roman" w:hAnsi="Times New Roman"/>
          <w:szCs w:val="24"/>
        </w:rPr>
        <w:t>RICHARD and WILL enter</w:t>
      </w:r>
      <w:r w:rsidR="009E09A1" w:rsidRPr="0055219E">
        <w:rPr>
          <w:rFonts w:ascii="Times New Roman" w:hAnsi="Times New Roman"/>
          <w:szCs w:val="24"/>
        </w:rPr>
        <w:t>, carrying backpacks and</w:t>
      </w:r>
      <w:r w:rsidR="00674190" w:rsidRPr="0055219E">
        <w:rPr>
          <w:rFonts w:ascii="Times New Roman" w:hAnsi="Times New Roman"/>
          <w:szCs w:val="24"/>
        </w:rPr>
        <w:t xml:space="preserve"> green</w:t>
      </w:r>
      <w:r w:rsidR="00593E81" w:rsidRPr="0055219E">
        <w:rPr>
          <w:rFonts w:ascii="Times New Roman" w:hAnsi="Times New Roman"/>
          <w:szCs w:val="24"/>
        </w:rPr>
        <w:t xml:space="preserve"> flyers. They ignore KATHY as she comes and goes.</w:t>
      </w:r>
    </w:p>
    <w:p w14:paraId="0C1095D1" w14:textId="77777777" w:rsidR="0081677D" w:rsidRPr="0055219E" w:rsidRDefault="0081677D" w:rsidP="0081677D">
      <w:pPr>
        <w:pStyle w:val="Dialogue"/>
        <w:rPr>
          <w:rFonts w:ascii="Times New Roman" w:hAnsi="Times New Roman" w:cs="Times New Roman"/>
        </w:rPr>
      </w:pPr>
    </w:p>
    <w:p w14:paraId="5A704B58" w14:textId="318C2756" w:rsidR="0081677D" w:rsidRPr="0055219E" w:rsidRDefault="0081677D" w:rsidP="004C20BA">
      <w:pPr>
        <w:pStyle w:val="CharacterTag"/>
        <w:rPr>
          <w:rFonts w:ascii="Times New Roman" w:hAnsi="Times New Roman" w:cs="Times New Roman"/>
        </w:rPr>
      </w:pPr>
      <w:r w:rsidRPr="0055219E">
        <w:rPr>
          <w:rFonts w:ascii="Times New Roman" w:hAnsi="Times New Roman" w:cs="Times New Roman"/>
        </w:rPr>
        <w:t>RICHARD</w:t>
      </w:r>
    </w:p>
    <w:p w14:paraId="1B718CEA" w14:textId="630A375F" w:rsidR="0081677D" w:rsidRPr="0055219E" w:rsidRDefault="00103E09" w:rsidP="009E5B5A">
      <w:r w:rsidRPr="0055219E">
        <w:t>(</w:t>
      </w:r>
      <w:r w:rsidRPr="0055219E">
        <w:rPr>
          <w:i/>
        </w:rPr>
        <w:t xml:space="preserve">Addressing the </w:t>
      </w:r>
      <w:r w:rsidR="009E09A1" w:rsidRPr="0055219E">
        <w:rPr>
          <w:i/>
        </w:rPr>
        <w:t>audience</w:t>
      </w:r>
      <w:r w:rsidRPr="0055219E">
        <w:t xml:space="preserve">.) </w:t>
      </w:r>
      <w:r w:rsidR="0081677D" w:rsidRPr="0055219E">
        <w:t xml:space="preserve">Welcome, </w:t>
      </w:r>
      <w:r w:rsidR="00EB460F" w:rsidRPr="0055219E">
        <w:t xml:space="preserve">fellow </w:t>
      </w:r>
      <w:r w:rsidR="0081677D" w:rsidRPr="0055219E">
        <w:t>thespians</w:t>
      </w:r>
      <w:r w:rsidR="00FE4076" w:rsidRPr="0055219E">
        <w:t>!</w:t>
      </w:r>
      <w:r w:rsidR="00972AFD" w:rsidRPr="0055219E">
        <w:t xml:space="preserve"> — </w:t>
      </w:r>
      <w:r w:rsidR="00E37EA0" w:rsidRPr="0055219E">
        <w:t>(</w:t>
      </w:r>
      <w:r w:rsidR="00E37EA0" w:rsidRPr="0055219E">
        <w:rPr>
          <w:i/>
        </w:rPr>
        <w:t>Sees corpse, ignores it</w:t>
      </w:r>
      <w:r w:rsidR="00E37EA0" w:rsidRPr="0055219E">
        <w:t xml:space="preserve">.) </w:t>
      </w:r>
    </w:p>
    <w:p w14:paraId="33126962" w14:textId="77777777" w:rsidR="009E09A1" w:rsidRPr="0055219E" w:rsidRDefault="009E09A1" w:rsidP="00CA5B9A"/>
    <w:p w14:paraId="6461908B" w14:textId="3FDFE639" w:rsidR="009E09A1" w:rsidRPr="0055219E" w:rsidRDefault="009E09A1" w:rsidP="009E09A1">
      <w:pPr>
        <w:ind w:left="2880" w:firstLine="720"/>
      </w:pPr>
      <w:r w:rsidRPr="0055219E">
        <w:t>WILL</w:t>
      </w:r>
    </w:p>
    <w:p w14:paraId="3F67E0D6" w14:textId="015550B4" w:rsidR="00E37EA0" w:rsidRPr="0055219E" w:rsidRDefault="009E5B5A" w:rsidP="00CA5B9A">
      <w:r w:rsidRPr="0055219E">
        <w:t>(</w:t>
      </w:r>
      <w:r w:rsidRPr="0055219E">
        <w:rPr>
          <w:i/>
        </w:rPr>
        <w:t>Sees corpse.</w:t>
      </w:r>
      <w:r w:rsidRPr="0055219E">
        <w:t xml:space="preserve">) Weraday the sad occasion! </w:t>
      </w:r>
      <w:r w:rsidR="009E09A1" w:rsidRPr="0055219E">
        <w:t>(</w:t>
      </w:r>
      <w:r w:rsidR="00E37EA0" w:rsidRPr="0055219E">
        <w:rPr>
          <w:i/>
        </w:rPr>
        <w:t>To</w:t>
      </w:r>
      <w:r w:rsidR="009E09A1" w:rsidRPr="0055219E">
        <w:rPr>
          <w:i/>
        </w:rPr>
        <w:t xml:space="preserve"> the audience</w:t>
      </w:r>
      <w:r w:rsidR="009E09A1" w:rsidRPr="0055219E">
        <w:t xml:space="preserve">.) We’re so glad you’ve all come for auditions! </w:t>
      </w:r>
    </w:p>
    <w:p w14:paraId="52D77805" w14:textId="77777777" w:rsidR="009E5B5A" w:rsidRPr="0055219E" w:rsidRDefault="009E5B5A" w:rsidP="00CA5B9A"/>
    <w:p w14:paraId="2F2430C2" w14:textId="4F76B515" w:rsidR="009E5B5A" w:rsidRPr="0055219E" w:rsidRDefault="009E5B5A" w:rsidP="00CA5B9A">
      <w:pPr>
        <w:rPr>
          <w:i/>
        </w:rPr>
      </w:pPr>
      <w:r w:rsidRPr="0055219E">
        <w:tab/>
      </w:r>
      <w:r w:rsidRPr="0055219E">
        <w:tab/>
      </w:r>
      <w:r w:rsidRPr="0055219E">
        <w:tab/>
      </w:r>
      <w:r w:rsidRPr="0055219E">
        <w:rPr>
          <w:i/>
        </w:rPr>
        <w:t>RICHAR</w:t>
      </w:r>
      <w:r w:rsidR="00260A54" w:rsidRPr="0055219E">
        <w:rPr>
          <w:i/>
        </w:rPr>
        <w:t xml:space="preserve">D and WILL address the audience: </w:t>
      </w:r>
      <w:r w:rsidRPr="0055219E">
        <w:rPr>
          <w:i/>
        </w:rPr>
        <w:t xml:space="preserve"> </w:t>
      </w:r>
    </w:p>
    <w:p w14:paraId="4105C7F5" w14:textId="77777777" w:rsidR="009E5B5A" w:rsidRPr="0055219E" w:rsidRDefault="009E5B5A" w:rsidP="00CA5B9A"/>
    <w:p w14:paraId="0F293841" w14:textId="77777777" w:rsidR="00E37EA0" w:rsidRPr="0055219E" w:rsidRDefault="00E37EA0" w:rsidP="00E37EA0">
      <w:pPr>
        <w:ind w:left="2880" w:firstLine="720"/>
      </w:pPr>
      <w:r w:rsidRPr="0055219E">
        <w:t>RICHARD</w:t>
      </w:r>
    </w:p>
    <w:p w14:paraId="3AF39B18" w14:textId="77777777" w:rsidR="009E5B5A" w:rsidRPr="0055219E" w:rsidRDefault="009E09A1" w:rsidP="00CA5B9A">
      <w:r w:rsidRPr="0055219E">
        <w:t>Great turn ou</w:t>
      </w:r>
      <w:r w:rsidR="00E37EA0" w:rsidRPr="0055219E">
        <w:t xml:space="preserve">t! </w:t>
      </w:r>
    </w:p>
    <w:p w14:paraId="2651586E" w14:textId="77777777" w:rsidR="009E5B5A" w:rsidRPr="0055219E" w:rsidRDefault="009E5B5A" w:rsidP="00CA5B9A"/>
    <w:p w14:paraId="19BA2AA9" w14:textId="58B828D3" w:rsidR="009E5B5A" w:rsidRPr="0055219E" w:rsidRDefault="009E5B5A" w:rsidP="00CA5B9A">
      <w:r w:rsidRPr="0055219E">
        <w:tab/>
      </w:r>
      <w:r w:rsidRPr="0055219E">
        <w:tab/>
      </w:r>
      <w:r w:rsidRPr="0055219E">
        <w:tab/>
      </w:r>
      <w:r w:rsidRPr="0055219E">
        <w:tab/>
      </w:r>
      <w:r w:rsidRPr="0055219E">
        <w:tab/>
        <w:t>WILL</w:t>
      </w:r>
    </w:p>
    <w:p w14:paraId="01296ECF" w14:textId="77777777" w:rsidR="009E5B5A" w:rsidRPr="0055219E" w:rsidRDefault="00E37EA0" w:rsidP="00CA5B9A">
      <w:r w:rsidRPr="0055219E">
        <w:t>Nice to see so many new faces</w:t>
      </w:r>
      <w:r w:rsidR="009E5B5A" w:rsidRPr="0055219E">
        <w:t xml:space="preserve">! </w:t>
      </w:r>
    </w:p>
    <w:p w14:paraId="0AF03F2F" w14:textId="77777777" w:rsidR="009E5B5A" w:rsidRPr="0055219E" w:rsidRDefault="009E5B5A" w:rsidP="00CA5B9A"/>
    <w:p w14:paraId="3DB4B72B" w14:textId="782D5742" w:rsidR="009E5B5A" w:rsidRPr="0055219E" w:rsidRDefault="009E5B5A" w:rsidP="00CA5B9A">
      <w:r w:rsidRPr="0055219E">
        <w:tab/>
      </w:r>
      <w:r w:rsidRPr="0055219E">
        <w:tab/>
      </w:r>
      <w:r w:rsidRPr="0055219E">
        <w:tab/>
      </w:r>
      <w:r w:rsidRPr="0055219E">
        <w:tab/>
      </w:r>
      <w:r w:rsidRPr="0055219E">
        <w:tab/>
        <w:t>RICHARD</w:t>
      </w:r>
      <w:bookmarkStart w:id="0" w:name="_GoBack"/>
      <w:bookmarkEnd w:id="0"/>
    </w:p>
    <w:p w14:paraId="2CDB4D31" w14:textId="58E3BA95" w:rsidR="00FB5B38" w:rsidRPr="0055219E" w:rsidRDefault="00E37EA0" w:rsidP="00CA5B9A">
      <w:r w:rsidRPr="0055219E">
        <w:t xml:space="preserve">And don’t worry — </w:t>
      </w:r>
      <w:r w:rsidR="007B43E3" w:rsidRPr="0055219E">
        <w:t xml:space="preserve">There are so many parts in this show! </w:t>
      </w:r>
    </w:p>
    <w:p w14:paraId="03622BE9" w14:textId="77777777" w:rsidR="00FB5B38" w:rsidRPr="0055219E" w:rsidRDefault="00FB5B38" w:rsidP="00CA5B9A"/>
    <w:p w14:paraId="683B37B9" w14:textId="528A2527" w:rsidR="00FB5B38" w:rsidRPr="0055219E" w:rsidRDefault="00FB5B38" w:rsidP="00CA5B9A">
      <w:r w:rsidRPr="0055219E">
        <w:tab/>
      </w:r>
      <w:r w:rsidRPr="0055219E">
        <w:tab/>
      </w:r>
      <w:r w:rsidRPr="0055219E">
        <w:tab/>
      </w:r>
      <w:r w:rsidRPr="0055219E">
        <w:tab/>
      </w:r>
      <w:r w:rsidRPr="0055219E">
        <w:tab/>
        <w:t>WILL</w:t>
      </w:r>
    </w:p>
    <w:p w14:paraId="0DF30A54" w14:textId="0B854589" w:rsidR="009E09A1" w:rsidRPr="0055219E" w:rsidRDefault="007B43E3" w:rsidP="00CA5B9A">
      <w:r w:rsidRPr="0055219E">
        <w:t xml:space="preserve">At least 14 of you are going to die! </w:t>
      </w:r>
    </w:p>
    <w:p w14:paraId="68E89DE7" w14:textId="77777777" w:rsidR="007B43E3" w:rsidRPr="0055219E" w:rsidRDefault="007B43E3" w:rsidP="00CA5B9A"/>
    <w:p w14:paraId="544CA83E" w14:textId="77777777" w:rsidR="009E5B5A" w:rsidRPr="0055219E" w:rsidRDefault="007B43E3" w:rsidP="007B43E3">
      <w:r w:rsidRPr="0055219E">
        <w:tab/>
      </w:r>
      <w:r w:rsidRPr="0055219E">
        <w:tab/>
      </w:r>
      <w:r w:rsidRPr="0055219E">
        <w:tab/>
      </w:r>
      <w:r w:rsidRPr="0055219E">
        <w:tab/>
      </w:r>
      <w:r w:rsidRPr="0055219E">
        <w:tab/>
      </w:r>
      <w:r w:rsidR="00FB5B38" w:rsidRPr="0055219E">
        <w:t>RICHARD</w:t>
      </w:r>
    </w:p>
    <w:p w14:paraId="293AF535" w14:textId="6D9BAD37" w:rsidR="009E5B5A" w:rsidRPr="0055219E" w:rsidRDefault="009E5B5A" w:rsidP="007B43E3">
      <w:r w:rsidRPr="0055219E">
        <w:t>It’s</w:t>
      </w:r>
      <w:r w:rsidR="007B43E3" w:rsidRPr="0055219E">
        <w:t xml:space="preserve"> a great</w:t>
      </w:r>
      <w:r w:rsidR="00FB5B38" w:rsidRPr="0055219E">
        <w:t xml:space="preserve"> show for</w:t>
      </w:r>
      <w:r w:rsidR="007B43E3" w:rsidRPr="0055219E">
        <w:t xml:space="preserve"> high scho</w:t>
      </w:r>
      <w:r w:rsidR="00FB5B38" w:rsidRPr="0055219E">
        <w:t>ol</w:t>
      </w:r>
      <w:r w:rsidRPr="0055219E">
        <w:t>!</w:t>
      </w:r>
      <w:r w:rsidR="00FB5B38" w:rsidRPr="0055219E">
        <w:t xml:space="preserve"> — Lots of roles — </w:t>
      </w:r>
      <w:r w:rsidR="00260A54" w:rsidRPr="0055219E">
        <w:t xml:space="preserve">Like </w:t>
      </w:r>
      <w:r w:rsidR="00260A54" w:rsidRPr="0055219E">
        <w:rPr>
          <w:i/>
        </w:rPr>
        <w:t>two dozen</w:t>
      </w:r>
      <w:r w:rsidR="00260A54" w:rsidRPr="0055219E">
        <w:t xml:space="preserve">! </w:t>
      </w:r>
    </w:p>
    <w:p w14:paraId="6E982CBB" w14:textId="77777777" w:rsidR="009E5B5A" w:rsidRPr="0055219E" w:rsidRDefault="009E5B5A" w:rsidP="007B43E3"/>
    <w:p w14:paraId="392DA36B" w14:textId="2605A55A" w:rsidR="009E5B5A" w:rsidRPr="0055219E" w:rsidRDefault="009E5B5A" w:rsidP="007B43E3">
      <w:r w:rsidRPr="0055219E">
        <w:tab/>
      </w:r>
      <w:r w:rsidRPr="0055219E">
        <w:tab/>
      </w:r>
      <w:r w:rsidRPr="0055219E">
        <w:tab/>
      </w:r>
      <w:r w:rsidRPr="0055219E">
        <w:tab/>
      </w:r>
      <w:r w:rsidRPr="0055219E">
        <w:tab/>
        <w:t>WILL</w:t>
      </w:r>
    </w:p>
    <w:p w14:paraId="63878D40" w14:textId="4BFB79A1" w:rsidR="00FB5B38" w:rsidRPr="0055219E" w:rsidRDefault="009E5B5A" w:rsidP="007B43E3">
      <w:r w:rsidRPr="0055219E">
        <w:t xml:space="preserve">Mute army guy — Mute townsperson — Spear guy — </w:t>
      </w:r>
      <w:r w:rsidR="00FB5B38" w:rsidRPr="0055219E">
        <w:br/>
      </w:r>
      <w:r w:rsidR="00FB5B38" w:rsidRPr="0055219E">
        <w:br/>
      </w:r>
      <w:r w:rsidR="00FB5B38" w:rsidRPr="0055219E">
        <w:tab/>
      </w:r>
      <w:r w:rsidR="00FB5B38" w:rsidRPr="0055219E">
        <w:tab/>
      </w:r>
      <w:r w:rsidR="00FB5B38" w:rsidRPr="0055219E">
        <w:tab/>
      </w:r>
      <w:r w:rsidR="00FB5B38" w:rsidRPr="0055219E">
        <w:tab/>
      </w:r>
      <w:r w:rsidR="00FB5B38" w:rsidRPr="0055219E">
        <w:tab/>
      </w:r>
      <w:r w:rsidRPr="0055219E">
        <w:t>RICHARD</w:t>
      </w:r>
    </w:p>
    <w:p w14:paraId="0D551A14" w14:textId="77777777" w:rsidR="00260A54" w:rsidRPr="0055219E" w:rsidRDefault="009E5B5A" w:rsidP="007B43E3">
      <w:r w:rsidRPr="0055219E">
        <w:t xml:space="preserve">Big ensemble! </w:t>
      </w:r>
    </w:p>
    <w:p w14:paraId="755AE98E" w14:textId="77777777" w:rsidR="00260A54" w:rsidRPr="0055219E" w:rsidRDefault="00260A54" w:rsidP="007B43E3"/>
    <w:p w14:paraId="3BBEED3D" w14:textId="49B10BCE" w:rsidR="00260A54" w:rsidRPr="0055219E" w:rsidRDefault="00260A54" w:rsidP="007B43E3">
      <w:r w:rsidRPr="0055219E">
        <w:tab/>
      </w:r>
      <w:r w:rsidRPr="0055219E">
        <w:tab/>
      </w:r>
      <w:r w:rsidRPr="0055219E">
        <w:tab/>
      </w:r>
      <w:r w:rsidRPr="0055219E">
        <w:tab/>
      </w:r>
      <w:r w:rsidRPr="0055219E">
        <w:tab/>
        <w:t>WILL</w:t>
      </w:r>
    </w:p>
    <w:p w14:paraId="3EFE8554" w14:textId="2FA1C10D" w:rsidR="007B43E3" w:rsidRPr="0055219E" w:rsidRDefault="006276D6" w:rsidP="007B43E3">
      <w:r>
        <w:t>(</w:t>
      </w:r>
      <w:r w:rsidRPr="006276D6">
        <w:rPr>
          <w:i/>
        </w:rPr>
        <w:t>To audience</w:t>
      </w:r>
      <w:r>
        <w:t xml:space="preserve">.) </w:t>
      </w:r>
      <w:r w:rsidR="007B43E3" w:rsidRPr="0055219E">
        <w:t xml:space="preserve">You all have a monologue, right? </w:t>
      </w:r>
    </w:p>
    <w:p w14:paraId="5CFF8A37" w14:textId="77777777" w:rsidR="007B43E3" w:rsidRPr="0055219E" w:rsidRDefault="007B43E3" w:rsidP="007B43E3"/>
    <w:p w14:paraId="52663B51" w14:textId="3E5F2F2D" w:rsidR="007B43E3" w:rsidRPr="0055219E" w:rsidRDefault="007B43E3" w:rsidP="007B43E3">
      <w:r w:rsidRPr="0055219E">
        <w:tab/>
      </w:r>
      <w:r w:rsidRPr="0055219E">
        <w:tab/>
      </w:r>
      <w:r w:rsidRPr="0055219E">
        <w:tab/>
      </w:r>
      <w:r w:rsidRPr="0055219E">
        <w:tab/>
      </w:r>
      <w:r w:rsidRPr="0055219E">
        <w:tab/>
      </w:r>
      <w:r w:rsidR="00260A54" w:rsidRPr="0055219E">
        <w:t>RICHARD</w:t>
      </w:r>
      <w:r w:rsidR="009E5B5A" w:rsidRPr="0055219E">
        <w:t xml:space="preserve"> </w:t>
      </w:r>
    </w:p>
    <w:p w14:paraId="7F2EEE8B" w14:textId="25B60A34" w:rsidR="007B43E3" w:rsidRPr="0055219E" w:rsidRDefault="007B43E3" w:rsidP="007B43E3">
      <w:r w:rsidRPr="0055219E">
        <w:t>I thought they needed two monologues</w:t>
      </w:r>
      <w:r w:rsidR="00260A54" w:rsidRPr="0055219E">
        <w:t xml:space="preserve">? One comedic and one dramatic — </w:t>
      </w:r>
    </w:p>
    <w:p w14:paraId="53DA6908" w14:textId="77777777" w:rsidR="007B43E3" w:rsidRPr="0055219E" w:rsidRDefault="007B43E3" w:rsidP="007B43E3"/>
    <w:p w14:paraId="7CFC36EA" w14:textId="3FF4EAD1" w:rsidR="007B43E3" w:rsidRPr="0055219E" w:rsidRDefault="007B43E3" w:rsidP="007B43E3">
      <w:r w:rsidRPr="0055219E">
        <w:tab/>
      </w:r>
      <w:r w:rsidRPr="0055219E">
        <w:tab/>
      </w:r>
      <w:r w:rsidRPr="0055219E">
        <w:tab/>
      </w:r>
      <w:r w:rsidRPr="0055219E">
        <w:tab/>
      </w:r>
      <w:r w:rsidRPr="0055219E">
        <w:tab/>
        <w:t>WILL</w:t>
      </w:r>
    </w:p>
    <w:p w14:paraId="36FE7C60" w14:textId="44CBB8BF" w:rsidR="007B43E3" w:rsidRPr="0055219E" w:rsidRDefault="007B43E3" w:rsidP="007B43E3">
      <w:r w:rsidRPr="0055219E">
        <w:t xml:space="preserve">Wait — Where are you going? </w:t>
      </w:r>
      <w:r w:rsidR="00260A54" w:rsidRPr="0055219E">
        <w:t xml:space="preserve">Richard — They’re leaving! Don’t go! </w:t>
      </w:r>
    </w:p>
    <w:p w14:paraId="2CBCB3F1" w14:textId="77777777" w:rsidR="009E09A1" w:rsidRPr="0055219E" w:rsidRDefault="009E09A1" w:rsidP="00CA5B9A"/>
    <w:p w14:paraId="5E4FF912" w14:textId="1C87BF28" w:rsidR="009E09A1" w:rsidRPr="0055219E" w:rsidRDefault="009E09A1" w:rsidP="009E09A1">
      <w:pPr>
        <w:ind w:left="2880" w:firstLine="720"/>
      </w:pPr>
      <w:r w:rsidRPr="0055219E">
        <w:t>RICHARD</w:t>
      </w:r>
    </w:p>
    <w:p w14:paraId="4A5A668B" w14:textId="7C7F9490" w:rsidR="00260A54" w:rsidRPr="0055219E" w:rsidRDefault="001B783D" w:rsidP="00CA5B9A">
      <w:r>
        <w:t xml:space="preserve">Wait! </w:t>
      </w:r>
      <w:r w:rsidR="00260A54" w:rsidRPr="0055219E">
        <w:t xml:space="preserve">— </w:t>
      </w:r>
      <w:r w:rsidR="00674190" w:rsidRPr="0055219E">
        <w:t>As it says on these flyers, we’re</w:t>
      </w:r>
      <w:r w:rsidR="009E09A1" w:rsidRPr="0055219E">
        <w:t xml:space="preserve"> casting for </w:t>
      </w:r>
      <w:r w:rsidR="00674190" w:rsidRPr="0055219E">
        <w:rPr>
          <w:i/>
        </w:rPr>
        <w:t>Titus Andronicus</w:t>
      </w:r>
      <w:r w:rsidR="00674190" w:rsidRPr="0055219E">
        <w:t xml:space="preserve">. </w:t>
      </w:r>
    </w:p>
    <w:p w14:paraId="2F8314A1" w14:textId="77777777" w:rsidR="00260A54" w:rsidRPr="0055219E" w:rsidRDefault="00260A54" w:rsidP="00CA5B9A"/>
    <w:p w14:paraId="52BB3602" w14:textId="5CFDADC8" w:rsidR="00260A54" w:rsidRPr="0055219E" w:rsidRDefault="00260A54" w:rsidP="00CA5B9A">
      <w:r w:rsidRPr="0055219E">
        <w:tab/>
      </w:r>
      <w:r w:rsidRPr="0055219E">
        <w:tab/>
      </w:r>
      <w:r w:rsidRPr="0055219E">
        <w:tab/>
      </w:r>
      <w:r w:rsidRPr="0055219E">
        <w:tab/>
      </w:r>
      <w:r w:rsidRPr="0055219E">
        <w:tab/>
        <w:t>WILL</w:t>
      </w:r>
    </w:p>
    <w:p w14:paraId="0B00CA72" w14:textId="77777777" w:rsidR="00260A54" w:rsidRPr="0055219E" w:rsidRDefault="00674190" w:rsidP="00CA5B9A">
      <w:r w:rsidRPr="0055219E">
        <w:t xml:space="preserve">See? </w:t>
      </w:r>
      <w:r w:rsidR="00E37EA0" w:rsidRPr="0055219E">
        <w:t xml:space="preserve">That guy </w:t>
      </w:r>
      <w:r w:rsidR="00125386" w:rsidRPr="0055219E">
        <w:t>who’s holding the</w:t>
      </w:r>
      <w:r w:rsidR="00E37EA0" w:rsidRPr="0055219E">
        <w:t xml:space="preserve"> severed head? </w:t>
      </w:r>
      <w:r w:rsidRPr="0055219E">
        <w:t xml:space="preserve">That’s Titus — </w:t>
      </w:r>
    </w:p>
    <w:p w14:paraId="4E51CB6F" w14:textId="77777777" w:rsidR="00260A54" w:rsidRPr="0055219E" w:rsidRDefault="00260A54" w:rsidP="00CA5B9A"/>
    <w:p w14:paraId="32F630D3" w14:textId="11935A09" w:rsidR="00260A54" w:rsidRPr="0055219E" w:rsidRDefault="00260A54" w:rsidP="00CA5B9A">
      <w:r w:rsidRPr="0055219E">
        <w:tab/>
      </w:r>
      <w:r w:rsidRPr="0055219E">
        <w:tab/>
      </w:r>
      <w:r w:rsidRPr="0055219E">
        <w:tab/>
      </w:r>
      <w:r w:rsidRPr="0055219E">
        <w:tab/>
      </w:r>
      <w:r w:rsidRPr="0055219E">
        <w:tab/>
        <w:t>RICHARD</w:t>
      </w:r>
    </w:p>
    <w:p w14:paraId="3D12FD2F" w14:textId="29BBDDC7" w:rsidR="009E09A1" w:rsidRPr="0055219E" w:rsidRDefault="00260A54" w:rsidP="00CA5B9A">
      <w:r w:rsidRPr="0055219E">
        <w:t>I</w:t>
      </w:r>
      <w:r w:rsidR="00674190" w:rsidRPr="0055219E">
        <w:t xml:space="preserve"> play Titus. </w:t>
      </w:r>
    </w:p>
    <w:p w14:paraId="5CF1C676" w14:textId="77777777" w:rsidR="00260A54" w:rsidRPr="0055219E" w:rsidRDefault="00260A54" w:rsidP="00CA5B9A"/>
    <w:p w14:paraId="425789BD" w14:textId="378A97C5" w:rsidR="00260A54" w:rsidRPr="0055219E" w:rsidRDefault="00260A54" w:rsidP="00CA5B9A">
      <w:r w:rsidRPr="0055219E">
        <w:tab/>
      </w:r>
      <w:r w:rsidRPr="0055219E">
        <w:tab/>
      </w:r>
      <w:r w:rsidRPr="0055219E">
        <w:tab/>
      </w:r>
      <w:r w:rsidRPr="0055219E">
        <w:tab/>
      </w:r>
      <w:r w:rsidRPr="0055219E">
        <w:tab/>
        <w:t>WILL</w:t>
      </w:r>
    </w:p>
    <w:p w14:paraId="334BEE94" w14:textId="3734BB32" w:rsidR="00260A54" w:rsidRPr="0055219E" w:rsidRDefault="00260A54" w:rsidP="00CA5B9A">
      <w:r w:rsidRPr="0055219E">
        <w:t xml:space="preserve">I thought I could play Titus. </w:t>
      </w:r>
    </w:p>
    <w:p w14:paraId="0F8688A4" w14:textId="77777777" w:rsidR="00260A54" w:rsidRPr="0055219E" w:rsidRDefault="00260A54" w:rsidP="00CA5B9A"/>
    <w:p w14:paraId="7CFE3FCE" w14:textId="0110B9AF" w:rsidR="00260A54" w:rsidRPr="0055219E" w:rsidRDefault="00260A54" w:rsidP="00CA5B9A">
      <w:r w:rsidRPr="0055219E">
        <w:tab/>
      </w:r>
      <w:r w:rsidRPr="0055219E">
        <w:tab/>
      </w:r>
      <w:r w:rsidRPr="0055219E">
        <w:tab/>
      </w:r>
      <w:r w:rsidRPr="0055219E">
        <w:tab/>
      </w:r>
      <w:r w:rsidRPr="0055219E">
        <w:tab/>
        <w:t>RICHARD</w:t>
      </w:r>
    </w:p>
    <w:p w14:paraId="40E2CF73" w14:textId="13BAC3FD" w:rsidR="00260A54" w:rsidRPr="0055219E" w:rsidRDefault="00260A54" w:rsidP="00CA5B9A">
      <w:r w:rsidRPr="0055219E">
        <w:t xml:space="preserve">I play all the leads! — You’re the comic sidekick! </w:t>
      </w:r>
    </w:p>
    <w:p w14:paraId="5DE8526F" w14:textId="77777777" w:rsidR="00260A54" w:rsidRPr="0055219E" w:rsidRDefault="00260A54" w:rsidP="00CA5B9A"/>
    <w:p w14:paraId="58B9AB98" w14:textId="583EBF47" w:rsidR="00260A54" w:rsidRPr="0055219E" w:rsidRDefault="00260A54" w:rsidP="00CA5B9A">
      <w:r w:rsidRPr="0055219E">
        <w:tab/>
      </w:r>
      <w:r w:rsidRPr="0055219E">
        <w:tab/>
      </w:r>
      <w:r w:rsidRPr="0055219E">
        <w:tab/>
      </w:r>
      <w:r w:rsidRPr="0055219E">
        <w:tab/>
      </w:r>
      <w:r w:rsidRPr="0055219E">
        <w:tab/>
        <w:t>WILL</w:t>
      </w:r>
    </w:p>
    <w:p w14:paraId="2182EAC5" w14:textId="0FB2D3CC" w:rsidR="00260A54" w:rsidRPr="0055219E" w:rsidRDefault="00260A54" w:rsidP="00CA5B9A">
      <w:r w:rsidRPr="0055219E">
        <w:t xml:space="preserve">Show of hands — Who wants me to play Titus?  </w:t>
      </w:r>
    </w:p>
    <w:p w14:paraId="59C53258" w14:textId="77777777" w:rsidR="000052C0" w:rsidRPr="0055219E" w:rsidRDefault="000052C0" w:rsidP="00CA5B9A"/>
    <w:p w14:paraId="7D29493C" w14:textId="5A73FF2B" w:rsidR="000052C0" w:rsidRPr="0055219E" w:rsidRDefault="000052C0" w:rsidP="00CA5B9A">
      <w:pPr>
        <w:rPr>
          <w:i/>
        </w:rPr>
      </w:pPr>
      <w:r w:rsidRPr="0055219E">
        <w:tab/>
      </w:r>
      <w:r w:rsidRPr="0055219E">
        <w:tab/>
      </w:r>
      <w:r w:rsidRPr="0055219E">
        <w:tab/>
      </w:r>
      <w:r w:rsidRPr="0055219E">
        <w:rPr>
          <w:i/>
        </w:rPr>
        <w:t>AUGUSTINE enters</w:t>
      </w:r>
      <w:r w:rsidR="009E09A1" w:rsidRPr="0055219E">
        <w:rPr>
          <w:i/>
        </w:rPr>
        <w:t>, with</w:t>
      </w:r>
      <w:r w:rsidR="00260A54" w:rsidRPr="0055219E">
        <w:rPr>
          <w:i/>
        </w:rPr>
        <w:t xml:space="preserve"> a backpack and</w:t>
      </w:r>
      <w:r w:rsidR="009E09A1" w:rsidRPr="0055219E">
        <w:rPr>
          <w:i/>
        </w:rPr>
        <w:t xml:space="preserve"> </w:t>
      </w:r>
      <w:r w:rsidR="007B43E3" w:rsidRPr="0055219E">
        <w:rPr>
          <w:i/>
        </w:rPr>
        <w:t>orange</w:t>
      </w:r>
      <w:r w:rsidR="009E09A1" w:rsidRPr="0055219E">
        <w:rPr>
          <w:i/>
        </w:rPr>
        <w:t xml:space="preserve"> flyers</w:t>
      </w:r>
      <w:r w:rsidRPr="0055219E">
        <w:rPr>
          <w:i/>
        </w:rPr>
        <w:t>.</w:t>
      </w:r>
    </w:p>
    <w:p w14:paraId="6A89DEE2" w14:textId="77777777" w:rsidR="0081677D" w:rsidRPr="0055219E" w:rsidRDefault="0081677D" w:rsidP="00CA5B9A"/>
    <w:p w14:paraId="00AE7C38" w14:textId="5D5334D4" w:rsidR="0081677D" w:rsidRPr="0055219E" w:rsidRDefault="0081677D" w:rsidP="004C20BA">
      <w:pPr>
        <w:pStyle w:val="CharacterTag"/>
        <w:rPr>
          <w:rFonts w:ascii="Times New Roman" w:hAnsi="Times New Roman" w:cs="Times New Roman"/>
        </w:rPr>
      </w:pPr>
      <w:r w:rsidRPr="0055219E">
        <w:rPr>
          <w:rFonts w:ascii="Times New Roman" w:hAnsi="Times New Roman" w:cs="Times New Roman"/>
        </w:rPr>
        <w:t>Augustine</w:t>
      </w:r>
    </w:p>
    <w:p w14:paraId="40E0295D" w14:textId="51B81D06" w:rsidR="0081677D" w:rsidRPr="0055219E" w:rsidRDefault="000052C0" w:rsidP="00CA5B9A">
      <w:r w:rsidRPr="0055219E">
        <w:t xml:space="preserve">Hi </w:t>
      </w:r>
      <w:r w:rsidR="009E09A1" w:rsidRPr="0055219E">
        <w:t>Will, hi Richard — (</w:t>
      </w:r>
      <w:r w:rsidR="009E09A1" w:rsidRPr="0055219E">
        <w:rPr>
          <w:i/>
        </w:rPr>
        <w:t xml:space="preserve">Sees photo of </w:t>
      </w:r>
      <w:r w:rsidR="00125386" w:rsidRPr="0055219E">
        <w:rPr>
          <w:i/>
        </w:rPr>
        <w:t>HENRY</w:t>
      </w:r>
      <w:r w:rsidR="009E09A1" w:rsidRPr="0055219E">
        <w:t>.)</w:t>
      </w:r>
      <w:r w:rsidR="00D538AA" w:rsidRPr="0055219E">
        <w:t xml:space="preserve"> Oh my god — </w:t>
      </w:r>
      <w:r w:rsidR="00674190" w:rsidRPr="0055219E">
        <w:t>(</w:t>
      </w:r>
      <w:r w:rsidR="00674190" w:rsidRPr="0055219E">
        <w:rPr>
          <w:i/>
        </w:rPr>
        <w:t>Sees body</w:t>
      </w:r>
      <w:r w:rsidR="00FB5B38" w:rsidRPr="0055219E">
        <w:rPr>
          <w:i/>
        </w:rPr>
        <w:t>.</w:t>
      </w:r>
      <w:r w:rsidR="00FB5B38" w:rsidRPr="0055219E">
        <w:t>) There he is!</w:t>
      </w:r>
    </w:p>
    <w:p w14:paraId="3E338957" w14:textId="77777777" w:rsidR="00D538AA" w:rsidRPr="0055219E" w:rsidRDefault="00D538AA" w:rsidP="00CA5B9A"/>
    <w:p w14:paraId="637FBE58" w14:textId="21B40812" w:rsidR="00D538AA" w:rsidRPr="0055219E" w:rsidRDefault="00D538AA" w:rsidP="00CA5B9A">
      <w:r w:rsidRPr="0055219E">
        <w:tab/>
      </w:r>
      <w:r w:rsidRPr="0055219E">
        <w:tab/>
      </w:r>
      <w:r w:rsidRPr="0055219E">
        <w:tab/>
      </w:r>
      <w:r w:rsidRPr="0055219E">
        <w:tab/>
      </w:r>
      <w:r w:rsidRPr="0055219E">
        <w:tab/>
        <w:t xml:space="preserve">WILL </w:t>
      </w:r>
    </w:p>
    <w:p w14:paraId="36B62949" w14:textId="389E3208" w:rsidR="00D538AA" w:rsidRPr="0055219E" w:rsidRDefault="00D538AA" w:rsidP="00CA5B9A">
      <w:r w:rsidRPr="0055219E">
        <w:lastRenderedPageBreak/>
        <w:t xml:space="preserve">He’s lying in State — </w:t>
      </w:r>
      <w:r w:rsidR="007B43E3" w:rsidRPr="0055219E">
        <w:t>(</w:t>
      </w:r>
      <w:r w:rsidR="007B43E3" w:rsidRPr="0055219E">
        <w:rPr>
          <w:i/>
        </w:rPr>
        <w:t>Aside — Like Groucho</w:t>
      </w:r>
      <w:r w:rsidR="007B43E3" w:rsidRPr="0055219E">
        <w:t xml:space="preserve">.) </w:t>
      </w:r>
      <w:r w:rsidRPr="0055219E">
        <w:t xml:space="preserve">At least ‘til the State finals. </w:t>
      </w:r>
    </w:p>
    <w:p w14:paraId="17CC54AD" w14:textId="77777777" w:rsidR="00674190" w:rsidRPr="0055219E" w:rsidRDefault="00674190" w:rsidP="00CA5B9A"/>
    <w:p w14:paraId="14D92407" w14:textId="03F6B17C" w:rsidR="00674190" w:rsidRPr="0055219E" w:rsidRDefault="00674190" w:rsidP="00674190">
      <w:pPr>
        <w:ind w:left="2880" w:firstLine="720"/>
      </w:pPr>
      <w:r w:rsidRPr="0055219E">
        <w:t>AUGUSTINE</w:t>
      </w:r>
    </w:p>
    <w:p w14:paraId="6947D657" w14:textId="7E4A91D8" w:rsidR="00674190" w:rsidRPr="0055219E" w:rsidRDefault="00674190" w:rsidP="00CA5B9A">
      <w:r w:rsidRPr="0055219E">
        <w:t xml:space="preserve">Why are his shoes are poking out? </w:t>
      </w:r>
      <w:r w:rsidR="00A656C7" w:rsidRPr="0055219E">
        <w:t>Will — Fix that. (</w:t>
      </w:r>
      <w:r w:rsidR="00A656C7" w:rsidRPr="0055219E">
        <w:rPr>
          <w:i/>
        </w:rPr>
        <w:t>WILL futzes around with trying to pull the flag up or down, but it’s just too small</w:t>
      </w:r>
      <w:r w:rsidR="00A656C7" w:rsidRPr="0055219E">
        <w:t xml:space="preserve">.) </w:t>
      </w:r>
      <w:r w:rsidRPr="0055219E">
        <w:t>Oh Henry — (</w:t>
      </w:r>
      <w:r w:rsidRPr="0055219E">
        <w:rPr>
          <w:i/>
        </w:rPr>
        <w:t>She cries</w:t>
      </w:r>
      <w:r w:rsidRPr="0055219E">
        <w:t>.) I’m not crying!</w:t>
      </w:r>
    </w:p>
    <w:p w14:paraId="27F2322D" w14:textId="77777777" w:rsidR="007B43E3" w:rsidRPr="0055219E" w:rsidRDefault="007B43E3" w:rsidP="00CA5B9A"/>
    <w:p w14:paraId="117BB6F3" w14:textId="23B88B07" w:rsidR="007B43E3" w:rsidRPr="0055219E" w:rsidRDefault="00A656C7" w:rsidP="00CA5B9A">
      <w:r w:rsidRPr="0055219E">
        <w:tab/>
      </w:r>
      <w:r w:rsidRPr="0055219E">
        <w:tab/>
      </w:r>
      <w:r w:rsidRPr="0055219E">
        <w:tab/>
      </w:r>
      <w:r w:rsidRPr="0055219E">
        <w:tab/>
      </w:r>
      <w:r w:rsidRPr="0055219E">
        <w:tab/>
      </w:r>
      <w:r w:rsidR="007B43E3" w:rsidRPr="0055219E">
        <w:t>RICHARD</w:t>
      </w:r>
    </w:p>
    <w:p w14:paraId="356FA060" w14:textId="77777777" w:rsidR="00125386" w:rsidRPr="0055219E" w:rsidRDefault="00125386" w:rsidP="00CA5B9A">
      <w:r w:rsidRPr="0055219E">
        <w:t>You’re interrupting auditions!</w:t>
      </w:r>
    </w:p>
    <w:p w14:paraId="3A89235F" w14:textId="77777777" w:rsidR="00125386" w:rsidRPr="0055219E" w:rsidRDefault="00125386" w:rsidP="00CA5B9A"/>
    <w:p w14:paraId="3A1ECAE1" w14:textId="0D1CD188" w:rsidR="00125386" w:rsidRPr="0055219E" w:rsidRDefault="00125386" w:rsidP="00CA5B9A">
      <w:r w:rsidRPr="0055219E">
        <w:tab/>
      </w:r>
      <w:r w:rsidRPr="0055219E">
        <w:tab/>
      </w:r>
      <w:r w:rsidRPr="0055219E">
        <w:tab/>
      </w:r>
      <w:r w:rsidRPr="0055219E">
        <w:tab/>
      </w:r>
      <w:r w:rsidRPr="0055219E">
        <w:tab/>
        <w:t>AUGUSTINE</w:t>
      </w:r>
    </w:p>
    <w:p w14:paraId="2F10E818" w14:textId="77777777" w:rsidR="00260A54" w:rsidRPr="0055219E" w:rsidRDefault="00125386" w:rsidP="00CA5B9A">
      <w:r w:rsidRPr="0055219E">
        <w:t xml:space="preserve">What auditions? This is the memorial for Henry — I made a flyer </w:t>
      </w:r>
      <w:r w:rsidR="00260A54" w:rsidRPr="0055219E">
        <w:t xml:space="preserve">— See? </w:t>
      </w:r>
    </w:p>
    <w:p w14:paraId="64D5BCD0" w14:textId="77777777" w:rsidR="00260A54" w:rsidRPr="0055219E" w:rsidRDefault="00260A54" w:rsidP="00CA5B9A"/>
    <w:p w14:paraId="76B972AB" w14:textId="55C126C7" w:rsidR="00260A54" w:rsidRPr="0055219E" w:rsidRDefault="00260A54" w:rsidP="00CA5B9A">
      <w:r w:rsidRPr="0055219E">
        <w:tab/>
      </w:r>
      <w:r w:rsidRPr="0055219E">
        <w:tab/>
      </w:r>
      <w:r w:rsidRPr="0055219E">
        <w:tab/>
      </w:r>
      <w:r w:rsidRPr="0055219E">
        <w:tab/>
      </w:r>
      <w:r w:rsidRPr="0055219E">
        <w:tab/>
        <w:t>RICHARD</w:t>
      </w:r>
    </w:p>
    <w:p w14:paraId="741A78B3" w14:textId="1AA36FED" w:rsidR="00260A54" w:rsidRPr="0055219E" w:rsidRDefault="00260A54" w:rsidP="00CA5B9A">
      <w:r w:rsidRPr="0055219E">
        <w:t xml:space="preserve">We have a flyer, too — That’s why </w:t>
      </w:r>
      <w:r w:rsidRPr="0055219E">
        <w:rPr>
          <w:i/>
        </w:rPr>
        <w:t xml:space="preserve">they’re </w:t>
      </w:r>
      <w:r w:rsidRPr="0055219E">
        <w:t>here!</w:t>
      </w:r>
    </w:p>
    <w:p w14:paraId="1A0F2CE9" w14:textId="77777777" w:rsidR="00260A54" w:rsidRPr="0055219E" w:rsidRDefault="00260A54" w:rsidP="00CA5B9A"/>
    <w:p w14:paraId="533AB41F" w14:textId="215A619B" w:rsidR="00260A54" w:rsidRPr="0055219E" w:rsidRDefault="00260A54" w:rsidP="00CA5B9A">
      <w:r w:rsidRPr="0055219E">
        <w:tab/>
      </w:r>
      <w:r w:rsidRPr="0055219E">
        <w:tab/>
      </w:r>
      <w:r w:rsidRPr="0055219E">
        <w:tab/>
      </w:r>
      <w:r w:rsidRPr="0055219E">
        <w:tab/>
      </w:r>
      <w:r w:rsidRPr="0055219E">
        <w:tab/>
        <w:t>AUGUSTINE</w:t>
      </w:r>
    </w:p>
    <w:p w14:paraId="396A80D0" w14:textId="65A0AB89" w:rsidR="00125386" w:rsidRPr="0055219E" w:rsidRDefault="00260A54" w:rsidP="00CA5B9A">
      <w:r w:rsidRPr="0055219E">
        <w:t xml:space="preserve">Well I made a flyer </w:t>
      </w:r>
      <w:r w:rsidRPr="0055219E">
        <w:rPr>
          <w:i/>
        </w:rPr>
        <w:t>and</w:t>
      </w:r>
      <w:r w:rsidRPr="0055219E">
        <w:t xml:space="preserve"> a </w:t>
      </w:r>
      <w:r w:rsidR="00D449D0" w:rsidRPr="0055219E">
        <w:t>Facebook</w:t>
      </w:r>
      <w:r w:rsidRPr="0055219E">
        <w:t xml:space="preserve"> event! </w:t>
      </w:r>
    </w:p>
    <w:p w14:paraId="36D71F06" w14:textId="77777777" w:rsidR="00125386" w:rsidRPr="0055219E" w:rsidRDefault="00125386" w:rsidP="00CA5B9A"/>
    <w:p w14:paraId="75CDF8AD" w14:textId="471B1EB2" w:rsidR="00125386" w:rsidRPr="0055219E" w:rsidRDefault="00125386" w:rsidP="00CA5B9A">
      <w:r w:rsidRPr="0055219E">
        <w:tab/>
      </w:r>
      <w:r w:rsidRPr="0055219E">
        <w:tab/>
      </w:r>
      <w:r w:rsidRPr="0055219E">
        <w:tab/>
      </w:r>
      <w:r w:rsidRPr="0055219E">
        <w:tab/>
      </w:r>
      <w:r w:rsidRPr="0055219E">
        <w:tab/>
        <w:t>RICHARD</w:t>
      </w:r>
    </w:p>
    <w:p w14:paraId="5088247F" w14:textId="6BBEB36F" w:rsidR="00260A54" w:rsidRPr="0055219E" w:rsidRDefault="00260A54" w:rsidP="00CA5B9A">
      <w:r w:rsidRPr="0055219E">
        <w:t>Sometimes I say I’m ‘going’ to something on</w:t>
      </w:r>
      <w:r w:rsidR="000678C2" w:rsidRPr="0055219E">
        <w:t xml:space="preserve"> </w:t>
      </w:r>
      <w:r w:rsidR="00D449D0" w:rsidRPr="0055219E">
        <w:t>Facebook</w:t>
      </w:r>
      <w:r w:rsidR="000678C2" w:rsidRPr="0055219E">
        <w:t xml:space="preserve"> </w:t>
      </w:r>
      <w:r w:rsidR="000678C2" w:rsidRPr="0055219E">
        <w:rPr>
          <w:i/>
        </w:rPr>
        <w:t>just to be nice</w:t>
      </w:r>
      <w:r w:rsidR="000678C2" w:rsidRPr="0055219E">
        <w:t>.</w:t>
      </w:r>
      <w:r w:rsidRPr="0055219E">
        <w:t xml:space="preserve"> </w:t>
      </w:r>
    </w:p>
    <w:p w14:paraId="4C48F69C" w14:textId="77777777" w:rsidR="00260A54" w:rsidRPr="0055219E" w:rsidRDefault="00260A54" w:rsidP="00CA5B9A"/>
    <w:p w14:paraId="2629A434" w14:textId="52845501" w:rsidR="00260A54" w:rsidRPr="0055219E" w:rsidRDefault="00260A54" w:rsidP="00CA5B9A">
      <w:r w:rsidRPr="0055219E">
        <w:tab/>
      </w:r>
      <w:r w:rsidRPr="0055219E">
        <w:tab/>
      </w:r>
      <w:r w:rsidRPr="0055219E">
        <w:tab/>
      </w:r>
      <w:r w:rsidRPr="0055219E">
        <w:tab/>
      </w:r>
      <w:r w:rsidRPr="0055219E">
        <w:tab/>
        <w:t>WILL</w:t>
      </w:r>
    </w:p>
    <w:p w14:paraId="5F690BE4" w14:textId="77777777" w:rsidR="000678C2" w:rsidRPr="0055219E" w:rsidRDefault="000678C2" w:rsidP="00CA5B9A">
      <w:r w:rsidRPr="0055219E">
        <w:t xml:space="preserve">Look at this audience! They’re like the bulls of Pamplona! Such energy! </w:t>
      </w:r>
    </w:p>
    <w:p w14:paraId="24DE0118" w14:textId="77777777" w:rsidR="000678C2" w:rsidRPr="0055219E" w:rsidRDefault="000678C2" w:rsidP="00CA5B9A"/>
    <w:p w14:paraId="73DCA991" w14:textId="05D5D4A2" w:rsidR="000678C2" w:rsidRPr="0055219E" w:rsidRDefault="000678C2" w:rsidP="00CA5B9A">
      <w:r w:rsidRPr="0055219E">
        <w:tab/>
      </w:r>
      <w:r w:rsidRPr="0055219E">
        <w:tab/>
      </w:r>
      <w:r w:rsidRPr="0055219E">
        <w:tab/>
      </w:r>
      <w:r w:rsidRPr="0055219E">
        <w:tab/>
      </w:r>
      <w:r w:rsidRPr="0055219E">
        <w:tab/>
        <w:t>AUGUSTINE</w:t>
      </w:r>
    </w:p>
    <w:p w14:paraId="068746D0" w14:textId="77777777" w:rsidR="000678C2" w:rsidRPr="0055219E" w:rsidRDefault="000678C2" w:rsidP="00CA5B9A">
      <w:r w:rsidRPr="0055219E">
        <w:t xml:space="preserve">What’s Pamplona? We’re here for the memorial — </w:t>
      </w:r>
    </w:p>
    <w:p w14:paraId="387D4D77" w14:textId="77777777" w:rsidR="000678C2" w:rsidRPr="0055219E" w:rsidRDefault="000678C2" w:rsidP="00CA5B9A"/>
    <w:p w14:paraId="3A11A958" w14:textId="4C3AFA58" w:rsidR="000678C2" w:rsidRPr="0055219E" w:rsidRDefault="000678C2" w:rsidP="00CA5B9A">
      <w:r w:rsidRPr="0055219E">
        <w:tab/>
      </w:r>
      <w:r w:rsidRPr="0055219E">
        <w:tab/>
      </w:r>
      <w:r w:rsidRPr="0055219E">
        <w:tab/>
      </w:r>
      <w:r w:rsidRPr="0055219E">
        <w:tab/>
      </w:r>
      <w:r w:rsidRPr="0055219E">
        <w:tab/>
        <w:t>WILL</w:t>
      </w:r>
    </w:p>
    <w:p w14:paraId="52265082" w14:textId="7348C698" w:rsidR="007B43E3" w:rsidRPr="0055219E" w:rsidRDefault="000678C2" w:rsidP="00CA5B9A">
      <w:r w:rsidRPr="0055219E">
        <w:t>They’re</w:t>
      </w:r>
      <w:r w:rsidR="00A656C7" w:rsidRPr="0055219E">
        <w:t xml:space="preserve"> here to find ou</w:t>
      </w:r>
      <w:r w:rsidR="001B783D">
        <w:t>t who they are</w:t>
      </w:r>
      <w:r w:rsidR="00A656C7" w:rsidRPr="0055219E">
        <w:t>! (</w:t>
      </w:r>
      <w:r w:rsidR="00A656C7" w:rsidRPr="0055219E">
        <w:rPr>
          <w:i/>
        </w:rPr>
        <w:t>Starts doing vocal exercises</w:t>
      </w:r>
      <w:r w:rsidR="00260A54" w:rsidRPr="0055219E">
        <w:rPr>
          <w:i/>
        </w:rPr>
        <w:t>.</w:t>
      </w:r>
      <w:r w:rsidR="00260A54" w:rsidRPr="0055219E">
        <w:t xml:space="preserve">) </w:t>
      </w:r>
    </w:p>
    <w:p w14:paraId="5B192F6B" w14:textId="77777777" w:rsidR="0010292F" w:rsidRPr="0055219E" w:rsidRDefault="0010292F" w:rsidP="00CA5B9A"/>
    <w:p w14:paraId="703D1075" w14:textId="6C1E98FE" w:rsidR="0010292F" w:rsidRPr="0055219E" w:rsidRDefault="0010292F" w:rsidP="00664C1E">
      <w:pPr>
        <w:ind w:left="2160"/>
        <w:rPr>
          <w:i/>
        </w:rPr>
      </w:pPr>
      <w:r w:rsidRPr="0055219E">
        <w:rPr>
          <w:i/>
        </w:rPr>
        <w:t>THOMAS enters, carrying</w:t>
      </w:r>
      <w:r w:rsidR="00664C1E" w:rsidRPr="0055219E">
        <w:rPr>
          <w:i/>
        </w:rPr>
        <w:t xml:space="preserve"> a pizza box. </w:t>
      </w:r>
    </w:p>
    <w:p w14:paraId="12A65510" w14:textId="77777777" w:rsidR="00D538AA" w:rsidRPr="0055219E" w:rsidRDefault="00D538AA" w:rsidP="00CA5B9A"/>
    <w:p w14:paraId="0C4A1C0A" w14:textId="72B811FF" w:rsidR="00D538AA" w:rsidRPr="0055219E" w:rsidRDefault="00D538AA" w:rsidP="00CA5B9A">
      <w:r w:rsidRPr="0055219E">
        <w:tab/>
      </w:r>
      <w:r w:rsidRPr="0055219E">
        <w:tab/>
      </w:r>
      <w:r w:rsidRPr="0055219E">
        <w:tab/>
      </w:r>
      <w:r w:rsidRPr="0055219E">
        <w:tab/>
      </w:r>
      <w:r w:rsidRPr="0055219E">
        <w:tab/>
        <w:t>THOMAS</w:t>
      </w:r>
    </w:p>
    <w:p w14:paraId="1FB87F61" w14:textId="77777777" w:rsidR="00125386" w:rsidRPr="0055219E" w:rsidRDefault="00A656C7" w:rsidP="00CA5B9A">
      <w:r w:rsidRPr="0055219E">
        <w:t xml:space="preserve">Hey, guys! </w:t>
      </w:r>
      <w:r w:rsidR="00125386" w:rsidRPr="0055219E">
        <w:t xml:space="preserve">Hey — Gus. How — Uh — Me — I brought a pizza! You like pineapple? </w:t>
      </w:r>
      <w:r w:rsidRPr="0055219E">
        <w:t>(</w:t>
      </w:r>
      <w:r w:rsidRPr="0055219E">
        <w:rPr>
          <w:i/>
        </w:rPr>
        <w:t>Sees picture of Henry</w:t>
      </w:r>
      <w:r w:rsidRPr="0055219E">
        <w:t>.) Whoa — (</w:t>
      </w:r>
      <w:r w:rsidRPr="0055219E">
        <w:rPr>
          <w:i/>
        </w:rPr>
        <w:t>Then Corpse</w:t>
      </w:r>
      <w:r w:rsidRPr="0055219E">
        <w:t xml:space="preserve">.) </w:t>
      </w:r>
      <w:r w:rsidR="00125386" w:rsidRPr="0055219E">
        <w:t xml:space="preserve">Dude! </w:t>
      </w:r>
    </w:p>
    <w:p w14:paraId="61063973" w14:textId="77777777" w:rsidR="00125386" w:rsidRPr="0055219E" w:rsidRDefault="00125386" w:rsidP="00CA5B9A"/>
    <w:p w14:paraId="46D6CAFE" w14:textId="77F98905" w:rsidR="00125386" w:rsidRPr="0055219E" w:rsidRDefault="00125386" w:rsidP="00CA5B9A">
      <w:r w:rsidRPr="0055219E">
        <w:tab/>
      </w:r>
      <w:r w:rsidRPr="0055219E">
        <w:tab/>
      </w:r>
      <w:r w:rsidRPr="0055219E">
        <w:tab/>
      </w:r>
      <w:r w:rsidRPr="0055219E">
        <w:tab/>
      </w:r>
      <w:r w:rsidRPr="0055219E">
        <w:tab/>
        <w:t>AUGUSTINE</w:t>
      </w:r>
    </w:p>
    <w:p w14:paraId="1222512D" w14:textId="71525A61" w:rsidR="00D538AA" w:rsidRPr="0055219E" w:rsidRDefault="00973B88" w:rsidP="00CA5B9A">
      <w:r w:rsidRPr="0055219E">
        <w:t>We find him a grave man.</w:t>
      </w:r>
      <w:r w:rsidR="00D538AA" w:rsidRPr="0055219E">
        <w:t xml:space="preserve"> </w:t>
      </w:r>
      <w:r w:rsidR="00125386" w:rsidRPr="0055219E">
        <w:t>(</w:t>
      </w:r>
      <w:r w:rsidR="00125386" w:rsidRPr="0055219E">
        <w:rPr>
          <w:i/>
        </w:rPr>
        <w:t>Cries</w:t>
      </w:r>
      <w:r w:rsidR="00125386" w:rsidRPr="0055219E">
        <w:t xml:space="preserve">.) </w:t>
      </w:r>
    </w:p>
    <w:p w14:paraId="203CF772" w14:textId="77777777" w:rsidR="00973B88" w:rsidRPr="0055219E" w:rsidRDefault="00973B88" w:rsidP="00CA5B9A"/>
    <w:p w14:paraId="5DEDA59B" w14:textId="6FA6A348" w:rsidR="00973B88" w:rsidRPr="0055219E" w:rsidRDefault="00973B88" w:rsidP="00CA5B9A">
      <w:r w:rsidRPr="0055219E">
        <w:tab/>
      </w:r>
      <w:r w:rsidRPr="0055219E">
        <w:tab/>
      </w:r>
      <w:r w:rsidRPr="0055219E">
        <w:tab/>
      </w:r>
      <w:r w:rsidRPr="0055219E">
        <w:tab/>
      </w:r>
      <w:r w:rsidRPr="0055219E">
        <w:tab/>
        <w:t>WILL</w:t>
      </w:r>
    </w:p>
    <w:p w14:paraId="00F7194F" w14:textId="569E9BB7" w:rsidR="00973B88" w:rsidRPr="0055219E" w:rsidRDefault="00973B88" w:rsidP="00CA5B9A">
      <w:r w:rsidRPr="0055219E">
        <w:t xml:space="preserve">He broke his own ‘Dying Offstage’ rule — </w:t>
      </w:r>
    </w:p>
    <w:p w14:paraId="19C46787" w14:textId="77777777" w:rsidR="00A656C7" w:rsidRPr="0055219E" w:rsidRDefault="00A656C7" w:rsidP="00CA5B9A"/>
    <w:p w14:paraId="1EC47492" w14:textId="589C59D4" w:rsidR="00A656C7" w:rsidRPr="0055219E" w:rsidRDefault="00A656C7" w:rsidP="00A656C7">
      <w:pPr>
        <w:ind w:left="2880" w:firstLine="720"/>
      </w:pPr>
      <w:r w:rsidRPr="0055219E">
        <w:t>THOMAS</w:t>
      </w:r>
    </w:p>
    <w:p w14:paraId="012EFC8D" w14:textId="1A7BE693" w:rsidR="00A656C7" w:rsidRPr="0055219E" w:rsidRDefault="00125386" w:rsidP="00CA5B9A">
      <w:r w:rsidRPr="0055219E">
        <w:t>(</w:t>
      </w:r>
      <w:r w:rsidRPr="0055219E">
        <w:rPr>
          <w:i/>
        </w:rPr>
        <w:t>To Augustine</w:t>
      </w:r>
      <w:r w:rsidRPr="0055219E">
        <w:t xml:space="preserve">.) </w:t>
      </w:r>
      <w:r w:rsidR="00A656C7" w:rsidRPr="0055219E">
        <w:t>You look — I — that — Face. (</w:t>
      </w:r>
      <w:r w:rsidR="00A656C7" w:rsidRPr="0055219E">
        <w:rPr>
          <w:i/>
        </w:rPr>
        <w:t>Digs in paper bag</w:t>
      </w:r>
      <w:r w:rsidR="00A656C7" w:rsidRPr="0055219E">
        <w:t xml:space="preserve">.) Cheese? </w:t>
      </w:r>
    </w:p>
    <w:p w14:paraId="087B2434" w14:textId="77777777" w:rsidR="00A656C7" w:rsidRPr="0055219E" w:rsidRDefault="00A656C7" w:rsidP="00CA5B9A"/>
    <w:p w14:paraId="1D07AE25" w14:textId="6F413D70" w:rsidR="00A656C7" w:rsidRPr="0055219E" w:rsidRDefault="00A656C7" w:rsidP="00A656C7">
      <w:pPr>
        <w:ind w:left="2880" w:firstLine="720"/>
      </w:pPr>
      <w:r w:rsidRPr="0055219E">
        <w:t>AUGUSTINE</w:t>
      </w:r>
    </w:p>
    <w:p w14:paraId="4AB079E6" w14:textId="34DEE1C8" w:rsidR="00A656C7" w:rsidRPr="0055219E" w:rsidRDefault="00A656C7" w:rsidP="00CA5B9A">
      <w:r w:rsidRPr="0055219E">
        <w:lastRenderedPageBreak/>
        <w:t xml:space="preserve">How can you think of cheese at a time like this? </w:t>
      </w:r>
    </w:p>
    <w:p w14:paraId="68B80683" w14:textId="77777777" w:rsidR="00A656C7" w:rsidRPr="0055219E" w:rsidRDefault="00A656C7" w:rsidP="00CA5B9A"/>
    <w:p w14:paraId="76DEB052" w14:textId="3E1DD855" w:rsidR="00A656C7" w:rsidRPr="0055219E" w:rsidRDefault="00A656C7" w:rsidP="00A656C7">
      <w:pPr>
        <w:ind w:left="2880" w:firstLine="720"/>
      </w:pPr>
      <w:r w:rsidRPr="0055219E">
        <w:t>THOMAS</w:t>
      </w:r>
    </w:p>
    <w:p w14:paraId="78136CCD" w14:textId="1E49474F" w:rsidR="004E21E7" w:rsidRPr="0055219E" w:rsidRDefault="00A656C7" w:rsidP="00CA5B9A">
      <w:r w:rsidRPr="0055219E">
        <w:t>Little Kleenex? (</w:t>
      </w:r>
      <w:r w:rsidRPr="0055219E">
        <w:rPr>
          <w:i/>
        </w:rPr>
        <w:t>Hands her small plastic Kleenex packet</w:t>
      </w:r>
      <w:r w:rsidRPr="0055219E">
        <w:t xml:space="preserve"> </w:t>
      </w:r>
      <w:r w:rsidRPr="0055219E">
        <w:rPr>
          <w:i/>
        </w:rPr>
        <w:t>from his pocket</w:t>
      </w:r>
      <w:r w:rsidRPr="0055219E">
        <w:t xml:space="preserve">.) </w:t>
      </w:r>
      <w:r w:rsidR="00125386" w:rsidRPr="0055219E">
        <w:t xml:space="preserve">My mom — </w:t>
      </w:r>
    </w:p>
    <w:p w14:paraId="5DB4B80A" w14:textId="77777777" w:rsidR="004E5965" w:rsidRPr="0055219E" w:rsidRDefault="004E5965" w:rsidP="00CA5B9A"/>
    <w:p w14:paraId="09A28690" w14:textId="7DEA6788" w:rsidR="00A37E75" w:rsidRPr="0055219E" w:rsidRDefault="00550343" w:rsidP="00CA5B9A">
      <w:r w:rsidRPr="0055219E">
        <w:tab/>
      </w:r>
      <w:r w:rsidRPr="0055219E">
        <w:tab/>
      </w:r>
      <w:r w:rsidRPr="0055219E">
        <w:tab/>
      </w:r>
      <w:r w:rsidRPr="0055219E">
        <w:tab/>
      </w:r>
      <w:r w:rsidRPr="0055219E">
        <w:tab/>
      </w:r>
      <w:r w:rsidR="00A37E75" w:rsidRPr="0055219E">
        <w:t>AUGUSTINE</w:t>
      </w:r>
    </w:p>
    <w:p w14:paraId="161A6EEC" w14:textId="7C41541F" w:rsidR="00A656C7" w:rsidRPr="0055219E" w:rsidRDefault="00125386" w:rsidP="00CA5B9A">
      <w:r w:rsidRPr="0055219E">
        <w:t>(</w:t>
      </w:r>
      <w:r w:rsidRPr="0055219E">
        <w:rPr>
          <w:i/>
        </w:rPr>
        <w:t>Takes Kleenex</w:t>
      </w:r>
      <w:r w:rsidRPr="0055219E">
        <w:t xml:space="preserve">.) </w:t>
      </w:r>
      <w:r w:rsidR="00A656C7" w:rsidRPr="0055219E">
        <w:t>Thanks. (</w:t>
      </w:r>
      <w:r w:rsidR="00A656C7" w:rsidRPr="0055219E">
        <w:rPr>
          <w:i/>
        </w:rPr>
        <w:t>Blows nose</w:t>
      </w:r>
      <w:r w:rsidR="00A656C7" w:rsidRPr="0055219E">
        <w:t xml:space="preserve">.) </w:t>
      </w:r>
    </w:p>
    <w:p w14:paraId="0D8EB9B9" w14:textId="77777777" w:rsidR="00A656C7" w:rsidRPr="0055219E" w:rsidRDefault="00A656C7" w:rsidP="00CA5B9A"/>
    <w:p w14:paraId="714532D4" w14:textId="091C59F5" w:rsidR="00125386" w:rsidRPr="0055219E" w:rsidRDefault="00A656C7" w:rsidP="00A656C7">
      <w:r w:rsidRPr="0055219E">
        <w:tab/>
      </w:r>
      <w:r w:rsidRPr="0055219E">
        <w:tab/>
      </w:r>
      <w:r w:rsidRPr="0055219E">
        <w:tab/>
      </w:r>
      <w:r w:rsidRPr="0055219E">
        <w:tab/>
      </w:r>
      <w:r w:rsidRPr="0055219E">
        <w:tab/>
        <w:t>RICHARD</w:t>
      </w:r>
      <w:r w:rsidRPr="0055219E">
        <w:br/>
      </w:r>
      <w:r w:rsidR="00504B43" w:rsidRPr="0055219E">
        <w:t xml:space="preserve">Enough interruptions! </w:t>
      </w:r>
    </w:p>
    <w:p w14:paraId="6FE9AAB6" w14:textId="77777777" w:rsidR="00125386" w:rsidRPr="0055219E" w:rsidRDefault="00125386" w:rsidP="00A656C7"/>
    <w:p w14:paraId="72470C23" w14:textId="66AAC487" w:rsidR="00125386" w:rsidRPr="0055219E" w:rsidRDefault="00125386" w:rsidP="00A656C7">
      <w:r w:rsidRPr="0055219E">
        <w:tab/>
      </w:r>
      <w:r w:rsidRPr="0055219E">
        <w:tab/>
      </w:r>
      <w:r w:rsidRPr="0055219E">
        <w:tab/>
      </w:r>
      <w:r w:rsidRPr="0055219E">
        <w:tab/>
      </w:r>
      <w:r w:rsidRPr="0055219E">
        <w:tab/>
        <w:t>WILL</w:t>
      </w:r>
    </w:p>
    <w:p w14:paraId="40426EDF" w14:textId="3CEF7977" w:rsidR="00125386" w:rsidRPr="0055219E" w:rsidRDefault="001B783D" w:rsidP="00A656C7">
      <w:r>
        <w:t>B</w:t>
      </w:r>
      <w:r w:rsidR="00504B43" w:rsidRPr="0055219E">
        <w:t xml:space="preserve">lah blah </w:t>
      </w:r>
      <w:r w:rsidR="00125386" w:rsidRPr="0055219E">
        <w:t xml:space="preserve">blah </w:t>
      </w:r>
      <w:r w:rsidR="00504B43" w:rsidRPr="0055219E">
        <w:rPr>
          <w:i/>
        </w:rPr>
        <w:t>crying</w:t>
      </w:r>
      <w:r w:rsidR="00504B43" w:rsidRPr="0055219E">
        <w:t xml:space="preserve">. </w:t>
      </w:r>
    </w:p>
    <w:p w14:paraId="69C056E2" w14:textId="77777777" w:rsidR="00125386" w:rsidRPr="0055219E" w:rsidRDefault="00125386" w:rsidP="00A656C7"/>
    <w:p w14:paraId="12D20ED2" w14:textId="0B461010" w:rsidR="00125386" w:rsidRPr="0055219E" w:rsidRDefault="00125386" w:rsidP="00A656C7">
      <w:r w:rsidRPr="0055219E">
        <w:tab/>
      </w:r>
      <w:r w:rsidRPr="0055219E">
        <w:tab/>
      </w:r>
      <w:r w:rsidRPr="0055219E">
        <w:tab/>
      </w:r>
      <w:r w:rsidRPr="0055219E">
        <w:tab/>
      </w:r>
      <w:r w:rsidRPr="0055219E">
        <w:tab/>
        <w:t>RICHARD</w:t>
      </w:r>
    </w:p>
    <w:p w14:paraId="38D2B130" w14:textId="1FB3C57A" w:rsidR="00125386" w:rsidRPr="0055219E" w:rsidRDefault="00A656C7" w:rsidP="00A656C7">
      <w:r w:rsidRPr="0055219E">
        <w:t xml:space="preserve">These auditions demand authenticity! </w:t>
      </w:r>
      <w:r w:rsidR="00125386" w:rsidRPr="0055219E">
        <w:br/>
      </w:r>
      <w:r w:rsidR="00125386" w:rsidRPr="0055219E">
        <w:br/>
      </w:r>
      <w:r w:rsidR="00125386" w:rsidRPr="0055219E">
        <w:tab/>
      </w:r>
      <w:r w:rsidR="00125386" w:rsidRPr="0055219E">
        <w:tab/>
      </w:r>
      <w:r w:rsidR="00125386" w:rsidRPr="0055219E">
        <w:tab/>
      </w:r>
      <w:r w:rsidR="00125386" w:rsidRPr="0055219E">
        <w:tab/>
      </w:r>
      <w:r w:rsidR="00125386" w:rsidRPr="0055219E">
        <w:tab/>
        <w:t>WILL</w:t>
      </w:r>
    </w:p>
    <w:p w14:paraId="4C3A66B1" w14:textId="6D5C45CA" w:rsidR="00125386" w:rsidRPr="0055219E" w:rsidRDefault="000678C2" w:rsidP="00A656C7">
      <w:r w:rsidRPr="0055219E">
        <w:t>W</w:t>
      </w:r>
      <w:r w:rsidR="001B783D">
        <w:t>hich one of you in the bleachers</w:t>
      </w:r>
      <w:r w:rsidR="00A656C7" w:rsidRPr="0055219E">
        <w:t xml:space="preserve"> volunteers to have their arm chopped off?</w:t>
      </w:r>
      <w:r w:rsidR="00504B43" w:rsidRPr="0055219E">
        <w:t xml:space="preserve"> </w:t>
      </w:r>
    </w:p>
    <w:p w14:paraId="63D35536" w14:textId="77777777" w:rsidR="00125386" w:rsidRPr="0055219E" w:rsidRDefault="00125386" w:rsidP="00A656C7"/>
    <w:p w14:paraId="3D78E33E" w14:textId="5302DAC7" w:rsidR="00125386" w:rsidRPr="0055219E" w:rsidRDefault="00125386" w:rsidP="00A656C7">
      <w:r w:rsidRPr="0055219E">
        <w:tab/>
      </w:r>
      <w:r w:rsidRPr="0055219E">
        <w:tab/>
      </w:r>
      <w:r w:rsidRPr="0055219E">
        <w:tab/>
      </w:r>
      <w:r w:rsidRPr="0055219E">
        <w:tab/>
      </w:r>
      <w:r w:rsidRPr="0055219E">
        <w:tab/>
        <w:t>RICHARD</w:t>
      </w:r>
    </w:p>
    <w:p w14:paraId="06626724" w14:textId="4192DBAD" w:rsidR="00A656C7" w:rsidRPr="0055219E" w:rsidRDefault="00504B43" w:rsidP="00A656C7">
      <w:r w:rsidRPr="0055219E">
        <w:t>Show of hands!</w:t>
      </w:r>
      <w:r w:rsidR="001428F0" w:rsidRPr="0055219E">
        <w:t xml:space="preserve"> See — Only I play Titus! If you want the role — You have to </w:t>
      </w:r>
      <w:r w:rsidR="001428F0" w:rsidRPr="0055219E">
        <w:rPr>
          <w:i/>
        </w:rPr>
        <w:t>bleed</w:t>
      </w:r>
      <w:r w:rsidR="001428F0" w:rsidRPr="0055219E">
        <w:t xml:space="preserve">. </w:t>
      </w:r>
    </w:p>
    <w:p w14:paraId="3AFBC307" w14:textId="77777777" w:rsidR="00504B43" w:rsidRPr="0055219E" w:rsidRDefault="00504B43" w:rsidP="00A656C7"/>
    <w:p w14:paraId="280F4B62" w14:textId="3DF783E6" w:rsidR="00504B43" w:rsidRPr="0055219E" w:rsidRDefault="00504B43" w:rsidP="00A656C7">
      <w:r w:rsidRPr="0055219E">
        <w:tab/>
      </w:r>
      <w:r w:rsidRPr="0055219E">
        <w:tab/>
      </w:r>
      <w:r w:rsidRPr="0055219E">
        <w:tab/>
      </w:r>
      <w:r w:rsidRPr="0055219E">
        <w:tab/>
      </w:r>
      <w:r w:rsidRPr="0055219E">
        <w:tab/>
        <w:t>WILL</w:t>
      </w:r>
    </w:p>
    <w:p w14:paraId="6DCBB4CF" w14:textId="4557C31E" w:rsidR="00504B43" w:rsidRPr="0055219E" w:rsidRDefault="00504B43" w:rsidP="00A656C7">
      <w:r w:rsidRPr="0055219E">
        <w:t xml:space="preserve">Are we doing amputations before or after public speaking?  </w:t>
      </w:r>
    </w:p>
    <w:p w14:paraId="25614FEE" w14:textId="77777777" w:rsidR="00A656C7" w:rsidRPr="0055219E" w:rsidRDefault="00A656C7" w:rsidP="00CA5B9A"/>
    <w:p w14:paraId="3F2C7A4C" w14:textId="6D4B2B7D" w:rsidR="00125386" w:rsidRPr="0055219E" w:rsidRDefault="00125386" w:rsidP="00CA5B9A">
      <w:r w:rsidRPr="0055219E">
        <w:tab/>
      </w:r>
      <w:r w:rsidRPr="0055219E">
        <w:tab/>
      </w:r>
      <w:r w:rsidRPr="0055219E">
        <w:tab/>
      </w:r>
      <w:r w:rsidRPr="0055219E">
        <w:tab/>
      </w:r>
      <w:r w:rsidRPr="0055219E">
        <w:tab/>
        <w:t>AUGUSTINE</w:t>
      </w:r>
    </w:p>
    <w:p w14:paraId="3B10F9D6" w14:textId="441BAACB" w:rsidR="00A37E75" w:rsidRPr="0055219E" w:rsidRDefault="00125386" w:rsidP="00CA5B9A">
      <w:r w:rsidRPr="0055219E">
        <w:t xml:space="preserve">Just stop! There are </w:t>
      </w:r>
      <w:r w:rsidR="00504B43" w:rsidRPr="0055219E">
        <w:t xml:space="preserve">no auditions today — We’re here for Henry! </w:t>
      </w:r>
      <w:r w:rsidR="00F4443B" w:rsidRPr="0055219E">
        <w:t>(</w:t>
      </w:r>
      <w:r w:rsidR="00F4443B" w:rsidRPr="0055219E">
        <w:rPr>
          <w:i/>
        </w:rPr>
        <w:t xml:space="preserve">To </w:t>
      </w:r>
      <w:r w:rsidR="003D185A" w:rsidRPr="0055219E">
        <w:rPr>
          <w:i/>
        </w:rPr>
        <w:t>audience</w:t>
      </w:r>
      <w:r w:rsidR="00F4443B" w:rsidRPr="0055219E">
        <w:t xml:space="preserve">.) </w:t>
      </w:r>
      <w:r w:rsidR="000678C2" w:rsidRPr="0055219E">
        <w:t>He was a great drama teacher and baron and Lord! (</w:t>
      </w:r>
      <w:r w:rsidR="000678C2" w:rsidRPr="0055219E">
        <w:rPr>
          <w:i/>
        </w:rPr>
        <w:t>She cries</w:t>
      </w:r>
      <w:r w:rsidR="000678C2" w:rsidRPr="0055219E">
        <w:t xml:space="preserve">.)  </w:t>
      </w:r>
      <w:r w:rsidR="00A37E75" w:rsidRPr="0055219E">
        <w:t xml:space="preserve"> </w:t>
      </w:r>
    </w:p>
    <w:p w14:paraId="7BE41D86" w14:textId="7553AD8D" w:rsidR="009207F7" w:rsidRPr="0055219E" w:rsidRDefault="009207F7" w:rsidP="00CA5B9A">
      <w:r w:rsidRPr="0055219E">
        <w:t xml:space="preserve"> </w:t>
      </w:r>
    </w:p>
    <w:p w14:paraId="794D9CD4" w14:textId="7698532F" w:rsidR="009207F7" w:rsidRPr="0055219E" w:rsidRDefault="003D185A" w:rsidP="00CA5B9A">
      <w:r w:rsidRPr="0055219E">
        <w:tab/>
      </w:r>
      <w:r w:rsidRPr="0055219E">
        <w:tab/>
      </w:r>
      <w:r w:rsidRPr="0055219E">
        <w:tab/>
      </w:r>
      <w:r w:rsidRPr="0055219E">
        <w:tab/>
      </w:r>
      <w:r w:rsidRPr="0055219E">
        <w:tab/>
      </w:r>
      <w:r w:rsidR="009207F7" w:rsidRPr="0055219E">
        <w:t>THOMAS</w:t>
      </w:r>
    </w:p>
    <w:p w14:paraId="5D109471" w14:textId="25D4F1F9" w:rsidR="003D185A" w:rsidRPr="0055219E" w:rsidRDefault="003D185A" w:rsidP="003D185A">
      <w:r w:rsidRPr="0055219E">
        <w:rPr>
          <w:iCs/>
        </w:rPr>
        <w:t>To weep is to make less the depth of grief.</w:t>
      </w:r>
    </w:p>
    <w:p w14:paraId="31867AA9" w14:textId="516CC7F0" w:rsidR="009207F7" w:rsidRPr="0055219E" w:rsidRDefault="009207F7" w:rsidP="00CA5B9A"/>
    <w:p w14:paraId="4CBC32E0" w14:textId="2D44AC46" w:rsidR="003D185A" w:rsidRPr="0055219E" w:rsidRDefault="003D185A" w:rsidP="00CA5B9A">
      <w:r w:rsidRPr="0055219E">
        <w:tab/>
      </w:r>
      <w:r w:rsidRPr="0055219E">
        <w:tab/>
      </w:r>
      <w:r w:rsidRPr="0055219E">
        <w:tab/>
      </w:r>
      <w:r w:rsidRPr="0055219E">
        <w:tab/>
      </w:r>
      <w:r w:rsidRPr="0055219E">
        <w:tab/>
        <w:t>AUGUSTINE</w:t>
      </w:r>
    </w:p>
    <w:p w14:paraId="6AF89E81" w14:textId="1B01230A" w:rsidR="003D185A" w:rsidRPr="0055219E" w:rsidRDefault="003D185A" w:rsidP="00CA5B9A">
      <w:r w:rsidRPr="0055219E">
        <w:t>Shut up, Thomas! That is such a stupid thing to say</w:t>
      </w:r>
      <w:r w:rsidR="00664C1E" w:rsidRPr="0055219E">
        <w:t>!</w:t>
      </w:r>
    </w:p>
    <w:p w14:paraId="6F990C04" w14:textId="77777777" w:rsidR="009207F7" w:rsidRPr="0055219E" w:rsidRDefault="009207F7" w:rsidP="00CA5B9A"/>
    <w:p w14:paraId="3E91B320" w14:textId="2F26E7B5" w:rsidR="003D185A" w:rsidRPr="0055219E" w:rsidRDefault="003D185A" w:rsidP="00CA5B9A">
      <w:r w:rsidRPr="0055219E">
        <w:tab/>
      </w:r>
      <w:r w:rsidRPr="0055219E">
        <w:tab/>
      </w:r>
      <w:r w:rsidRPr="0055219E">
        <w:tab/>
      </w:r>
      <w:r w:rsidRPr="0055219E">
        <w:tab/>
      </w:r>
      <w:r w:rsidRPr="0055219E">
        <w:tab/>
        <w:t>RICHARD</w:t>
      </w:r>
    </w:p>
    <w:p w14:paraId="0293E02D" w14:textId="26360118" w:rsidR="003D185A" w:rsidRPr="0055219E" w:rsidRDefault="003D185A" w:rsidP="00CA5B9A">
      <w:r w:rsidRPr="0055219E">
        <w:t xml:space="preserve">Before the auditions let’s do warm ups —  </w:t>
      </w:r>
    </w:p>
    <w:p w14:paraId="26E4D8AC" w14:textId="77777777" w:rsidR="003D185A" w:rsidRPr="0055219E" w:rsidRDefault="003D185A" w:rsidP="00CA5B9A"/>
    <w:p w14:paraId="34590DAF" w14:textId="2DE6426B" w:rsidR="003D185A" w:rsidRPr="0055219E" w:rsidRDefault="003D185A" w:rsidP="00CA5B9A">
      <w:r w:rsidRPr="0055219E">
        <w:tab/>
      </w:r>
      <w:r w:rsidRPr="0055219E">
        <w:tab/>
      </w:r>
      <w:r w:rsidRPr="0055219E">
        <w:tab/>
      </w:r>
      <w:r w:rsidRPr="0055219E">
        <w:tab/>
      </w:r>
      <w:r w:rsidRPr="0055219E">
        <w:tab/>
        <w:t>WILL</w:t>
      </w:r>
    </w:p>
    <w:p w14:paraId="4752C3C1" w14:textId="00D4CDC4" w:rsidR="00504B43" w:rsidRPr="0055219E" w:rsidRDefault="003D185A" w:rsidP="00CA5B9A">
      <w:r w:rsidRPr="0055219E">
        <w:t xml:space="preserve">Who knows a good tongue twister? </w:t>
      </w:r>
    </w:p>
    <w:p w14:paraId="02BA1F30" w14:textId="77777777" w:rsidR="003D185A" w:rsidRPr="0055219E" w:rsidRDefault="003D185A" w:rsidP="00CA5B9A"/>
    <w:p w14:paraId="394B38FF" w14:textId="6ACF9AA2" w:rsidR="003D185A" w:rsidRPr="0055219E" w:rsidRDefault="003D185A" w:rsidP="00CA5B9A">
      <w:r w:rsidRPr="0055219E">
        <w:tab/>
      </w:r>
      <w:r w:rsidRPr="0055219E">
        <w:tab/>
      </w:r>
      <w:r w:rsidRPr="0055219E">
        <w:tab/>
      </w:r>
      <w:r w:rsidRPr="0055219E">
        <w:tab/>
      </w:r>
      <w:r w:rsidRPr="0055219E">
        <w:tab/>
        <w:t>AUGUSTINE</w:t>
      </w:r>
    </w:p>
    <w:p w14:paraId="15D67033" w14:textId="7EE675B9" w:rsidR="003D185A" w:rsidRPr="0055219E" w:rsidRDefault="003D185A" w:rsidP="00CA5B9A">
      <w:r w:rsidRPr="0055219E">
        <w:t xml:space="preserve">No vocal warm ups! We’re here to </w:t>
      </w:r>
      <w:r w:rsidRPr="0055219E">
        <w:rPr>
          <w:i/>
        </w:rPr>
        <w:t>mourn</w:t>
      </w:r>
      <w:r w:rsidRPr="0055219E">
        <w:t>. (</w:t>
      </w:r>
      <w:r w:rsidRPr="0055219E">
        <w:rPr>
          <w:i/>
        </w:rPr>
        <w:t xml:space="preserve">Shows </w:t>
      </w:r>
      <w:r w:rsidR="000678C2" w:rsidRPr="0055219E">
        <w:rPr>
          <w:i/>
        </w:rPr>
        <w:t xml:space="preserve">her </w:t>
      </w:r>
      <w:r w:rsidRPr="0055219E">
        <w:rPr>
          <w:i/>
        </w:rPr>
        <w:t>flyer</w:t>
      </w:r>
      <w:r w:rsidRPr="0055219E">
        <w:t xml:space="preserve">.) </w:t>
      </w:r>
    </w:p>
    <w:p w14:paraId="463A2F88" w14:textId="77777777" w:rsidR="00504B43" w:rsidRPr="0055219E" w:rsidRDefault="00504B43" w:rsidP="00CA5B9A"/>
    <w:p w14:paraId="413E5E6E" w14:textId="5F29ECB8" w:rsidR="00504B43" w:rsidRPr="0055219E" w:rsidRDefault="00504B43" w:rsidP="00CA5B9A">
      <w:r w:rsidRPr="0055219E">
        <w:tab/>
      </w:r>
      <w:r w:rsidRPr="0055219E">
        <w:tab/>
      </w:r>
      <w:r w:rsidRPr="0055219E">
        <w:tab/>
      </w:r>
      <w:r w:rsidRPr="0055219E">
        <w:tab/>
      </w:r>
      <w:r w:rsidRPr="0055219E">
        <w:tab/>
        <w:t>RICHARD</w:t>
      </w:r>
    </w:p>
    <w:p w14:paraId="666B24EF" w14:textId="6A3F29C6" w:rsidR="00504B43" w:rsidRPr="0055219E" w:rsidRDefault="00504B43" w:rsidP="00CA5B9A">
      <w:r w:rsidRPr="0055219E">
        <w:lastRenderedPageBreak/>
        <w:t>“Memorial” — No</w:t>
      </w:r>
      <w:r w:rsidR="003D185A" w:rsidRPr="0055219E">
        <w:t>!</w:t>
      </w:r>
      <w:r w:rsidRPr="0055219E">
        <w:t xml:space="preserve"> — I’m playing </w:t>
      </w:r>
      <w:r w:rsidRPr="0055219E">
        <w:rPr>
          <w:i/>
        </w:rPr>
        <w:t>Titus</w:t>
      </w:r>
      <w:r w:rsidRPr="0055219E">
        <w:t>. (</w:t>
      </w:r>
      <w:r w:rsidRPr="0055219E">
        <w:rPr>
          <w:i/>
        </w:rPr>
        <w:t xml:space="preserve">Shows </w:t>
      </w:r>
      <w:r w:rsidR="000678C2" w:rsidRPr="0055219E">
        <w:rPr>
          <w:i/>
        </w:rPr>
        <w:t xml:space="preserve">his </w:t>
      </w:r>
      <w:r w:rsidRPr="0055219E">
        <w:rPr>
          <w:i/>
        </w:rPr>
        <w:t>flyer</w:t>
      </w:r>
      <w:r w:rsidRPr="0055219E">
        <w:t xml:space="preserve">.) See? </w:t>
      </w:r>
    </w:p>
    <w:p w14:paraId="38A59E48" w14:textId="77777777" w:rsidR="00504B43" w:rsidRPr="0055219E" w:rsidRDefault="00504B43" w:rsidP="00CA5B9A"/>
    <w:p w14:paraId="44B6154F" w14:textId="29ED1E95" w:rsidR="00504B43" w:rsidRPr="0055219E" w:rsidRDefault="00504B43" w:rsidP="00CA5B9A">
      <w:r w:rsidRPr="0055219E">
        <w:tab/>
      </w:r>
      <w:r w:rsidRPr="0055219E">
        <w:tab/>
      </w:r>
      <w:r w:rsidRPr="0055219E">
        <w:tab/>
      </w:r>
      <w:r w:rsidRPr="0055219E">
        <w:tab/>
      </w:r>
      <w:r w:rsidRPr="0055219E">
        <w:tab/>
        <w:t>THOMAS</w:t>
      </w:r>
    </w:p>
    <w:p w14:paraId="185C59C8" w14:textId="2F303ED1" w:rsidR="00504B43" w:rsidRPr="0055219E" w:rsidRDefault="00504B43" w:rsidP="00CA5B9A">
      <w:r w:rsidRPr="0055219E">
        <w:t xml:space="preserve">I </w:t>
      </w:r>
      <w:r w:rsidR="003D185A" w:rsidRPr="0055219E">
        <w:t xml:space="preserve">— </w:t>
      </w:r>
      <w:r w:rsidRPr="0055219E">
        <w:t xml:space="preserve">I </w:t>
      </w:r>
      <w:r w:rsidR="003D185A" w:rsidRPr="0055219E">
        <w:t>—</w:t>
      </w:r>
      <w:r w:rsidRPr="0055219E">
        <w:t xml:space="preserve"> help </w:t>
      </w:r>
      <w:r w:rsidR="003D185A" w:rsidRPr="0055219E">
        <w:t>—</w:t>
      </w:r>
      <w:r w:rsidRPr="0055219E">
        <w:t xml:space="preserve"> auditions, but I </w:t>
      </w:r>
      <w:r w:rsidR="003D185A" w:rsidRPr="0055219E">
        <w:t>—</w:t>
      </w:r>
      <w:r w:rsidRPr="0055219E">
        <w:t xml:space="preserve"> your pain </w:t>
      </w:r>
      <w:r w:rsidR="003D185A" w:rsidRPr="0055219E">
        <w:t xml:space="preserve">— </w:t>
      </w:r>
      <w:r w:rsidRPr="0055219E">
        <w:t xml:space="preserve">and — </w:t>
      </w:r>
      <w:r w:rsidR="003D185A" w:rsidRPr="0055219E">
        <w:t>Pizza discount! (</w:t>
      </w:r>
      <w:r w:rsidR="003D185A" w:rsidRPr="0055219E">
        <w:rPr>
          <w:i/>
        </w:rPr>
        <w:t>Shows flyer</w:t>
      </w:r>
      <w:r w:rsidR="003D185A" w:rsidRPr="0055219E">
        <w:t xml:space="preserve">.) </w:t>
      </w:r>
    </w:p>
    <w:p w14:paraId="50A4711E" w14:textId="35B33FDC" w:rsidR="00550343" w:rsidRPr="0055219E" w:rsidRDefault="00550343" w:rsidP="00CA5B9A">
      <w:r w:rsidRPr="0055219E">
        <w:t xml:space="preserve"> </w:t>
      </w:r>
    </w:p>
    <w:p w14:paraId="0CC4C1AE" w14:textId="41E56217" w:rsidR="00550343" w:rsidRPr="0055219E" w:rsidRDefault="00550343" w:rsidP="00CA5B9A">
      <w:r w:rsidRPr="0055219E">
        <w:tab/>
      </w:r>
      <w:r w:rsidRPr="0055219E">
        <w:tab/>
      </w:r>
      <w:r w:rsidRPr="0055219E">
        <w:tab/>
      </w:r>
      <w:r w:rsidRPr="0055219E">
        <w:tab/>
      </w:r>
      <w:r w:rsidRPr="0055219E">
        <w:tab/>
        <w:t>AUGUSTINE</w:t>
      </w:r>
    </w:p>
    <w:p w14:paraId="043091F4" w14:textId="67CD0901" w:rsidR="00664C1E" w:rsidRPr="0055219E" w:rsidRDefault="000678C2" w:rsidP="00CA5B9A">
      <w:r w:rsidRPr="0055219E">
        <w:t xml:space="preserve">Argh! </w:t>
      </w:r>
      <w:r w:rsidR="00504B43" w:rsidRPr="0055219E">
        <w:t>I</w:t>
      </w:r>
      <w:r w:rsidR="003D185A" w:rsidRPr="0055219E">
        <w:t xml:space="preserve"> am </w:t>
      </w:r>
      <w:r w:rsidR="003D185A" w:rsidRPr="0055219E">
        <w:rPr>
          <w:i/>
        </w:rPr>
        <w:t>fine</w:t>
      </w:r>
      <w:r w:rsidRPr="0055219E">
        <w:t xml:space="preserve"> — </w:t>
      </w:r>
      <w:r w:rsidRPr="0055219E">
        <w:rPr>
          <w:i/>
        </w:rPr>
        <w:t>Okay</w:t>
      </w:r>
      <w:r w:rsidRPr="0055219E">
        <w:t xml:space="preserve">? </w:t>
      </w:r>
      <w:r w:rsidR="00504B43" w:rsidRPr="0055219E">
        <w:t>Here are your stupid tissues. (</w:t>
      </w:r>
      <w:r w:rsidR="00504B43" w:rsidRPr="0055219E">
        <w:rPr>
          <w:i/>
        </w:rPr>
        <w:t xml:space="preserve">She returns </w:t>
      </w:r>
      <w:r w:rsidRPr="0055219E">
        <w:rPr>
          <w:i/>
        </w:rPr>
        <w:t xml:space="preserve">Kleenex packet </w:t>
      </w:r>
      <w:r w:rsidR="00504B43" w:rsidRPr="0055219E">
        <w:rPr>
          <w:i/>
        </w:rPr>
        <w:t>— THOMAS is crushed</w:t>
      </w:r>
      <w:r w:rsidR="00504B43" w:rsidRPr="0055219E">
        <w:t xml:space="preserve">.) </w:t>
      </w:r>
      <w:r w:rsidR="00664C1E" w:rsidRPr="0055219E">
        <w:t>Richard and Will, clearly —</w:t>
      </w:r>
      <w:r w:rsidR="00504B43" w:rsidRPr="0055219E">
        <w:t xml:space="preserve"> </w:t>
      </w:r>
      <w:r w:rsidR="00664C1E" w:rsidRPr="0055219E">
        <w:t>I can’t let you two do anything!</w:t>
      </w:r>
      <w:r w:rsidR="00504B43" w:rsidRPr="0055219E">
        <w:t xml:space="preserve"> </w:t>
      </w:r>
    </w:p>
    <w:p w14:paraId="476CB638" w14:textId="77777777" w:rsidR="00664C1E" w:rsidRPr="0055219E" w:rsidRDefault="00664C1E" w:rsidP="00CA5B9A"/>
    <w:p w14:paraId="3097561D" w14:textId="4DD28124" w:rsidR="00664C1E" w:rsidRPr="0055219E" w:rsidRDefault="00664C1E" w:rsidP="00CA5B9A">
      <w:r w:rsidRPr="0055219E">
        <w:tab/>
      </w:r>
      <w:r w:rsidRPr="0055219E">
        <w:tab/>
      </w:r>
      <w:r w:rsidRPr="0055219E">
        <w:tab/>
      </w:r>
      <w:r w:rsidRPr="0055219E">
        <w:tab/>
      </w:r>
      <w:r w:rsidRPr="0055219E">
        <w:tab/>
        <w:t>RICHARD</w:t>
      </w:r>
    </w:p>
    <w:p w14:paraId="38CF7339" w14:textId="2CBE6018" w:rsidR="00664C1E" w:rsidRPr="0055219E" w:rsidRDefault="00664C1E" w:rsidP="00CA5B9A">
      <w:r w:rsidRPr="0055219E">
        <w:t xml:space="preserve">We made a </w:t>
      </w:r>
      <w:r w:rsidRPr="0055219E">
        <w:rPr>
          <w:i/>
        </w:rPr>
        <w:t>flyer</w:t>
      </w:r>
      <w:r w:rsidRPr="0055219E">
        <w:t xml:space="preserve">! </w:t>
      </w:r>
    </w:p>
    <w:p w14:paraId="1E79552F" w14:textId="77777777" w:rsidR="00664C1E" w:rsidRPr="0055219E" w:rsidRDefault="00664C1E" w:rsidP="00CA5B9A"/>
    <w:p w14:paraId="2FC5A519" w14:textId="049E8569" w:rsidR="00664C1E" w:rsidRPr="0055219E" w:rsidRDefault="00664C1E" w:rsidP="00CA5B9A">
      <w:r w:rsidRPr="0055219E">
        <w:tab/>
      </w:r>
      <w:r w:rsidRPr="0055219E">
        <w:tab/>
      </w:r>
      <w:r w:rsidRPr="0055219E">
        <w:tab/>
      </w:r>
      <w:r w:rsidRPr="0055219E">
        <w:tab/>
      </w:r>
      <w:r w:rsidRPr="0055219E">
        <w:tab/>
        <w:t>WILL</w:t>
      </w:r>
    </w:p>
    <w:p w14:paraId="4C5B6C53" w14:textId="3AF5B05C" w:rsidR="00664C1E" w:rsidRPr="0055219E" w:rsidRDefault="00664C1E" w:rsidP="00CA5B9A">
      <w:r w:rsidRPr="0055219E">
        <w:t>It is green!</w:t>
      </w:r>
    </w:p>
    <w:p w14:paraId="1EBF8EC6" w14:textId="77777777" w:rsidR="00664C1E" w:rsidRPr="0055219E" w:rsidRDefault="00664C1E" w:rsidP="00CA5B9A"/>
    <w:p w14:paraId="5070C7D0" w14:textId="11BCF68D" w:rsidR="00664C1E" w:rsidRPr="0055219E" w:rsidRDefault="00664C1E" w:rsidP="00CA5B9A">
      <w:r w:rsidRPr="0055219E">
        <w:tab/>
      </w:r>
      <w:r w:rsidRPr="0055219E">
        <w:tab/>
      </w:r>
      <w:r w:rsidRPr="0055219E">
        <w:tab/>
      </w:r>
      <w:r w:rsidRPr="0055219E">
        <w:tab/>
      </w:r>
      <w:r w:rsidRPr="0055219E">
        <w:tab/>
        <w:t>AUGUSTINE</w:t>
      </w:r>
    </w:p>
    <w:p w14:paraId="4F96EF1D" w14:textId="747409E8" w:rsidR="00550343" w:rsidRPr="0055219E" w:rsidRDefault="00504B43" w:rsidP="00CA5B9A">
      <w:r w:rsidRPr="0055219E">
        <w:t>I told you to move the auditions to next week</w:t>
      </w:r>
      <w:r w:rsidR="003D185A" w:rsidRPr="0055219E">
        <w:t>!</w:t>
      </w:r>
    </w:p>
    <w:p w14:paraId="7F4B5C1C" w14:textId="77777777" w:rsidR="00504B43" w:rsidRPr="0055219E" w:rsidRDefault="00504B43" w:rsidP="00CA5B9A"/>
    <w:p w14:paraId="0919A592" w14:textId="7D363131" w:rsidR="00504B43" w:rsidRPr="0055219E" w:rsidRDefault="00504B43" w:rsidP="00CA5B9A">
      <w:r w:rsidRPr="0055219E">
        <w:tab/>
      </w:r>
      <w:r w:rsidRPr="0055219E">
        <w:tab/>
      </w:r>
      <w:r w:rsidRPr="0055219E">
        <w:tab/>
      </w:r>
      <w:r w:rsidRPr="0055219E">
        <w:tab/>
      </w:r>
      <w:r w:rsidRPr="0055219E">
        <w:tab/>
        <w:t>RICHARD</w:t>
      </w:r>
    </w:p>
    <w:p w14:paraId="37F18E35" w14:textId="10B6C78B" w:rsidR="00504B43" w:rsidRPr="0055219E" w:rsidRDefault="00504B43" w:rsidP="00CA5B9A">
      <w:r w:rsidRPr="0055219E">
        <w:t xml:space="preserve">I can’t conform to your concepts of “time” and “space”! </w:t>
      </w:r>
    </w:p>
    <w:p w14:paraId="191A186F" w14:textId="77777777" w:rsidR="00504B43" w:rsidRPr="0055219E" w:rsidRDefault="00504B43" w:rsidP="00CA5B9A"/>
    <w:p w14:paraId="19281F7C" w14:textId="24397861" w:rsidR="00504B43" w:rsidRPr="0055219E" w:rsidRDefault="00513379" w:rsidP="00CA5B9A">
      <w:r w:rsidRPr="0055219E">
        <w:tab/>
      </w:r>
      <w:r w:rsidRPr="0055219E">
        <w:tab/>
      </w:r>
      <w:r w:rsidRPr="0055219E">
        <w:tab/>
      </w:r>
      <w:r w:rsidRPr="0055219E">
        <w:tab/>
      </w:r>
      <w:r w:rsidRPr="0055219E">
        <w:tab/>
      </w:r>
      <w:r w:rsidR="00504B43" w:rsidRPr="0055219E">
        <w:t>AUGUSTINE</w:t>
      </w:r>
    </w:p>
    <w:p w14:paraId="334CA4A0" w14:textId="2A9515B8" w:rsidR="00504B43" w:rsidRPr="0055219E" w:rsidRDefault="00504B43" w:rsidP="00CA5B9A">
      <w:r w:rsidRPr="0055219E">
        <w:t xml:space="preserve">Will — I asked you to get food donations — Did you do it? </w:t>
      </w:r>
    </w:p>
    <w:p w14:paraId="3E2EF5B6" w14:textId="77777777" w:rsidR="00504B43" w:rsidRPr="0055219E" w:rsidRDefault="00504B43" w:rsidP="00CA5B9A"/>
    <w:p w14:paraId="3F2098BF" w14:textId="6EC7A429" w:rsidR="00513379" w:rsidRPr="0055219E" w:rsidRDefault="00513379" w:rsidP="00CA5B9A">
      <w:r w:rsidRPr="0055219E">
        <w:tab/>
      </w:r>
      <w:r w:rsidRPr="0055219E">
        <w:tab/>
      </w:r>
      <w:r w:rsidRPr="0055219E">
        <w:tab/>
      </w:r>
      <w:r w:rsidRPr="0055219E">
        <w:tab/>
      </w:r>
      <w:r w:rsidRPr="0055219E">
        <w:tab/>
      </w:r>
      <w:r w:rsidR="00504B43" w:rsidRPr="0055219E">
        <w:t xml:space="preserve">WILL </w:t>
      </w:r>
      <w:r w:rsidR="00504B43" w:rsidRPr="0055219E">
        <w:br/>
        <w:t>I</w:t>
      </w:r>
      <w:r w:rsidRPr="0055219E">
        <w:t xml:space="preserve"> </w:t>
      </w:r>
      <w:r w:rsidR="000678C2" w:rsidRPr="0055219E">
        <w:t>texted</w:t>
      </w:r>
      <w:r w:rsidRPr="0055219E">
        <w:t xml:space="preserve"> m</w:t>
      </w:r>
      <w:r w:rsidR="003D185A" w:rsidRPr="0055219E">
        <w:t>y mom to bring cookies and</w:t>
      </w:r>
      <w:r w:rsidR="000678C2" w:rsidRPr="0055219E">
        <w:t xml:space="preserve"> juice </w:t>
      </w:r>
      <w:r w:rsidR="000678C2" w:rsidRPr="0055219E">
        <w:rPr>
          <w:i/>
        </w:rPr>
        <w:t>for the auditions</w:t>
      </w:r>
      <w:r w:rsidR="000678C2" w:rsidRPr="0055219E">
        <w:t xml:space="preserve">. </w:t>
      </w:r>
    </w:p>
    <w:p w14:paraId="275F4D1A" w14:textId="77777777" w:rsidR="00513379" w:rsidRPr="0055219E" w:rsidRDefault="00513379" w:rsidP="00CA5B9A"/>
    <w:p w14:paraId="346EFC13" w14:textId="01645C4B" w:rsidR="00504B43" w:rsidRPr="0055219E" w:rsidRDefault="00513379" w:rsidP="00513379">
      <w:pPr>
        <w:ind w:left="2880"/>
        <w:rPr>
          <w:i/>
        </w:rPr>
      </w:pPr>
      <w:r w:rsidRPr="0055219E">
        <w:rPr>
          <w:i/>
        </w:rPr>
        <w:t>No one has noticed how throughout the scene, KATHY has been bringing in a spread of snacks and setting them up.</w:t>
      </w:r>
    </w:p>
    <w:p w14:paraId="37FCB794" w14:textId="77777777" w:rsidR="00513379" w:rsidRPr="0055219E" w:rsidRDefault="00513379" w:rsidP="00CA5B9A"/>
    <w:p w14:paraId="751B8D77" w14:textId="066181CC" w:rsidR="00513379" w:rsidRPr="0055219E" w:rsidRDefault="00513379" w:rsidP="00513379">
      <w:pPr>
        <w:ind w:left="2880" w:firstLine="720"/>
      </w:pPr>
      <w:r w:rsidRPr="0055219E">
        <w:t>AUGUSTINE</w:t>
      </w:r>
    </w:p>
    <w:p w14:paraId="3D0F133B" w14:textId="546193FE" w:rsidR="00513379" w:rsidRPr="0055219E" w:rsidRDefault="00513379" w:rsidP="00CA5B9A">
      <w:r w:rsidRPr="0055219E">
        <w:t xml:space="preserve">Oh — Hi </w:t>
      </w:r>
      <w:r w:rsidR="003912F4">
        <w:t>Will’s mom</w:t>
      </w:r>
      <w:r w:rsidRPr="0055219E">
        <w:t>. (</w:t>
      </w:r>
      <w:r w:rsidR="003912F4">
        <w:rPr>
          <w:i/>
        </w:rPr>
        <w:t>KATHY</w:t>
      </w:r>
      <w:r w:rsidRPr="0055219E">
        <w:rPr>
          <w:i/>
        </w:rPr>
        <w:t xml:space="preserve"> waves</w:t>
      </w:r>
      <w:r w:rsidRPr="0055219E">
        <w:t xml:space="preserve">.) </w:t>
      </w:r>
    </w:p>
    <w:p w14:paraId="66772ECB" w14:textId="77777777" w:rsidR="000678C2" w:rsidRPr="0055219E" w:rsidRDefault="000678C2" w:rsidP="00CA5B9A"/>
    <w:p w14:paraId="054B227A" w14:textId="50691157" w:rsidR="000678C2" w:rsidRPr="0055219E" w:rsidRDefault="000678C2" w:rsidP="00CA5B9A">
      <w:r w:rsidRPr="0055219E">
        <w:tab/>
      </w:r>
      <w:r w:rsidRPr="0055219E">
        <w:tab/>
      </w:r>
      <w:r w:rsidRPr="0055219E">
        <w:tab/>
      </w:r>
      <w:r w:rsidRPr="0055219E">
        <w:tab/>
      </w:r>
      <w:r w:rsidRPr="0055219E">
        <w:tab/>
        <w:t>AUGUSTINE</w:t>
      </w:r>
    </w:p>
    <w:p w14:paraId="2E766382" w14:textId="05D3B028" w:rsidR="000678C2" w:rsidRPr="0055219E" w:rsidRDefault="003912F4" w:rsidP="00CA5B9A">
      <w:r>
        <w:t>(</w:t>
      </w:r>
      <w:r w:rsidRPr="003912F4">
        <w:rPr>
          <w:i/>
        </w:rPr>
        <w:t>To audience</w:t>
      </w:r>
      <w:r>
        <w:t xml:space="preserve">.) </w:t>
      </w:r>
      <w:r w:rsidR="000678C2" w:rsidRPr="0055219E">
        <w:t xml:space="preserve">Those snacks are for mourners </w:t>
      </w:r>
      <w:r>
        <w:t xml:space="preserve">only </w:t>
      </w:r>
      <w:r w:rsidR="000678C2" w:rsidRPr="0055219E">
        <w:t xml:space="preserve">— </w:t>
      </w:r>
    </w:p>
    <w:p w14:paraId="4499531E" w14:textId="77777777" w:rsidR="00513379" w:rsidRPr="0055219E" w:rsidRDefault="00513379" w:rsidP="00CA5B9A"/>
    <w:p w14:paraId="49168AFA" w14:textId="653F6C73" w:rsidR="00513379" w:rsidRPr="0055219E" w:rsidRDefault="00513379" w:rsidP="00CA5B9A">
      <w:r w:rsidRPr="0055219E">
        <w:tab/>
      </w:r>
      <w:r w:rsidRPr="0055219E">
        <w:tab/>
      </w:r>
      <w:r w:rsidRPr="0055219E">
        <w:tab/>
      </w:r>
      <w:r w:rsidRPr="0055219E">
        <w:tab/>
      </w:r>
      <w:r w:rsidRPr="0055219E">
        <w:tab/>
        <w:t>KATHY</w:t>
      </w:r>
    </w:p>
    <w:p w14:paraId="2A3D6B7C" w14:textId="69CB0DBF" w:rsidR="00513379" w:rsidRPr="0055219E" w:rsidRDefault="00513379" w:rsidP="00CA5B9A">
      <w:r w:rsidRPr="0055219E">
        <w:t xml:space="preserve">I baked these cookies and there’s some fresh organic juice —It’s on ice — And I know you need protein so there’s some string cheese and — </w:t>
      </w:r>
    </w:p>
    <w:p w14:paraId="75DE1DE0" w14:textId="77777777" w:rsidR="00513379" w:rsidRPr="0055219E" w:rsidRDefault="00513379" w:rsidP="00CA5B9A"/>
    <w:p w14:paraId="3D9126AD" w14:textId="643D7ADC" w:rsidR="00513379" w:rsidRPr="0055219E" w:rsidRDefault="00513379" w:rsidP="00CA5B9A">
      <w:r w:rsidRPr="0055219E">
        <w:tab/>
      </w:r>
      <w:r w:rsidRPr="0055219E">
        <w:tab/>
      </w:r>
      <w:r w:rsidRPr="0055219E">
        <w:tab/>
      </w:r>
      <w:r w:rsidRPr="0055219E">
        <w:tab/>
      </w:r>
      <w:r w:rsidRPr="0055219E">
        <w:tab/>
        <w:t>AUGUSTINE</w:t>
      </w:r>
    </w:p>
    <w:p w14:paraId="7A157A67" w14:textId="29ED32BA" w:rsidR="00513379" w:rsidRPr="0055219E" w:rsidRDefault="003912F4" w:rsidP="00CA5B9A">
      <w:r>
        <w:t>Will’s mom, s</w:t>
      </w:r>
      <w:r w:rsidR="00513379" w:rsidRPr="0055219E">
        <w:t xml:space="preserve">ome of us don’t do dairy. </w:t>
      </w:r>
    </w:p>
    <w:p w14:paraId="12867556" w14:textId="77777777" w:rsidR="00513379" w:rsidRPr="0055219E" w:rsidRDefault="00513379" w:rsidP="00CA5B9A"/>
    <w:p w14:paraId="4B5024D4" w14:textId="3A8AE149" w:rsidR="00513379" w:rsidRPr="0055219E" w:rsidRDefault="00513379" w:rsidP="00CA5B9A">
      <w:r w:rsidRPr="0055219E">
        <w:tab/>
      </w:r>
      <w:r w:rsidRPr="0055219E">
        <w:tab/>
      </w:r>
      <w:r w:rsidRPr="0055219E">
        <w:tab/>
      </w:r>
      <w:r w:rsidRPr="0055219E">
        <w:tab/>
      </w:r>
      <w:r w:rsidRPr="0055219E">
        <w:tab/>
        <w:t>THOMAS</w:t>
      </w:r>
    </w:p>
    <w:p w14:paraId="5CA1C8E2" w14:textId="1AD45F6A" w:rsidR="00513379" w:rsidRPr="0055219E" w:rsidRDefault="00513379" w:rsidP="00CA5B9A">
      <w:r w:rsidRPr="0055219E">
        <w:t xml:space="preserve">I’m </w:t>
      </w:r>
      <w:r w:rsidR="00664C1E" w:rsidRPr="0055219E">
        <w:t xml:space="preserve">— </w:t>
      </w:r>
      <w:r w:rsidR="001452CD" w:rsidRPr="0055219E">
        <w:t>Hey</w:t>
      </w:r>
      <w:r w:rsidR="00664C1E" w:rsidRPr="0055219E">
        <w:t>-Can-</w:t>
      </w:r>
      <w:r w:rsidR="001452CD" w:rsidRPr="0055219E">
        <w:t xml:space="preserve">I </w:t>
      </w:r>
      <w:r w:rsidR="00664C1E" w:rsidRPr="0055219E">
        <w:t>—</w:t>
      </w:r>
      <w:r w:rsidR="001452CD" w:rsidRPr="0055219E">
        <w:t xml:space="preserve"> load your </w:t>
      </w:r>
      <w:r w:rsidR="00664C1E" w:rsidRPr="0055219E">
        <w:t xml:space="preserve">— </w:t>
      </w:r>
      <w:r w:rsidR="001452CD" w:rsidRPr="0055219E">
        <w:t xml:space="preserve">minivan? </w:t>
      </w:r>
    </w:p>
    <w:p w14:paraId="6A32134D" w14:textId="77777777" w:rsidR="00513379" w:rsidRPr="0055219E" w:rsidRDefault="00513379" w:rsidP="00CA5B9A"/>
    <w:p w14:paraId="1E1B5AEC" w14:textId="58E2DEB4" w:rsidR="00513379" w:rsidRPr="0055219E" w:rsidRDefault="00513379" w:rsidP="00CA5B9A">
      <w:r w:rsidRPr="0055219E">
        <w:lastRenderedPageBreak/>
        <w:tab/>
      </w:r>
      <w:r w:rsidRPr="0055219E">
        <w:tab/>
      </w:r>
      <w:r w:rsidRPr="0055219E">
        <w:tab/>
      </w:r>
      <w:r w:rsidRPr="0055219E">
        <w:tab/>
      </w:r>
      <w:r w:rsidRPr="0055219E">
        <w:tab/>
        <w:t>KATHY</w:t>
      </w:r>
    </w:p>
    <w:p w14:paraId="36CBA91B" w14:textId="3B5C507C" w:rsidR="001452CD" w:rsidRPr="0055219E" w:rsidRDefault="00513379" w:rsidP="00CA5B9A">
      <w:r w:rsidRPr="0055219E">
        <w:t xml:space="preserve">Will, I’m heading back to work. Text me when you need a ride home. </w:t>
      </w:r>
      <w:r w:rsidR="001452CD" w:rsidRPr="0055219E">
        <w:rPr>
          <w:i/>
        </w:rPr>
        <w:t xml:space="preserve"> </w:t>
      </w:r>
    </w:p>
    <w:p w14:paraId="6DAF8D41" w14:textId="77777777" w:rsidR="00513379" w:rsidRPr="0055219E" w:rsidRDefault="00513379" w:rsidP="00CA5B9A"/>
    <w:p w14:paraId="3ED3289A" w14:textId="098D43C8" w:rsidR="00513379" w:rsidRPr="0055219E" w:rsidRDefault="00513379" w:rsidP="00CA5B9A">
      <w:r w:rsidRPr="0055219E">
        <w:tab/>
      </w:r>
      <w:r w:rsidRPr="0055219E">
        <w:tab/>
      </w:r>
      <w:r w:rsidRPr="0055219E">
        <w:tab/>
      </w:r>
      <w:r w:rsidRPr="0055219E">
        <w:tab/>
      </w:r>
      <w:r w:rsidRPr="0055219E">
        <w:tab/>
        <w:t xml:space="preserve">WILL </w:t>
      </w:r>
    </w:p>
    <w:p w14:paraId="38FD7998" w14:textId="11433D49" w:rsidR="00550343" w:rsidRPr="0055219E" w:rsidRDefault="00513379" w:rsidP="00513379">
      <w:r w:rsidRPr="0055219E">
        <w:t>Fine! Mom — Got it. (</w:t>
      </w:r>
      <w:r w:rsidRPr="0055219E">
        <w:rPr>
          <w:i/>
        </w:rPr>
        <w:t>Rolls eyes while munching snacks</w:t>
      </w:r>
      <w:r w:rsidRPr="0055219E">
        <w:t xml:space="preserve">.) </w:t>
      </w:r>
    </w:p>
    <w:p w14:paraId="5F887DFC" w14:textId="77777777" w:rsidR="000678C2" w:rsidRPr="0055219E" w:rsidRDefault="000678C2" w:rsidP="00513379"/>
    <w:p w14:paraId="12561DB1" w14:textId="0CBDCD6B" w:rsidR="000678C2" w:rsidRPr="0055219E" w:rsidRDefault="000678C2" w:rsidP="000678C2">
      <w:pPr>
        <w:ind w:left="2160" w:firstLine="720"/>
      </w:pPr>
      <w:r w:rsidRPr="0055219E">
        <w:rPr>
          <w:i/>
        </w:rPr>
        <w:t>THOMAS and KATHY exit.</w:t>
      </w:r>
    </w:p>
    <w:p w14:paraId="7AABB852" w14:textId="77777777" w:rsidR="00513379" w:rsidRPr="0055219E" w:rsidRDefault="00513379" w:rsidP="00513379"/>
    <w:p w14:paraId="28CB1076" w14:textId="7F22AE90" w:rsidR="00513379" w:rsidRPr="0055219E" w:rsidRDefault="00513379" w:rsidP="00513379">
      <w:r w:rsidRPr="0055219E">
        <w:tab/>
      </w:r>
      <w:r w:rsidRPr="0055219E">
        <w:tab/>
      </w:r>
      <w:r w:rsidRPr="0055219E">
        <w:tab/>
      </w:r>
      <w:r w:rsidRPr="0055219E">
        <w:tab/>
      </w:r>
      <w:r w:rsidRPr="0055219E">
        <w:tab/>
        <w:t>RICHARD</w:t>
      </w:r>
    </w:p>
    <w:p w14:paraId="5B92D8C2" w14:textId="7D0083B0" w:rsidR="00513379" w:rsidRPr="0055219E" w:rsidRDefault="00513379" w:rsidP="00513379">
      <w:r w:rsidRPr="0055219E">
        <w:t>(</w:t>
      </w:r>
      <w:r w:rsidRPr="0055219E">
        <w:rPr>
          <w:i/>
        </w:rPr>
        <w:t>To a particular audience member</w:t>
      </w:r>
      <w:r w:rsidRPr="0055219E">
        <w:t xml:space="preserve">.) You there — I think you’re in my math class? Why don’t </w:t>
      </w:r>
      <w:r w:rsidR="00664C1E" w:rsidRPr="0055219E">
        <w:t>we</w:t>
      </w:r>
      <w:r w:rsidRPr="0055219E">
        <w:t xml:space="preserve"> start with </w:t>
      </w:r>
      <w:r w:rsidRPr="0055219E">
        <w:rPr>
          <w:i/>
        </w:rPr>
        <w:t>your</w:t>
      </w:r>
      <w:r w:rsidRPr="0055219E">
        <w:t xml:space="preserve"> dr</w:t>
      </w:r>
      <w:r w:rsidR="00664C1E" w:rsidRPr="0055219E">
        <w:t>amatic monologue?</w:t>
      </w:r>
    </w:p>
    <w:p w14:paraId="29508971" w14:textId="77777777" w:rsidR="00C17073" w:rsidRPr="0055219E" w:rsidRDefault="00C17073" w:rsidP="00513379"/>
    <w:p w14:paraId="7BEC02B0" w14:textId="1B0910E2" w:rsidR="00C17073" w:rsidRPr="0055219E" w:rsidRDefault="00C17073" w:rsidP="00513379">
      <w:r w:rsidRPr="0055219E">
        <w:tab/>
      </w:r>
      <w:r w:rsidRPr="0055219E">
        <w:tab/>
      </w:r>
      <w:r w:rsidRPr="0055219E">
        <w:tab/>
      </w:r>
      <w:r w:rsidRPr="0055219E">
        <w:tab/>
      </w:r>
      <w:r w:rsidRPr="0055219E">
        <w:tab/>
        <w:t>AUGUSTINE</w:t>
      </w:r>
    </w:p>
    <w:p w14:paraId="55EDA2DF" w14:textId="7235DA8F" w:rsidR="00513379" w:rsidRPr="0055219E" w:rsidRDefault="00C17073" w:rsidP="00513379">
      <w:r w:rsidRPr="0055219E">
        <w:t>(</w:t>
      </w:r>
      <w:r w:rsidR="000678C2" w:rsidRPr="0055219E">
        <w:rPr>
          <w:i/>
        </w:rPr>
        <w:t>To same</w:t>
      </w:r>
      <w:r w:rsidRPr="0055219E">
        <w:rPr>
          <w:i/>
        </w:rPr>
        <w:t xml:space="preserve"> audience member</w:t>
      </w:r>
      <w:r w:rsidRPr="0055219E">
        <w:t xml:space="preserve">.) No! Stay right where you are! This is a </w:t>
      </w:r>
      <w:r w:rsidRPr="0055219E">
        <w:rPr>
          <w:i/>
        </w:rPr>
        <w:t>memorial</w:t>
      </w:r>
      <w:r w:rsidR="000678C2" w:rsidRPr="0055219E">
        <w:t>. Be sad!</w:t>
      </w:r>
    </w:p>
    <w:p w14:paraId="3045D282" w14:textId="77777777" w:rsidR="007551E4" w:rsidRPr="0055219E" w:rsidRDefault="007551E4" w:rsidP="00CA5B9A"/>
    <w:p w14:paraId="5F03D1FD" w14:textId="0321F6B1" w:rsidR="007551E4" w:rsidRPr="0055219E" w:rsidRDefault="007551E4" w:rsidP="007551E4">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JOHN and GEORGE enter</w:t>
      </w:r>
      <w:r w:rsidR="00C17073" w:rsidRPr="0055219E">
        <w:rPr>
          <w:rFonts w:ascii="Times New Roman" w:hAnsi="Times New Roman" w:cs="Times New Roman"/>
          <w:shd w:val="clear" w:color="auto" w:fill="FFFFFF"/>
        </w:rPr>
        <w:t>, with drawings</w:t>
      </w:r>
      <w:r w:rsidRPr="0055219E">
        <w:rPr>
          <w:rFonts w:ascii="Times New Roman" w:hAnsi="Times New Roman" w:cs="Times New Roman"/>
          <w:shd w:val="clear" w:color="auto" w:fill="FFFFFF"/>
        </w:rPr>
        <w:t xml:space="preserve"> and a set model.</w:t>
      </w:r>
    </w:p>
    <w:p w14:paraId="309BCFC6" w14:textId="77777777" w:rsidR="007551E4" w:rsidRPr="0055219E" w:rsidRDefault="007551E4" w:rsidP="007551E4">
      <w:pPr>
        <w:pStyle w:val="OpeningSceneDirections"/>
        <w:rPr>
          <w:rFonts w:ascii="Times New Roman" w:hAnsi="Times New Roman" w:cs="Times New Roman"/>
          <w:shd w:val="clear" w:color="auto" w:fill="FFFFFF"/>
        </w:rPr>
      </w:pPr>
    </w:p>
    <w:p w14:paraId="647E9D58"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2A3D8416" w14:textId="30E1E65F" w:rsidR="00C17073" w:rsidRPr="0055219E" w:rsidRDefault="00C17073" w:rsidP="007551E4">
      <w:pPr>
        <w:rPr>
          <w:color w:val="222222"/>
          <w:shd w:val="clear" w:color="auto" w:fill="FFFFFF"/>
        </w:rPr>
      </w:pPr>
      <w:r w:rsidRPr="0055219E">
        <w:rPr>
          <w:color w:val="222222"/>
          <w:shd w:val="clear" w:color="auto" w:fill="FFFFFF"/>
        </w:rPr>
        <w:t>Sorry we’re late — (</w:t>
      </w:r>
      <w:r w:rsidR="000678C2" w:rsidRPr="0055219E">
        <w:rPr>
          <w:i/>
          <w:color w:val="222222"/>
          <w:shd w:val="clear" w:color="auto" w:fill="FFFFFF"/>
        </w:rPr>
        <w:t>Ignores</w:t>
      </w:r>
      <w:r w:rsidRPr="0055219E">
        <w:rPr>
          <w:i/>
          <w:color w:val="222222"/>
          <w:shd w:val="clear" w:color="auto" w:fill="FFFFFF"/>
        </w:rPr>
        <w:t xml:space="preserve"> photo and corpse</w:t>
      </w:r>
      <w:r w:rsidRPr="0055219E">
        <w:rPr>
          <w:color w:val="222222"/>
          <w:shd w:val="clear" w:color="auto" w:fill="FFFFFF"/>
        </w:rPr>
        <w:t xml:space="preserve">.) George and I were having a design meeting! </w:t>
      </w:r>
      <w:r w:rsidR="008B3843" w:rsidRPr="0055219E">
        <w:rPr>
          <w:color w:val="222222"/>
          <w:shd w:val="clear" w:color="auto" w:fill="FFFFFF"/>
        </w:rPr>
        <w:t xml:space="preserve">Look at these drawings! </w:t>
      </w:r>
      <w:r w:rsidRPr="0055219E">
        <w:rPr>
          <w:color w:val="222222"/>
          <w:shd w:val="clear" w:color="auto" w:fill="FFFFFF"/>
        </w:rPr>
        <w:t>Pretty cool, right?</w:t>
      </w:r>
    </w:p>
    <w:p w14:paraId="6104AEB4" w14:textId="77777777" w:rsidR="00C17073" w:rsidRPr="0055219E" w:rsidRDefault="00C17073" w:rsidP="007551E4">
      <w:pPr>
        <w:rPr>
          <w:color w:val="222222"/>
          <w:shd w:val="clear" w:color="auto" w:fill="FFFFFF"/>
        </w:rPr>
      </w:pPr>
    </w:p>
    <w:p w14:paraId="1E1C7BF4" w14:textId="3FAFEFBD" w:rsidR="00C17073" w:rsidRPr="0055219E" w:rsidRDefault="00C17073"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68671E92" w14:textId="06A0F27C" w:rsidR="007551E4" w:rsidRPr="0055219E" w:rsidRDefault="00C17073" w:rsidP="007551E4">
      <w:pPr>
        <w:rPr>
          <w:color w:val="222222"/>
          <w:shd w:val="clear" w:color="auto" w:fill="FFFFFF"/>
        </w:rPr>
      </w:pPr>
      <w:r w:rsidRPr="0055219E">
        <w:rPr>
          <w:color w:val="222222"/>
          <w:shd w:val="clear" w:color="auto" w:fill="FFFFFF"/>
        </w:rPr>
        <w:t xml:space="preserve">She’s got some great </w:t>
      </w:r>
      <w:r w:rsidR="007551E4" w:rsidRPr="0055219E">
        <w:rPr>
          <w:color w:val="222222"/>
          <w:shd w:val="clear" w:color="auto" w:fill="FFFFFF"/>
        </w:rPr>
        <w:t xml:space="preserve">costume </w:t>
      </w:r>
      <w:r w:rsidRPr="0055219E">
        <w:rPr>
          <w:color w:val="222222"/>
          <w:shd w:val="clear" w:color="auto" w:fill="FFFFFF"/>
        </w:rPr>
        <w:t xml:space="preserve">ideas for </w:t>
      </w:r>
      <w:r w:rsidRPr="0055219E">
        <w:rPr>
          <w:i/>
          <w:color w:val="222222"/>
          <w:shd w:val="clear" w:color="auto" w:fill="FFFFFF"/>
        </w:rPr>
        <w:t>Titus</w:t>
      </w:r>
      <w:r w:rsidRPr="0055219E">
        <w:rPr>
          <w:color w:val="222222"/>
          <w:shd w:val="clear" w:color="auto" w:fill="FFFFFF"/>
        </w:rPr>
        <w:t>.</w:t>
      </w:r>
      <w:r w:rsidR="008B3843" w:rsidRPr="0055219E">
        <w:rPr>
          <w:color w:val="222222"/>
          <w:shd w:val="clear" w:color="auto" w:fill="FFFFFF"/>
        </w:rPr>
        <w:t xml:space="preserve"> </w:t>
      </w:r>
      <w:r w:rsidRPr="0055219E">
        <w:rPr>
          <w:color w:val="222222"/>
          <w:shd w:val="clear" w:color="auto" w:fill="FFFFFF"/>
        </w:rPr>
        <w:t xml:space="preserve">And here’s </w:t>
      </w:r>
      <w:r w:rsidR="001428F0" w:rsidRPr="0055219E">
        <w:rPr>
          <w:color w:val="222222"/>
          <w:shd w:val="clear" w:color="auto" w:fill="FFFFFF"/>
        </w:rPr>
        <w:t>a model of the</w:t>
      </w:r>
      <w:r w:rsidRPr="0055219E">
        <w:rPr>
          <w:color w:val="222222"/>
          <w:shd w:val="clear" w:color="auto" w:fill="FFFFFF"/>
        </w:rPr>
        <w:t xml:space="preserve"> set. </w:t>
      </w:r>
      <w:r w:rsidR="007551E4" w:rsidRPr="0055219E">
        <w:rPr>
          <w:color w:val="222222"/>
          <w:shd w:val="clear" w:color="auto" w:fill="FFFFFF"/>
        </w:rPr>
        <w:br/>
      </w:r>
      <w:r w:rsidR="007551E4" w:rsidRPr="0055219E">
        <w:rPr>
          <w:color w:val="222222"/>
          <w:shd w:val="clear" w:color="auto" w:fill="FFFFFF"/>
        </w:rPr>
        <w:br/>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Pr="0055219E">
        <w:rPr>
          <w:color w:val="222222"/>
          <w:shd w:val="clear" w:color="auto" w:fill="FFFFFF"/>
        </w:rPr>
        <w:t>AUGUSTINE</w:t>
      </w:r>
    </w:p>
    <w:p w14:paraId="570CAC91" w14:textId="6E38515B" w:rsidR="007551E4" w:rsidRPr="0055219E" w:rsidRDefault="00C17073" w:rsidP="007551E4">
      <w:pPr>
        <w:rPr>
          <w:color w:val="222222"/>
          <w:shd w:val="clear" w:color="auto" w:fill="FFFFFF"/>
        </w:rPr>
      </w:pPr>
      <w:r w:rsidRPr="0055219E">
        <w:rPr>
          <w:color w:val="222222"/>
          <w:shd w:val="clear" w:color="auto" w:fill="FFFFFF"/>
        </w:rPr>
        <w:t>Can I see those</w:t>
      </w:r>
      <w:r w:rsidR="003912F4">
        <w:rPr>
          <w:color w:val="222222"/>
          <w:shd w:val="clear" w:color="auto" w:fill="FFFFFF"/>
        </w:rPr>
        <w:t>?</w:t>
      </w:r>
      <w:r w:rsidRPr="0055219E">
        <w:rPr>
          <w:color w:val="222222"/>
          <w:shd w:val="clear" w:color="auto" w:fill="FFFFFF"/>
        </w:rPr>
        <w:t xml:space="preserve"> — (</w:t>
      </w:r>
      <w:r w:rsidRPr="0055219E">
        <w:rPr>
          <w:i/>
          <w:color w:val="222222"/>
          <w:shd w:val="clear" w:color="auto" w:fill="FFFFFF"/>
        </w:rPr>
        <w:t>She takes drawings and 3-D design</w:t>
      </w:r>
      <w:r w:rsidRPr="0055219E">
        <w:rPr>
          <w:color w:val="222222"/>
          <w:shd w:val="clear" w:color="auto" w:fill="FFFFFF"/>
        </w:rPr>
        <w:t xml:space="preserve">.) </w:t>
      </w:r>
    </w:p>
    <w:p w14:paraId="1C45153D" w14:textId="77777777" w:rsidR="007551E4" w:rsidRPr="0055219E" w:rsidRDefault="007551E4" w:rsidP="007551E4">
      <w:pPr>
        <w:rPr>
          <w:color w:val="222222"/>
          <w:shd w:val="clear" w:color="auto" w:fill="FFFFFF"/>
        </w:rPr>
      </w:pPr>
    </w:p>
    <w:p w14:paraId="214C817B"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0F1007A1" w14:textId="0156EAC2" w:rsidR="007551E4" w:rsidRPr="0055219E" w:rsidRDefault="007551E4" w:rsidP="007551E4">
      <w:pPr>
        <w:rPr>
          <w:color w:val="222222"/>
          <w:shd w:val="clear" w:color="auto" w:fill="FFFFFF"/>
        </w:rPr>
      </w:pPr>
      <w:r w:rsidRPr="0055219E">
        <w:rPr>
          <w:color w:val="222222"/>
          <w:shd w:val="clear" w:color="auto" w:fill="FFFFFF"/>
        </w:rPr>
        <w:t xml:space="preserve">I thought we could </w:t>
      </w:r>
      <w:r w:rsidR="001428F0" w:rsidRPr="0055219E">
        <w:rPr>
          <w:color w:val="222222"/>
          <w:shd w:val="clear" w:color="auto" w:fill="FFFFFF"/>
        </w:rPr>
        <w:t>do the show in</w:t>
      </w:r>
      <w:r w:rsidRPr="0055219E">
        <w:rPr>
          <w:color w:val="222222"/>
          <w:shd w:val="clear" w:color="auto" w:fill="FFFFFF"/>
        </w:rPr>
        <w:t xml:space="preserve"> a modern army base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17073" w:rsidRPr="0055219E">
        <w:rPr>
          <w:color w:val="222222"/>
          <w:shd w:val="clear" w:color="auto" w:fill="FFFFFF"/>
        </w:rPr>
        <w:t>RICHARD</w:t>
      </w:r>
    </w:p>
    <w:p w14:paraId="75016AF3" w14:textId="7E78CBD8" w:rsidR="007551E4" w:rsidRPr="0055219E" w:rsidRDefault="001428F0" w:rsidP="007551E4">
      <w:pPr>
        <w:rPr>
          <w:color w:val="222222"/>
          <w:shd w:val="clear" w:color="auto" w:fill="FFFFFF"/>
        </w:rPr>
      </w:pPr>
      <w:r w:rsidRPr="0055219E">
        <w:rPr>
          <w:color w:val="222222"/>
          <w:shd w:val="clear" w:color="auto" w:fill="FFFFFF"/>
        </w:rPr>
        <w:t xml:space="preserve">No! </w:t>
      </w:r>
      <w:r w:rsidR="007551E4" w:rsidRPr="0055219E">
        <w:rPr>
          <w:color w:val="222222"/>
          <w:shd w:val="clear" w:color="auto" w:fill="FFFFFF"/>
        </w:rPr>
        <w:t xml:space="preserve">That has been done and done and done! </w:t>
      </w:r>
    </w:p>
    <w:p w14:paraId="1925F07F" w14:textId="77777777" w:rsidR="00041584" w:rsidRPr="0055219E" w:rsidRDefault="00041584" w:rsidP="007551E4">
      <w:pPr>
        <w:rPr>
          <w:color w:val="222222"/>
          <w:shd w:val="clear" w:color="auto" w:fill="FFFFFF"/>
        </w:rPr>
      </w:pPr>
    </w:p>
    <w:p w14:paraId="5F87F324" w14:textId="034F2725" w:rsidR="00041584" w:rsidRPr="0055219E" w:rsidRDefault="0004158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D879AB5" w14:textId="27A23D4F" w:rsidR="00041584" w:rsidRPr="0055219E" w:rsidRDefault="00664C1E" w:rsidP="007551E4">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w:t>
      </w:r>
      <w:r w:rsidR="001428F0" w:rsidRPr="0055219E">
        <w:rPr>
          <w:i/>
          <w:color w:val="222222"/>
          <w:shd w:val="clear" w:color="auto" w:fill="FFFFFF"/>
        </w:rPr>
        <w:t>same</w:t>
      </w:r>
      <w:r w:rsidRPr="0055219E">
        <w:rPr>
          <w:i/>
          <w:color w:val="222222"/>
          <w:shd w:val="clear" w:color="auto" w:fill="FFFFFF"/>
        </w:rPr>
        <w:t xml:space="preserve"> audience member</w:t>
      </w:r>
      <w:r w:rsidRPr="0055219E">
        <w:rPr>
          <w:color w:val="222222"/>
          <w:shd w:val="clear" w:color="auto" w:fill="FFFFFF"/>
        </w:rPr>
        <w:t xml:space="preserve">.) We haven’t forgotten your monologue, okay buddy? </w:t>
      </w:r>
      <w:r w:rsidR="00041584" w:rsidRPr="0055219E">
        <w:rPr>
          <w:color w:val="222222"/>
          <w:shd w:val="clear" w:color="auto" w:fill="FFFFFF"/>
        </w:rPr>
        <w:t xml:space="preserve"> </w:t>
      </w:r>
    </w:p>
    <w:p w14:paraId="5270E6B6" w14:textId="77777777" w:rsidR="007551E4" w:rsidRPr="0055219E" w:rsidRDefault="007551E4" w:rsidP="007551E4">
      <w:pPr>
        <w:rPr>
          <w:color w:val="222222"/>
          <w:shd w:val="clear" w:color="auto" w:fill="FFFFFF"/>
        </w:rPr>
      </w:pPr>
    </w:p>
    <w:p w14:paraId="504FA676"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1AB1EE9C" w14:textId="5951D4B5" w:rsidR="007551E4" w:rsidRPr="0055219E" w:rsidRDefault="007551E4" w:rsidP="007551E4">
      <w:pPr>
        <w:rPr>
          <w:color w:val="222222"/>
          <w:shd w:val="clear" w:color="auto" w:fill="FFFFFF"/>
        </w:rPr>
      </w:pPr>
      <w:r w:rsidRPr="0055219E">
        <w:rPr>
          <w:color w:val="222222"/>
          <w:shd w:val="clear" w:color="auto" w:fill="FFFFFF"/>
        </w:rPr>
        <w:t xml:space="preserve">With fatigues — You know? And camo? </w:t>
      </w:r>
      <w:r w:rsidR="00C17073" w:rsidRPr="0055219E">
        <w:rPr>
          <w:color w:val="222222"/>
          <w:shd w:val="clear" w:color="auto" w:fill="FFFFFF"/>
        </w:rPr>
        <w:t xml:space="preserve">— Like everyone’s </w:t>
      </w:r>
      <w:r w:rsidR="00C17073" w:rsidRPr="0055219E">
        <w:rPr>
          <w:i/>
          <w:color w:val="222222"/>
          <w:shd w:val="clear" w:color="auto" w:fill="FFFFFF"/>
        </w:rPr>
        <w:t>equal</w:t>
      </w:r>
      <w:r w:rsidR="00C17073" w:rsidRPr="0055219E">
        <w:rPr>
          <w:color w:val="222222"/>
          <w:shd w:val="clear" w:color="auto" w:fill="FFFFFF"/>
        </w:rPr>
        <w:t xml:space="preserve">. </w:t>
      </w:r>
    </w:p>
    <w:p w14:paraId="371BA62C" w14:textId="77777777" w:rsidR="007551E4" w:rsidRPr="0055219E" w:rsidRDefault="007551E4" w:rsidP="007551E4">
      <w:pPr>
        <w:rPr>
          <w:color w:val="222222"/>
          <w:shd w:val="clear" w:color="auto" w:fill="FFFFFF"/>
        </w:rPr>
      </w:pPr>
    </w:p>
    <w:p w14:paraId="3AC2B51C" w14:textId="21D4FA31"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17073" w:rsidRPr="0055219E">
        <w:rPr>
          <w:color w:val="222222"/>
          <w:shd w:val="clear" w:color="auto" w:fill="FFFFFF"/>
        </w:rPr>
        <w:t>RICHARD</w:t>
      </w:r>
    </w:p>
    <w:p w14:paraId="4703B8E9" w14:textId="7A1DB622" w:rsidR="00041584" w:rsidRPr="0055219E" w:rsidRDefault="00171F44" w:rsidP="007551E4">
      <w:pPr>
        <w:rPr>
          <w:color w:val="222222"/>
          <w:shd w:val="clear" w:color="auto" w:fill="FFFFFF"/>
        </w:rPr>
      </w:pPr>
      <w:r w:rsidRPr="0055219E">
        <w:rPr>
          <w:color w:val="222222"/>
          <w:shd w:val="clear" w:color="auto" w:fill="FFFFFF"/>
        </w:rPr>
        <w:t>(</w:t>
      </w:r>
      <w:r w:rsidRPr="0055219E">
        <w:rPr>
          <w:i/>
          <w:color w:val="222222"/>
          <w:shd w:val="clear" w:color="auto" w:fill="FFFFFF"/>
        </w:rPr>
        <w:t>Taking 3-D model</w:t>
      </w:r>
      <w:r w:rsidRPr="0055219E">
        <w:rPr>
          <w:color w:val="222222"/>
          <w:shd w:val="clear" w:color="auto" w:fill="FFFFFF"/>
        </w:rPr>
        <w:t xml:space="preserve">.) </w:t>
      </w:r>
      <w:r w:rsidR="00664C1E" w:rsidRPr="0055219E">
        <w:rPr>
          <w:color w:val="222222"/>
          <w:shd w:val="clear" w:color="auto" w:fill="FFFFFF"/>
        </w:rPr>
        <w:t>What’s with</w:t>
      </w:r>
      <w:r w:rsidR="00041584" w:rsidRPr="0055219E">
        <w:rPr>
          <w:color w:val="222222"/>
          <w:shd w:val="clear" w:color="auto" w:fill="FFFFFF"/>
        </w:rPr>
        <w:t xml:space="preserve"> this set? </w:t>
      </w:r>
      <w:r w:rsidR="001428F0" w:rsidRPr="0055219E">
        <w:rPr>
          <w:color w:val="222222"/>
          <w:shd w:val="clear" w:color="auto" w:fill="FFFFFF"/>
        </w:rPr>
        <w:t>I see Rome — But w</w:t>
      </w:r>
      <w:r w:rsidR="00041584" w:rsidRPr="0055219E">
        <w:rPr>
          <w:color w:val="222222"/>
          <w:shd w:val="clear" w:color="auto" w:fill="FFFFFF"/>
        </w:rPr>
        <w:t xml:space="preserve">here is </w:t>
      </w:r>
      <w:r w:rsidR="00041584" w:rsidRPr="0055219E">
        <w:rPr>
          <w:i/>
          <w:color w:val="222222"/>
          <w:shd w:val="clear" w:color="auto" w:fill="FFFFFF"/>
        </w:rPr>
        <w:t>Titus</w:t>
      </w:r>
      <w:r w:rsidR="00041584" w:rsidRPr="0055219E">
        <w:rPr>
          <w:color w:val="222222"/>
          <w:shd w:val="clear" w:color="auto" w:fill="FFFFFF"/>
        </w:rPr>
        <w:t>?</w:t>
      </w:r>
    </w:p>
    <w:p w14:paraId="6DD3319F" w14:textId="77777777" w:rsidR="00041584" w:rsidRPr="0055219E" w:rsidRDefault="00041584" w:rsidP="009E09A1">
      <w:pPr>
        <w:pStyle w:val="OpeningSceneDirections"/>
        <w:ind w:left="0"/>
        <w:rPr>
          <w:rFonts w:ascii="Times New Roman" w:hAnsi="Times New Roman" w:cs="Times New Roman"/>
          <w:shd w:val="clear" w:color="auto" w:fill="FFFFFF"/>
        </w:rPr>
      </w:pPr>
    </w:p>
    <w:p w14:paraId="203F72EE" w14:textId="77777777" w:rsidR="00041584" w:rsidRPr="0055219E" w:rsidRDefault="00041584" w:rsidP="009E09A1">
      <w:pPr>
        <w:pStyle w:val="OpeningSceneDirections"/>
        <w:ind w:left="0"/>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i w:val="0"/>
          <w:shd w:val="clear" w:color="auto" w:fill="FFFFFF"/>
        </w:rPr>
        <w:t>GEORGE</w:t>
      </w:r>
    </w:p>
    <w:p w14:paraId="01B81620" w14:textId="77777777" w:rsidR="00171F44" w:rsidRPr="0055219E" w:rsidRDefault="00171F44" w:rsidP="009E09A1">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We’re</w:t>
      </w:r>
      <w:r w:rsidR="00041584" w:rsidRPr="0055219E">
        <w:rPr>
          <w:rFonts w:ascii="Times New Roman" w:hAnsi="Times New Roman" w:cs="Times New Roman"/>
          <w:i w:val="0"/>
          <w:shd w:val="clear" w:color="auto" w:fill="FFFFFF"/>
        </w:rPr>
        <w:t xml:space="preserve"> trying to help you </w:t>
      </w:r>
      <w:r w:rsidRPr="0055219E">
        <w:rPr>
          <w:rFonts w:ascii="Times New Roman" w:hAnsi="Times New Roman" w:cs="Times New Roman"/>
          <w:i w:val="0"/>
          <w:shd w:val="clear" w:color="auto" w:fill="FFFFFF"/>
        </w:rPr>
        <w:t xml:space="preserve">realize the artistic vision </w:t>
      </w:r>
      <w:r w:rsidR="00041584" w:rsidRPr="0055219E">
        <w:rPr>
          <w:rFonts w:ascii="Times New Roman" w:hAnsi="Times New Roman" w:cs="Times New Roman"/>
          <w:i w:val="0"/>
          <w:shd w:val="clear" w:color="auto" w:fill="FFFFFF"/>
        </w:rPr>
        <w:t xml:space="preserve">— </w:t>
      </w:r>
    </w:p>
    <w:p w14:paraId="3701499E" w14:textId="77777777" w:rsidR="00171F44" w:rsidRPr="0055219E" w:rsidRDefault="00171F44" w:rsidP="009E09A1">
      <w:pPr>
        <w:pStyle w:val="OpeningSceneDirections"/>
        <w:ind w:left="0"/>
        <w:rPr>
          <w:rFonts w:ascii="Times New Roman" w:hAnsi="Times New Roman" w:cs="Times New Roman"/>
          <w:i w:val="0"/>
          <w:shd w:val="clear" w:color="auto" w:fill="FFFFFF"/>
        </w:rPr>
      </w:pPr>
    </w:p>
    <w:p w14:paraId="47720844" w14:textId="4153347C" w:rsidR="00171F44" w:rsidRPr="0055219E" w:rsidRDefault="00171F44" w:rsidP="009E09A1">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t>RICHARD</w:t>
      </w:r>
    </w:p>
    <w:p w14:paraId="492005BA" w14:textId="1871860C" w:rsidR="007551E4" w:rsidRPr="0055219E" w:rsidRDefault="00171F44" w:rsidP="009E09A1">
      <w:pPr>
        <w:pStyle w:val="OpeningSceneDirections"/>
        <w:ind w:left="0"/>
        <w:rPr>
          <w:rFonts w:ascii="Times New Roman" w:hAnsi="Times New Roman" w:cs="Times New Roman"/>
          <w:shd w:val="clear" w:color="auto" w:fill="FFFFFF"/>
        </w:rPr>
      </w:pPr>
      <w:r w:rsidRPr="0055219E">
        <w:rPr>
          <w:rFonts w:ascii="Times New Roman" w:hAnsi="Times New Roman" w:cs="Times New Roman"/>
          <w:i w:val="0"/>
          <w:shd w:val="clear" w:color="auto" w:fill="FFFFFF"/>
        </w:rPr>
        <w:lastRenderedPageBreak/>
        <w:t xml:space="preserve">But would it kill you to put a little Titus in the model — Like — Right here? </w:t>
      </w:r>
      <w:r w:rsidR="007551E4" w:rsidRPr="0055219E">
        <w:rPr>
          <w:rFonts w:ascii="Times New Roman" w:hAnsi="Times New Roman" w:cs="Times New Roman"/>
          <w:shd w:val="clear" w:color="auto" w:fill="FFFFFF"/>
        </w:rPr>
        <w:br/>
      </w:r>
      <w:r w:rsidR="007551E4" w:rsidRPr="0055219E">
        <w:rPr>
          <w:rFonts w:ascii="Times New Roman" w:hAnsi="Times New Roman" w:cs="Times New Roman"/>
          <w:shd w:val="clear" w:color="auto" w:fill="FFFFFF"/>
        </w:rPr>
        <w:br/>
      </w:r>
      <w:r w:rsidR="007551E4" w:rsidRPr="0055219E">
        <w:rPr>
          <w:rFonts w:ascii="Times New Roman" w:hAnsi="Times New Roman" w:cs="Times New Roman"/>
          <w:shd w:val="clear" w:color="auto" w:fill="FFFFFF"/>
        </w:rPr>
        <w:tab/>
      </w:r>
      <w:r w:rsidR="00041584" w:rsidRPr="0055219E">
        <w:rPr>
          <w:rFonts w:ascii="Times New Roman" w:hAnsi="Times New Roman" w:cs="Times New Roman"/>
          <w:shd w:val="clear" w:color="auto" w:fill="FFFFFF"/>
        </w:rPr>
        <w:tab/>
      </w:r>
      <w:r w:rsidR="00041584" w:rsidRPr="0055219E">
        <w:rPr>
          <w:rFonts w:ascii="Times New Roman" w:hAnsi="Times New Roman" w:cs="Times New Roman"/>
          <w:shd w:val="clear" w:color="auto" w:fill="FFFFFF"/>
        </w:rPr>
        <w:tab/>
      </w:r>
      <w:r w:rsidR="00041584" w:rsidRPr="0055219E">
        <w:rPr>
          <w:rFonts w:ascii="Times New Roman" w:hAnsi="Times New Roman" w:cs="Times New Roman"/>
          <w:shd w:val="clear" w:color="auto" w:fill="FFFFFF"/>
        </w:rPr>
        <w:tab/>
      </w:r>
      <w:r w:rsidR="007551E4" w:rsidRPr="0055219E">
        <w:rPr>
          <w:rFonts w:ascii="Times New Roman" w:hAnsi="Times New Roman" w:cs="Times New Roman"/>
          <w:i w:val="0"/>
          <w:shd w:val="clear" w:color="auto" w:fill="FFFFFF"/>
        </w:rPr>
        <w:t>AUGUSTINE</w:t>
      </w:r>
    </w:p>
    <w:p w14:paraId="6C888131" w14:textId="084A49F0" w:rsidR="007551E4" w:rsidRPr="0055219E" w:rsidRDefault="00171F44" w:rsidP="007551E4">
      <w:pPr>
        <w:rPr>
          <w:color w:val="222222"/>
          <w:shd w:val="clear" w:color="auto" w:fill="FFFFFF"/>
        </w:rPr>
      </w:pPr>
      <w:r w:rsidRPr="0055219E">
        <w:rPr>
          <w:color w:val="222222"/>
          <w:shd w:val="clear" w:color="auto" w:fill="FFFFFF"/>
        </w:rPr>
        <w:t xml:space="preserve">This is not the time for auditions or a design meeting! </w:t>
      </w:r>
      <w:r w:rsidR="00041584" w:rsidRPr="0055219E">
        <w:rPr>
          <w:color w:val="222222"/>
          <w:shd w:val="clear" w:color="auto" w:fill="FFFFFF"/>
        </w:rPr>
        <w:t>(</w:t>
      </w:r>
      <w:r w:rsidR="00041584" w:rsidRPr="0055219E">
        <w:rPr>
          <w:i/>
          <w:color w:val="222222"/>
          <w:shd w:val="clear" w:color="auto" w:fill="FFFFFF"/>
        </w:rPr>
        <w:t>To audience</w:t>
      </w:r>
      <w:r w:rsidR="00041584" w:rsidRPr="0055219E">
        <w:rPr>
          <w:color w:val="222222"/>
          <w:shd w:val="clear" w:color="auto" w:fill="FFFFFF"/>
        </w:rPr>
        <w:t xml:space="preserve">.) I hope you all prepared a </w:t>
      </w:r>
      <w:r w:rsidR="003912F4">
        <w:rPr>
          <w:color w:val="222222"/>
          <w:shd w:val="clear" w:color="auto" w:fill="FFFFFF"/>
        </w:rPr>
        <w:t xml:space="preserve">sad and poignant </w:t>
      </w:r>
      <w:r w:rsidR="00041584" w:rsidRPr="0055219E">
        <w:rPr>
          <w:color w:val="222222"/>
          <w:shd w:val="clear" w:color="auto" w:fill="FFFFFF"/>
        </w:rPr>
        <w:t>ballad!</w:t>
      </w:r>
      <w:r w:rsidR="001428F0" w:rsidRPr="0055219E">
        <w:rPr>
          <w:color w:val="222222"/>
          <w:shd w:val="clear" w:color="auto" w:fill="FFFFFF"/>
        </w:rPr>
        <w:t xml:space="preserve"> </w:t>
      </w:r>
      <w:r w:rsidR="003912F4">
        <w:rPr>
          <w:color w:val="222222"/>
          <w:shd w:val="clear" w:color="auto" w:fill="FFFFFF"/>
        </w:rPr>
        <w:t xml:space="preserve">John, did you set up the mic for all their solos? </w:t>
      </w:r>
    </w:p>
    <w:p w14:paraId="4BD11FB9" w14:textId="77777777" w:rsidR="007551E4" w:rsidRPr="0055219E" w:rsidRDefault="007551E4" w:rsidP="007551E4">
      <w:pPr>
        <w:rPr>
          <w:color w:val="222222"/>
          <w:shd w:val="clear" w:color="auto" w:fill="FFFFFF"/>
        </w:rPr>
      </w:pPr>
    </w:p>
    <w:p w14:paraId="2EB996D7" w14:textId="77777777" w:rsidR="003912F4"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912F4">
        <w:rPr>
          <w:color w:val="222222"/>
          <w:shd w:val="clear" w:color="auto" w:fill="FFFFFF"/>
        </w:rPr>
        <w:t>JOHN</w:t>
      </w:r>
    </w:p>
    <w:p w14:paraId="695D659A" w14:textId="77777777" w:rsidR="003912F4" w:rsidRDefault="003912F4" w:rsidP="007551E4">
      <w:pPr>
        <w:rPr>
          <w:color w:val="222222"/>
          <w:shd w:val="clear" w:color="auto" w:fill="FFFFFF"/>
        </w:rPr>
      </w:pPr>
      <w:r>
        <w:rPr>
          <w:color w:val="222222"/>
          <w:shd w:val="clear" w:color="auto" w:fill="FFFFFF"/>
        </w:rPr>
        <w:t xml:space="preserve">What’s a “mic”? </w:t>
      </w:r>
    </w:p>
    <w:p w14:paraId="55F7CEEE" w14:textId="77777777" w:rsidR="003912F4" w:rsidRDefault="003912F4" w:rsidP="007551E4">
      <w:pPr>
        <w:rPr>
          <w:color w:val="222222"/>
          <w:shd w:val="clear" w:color="auto" w:fill="FFFFFF"/>
        </w:rPr>
      </w:pPr>
    </w:p>
    <w:p w14:paraId="30BADDD7" w14:textId="3F0FA348" w:rsidR="007551E4" w:rsidRPr="0055219E" w:rsidRDefault="007551E4" w:rsidP="003912F4">
      <w:pPr>
        <w:ind w:left="2880" w:firstLine="720"/>
        <w:rPr>
          <w:color w:val="222222"/>
          <w:shd w:val="clear" w:color="auto" w:fill="FFFFFF"/>
        </w:rPr>
      </w:pPr>
      <w:r w:rsidRPr="0055219E">
        <w:rPr>
          <w:color w:val="222222"/>
          <w:shd w:val="clear" w:color="auto" w:fill="FFFFFF"/>
        </w:rPr>
        <w:t>GEORGE</w:t>
      </w:r>
    </w:p>
    <w:p w14:paraId="0BDD4E96" w14:textId="25033F7A" w:rsidR="007551E4" w:rsidRPr="0055219E" w:rsidRDefault="00041584" w:rsidP="007551E4">
      <w:pPr>
        <w:rPr>
          <w:color w:val="222222"/>
          <w:shd w:val="clear" w:color="auto" w:fill="FFFFFF"/>
        </w:rPr>
      </w:pPr>
      <w:r w:rsidRPr="0055219E">
        <w:rPr>
          <w:color w:val="222222"/>
          <w:shd w:val="clear" w:color="auto" w:fill="FFFFFF"/>
        </w:rPr>
        <w:t xml:space="preserve">I was told auditions </w:t>
      </w:r>
      <w:r w:rsidRPr="0055219E">
        <w:rPr>
          <w:i/>
          <w:color w:val="222222"/>
          <w:shd w:val="clear" w:color="auto" w:fill="FFFFFF"/>
        </w:rPr>
        <w:t>and</w:t>
      </w:r>
      <w:r w:rsidRPr="0055219E">
        <w:rPr>
          <w:color w:val="222222"/>
          <w:shd w:val="clear" w:color="auto" w:fill="FFFFFF"/>
        </w:rPr>
        <w:t xml:space="preserve"> the memorial were today. </w:t>
      </w:r>
      <w:r w:rsidR="00171F44" w:rsidRPr="0055219E">
        <w:rPr>
          <w:color w:val="222222"/>
          <w:shd w:val="clear" w:color="auto" w:fill="FFFFFF"/>
        </w:rPr>
        <w:t>(</w:t>
      </w:r>
      <w:r w:rsidR="00171F44" w:rsidRPr="0055219E">
        <w:rPr>
          <w:i/>
          <w:color w:val="222222"/>
          <w:shd w:val="clear" w:color="auto" w:fill="FFFFFF"/>
        </w:rPr>
        <w:t>Shows flyers</w:t>
      </w:r>
      <w:r w:rsidR="00171F44" w:rsidRPr="0055219E">
        <w:rPr>
          <w:color w:val="222222"/>
          <w:shd w:val="clear" w:color="auto" w:fill="FFFFFF"/>
        </w:rPr>
        <w:t xml:space="preserve">.) </w:t>
      </w:r>
      <w:r w:rsidRPr="0055219E">
        <w:rPr>
          <w:color w:val="222222"/>
          <w:shd w:val="clear" w:color="auto" w:fill="FFFFFF"/>
        </w:rPr>
        <w:t xml:space="preserve">I hate being misled. </w:t>
      </w:r>
    </w:p>
    <w:p w14:paraId="441C7CED" w14:textId="77777777" w:rsidR="007551E4" w:rsidRPr="0055219E" w:rsidRDefault="007551E4" w:rsidP="007551E4">
      <w:pPr>
        <w:rPr>
          <w:color w:val="222222"/>
          <w:shd w:val="clear" w:color="auto" w:fill="FFFFFF"/>
        </w:rPr>
      </w:pPr>
    </w:p>
    <w:p w14:paraId="71AFB064" w14:textId="6258C269" w:rsidR="007551E4" w:rsidRPr="0055219E" w:rsidRDefault="00041584" w:rsidP="0004158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ALL EXCEPT GEORGE</w:t>
      </w:r>
      <w:r w:rsidR="007551E4" w:rsidRPr="0055219E">
        <w:rPr>
          <w:color w:val="222222"/>
          <w:shd w:val="clear" w:color="auto" w:fill="FFFFFF"/>
        </w:rPr>
        <w:t xml:space="preserve"> </w:t>
      </w:r>
    </w:p>
    <w:p w14:paraId="02271130" w14:textId="2FCB0627" w:rsidR="00041584" w:rsidRPr="0055219E" w:rsidRDefault="00041584" w:rsidP="00041584">
      <w:pPr>
        <w:rPr>
          <w:color w:val="222222"/>
          <w:shd w:val="clear" w:color="auto" w:fill="FFFFFF"/>
        </w:rPr>
      </w:pPr>
      <w:r w:rsidRPr="0055219E">
        <w:rPr>
          <w:color w:val="222222"/>
          <w:shd w:val="clear" w:color="auto" w:fill="FFFFFF"/>
        </w:rPr>
        <w:t>(</w:t>
      </w:r>
      <w:r w:rsidRPr="0055219E">
        <w:rPr>
          <w:i/>
          <w:color w:val="222222"/>
          <w:shd w:val="clear" w:color="auto" w:fill="FFFFFF"/>
        </w:rPr>
        <w:t>Improvise reasons why their point of view is the right one</w:t>
      </w:r>
      <w:r w:rsidRPr="0055219E">
        <w:rPr>
          <w:color w:val="222222"/>
          <w:shd w:val="clear" w:color="auto" w:fill="FFFFFF"/>
        </w:rPr>
        <w:t xml:space="preserve">.) </w:t>
      </w:r>
    </w:p>
    <w:p w14:paraId="1AB7C3FD" w14:textId="77777777" w:rsidR="00041584" w:rsidRPr="0055219E" w:rsidRDefault="00041584" w:rsidP="00041584">
      <w:pPr>
        <w:rPr>
          <w:color w:val="222222"/>
          <w:shd w:val="clear" w:color="auto" w:fill="FFFFFF"/>
        </w:rPr>
      </w:pPr>
    </w:p>
    <w:p w14:paraId="16E685C6" w14:textId="06723F64" w:rsidR="00041584" w:rsidRPr="0055219E" w:rsidRDefault="00041584" w:rsidP="0004158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24A6ADA3" w14:textId="12F05622" w:rsidR="00041584" w:rsidRPr="0055219E" w:rsidRDefault="00041584" w:rsidP="00041584">
      <w:pPr>
        <w:rPr>
          <w:color w:val="222222"/>
          <w:shd w:val="clear" w:color="auto" w:fill="FFFFFF"/>
        </w:rPr>
      </w:pPr>
      <w:r w:rsidRPr="0055219E">
        <w:rPr>
          <w:color w:val="222222"/>
          <w:shd w:val="clear" w:color="auto" w:fill="FFFFFF"/>
        </w:rPr>
        <w:t xml:space="preserve">Okay! Stop — Let me just ask a few questions. </w:t>
      </w:r>
    </w:p>
    <w:p w14:paraId="7C0EDCF1" w14:textId="77777777" w:rsidR="007551E4" w:rsidRPr="0055219E" w:rsidRDefault="007551E4" w:rsidP="007551E4">
      <w:pPr>
        <w:rPr>
          <w:color w:val="222222"/>
          <w:shd w:val="clear" w:color="auto" w:fill="FFFFFF"/>
        </w:rPr>
      </w:pPr>
    </w:p>
    <w:p w14:paraId="613F1597"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C2C2E6D" w14:textId="342512A6" w:rsidR="007551E4" w:rsidRPr="0055219E" w:rsidRDefault="003912F4" w:rsidP="007551E4">
      <w:pPr>
        <w:rPr>
          <w:color w:val="222222"/>
          <w:shd w:val="clear" w:color="auto" w:fill="FFFFFF"/>
        </w:rPr>
      </w:pPr>
      <w:r>
        <w:rPr>
          <w:color w:val="222222"/>
          <w:shd w:val="clear" w:color="auto" w:fill="FFFFFF"/>
        </w:rPr>
        <w:t>It’s all</w:t>
      </w:r>
      <w:r w:rsidR="007551E4" w:rsidRPr="0055219E">
        <w:rPr>
          <w:color w:val="222222"/>
          <w:shd w:val="clear" w:color="auto" w:fill="FFFFFF"/>
        </w:rPr>
        <w:t xml:space="preserve"> meaningless </w:t>
      </w:r>
      <w:r w:rsidR="00171F44" w:rsidRPr="0055219E">
        <w:rPr>
          <w:color w:val="222222"/>
          <w:shd w:val="clear" w:color="auto" w:fill="FFFFFF"/>
        </w:rPr>
        <w:t xml:space="preserve">now </w:t>
      </w:r>
      <w:r w:rsidR="007551E4" w:rsidRPr="0055219E">
        <w:rPr>
          <w:color w:val="222222"/>
          <w:shd w:val="clear" w:color="auto" w:fill="FFFFFF"/>
        </w:rPr>
        <w:t xml:space="preserve">— </w:t>
      </w:r>
      <w:r w:rsidR="00171F44" w:rsidRPr="0055219E">
        <w:rPr>
          <w:color w:val="222222"/>
          <w:shd w:val="clear" w:color="auto" w:fill="FFFFFF"/>
        </w:rPr>
        <w:t>(</w:t>
      </w:r>
      <w:r w:rsidR="00171F44" w:rsidRPr="0055219E">
        <w:rPr>
          <w:i/>
          <w:color w:val="222222"/>
          <w:shd w:val="clear" w:color="auto" w:fill="FFFFFF"/>
        </w:rPr>
        <w:t>Points to corpse</w:t>
      </w:r>
      <w:r w:rsidR="00171F44" w:rsidRPr="0055219E">
        <w:rPr>
          <w:color w:val="222222"/>
          <w:shd w:val="clear" w:color="auto" w:fill="FFFFFF"/>
        </w:rPr>
        <w:t>.) We don’t have a leader! (</w:t>
      </w:r>
      <w:r w:rsidR="00171F44" w:rsidRPr="0055219E">
        <w:rPr>
          <w:i/>
          <w:color w:val="222222"/>
          <w:shd w:val="clear" w:color="auto" w:fill="FFFFFF"/>
        </w:rPr>
        <w:t>Cries</w:t>
      </w:r>
      <w:r w:rsidR="00171F44" w:rsidRPr="0055219E">
        <w:rPr>
          <w:color w:val="222222"/>
          <w:shd w:val="clear" w:color="auto" w:fill="FFFFFF"/>
        </w:rPr>
        <w:t xml:space="preserve">.) </w:t>
      </w:r>
    </w:p>
    <w:p w14:paraId="50887030" w14:textId="77777777" w:rsidR="00171F44" w:rsidRPr="0055219E" w:rsidRDefault="00171F44" w:rsidP="007551E4">
      <w:pPr>
        <w:rPr>
          <w:color w:val="222222"/>
          <w:shd w:val="clear" w:color="auto" w:fill="FFFFFF"/>
        </w:rPr>
      </w:pPr>
    </w:p>
    <w:p w14:paraId="1D44BEA7" w14:textId="62185ECA" w:rsidR="00171F44" w:rsidRPr="0055219E" w:rsidRDefault="00171F4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7152BEA4" w14:textId="29A557AB" w:rsidR="00171F44" w:rsidRPr="0055219E" w:rsidRDefault="00171F44" w:rsidP="007551E4">
      <w:pPr>
        <w:rPr>
          <w:color w:val="222222"/>
          <w:shd w:val="clear" w:color="auto" w:fill="FFFFFF"/>
        </w:rPr>
      </w:pPr>
      <w:r w:rsidRPr="0055219E">
        <w:rPr>
          <w:color w:val="222222"/>
          <w:shd w:val="clear" w:color="auto" w:fill="FFFFFF"/>
        </w:rPr>
        <w:t>(</w:t>
      </w:r>
      <w:r w:rsidR="00B84DE0" w:rsidRPr="00B84DE0">
        <w:rPr>
          <w:i/>
          <w:color w:val="222222"/>
          <w:shd w:val="clear" w:color="auto" w:fill="FFFFFF"/>
        </w:rPr>
        <w:t>From offstage</w:t>
      </w:r>
      <w:r w:rsidR="00B84DE0">
        <w:rPr>
          <w:color w:val="222222"/>
          <w:shd w:val="clear" w:color="auto" w:fill="FFFFFF"/>
        </w:rPr>
        <w:t xml:space="preserve">, </w:t>
      </w:r>
      <w:r w:rsidRPr="0055219E">
        <w:rPr>
          <w:i/>
          <w:color w:val="222222"/>
          <w:shd w:val="clear" w:color="auto" w:fill="FFFFFF"/>
        </w:rPr>
        <w:t>To AUGUSTINE</w:t>
      </w:r>
      <w:r w:rsidRPr="0055219E">
        <w:rPr>
          <w:color w:val="222222"/>
          <w:shd w:val="clear" w:color="auto" w:fill="FFFFFF"/>
        </w:rPr>
        <w:t xml:space="preserve">.) All that lives must die — </w:t>
      </w:r>
    </w:p>
    <w:p w14:paraId="08E67F15" w14:textId="77777777" w:rsidR="00171F44" w:rsidRPr="0055219E" w:rsidRDefault="00171F44" w:rsidP="007551E4">
      <w:pPr>
        <w:rPr>
          <w:color w:val="222222"/>
          <w:shd w:val="clear" w:color="auto" w:fill="FFFFFF"/>
        </w:rPr>
      </w:pPr>
    </w:p>
    <w:p w14:paraId="36D3464E" w14:textId="7B47A570" w:rsidR="00171F44" w:rsidRPr="0055219E" w:rsidRDefault="00171F4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23CEF55" w14:textId="28F951A6" w:rsidR="00171F44" w:rsidRPr="0055219E" w:rsidRDefault="00171F44"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THOMAS</w:t>
      </w:r>
      <w:r w:rsidRPr="0055219E">
        <w:rPr>
          <w:color w:val="222222"/>
          <w:shd w:val="clear" w:color="auto" w:fill="FFFFFF"/>
        </w:rPr>
        <w:t xml:space="preserve">.) That is so inappropriate! </w:t>
      </w:r>
    </w:p>
    <w:p w14:paraId="55FDED01" w14:textId="77777777" w:rsidR="007551E4" w:rsidRPr="0055219E" w:rsidRDefault="007551E4" w:rsidP="007551E4">
      <w:pPr>
        <w:rPr>
          <w:color w:val="222222"/>
          <w:shd w:val="clear" w:color="auto" w:fill="FFFFFF"/>
        </w:rPr>
      </w:pPr>
    </w:p>
    <w:p w14:paraId="097A1E4D" w14:textId="780EEA2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41584" w:rsidRPr="0055219E">
        <w:rPr>
          <w:color w:val="222222"/>
          <w:shd w:val="clear" w:color="auto" w:fill="FFFFFF"/>
        </w:rPr>
        <w:t>RICHARD</w:t>
      </w:r>
    </w:p>
    <w:p w14:paraId="2CE928C5" w14:textId="59938BCE" w:rsidR="007551E4" w:rsidRPr="0055219E" w:rsidRDefault="00041584" w:rsidP="007551E4">
      <w:pPr>
        <w:rPr>
          <w:color w:val="222222"/>
          <w:shd w:val="clear" w:color="auto" w:fill="FFFFFF"/>
        </w:rPr>
      </w:pPr>
      <w:r w:rsidRPr="0055219E">
        <w:rPr>
          <w:color w:val="222222"/>
          <w:shd w:val="clear" w:color="auto" w:fill="FFFFFF"/>
        </w:rPr>
        <w:t xml:space="preserve">Some of us didn’t even like </w:t>
      </w:r>
      <w:r w:rsidR="001452CD" w:rsidRPr="0055219E">
        <w:rPr>
          <w:color w:val="222222"/>
          <w:shd w:val="clear" w:color="auto" w:fill="FFFFFF"/>
        </w:rPr>
        <w:t>Henry</w:t>
      </w:r>
      <w:r w:rsidRPr="0055219E">
        <w:rPr>
          <w:color w:val="222222"/>
          <w:shd w:val="clear" w:color="auto" w:fill="FFFFFF"/>
        </w:rPr>
        <w:t xml:space="preserve">! </w:t>
      </w:r>
    </w:p>
    <w:p w14:paraId="0C674876" w14:textId="77777777" w:rsidR="00171F44" w:rsidRPr="0055219E" w:rsidRDefault="00171F44" w:rsidP="007551E4">
      <w:pPr>
        <w:rPr>
          <w:color w:val="222222"/>
          <w:shd w:val="clear" w:color="auto" w:fill="FFFFFF"/>
        </w:rPr>
      </w:pPr>
    </w:p>
    <w:p w14:paraId="71539C8C" w14:textId="3E87E618" w:rsidR="00171F44" w:rsidRPr="0055219E" w:rsidRDefault="00171F4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FA9A437" w14:textId="7E92F338" w:rsidR="00171F44" w:rsidRPr="0055219E" w:rsidRDefault="00171F44" w:rsidP="007551E4">
      <w:pPr>
        <w:rPr>
          <w:color w:val="222222"/>
          <w:shd w:val="clear" w:color="auto" w:fill="FFFFFF"/>
        </w:rPr>
      </w:pPr>
      <w:r w:rsidRPr="0055219E">
        <w:rPr>
          <w:color w:val="222222"/>
          <w:shd w:val="clear" w:color="auto" w:fill="FFFFFF"/>
        </w:rPr>
        <w:t xml:space="preserve">How can you say that?! After — </w:t>
      </w:r>
    </w:p>
    <w:p w14:paraId="07CDDB45" w14:textId="77777777" w:rsidR="007551E4" w:rsidRPr="0055219E" w:rsidRDefault="007551E4" w:rsidP="007551E4">
      <w:pPr>
        <w:rPr>
          <w:color w:val="222222"/>
          <w:shd w:val="clear" w:color="auto" w:fill="FFFFFF"/>
        </w:rPr>
      </w:pPr>
    </w:p>
    <w:p w14:paraId="6060033E" w14:textId="758AF0A4" w:rsidR="007551E4" w:rsidRPr="0055219E" w:rsidRDefault="007551E4" w:rsidP="0004158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41584" w:rsidRPr="0055219E">
        <w:rPr>
          <w:color w:val="222222"/>
          <w:shd w:val="clear" w:color="auto" w:fill="FFFFFF"/>
        </w:rPr>
        <w:t>GEORGE</w:t>
      </w:r>
    </w:p>
    <w:p w14:paraId="5A5121CF" w14:textId="668996A4" w:rsidR="00041584" w:rsidRPr="0055219E" w:rsidRDefault="00041584" w:rsidP="00041584">
      <w:pPr>
        <w:rPr>
          <w:color w:val="222222"/>
          <w:shd w:val="clear" w:color="auto" w:fill="FFFFFF"/>
        </w:rPr>
      </w:pPr>
      <w:r w:rsidRPr="0055219E">
        <w:rPr>
          <w:color w:val="222222"/>
          <w:shd w:val="clear" w:color="auto" w:fill="FFFFFF"/>
        </w:rPr>
        <w:t>(</w:t>
      </w:r>
      <w:r w:rsidRPr="0055219E">
        <w:rPr>
          <w:i/>
          <w:color w:val="222222"/>
          <w:shd w:val="clear" w:color="auto" w:fill="FFFFFF"/>
        </w:rPr>
        <w:t>To the audience</w:t>
      </w:r>
      <w:r w:rsidRPr="0055219E">
        <w:rPr>
          <w:color w:val="222222"/>
          <w:shd w:val="clear" w:color="auto" w:fill="FFFFFF"/>
        </w:rPr>
        <w:t xml:space="preserve">.) Okay — How many of you are here for Titus Andronicus auditions? </w:t>
      </w:r>
      <w:r w:rsidR="00171F44" w:rsidRPr="0055219E">
        <w:rPr>
          <w:color w:val="222222"/>
          <w:shd w:val="clear" w:color="auto" w:fill="FFFFFF"/>
        </w:rPr>
        <w:t xml:space="preserve">Show of hands. </w:t>
      </w:r>
      <w:r w:rsidRPr="0055219E">
        <w:rPr>
          <w:color w:val="222222"/>
          <w:shd w:val="clear" w:color="auto" w:fill="FFFFFF"/>
        </w:rPr>
        <w:t xml:space="preserve">Uh-huh. And how many of you are here to say goodbye to Henry? </w:t>
      </w:r>
    </w:p>
    <w:p w14:paraId="5E693FDB" w14:textId="77777777" w:rsidR="007551E4" w:rsidRPr="0055219E" w:rsidRDefault="007551E4" w:rsidP="007551E4">
      <w:pPr>
        <w:rPr>
          <w:color w:val="222222"/>
          <w:shd w:val="clear" w:color="auto" w:fill="FFFFFF"/>
        </w:rPr>
      </w:pPr>
    </w:p>
    <w:p w14:paraId="06C3A8B4"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EC862E0" w14:textId="01CA668E" w:rsidR="00041584" w:rsidRPr="0055219E" w:rsidRDefault="00041584"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the audience</w:t>
      </w:r>
      <w:r w:rsidRPr="0055219E">
        <w:rPr>
          <w:color w:val="222222"/>
          <w:shd w:val="clear" w:color="auto" w:fill="FFFFFF"/>
        </w:rPr>
        <w:t xml:space="preserve">.) As treasurer, it’s my responsibility to create a prosperous Drama Club culture! </w:t>
      </w:r>
      <w:r w:rsidR="001452CD" w:rsidRPr="0055219E">
        <w:rPr>
          <w:color w:val="222222"/>
          <w:shd w:val="clear" w:color="auto" w:fill="FFFFFF"/>
        </w:rPr>
        <w:t>(</w:t>
      </w:r>
      <w:r w:rsidR="001452CD" w:rsidRPr="0055219E">
        <w:rPr>
          <w:i/>
          <w:color w:val="222222"/>
          <w:shd w:val="clear" w:color="auto" w:fill="FFFFFF"/>
        </w:rPr>
        <w:t>She cries again</w:t>
      </w:r>
      <w:r w:rsidR="001452CD" w:rsidRPr="0055219E">
        <w:rPr>
          <w:color w:val="222222"/>
          <w:shd w:val="clear" w:color="auto" w:fill="FFFFFF"/>
        </w:rPr>
        <w:t xml:space="preserve">.) </w:t>
      </w:r>
    </w:p>
    <w:p w14:paraId="307BE555" w14:textId="77777777" w:rsidR="00041584" w:rsidRPr="0055219E" w:rsidRDefault="00041584" w:rsidP="007551E4">
      <w:pPr>
        <w:rPr>
          <w:color w:val="222222"/>
          <w:shd w:val="clear" w:color="auto" w:fill="FFFFFF"/>
        </w:rPr>
      </w:pPr>
    </w:p>
    <w:p w14:paraId="1C19CDA4" w14:textId="0D6F3CA4" w:rsidR="00041584" w:rsidRPr="0055219E" w:rsidRDefault="001452CD"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41584" w:rsidRPr="0055219E">
        <w:rPr>
          <w:color w:val="222222"/>
          <w:shd w:val="clear" w:color="auto" w:fill="FFFFFF"/>
        </w:rPr>
        <w:t>RICHARD</w:t>
      </w:r>
    </w:p>
    <w:p w14:paraId="24F2C54D" w14:textId="215A98C5" w:rsidR="00041584" w:rsidRPr="0055219E" w:rsidRDefault="00041584" w:rsidP="007551E4">
      <w:pPr>
        <w:rPr>
          <w:color w:val="222222"/>
          <w:shd w:val="clear" w:color="auto" w:fill="FFFFFF"/>
        </w:rPr>
      </w:pPr>
      <w:r w:rsidRPr="0055219E">
        <w:rPr>
          <w:color w:val="222222"/>
          <w:shd w:val="clear" w:color="auto" w:fill="FFFFFF"/>
        </w:rPr>
        <w:t>I want you to ask yourselves — If you’</w:t>
      </w:r>
      <w:r w:rsidR="001452CD" w:rsidRPr="0055219E">
        <w:rPr>
          <w:color w:val="222222"/>
          <w:shd w:val="clear" w:color="auto" w:fill="FFFFFF"/>
        </w:rPr>
        <w:t xml:space="preserve">re ready to experience a better — more authentic — more </w:t>
      </w:r>
      <w:r w:rsidRPr="0055219E">
        <w:rPr>
          <w:color w:val="222222"/>
          <w:shd w:val="clear" w:color="auto" w:fill="FFFFFF"/>
        </w:rPr>
        <w:t xml:space="preserve">fulfilling </w:t>
      </w:r>
      <w:r w:rsidR="001452CD" w:rsidRPr="0055219E">
        <w:rPr>
          <w:color w:val="222222"/>
          <w:shd w:val="clear" w:color="auto" w:fill="FFFFFF"/>
        </w:rPr>
        <w:t xml:space="preserve">life? </w:t>
      </w:r>
    </w:p>
    <w:p w14:paraId="7F761273" w14:textId="77777777" w:rsidR="001452CD" w:rsidRPr="0055219E" w:rsidRDefault="001452CD" w:rsidP="007551E4">
      <w:pPr>
        <w:rPr>
          <w:color w:val="222222"/>
          <w:shd w:val="clear" w:color="auto" w:fill="FFFFFF"/>
        </w:rPr>
      </w:pPr>
    </w:p>
    <w:p w14:paraId="6FAED2CA" w14:textId="3285A8B6" w:rsidR="001452CD" w:rsidRPr="0055219E" w:rsidRDefault="001452CD"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20D989E5" w14:textId="3C846A03" w:rsidR="001452CD" w:rsidRPr="0055219E" w:rsidRDefault="001452CD" w:rsidP="007551E4">
      <w:pPr>
        <w:rPr>
          <w:color w:val="222222"/>
          <w:shd w:val="clear" w:color="auto" w:fill="FFFFFF"/>
        </w:rPr>
      </w:pPr>
      <w:r w:rsidRPr="0055219E">
        <w:rPr>
          <w:color w:val="222222"/>
          <w:shd w:val="clear" w:color="auto" w:fill="FFFFFF"/>
        </w:rPr>
        <w:lastRenderedPageBreak/>
        <w:t xml:space="preserve">Did you </w:t>
      </w:r>
      <w:r w:rsidR="009B2548" w:rsidRPr="0055219E">
        <w:rPr>
          <w:color w:val="222222"/>
          <w:shd w:val="clear" w:color="auto" w:fill="FFFFFF"/>
        </w:rPr>
        <w:t>all</w:t>
      </w:r>
      <w:r w:rsidRPr="0055219E">
        <w:rPr>
          <w:color w:val="222222"/>
          <w:shd w:val="clear" w:color="auto" w:fill="FFFFFF"/>
        </w:rPr>
        <w:t xml:space="preserve"> forget we have a show tonight? </w:t>
      </w:r>
    </w:p>
    <w:p w14:paraId="4CA6160C" w14:textId="77777777" w:rsidR="001452CD" w:rsidRPr="0055219E" w:rsidRDefault="001452CD" w:rsidP="007551E4">
      <w:pPr>
        <w:rPr>
          <w:color w:val="222222"/>
          <w:shd w:val="clear" w:color="auto" w:fill="FFFFFF"/>
        </w:rPr>
      </w:pPr>
    </w:p>
    <w:p w14:paraId="1AA8B296" w14:textId="6B5CB0ED" w:rsidR="001452CD" w:rsidRPr="0055219E" w:rsidRDefault="001452CD"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               ALL BUT GEORGE</w:t>
      </w:r>
    </w:p>
    <w:p w14:paraId="793C1F47" w14:textId="77777777" w:rsidR="001452CD" w:rsidRPr="0055219E" w:rsidRDefault="001452CD" w:rsidP="007551E4">
      <w:pPr>
        <w:rPr>
          <w:color w:val="222222"/>
          <w:shd w:val="clear" w:color="auto" w:fill="FFFFFF"/>
        </w:rPr>
      </w:pPr>
      <w:r w:rsidRPr="0055219E">
        <w:rPr>
          <w:color w:val="222222"/>
          <w:shd w:val="clear" w:color="auto" w:fill="FFFFFF"/>
        </w:rPr>
        <w:t xml:space="preserve">We do? </w:t>
      </w:r>
    </w:p>
    <w:p w14:paraId="7425D894" w14:textId="1288D95D" w:rsidR="007551E4" w:rsidRPr="0055219E" w:rsidRDefault="007551E4" w:rsidP="007551E4">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BE87000" w14:textId="35016E05" w:rsidR="001452CD" w:rsidRPr="0055219E" w:rsidRDefault="001452CD" w:rsidP="007551E4">
      <w:pPr>
        <w:rPr>
          <w:color w:val="222222"/>
          <w:shd w:val="clear" w:color="auto" w:fill="FFFFFF"/>
        </w:rPr>
      </w:pPr>
      <w:r w:rsidRPr="0055219E">
        <w:rPr>
          <w:color w:val="222222"/>
          <w:shd w:val="clear" w:color="auto" w:fill="FFFFFF"/>
        </w:rPr>
        <w:t xml:space="preserve">You said I should make flyers — </w:t>
      </w:r>
    </w:p>
    <w:p w14:paraId="14713BBE" w14:textId="77777777" w:rsidR="001452CD" w:rsidRPr="0055219E" w:rsidRDefault="001452CD" w:rsidP="007551E4">
      <w:pPr>
        <w:rPr>
          <w:color w:val="222222"/>
          <w:shd w:val="clear" w:color="auto" w:fill="FFFFFF"/>
        </w:rPr>
      </w:pPr>
    </w:p>
    <w:p w14:paraId="1F1DB06E" w14:textId="5158504A" w:rsidR="001452CD" w:rsidRPr="0055219E" w:rsidRDefault="001452CD"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AF2AAC3" w14:textId="4BD41320" w:rsidR="001452CD" w:rsidRPr="0055219E" w:rsidRDefault="001452CD" w:rsidP="001452CD">
      <w:pPr>
        <w:rPr>
          <w:color w:val="222222"/>
          <w:shd w:val="clear" w:color="auto" w:fill="FFFFFF"/>
        </w:rPr>
      </w:pPr>
      <w:r w:rsidRPr="0055219E">
        <w:rPr>
          <w:color w:val="222222"/>
          <w:shd w:val="clear" w:color="auto" w:fill="FFFFFF"/>
        </w:rPr>
        <w:t>(</w:t>
      </w:r>
      <w:r w:rsidRPr="0055219E">
        <w:rPr>
          <w:i/>
          <w:color w:val="222222"/>
          <w:shd w:val="clear" w:color="auto" w:fill="FFFFFF"/>
        </w:rPr>
        <w:t>Showing yellow flyer</w:t>
      </w:r>
      <w:r w:rsidRPr="0055219E">
        <w:rPr>
          <w:color w:val="222222"/>
          <w:shd w:val="clear" w:color="auto" w:fill="FFFFFF"/>
        </w:rPr>
        <w:t xml:space="preserve">.) George asked me to draw them. That’s Henry. </w:t>
      </w:r>
      <w:r w:rsidR="009B2548" w:rsidRPr="0055219E">
        <w:rPr>
          <w:color w:val="222222"/>
          <w:shd w:val="clear" w:color="auto" w:fill="FFFFFF"/>
        </w:rPr>
        <w:t xml:space="preserve">See? </w:t>
      </w:r>
    </w:p>
    <w:p w14:paraId="7A8DE48F" w14:textId="7C40FFE0" w:rsidR="007551E4" w:rsidRPr="0055219E" w:rsidRDefault="007551E4" w:rsidP="007551E4">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11B8CC3" w14:textId="17E641A0" w:rsidR="00171F44" w:rsidRPr="0055219E" w:rsidRDefault="009B2548" w:rsidP="007551E4">
      <w:pPr>
        <w:rPr>
          <w:color w:val="222222"/>
          <w:shd w:val="clear" w:color="auto" w:fill="FFFFFF"/>
        </w:rPr>
      </w:pPr>
      <w:r w:rsidRPr="0055219E">
        <w:rPr>
          <w:color w:val="222222"/>
          <w:shd w:val="clear" w:color="auto" w:fill="FFFFFF"/>
        </w:rPr>
        <w:t xml:space="preserve">I made a flyer with our Henry — </w:t>
      </w:r>
      <w:r w:rsidR="001452CD" w:rsidRPr="0055219E">
        <w:rPr>
          <w:color w:val="222222"/>
          <w:shd w:val="clear" w:color="auto" w:fill="FFFFFF"/>
        </w:rPr>
        <w:t xml:space="preserve"> </w:t>
      </w:r>
    </w:p>
    <w:p w14:paraId="227FAAB8" w14:textId="77777777" w:rsidR="00171F44" w:rsidRPr="0055219E" w:rsidRDefault="00171F44" w:rsidP="007551E4">
      <w:pPr>
        <w:rPr>
          <w:color w:val="222222"/>
          <w:shd w:val="clear" w:color="auto" w:fill="FFFFFF"/>
        </w:rPr>
      </w:pPr>
    </w:p>
    <w:p w14:paraId="16C51DD4" w14:textId="3BA012F9" w:rsidR="00171F44" w:rsidRPr="0055219E" w:rsidRDefault="00171F4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5820AA32" w14:textId="6FAB7434" w:rsidR="009B2548" w:rsidRPr="0055219E" w:rsidRDefault="00171F44" w:rsidP="007551E4">
      <w:pPr>
        <w:rPr>
          <w:color w:val="222222"/>
          <w:shd w:val="clear" w:color="auto" w:fill="FFFFFF"/>
        </w:rPr>
      </w:pPr>
      <w:r w:rsidRPr="0055219E">
        <w:rPr>
          <w:color w:val="222222"/>
          <w:shd w:val="clear" w:color="auto" w:fill="FFFFFF"/>
        </w:rPr>
        <w:t xml:space="preserve">No — </w:t>
      </w:r>
      <w:r w:rsidR="009B2548" w:rsidRPr="0055219E">
        <w:rPr>
          <w:color w:val="222222"/>
          <w:shd w:val="clear" w:color="auto" w:fill="FFFFFF"/>
        </w:rPr>
        <w:t>This flyer is</w:t>
      </w:r>
      <w:r w:rsidRPr="0055219E">
        <w:rPr>
          <w:color w:val="222222"/>
          <w:shd w:val="clear" w:color="auto" w:fill="FFFFFF"/>
        </w:rPr>
        <w:t xml:space="preserve"> Henry the Fourth. See? Trimmed doublet over long sleeves — </w:t>
      </w:r>
      <w:r w:rsidR="004C2F62" w:rsidRPr="0055219E">
        <w:rPr>
          <w:color w:val="222222"/>
          <w:shd w:val="clear" w:color="auto" w:fill="FFFFFF"/>
        </w:rPr>
        <w:t xml:space="preserve">red </w:t>
      </w:r>
      <w:r w:rsidRPr="0055219E">
        <w:rPr>
          <w:color w:val="222222"/>
          <w:shd w:val="clear" w:color="auto" w:fill="FFFFFF"/>
        </w:rPr>
        <w:t xml:space="preserve">towel thing on his head — Mustache — Scepter? </w:t>
      </w:r>
      <w:r w:rsidR="009B2548" w:rsidRPr="0055219E">
        <w:rPr>
          <w:color w:val="222222"/>
          <w:shd w:val="clear" w:color="auto" w:fill="FFFFFF"/>
        </w:rPr>
        <w:t xml:space="preserve">We even sprang for color copies! </w:t>
      </w:r>
    </w:p>
    <w:p w14:paraId="1FDE598A" w14:textId="77777777" w:rsidR="009B2548" w:rsidRPr="0055219E" w:rsidRDefault="009B2548" w:rsidP="007551E4">
      <w:pPr>
        <w:rPr>
          <w:color w:val="222222"/>
          <w:shd w:val="clear" w:color="auto" w:fill="FFFFFF"/>
        </w:rPr>
      </w:pPr>
    </w:p>
    <w:p w14:paraId="301DD1BC" w14:textId="4ACA5C9B" w:rsidR="009B2548" w:rsidRPr="0055219E" w:rsidRDefault="009B2548"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0864D8B" w14:textId="504F7DC0" w:rsidR="007551E4" w:rsidRPr="0055219E" w:rsidRDefault="009B2548" w:rsidP="007551E4">
      <w:pPr>
        <w:rPr>
          <w:color w:val="222222"/>
          <w:shd w:val="clear" w:color="auto" w:fill="FFFFFF"/>
        </w:rPr>
      </w:pPr>
      <w:r w:rsidRPr="0055219E">
        <w:rPr>
          <w:color w:val="222222"/>
          <w:shd w:val="clear" w:color="auto" w:fill="FFFFFF"/>
        </w:rPr>
        <w:t xml:space="preserve">We can’t afford color copies! </w:t>
      </w:r>
      <w:r w:rsidR="007551E4" w:rsidRPr="0055219E">
        <w:rPr>
          <w:color w:val="222222"/>
          <w:shd w:val="clear" w:color="auto" w:fill="FFFFFF"/>
        </w:rPr>
        <w:br/>
      </w:r>
    </w:p>
    <w:p w14:paraId="2B599042"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6192D686" w14:textId="77777777" w:rsidR="00480BAE" w:rsidRPr="0055219E" w:rsidRDefault="001452CD" w:rsidP="007551E4">
      <w:pPr>
        <w:rPr>
          <w:color w:val="222222"/>
          <w:shd w:val="clear" w:color="auto" w:fill="FFFFFF"/>
        </w:rPr>
      </w:pPr>
      <w:r w:rsidRPr="0055219E">
        <w:rPr>
          <w:color w:val="222222"/>
          <w:shd w:val="clear" w:color="auto" w:fill="FFFFFF"/>
        </w:rPr>
        <w:t xml:space="preserve">We agreed at our last meeting to do </w:t>
      </w:r>
      <w:r w:rsidRPr="0055219E">
        <w:rPr>
          <w:i/>
          <w:color w:val="222222"/>
          <w:shd w:val="clear" w:color="auto" w:fill="FFFFFF"/>
        </w:rPr>
        <w:t>Henry the Fourth</w:t>
      </w:r>
      <w:r w:rsidRPr="0055219E">
        <w:rPr>
          <w:color w:val="222222"/>
          <w:shd w:val="clear" w:color="auto" w:fill="FFFFFF"/>
        </w:rPr>
        <w:t xml:space="preserve">? </w:t>
      </w:r>
    </w:p>
    <w:p w14:paraId="07F838E3" w14:textId="77777777" w:rsidR="00480BAE" w:rsidRPr="0055219E" w:rsidRDefault="00480BAE" w:rsidP="007551E4">
      <w:pPr>
        <w:rPr>
          <w:color w:val="222222"/>
          <w:shd w:val="clear" w:color="auto" w:fill="FFFFFF"/>
        </w:rPr>
      </w:pPr>
    </w:p>
    <w:p w14:paraId="58AB1FAD" w14:textId="3E5827DF" w:rsidR="00480BAE" w:rsidRPr="0055219E" w:rsidRDefault="00480BAE"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E7ADB23" w14:textId="77777777" w:rsidR="00480BAE" w:rsidRPr="0055219E" w:rsidRDefault="00480BAE" w:rsidP="007551E4">
      <w:pPr>
        <w:rPr>
          <w:color w:val="222222"/>
          <w:shd w:val="clear" w:color="auto" w:fill="FFFFFF"/>
        </w:rPr>
      </w:pPr>
      <w:r w:rsidRPr="0055219E">
        <w:rPr>
          <w:color w:val="222222"/>
          <w:shd w:val="clear" w:color="auto" w:fill="FFFFFF"/>
        </w:rPr>
        <w:t xml:space="preserve">We did? </w:t>
      </w:r>
    </w:p>
    <w:p w14:paraId="536CF636" w14:textId="77777777" w:rsidR="003A150C" w:rsidRPr="0055219E" w:rsidRDefault="003A150C" w:rsidP="007551E4">
      <w:pPr>
        <w:rPr>
          <w:color w:val="222222"/>
          <w:shd w:val="clear" w:color="auto" w:fill="FFFFFF"/>
        </w:rPr>
      </w:pPr>
    </w:p>
    <w:p w14:paraId="08A29914" w14:textId="741FA813" w:rsidR="003A150C" w:rsidRPr="0055219E" w:rsidRDefault="003A150C" w:rsidP="003A150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62E4891" w14:textId="60D742CB" w:rsidR="003A150C" w:rsidRPr="0055219E" w:rsidRDefault="003A150C" w:rsidP="003A150C">
      <w:pPr>
        <w:rPr>
          <w:color w:val="222222"/>
          <w:shd w:val="clear" w:color="auto" w:fill="FFFFFF"/>
        </w:rPr>
      </w:pPr>
      <w:r w:rsidRPr="0055219E">
        <w:rPr>
          <w:color w:val="222222"/>
          <w:shd w:val="clear" w:color="auto" w:fill="FFFFFF"/>
        </w:rPr>
        <w:t xml:space="preserve">That was </w:t>
      </w:r>
      <w:r w:rsidRPr="0055219E">
        <w:rPr>
          <w:i/>
          <w:color w:val="222222"/>
          <w:shd w:val="clear" w:color="auto" w:fill="FFFFFF"/>
        </w:rPr>
        <w:t>not</w:t>
      </w:r>
      <w:r w:rsidRPr="0055219E">
        <w:rPr>
          <w:color w:val="222222"/>
          <w:shd w:val="clear" w:color="auto" w:fill="FFFFFF"/>
        </w:rPr>
        <w:t xml:space="preserve"> in the minutes —</w:t>
      </w:r>
    </w:p>
    <w:p w14:paraId="7B4A0BA1" w14:textId="77777777" w:rsidR="003A150C" w:rsidRPr="0055219E" w:rsidRDefault="003A150C" w:rsidP="007551E4">
      <w:pPr>
        <w:rPr>
          <w:color w:val="222222"/>
          <w:shd w:val="clear" w:color="auto" w:fill="FFFFFF"/>
        </w:rPr>
      </w:pPr>
    </w:p>
    <w:p w14:paraId="62AD217D" w14:textId="26CAF750" w:rsidR="003A150C" w:rsidRPr="0055219E" w:rsidRDefault="003A150C"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26EA97F2" w14:textId="46E17F1C" w:rsidR="003A150C" w:rsidRPr="0055219E" w:rsidRDefault="003A150C" w:rsidP="007551E4">
      <w:pPr>
        <w:rPr>
          <w:color w:val="222222"/>
          <w:shd w:val="clear" w:color="auto" w:fill="FFFFFF"/>
        </w:rPr>
      </w:pPr>
      <w:r w:rsidRPr="0055219E">
        <w:rPr>
          <w:color w:val="222222"/>
          <w:shd w:val="clear" w:color="auto" w:fill="FFFFFF"/>
        </w:rPr>
        <w:t xml:space="preserve">We made flyers — And a </w:t>
      </w:r>
      <w:r w:rsidR="00D449D0" w:rsidRPr="0055219E">
        <w:rPr>
          <w:color w:val="222222"/>
          <w:shd w:val="clear" w:color="auto" w:fill="FFFFFF"/>
        </w:rPr>
        <w:t>Facebook</w:t>
      </w:r>
      <w:r w:rsidRPr="0055219E">
        <w:rPr>
          <w:color w:val="222222"/>
          <w:shd w:val="clear" w:color="auto" w:fill="FFFFFF"/>
        </w:rPr>
        <w:t xml:space="preserve"> event and we tweeted it. We even took out an ad in the school newsletter! Did you hear the announcement on the intercom? </w:t>
      </w:r>
    </w:p>
    <w:p w14:paraId="34EA738E" w14:textId="77777777" w:rsidR="003A150C" w:rsidRPr="0055219E" w:rsidRDefault="003A150C" w:rsidP="007551E4">
      <w:pPr>
        <w:rPr>
          <w:color w:val="222222"/>
          <w:shd w:val="clear" w:color="auto" w:fill="FFFFFF"/>
        </w:rPr>
      </w:pPr>
    </w:p>
    <w:p w14:paraId="215FDAB7" w14:textId="2F2ED975" w:rsidR="003A150C" w:rsidRPr="0055219E" w:rsidRDefault="003A150C"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448BE05" w14:textId="47927259" w:rsidR="004C2F62" w:rsidRPr="0055219E" w:rsidRDefault="003A150C" w:rsidP="004C2F62">
      <w:pPr>
        <w:rPr>
          <w:color w:val="222222"/>
          <w:shd w:val="clear" w:color="auto" w:fill="FFFFFF"/>
        </w:rPr>
      </w:pPr>
      <w:r w:rsidRPr="0055219E">
        <w:rPr>
          <w:color w:val="222222"/>
          <w:shd w:val="clear" w:color="auto" w:fill="FFFFFF"/>
        </w:rPr>
        <w:t xml:space="preserve">When did marketing get so complicated? </w:t>
      </w:r>
    </w:p>
    <w:p w14:paraId="55F6F4F1" w14:textId="77777777" w:rsidR="00480BAE" w:rsidRPr="0055219E" w:rsidRDefault="00480BAE" w:rsidP="007551E4">
      <w:pPr>
        <w:rPr>
          <w:color w:val="222222"/>
          <w:shd w:val="clear" w:color="auto" w:fill="FFFFFF"/>
        </w:rPr>
      </w:pPr>
    </w:p>
    <w:p w14:paraId="7E1F9578" w14:textId="269EEED7" w:rsidR="003A150C" w:rsidRPr="0055219E" w:rsidRDefault="003A150C" w:rsidP="003A150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480BAE" w:rsidRPr="0055219E">
        <w:rPr>
          <w:color w:val="222222"/>
          <w:shd w:val="clear" w:color="auto" w:fill="FFFFFF"/>
        </w:rPr>
        <w:tab/>
      </w:r>
      <w:r w:rsidR="00480BAE" w:rsidRPr="0055219E">
        <w:rPr>
          <w:color w:val="222222"/>
          <w:shd w:val="clear" w:color="auto" w:fill="FFFFFF"/>
        </w:rPr>
        <w:tab/>
      </w:r>
      <w:r w:rsidR="00480BAE" w:rsidRPr="0055219E">
        <w:rPr>
          <w:color w:val="222222"/>
          <w:shd w:val="clear" w:color="auto" w:fill="FFFFFF"/>
        </w:rPr>
        <w:tab/>
      </w:r>
      <w:r w:rsidR="00480BAE" w:rsidRPr="0055219E">
        <w:rPr>
          <w:color w:val="222222"/>
          <w:shd w:val="clear" w:color="auto" w:fill="FFFFFF"/>
        </w:rPr>
        <w:tab/>
      </w:r>
      <w:r w:rsidR="00480BAE" w:rsidRPr="0055219E">
        <w:rPr>
          <w:color w:val="222222"/>
          <w:shd w:val="clear" w:color="auto" w:fill="FFFFFF"/>
        </w:rPr>
        <w:tab/>
      </w:r>
    </w:p>
    <w:p w14:paraId="7F00C408" w14:textId="77777777" w:rsidR="004C2F62" w:rsidRPr="0055219E" w:rsidRDefault="003A150C" w:rsidP="007551E4">
      <w:pPr>
        <w:rPr>
          <w:color w:val="222222"/>
          <w:shd w:val="clear" w:color="auto" w:fill="FFFFFF"/>
        </w:rPr>
      </w:pPr>
      <w:r w:rsidRPr="0055219E">
        <w:rPr>
          <w:color w:val="222222"/>
          <w:shd w:val="clear" w:color="auto" w:fill="FFFFFF"/>
        </w:rPr>
        <w:t xml:space="preserve">I need those minutes! </w:t>
      </w:r>
    </w:p>
    <w:p w14:paraId="0EE2D14E" w14:textId="77777777" w:rsidR="004C2F62" w:rsidRPr="0055219E" w:rsidRDefault="004C2F62" w:rsidP="007551E4">
      <w:pPr>
        <w:rPr>
          <w:color w:val="222222"/>
          <w:shd w:val="clear" w:color="auto" w:fill="FFFFFF"/>
        </w:rPr>
      </w:pPr>
    </w:p>
    <w:p w14:paraId="2E8451F0" w14:textId="7623F60B" w:rsidR="004C2F62" w:rsidRPr="0055219E" w:rsidRDefault="004C2F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CB1C48B" w14:textId="3754BF35" w:rsidR="004C2F62" w:rsidRPr="0055219E" w:rsidRDefault="004C2F62" w:rsidP="007551E4">
      <w:pPr>
        <w:rPr>
          <w:color w:val="222222"/>
          <w:shd w:val="clear" w:color="auto" w:fill="FFFFFF"/>
        </w:rPr>
      </w:pPr>
      <w:r w:rsidRPr="0055219E">
        <w:rPr>
          <w:color w:val="222222"/>
          <w:shd w:val="clear" w:color="auto" w:fill="FFFFFF"/>
        </w:rPr>
        <w:t xml:space="preserve">The show is supposed to start in </w:t>
      </w:r>
      <w:r w:rsidRPr="0055219E">
        <w:rPr>
          <w:i/>
          <w:color w:val="222222"/>
          <w:shd w:val="clear" w:color="auto" w:fill="FFFFFF"/>
        </w:rPr>
        <w:t>twenty minutes</w:t>
      </w:r>
      <w:r w:rsidRPr="0055219E">
        <w:rPr>
          <w:color w:val="222222"/>
          <w:shd w:val="clear" w:color="auto" w:fill="FFFFFF"/>
        </w:rPr>
        <w:t xml:space="preserve">. </w:t>
      </w:r>
    </w:p>
    <w:p w14:paraId="3C4A970C" w14:textId="77777777" w:rsidR="004C2F62" w:rsidRPr="0055219E" w:rsidRDefault="004C2F62" w:rsidP="007551E4">
      <w:pPr>
        <w:rPr>
          <w:color w:val="222222"/>
          <w:shd w:val="clear" w:color="auto" w:fill="FFFFFF"/>
        </w:rPr>
      </w:pPr>
    </w:p>
    <w:p w14:paraId="1491712B" w14:textId="674D0AEC" w:rsidR="004C2F62" w:rsidRPr="0055219E" w:rsidRDefault="004C2F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E3FB51B" w14:textId="1DA62051" w:rsidR="00480BAE" w:rsidRPr="0055219E" w:rsidRDefault="004C2F62" w:rsidP="007551E4">
      <w:pPr>
        <w:rPr>
          <w:color w:val="222222"/>
          <w:shd w:val="clear" w:color="auto" w:fill="FFFFFF"/>
        </w:rPr>
      </w:pPr>
      <w:r w:rsidRPr="0055219E">
        <w:rPr>
          <w:color w:val="222222"/>
          <w:shd w:val="clear" w:color="auto" w:fill="FFFFFF"/>
        </w:rPr>
        <w:t xml:space="preserve">Am I naked? Is this a dream? </w:t>
      </w:r>
      <w:r w:rsidR="00480BAE" w:rsidRPr="0055219E">
        <w:rPr>
          <w:color w:val="222222"/>
          <w:shd w:val="clear" w:color="auto" w:fill="FFFFFF"/>
        </w:rPr>
        <w:t xml:space="preserve">Where is the Club Secretary? He’s late! </w:t>
      </w:r>
    </w:p>
    <w:p w14:paraId="30CB5B14" w14:textId="77777777" w:rsidR="00480BAE" w:rsidRPr="0055219E" w:rsidRDefault="00480BAE" w:rsidP="007551E4">
      <w:pPr>
        <w:rPr>
          <w:color w:val="222222"/>
          <w:shd w:val="clear" w:color="auto" w:fill="FFFFFF"/>
        </w:rPr>
      </w:pPr>
    </w:p>
    <w:p w14:paraId="4703179D" w14:textId="1281925A" w:rsidR="00480BAE" w:rsidRPr="0055219E" w:rsidRDefault="00480BAE" w:rsidP="007551E4">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F37878A" w14:textId="75D593A0" w:rsidR="00EA7EF6" w:rsidRPr="0055219E" w:rsidRDefault="001452CD" w:rsidP="00EA7EF6">
      <w:pPr>
        <w:rPr>
          <w:color w:val="222222"/>
          <w:shd w:val="clear" w:color="auto" w:fill="FFFFFF"/>
        </w:rPr>
      </w:pPr>
      <w:r w:rsidRPr="0055219E">
        <w:rPr>
          <w:color w:val="222222"/>
          <w:shd w:val="clear" w:color="auto" w:fill="FFFFFF"/>
        </w:rPr>
        <w:t xml:space="preserve">I raised the </w:t>
      </w:r>
      <w:r w:rsidR="00EA7EF6" w:rsidRPr="0055219E">
        <w:rPr>
          <w:color w:val="222222"/>
          <w:shd w:val="clear" w:color="auto" w:fill="FFFFFF"/>
        </w:rPr>
        <w:t xml:space="preserve">red </w:t>
      </w:r>
      <w:r w:rsidRPr="0055219E">
        <w:rPr>
          <w:color w:val="222222"/>
          <w:shd w:val="clear" w:color="auto" w:fill="FFFFFF"/>
        </w:rPr>
        <w:t>history flag outside the school this morning</w:t>
      </w:r>
      <w:r w:rsidR="00EA7EF6" w:rsidRPr="0055219E">
        <w:rPr>
          <w:color w:val="222222"/>
          <w:shd w:val="clear" w:color="auto" w:fill="FFFFFF"/>
        </w:rPr>
        <w:t xml:space="preserve">! </w:t>
      </w:r>
      <w:r w:rsidR="004C2F62" w:rsidRPr="0055219E">
        <w:rPr>
          <w:color w:val="222222"/>
          <w:shd w:val="clear" w:color="auto" w:fill="FFFFFF"/>
        </w:rPr>
        <w:t>That’s why they’re here!</w:t>
      </w:r>
    </w:p>
    <w:p w14:paraId="0DC1C8C6" w14:textId="77777777" w:rsidR="00EA7EF6" w:rsidRPr="0055219E" w:rsidRDefault="00EA7EF6" w:rsidP="00EA7EF6">
      <w:pPr>
        <w:rPr>
          <w:color w:val="222222"/>
          <w:shd w:val="clear" w:color="auto" w:fill="FFFFFF"/>
        </w:rPr>
      </w:pPr>
    </w:p>
    <w:p w14:paraId="5E3FFD4A" w14:textId="161E5F13" w:rsidR="00EA7EF6" w:rsidRPr="0055219E" w:rsidRDefault="00EA7EF6" w:rsidP="00EA7EF6">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97101E" w:rsidRPr="0055219E">
        <w:rPr>
          <w:color w:val="222222"/>
          <w:shd w:val="clear" w:color="auto" w:fill="FFFFFF"/>
        </w:rPr>
        <w:t>WILL</w:t>
      </w:r>
    </w:p>
    <w:p w14:paraId="1E70E2FA" w14:textId="02EC9C64" w:rsidR="00EA7EF6" w:rsidRPr="0055219E" w:rsidRDefault="00EA7EF6" w:rsidP="00EA7EF6">
      <w:pPr>
        <w:rPr>
          <w:color w:val="222222"/>
          <w:shd w:val="clear" w:color="auto" w:fill="FFFFFF"/>
        </w:rPr>
      </w:pPr>
      <w:r w:rsidRPr="0055219E">
        <w:rPr>
          <w:color w:val="222222"/>
          <w:shd w:val="clear" w:color="auto" w:fill="FFFFFF"/>
        </w:rPr>
        <w:t xml:space="preserve">Red for </w:t>
      </w:r>
      <w:r w:rsidRPr="0055219E">
        <w:rPr>
          <w:i/>
          <w:color w:val="222222"/>
          <w:shd w:val="clear" w:color="auto" w:fill="FFFFFF"/>
        </w:rPr>
        <w:t>blood</w:t>
      </w:r>
      <w:r w:rsidRPr="0055219E">
        <w:rPr>
          <w:color w:val="222222"/>
          <w:shd w:val="clear" w:color="auto" w:fill="FFFFFF"/>
        </w:rPr>
        <w:t xml:space="preserve">. </w:t>
      </w:r>
      <w:r w:rsidRPr="0055219E">
        <w:rPr>
          <w:bCs/>
          <w:iCs/>
          <w:color w:val="222222"/>
          <w:shd w:val="clear" w:color="auto" w:fill="FFFFFF"/>
        </w:rPr>
        <w:t xml:space="preserve">Each play-house advanceth his flagge in the aire, whither quickly at the waving thereof are summoned </w:t>
      </w:r>
      <w:r w:rsidR="0097101E" w:rsidRPr="0055219E">
        <w:rPr>
          <w:bCs/>
          <w:iCs/>
          <w:color w:val="222222"/>
          <w:shd w:val="clear" w:color="auto" w:fill="FFFFFF"/>
        </w:rPr>
        <w:t xml:space="preserve">— </w:t>
      </w:r>
      <w:r w:rsidRPr="0055219E">
        <w:rPr>
          <w:bCs/>
          <w:iCs/>
          <w:color w:val="222222"/>
          <w:shd w:val="clear" w:color="auto" w:fill="FFFFFF"/>
        </w:rPr>
        <w:t xml:space="preserve"> </w:t>
      </w:r>
    </w:p>
    <w:p w14:paraId="6B0B4F3A" w14:textId="77777777" w:rsidR="00EA7EF6" w:rsidRPr="0055219E" w:rsidRDefault="00EA7EF6" w:rsidP="007551E4">
      <w:pPr>
        <w:rPr>
          <w:color w:val="222222"/>
          <w:shd w:val="clear" w:color="auto" w:fill="FFFFFF"/>
        </w:rPr>
      </w:pPr>
    </w:p>
    <w:p w14:paraId="7E81599F" w14:textId="0B08A775" w:rsidR="00EA7EF6" w:rsidRPr="0055219E" w:rsidRDefault="00EA7EF6"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07988B12" w14:textId="77777777" w:rsidR="004C2F62" w:rsidRPr="0055219E" w:rsidRDefault="00EA7EF6" w:rsidP="007551E4">
      <w:pPr>
        <w:rPr>
          <w:color w:val="222222"/>
          <w:shd w:val="clear" w:color="auto" w:fill="FFFFFF"/>
        </w:rPr>
      </w:pPr>
      <w:r w:rsidRPr="0055219E">
        <w:rPr>
          <w:color w:val="222222"/>
          <w:shd w:val="clear" w:color="auto" w:fill="FFFFFF"/>
        </w:rPr>
        <w:t xml:space="preserve">Yeah — Whatever. </w:t>
      </w:r>
      <w:r w:rsidR="001452CD" w:rsidRPr="0055219E">
        <w:rPr>
          <w:color w:val="222222"/>
          <w:shd w:val="clear" w:color="auto" w:fill="FFFFFF"/>
        </w:rPr>
        <w:t xml:space="preserve">How many people here thought they were going to see a show? </w:t>
      </w:r>
      <w:r w:rsidR="004C2F62" w:rsidRPr="0055219E">
        <w:rPr>
          <w:color w:val="222222"/>
          <w:shd w:val="clear" w:color="auto" w:fill="FFFFFF"/>
        </w:rPr>
        <w:t xml:space="preserve">Show of hands. </w:t>
      </w:r>
      <w:r w:rsidR="009C1A97" w:rsidRPr="0055219E">
        <w:rPr>
          <w:color w:val="222222"/>
          <w:shd w:val="clear" w:color="auto" w:fill="FFFFFF"/>
        </w:rPr>
        <w:t>(</w:t>
      </w:r>
      <w:r w:rsidR="009C1A97" w:rsidRPr="0055219E">
        <w:rPr>
          <w:i/>
          <w:color w:val="222222"/>
          <w:shd w:val="clear" w:color="auto" w:fill="FFFFFF"/>
        </w:rPr>
        <w:t>Counts</w:t>
      </w:r>
      <w:r w:rsidR="009C1A97" w:rsidRPr="0055219E">
        <w:rPr>
          <w:color w:val="222222"/>
          <w:shd w:val="clear" w:color="auto" w:fill="FFFFFF"/>
        </w:rPr>
        <w:t xml:space="preserve">.) </w:t>
      </w:r>
      <w:r w:rsidR="001452CD" w:rsidRPr="0055219E">
        <w:rPr>
          <w:color w:val="222222"/>
          <w:shd w:val="clear" w:color="auto" w:fill="FFFFFF"/>
        </w:rPr>
        <w:t xml:space="preserve">See! Like, what is that, eight, nine people? </w:t>
      </w:r>
    </w:p>
    <w:p w14:paraId="05B17F29" w14:textId="77777777" w:rsidR="004C2F62" w:rsidRPr="0055219E" w:rsidRDefault="004C2F62" w:rsidP="007551E4">
      <w:pPr>
        <w:rPr>
          <w:color w:val="222222"/>
          <w:shd w:val="clear" w:color="auto" w:fill="FFFFFF"/>
        </w:rPr>
      </w:pPr>
    </w:p>
    <w:p w14:paraId="0567F887" w14:textId="6E67E224" w:rsidR="004C2F62" w:rsidRPr="0055219E" w:rsidRDefault="004C2F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F6C1EFC" w14:textId="77777777" w:rsidR="004C2F62" w:rsidRPr="0055219E" w:rsidRDefault="004C2F62" w:rsidP="007551E4">
      <w:pPr>
        <w:rPr>
          <w:color w:val="222222"/>
          <w:shd w:val="clear" w:color="auto" w:fill="FFFFFF"/>
        </w:rPr>
      </w:pPr>
      <w:r w:rsidRPr="0055219E">
        <w:rPr>
          <w:color w:val="222222"/>
          <w:shd w:val="clear" w:color="auto" w:fill="FFFFFF"/>
        </w:rPr>
        <w:t xml:space="preserve">Good news — We’re looking at a “compressed rehearsal schedule” — </w:t>
      </w:r>
    </w:p>
    <w:p w14:paraId="2162ECCB" w14:textId="77777777" w:rsidR="004C2F62" w:rsidRPr="0055219E" w:rsidRDefault="004C2F62" w:rsidP="007551E4">
      <w:pPr>
        <w:rPr>
          <w:color w:val="222222"/>
          <w:shd w:val="clear" w:color="auto" w:fill="FFFFFF"/>
        </w:rPr>
      </w:pPr>
    </w:p>
    <w:p w14:paraId="6B22E183" w14:textId="69F8ED20" w:rsidR="004C2F62" w:rsidRPr="0055219E" w:rsidRDefault="004C2F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EF57E93" w14:textId="60B80723" w:rsidR="004C2F62" w:rsidRPr="0055219E" w:rsidRDefault="004C2F62" w:rsidP="007551E4">
      <w:pPr>
        <w:rPr>
          <w:color w:val="222222"/>
          <w:shd w:val="clear" w:color="auto" w:fill="FFFFFF"/>
        </w:rPr>
      </w:pPr>
      <w:r w:rsidRPr="0055219E">
        <w:rPr>
          <w:color w:val="222222"/>
          <w:shd w:val="clear" w:color="auto" w:fill="FFFFFF"/>
        </w:rPr>
        <w:t xml:space="preserve">We’ll skip your monologues and go right to chopping off Richard’s arm! Hold still! </w:t>
      </w:r>
    </w:p>
    <w:p w14:paraId="0DADD459" w14:textId="77777777" w:rsidR="004C2F62" w:rsidRPr="0055219E" w:rsidRDefault="004C2F62" w:rsidP="007551E4">
      <w:pPr>
        <w:rPr>
          <w:color w:val="222222"/>
          <w:shd w:val="clear" w:color="auto" w:fill="FFFFFF"/>
        </w:rPr>
      </w:pPr>
    </w:p>
    <w:p w14:paraId="260007C0" w14:textId="3B05BB79"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A360712" w14:textId="2BE5932B" w:rsidR="007551E4" w:rsidRPr="0055219E" w:rsidRDefault="00480BAE" w:rsidP="007551E4">
      <w:pPr>
        <w:rPr>
          <w:color w:val="222222"/>
          <w:shd w:val="clear" w:color="auto" w:fill="FFFFFF"/>
        </w:rPr>
      </w:pPr>
      <w:r w:rsidRPr="0055219E">
        <w:rPr>
          <w:color w:val="222222"/>
          <w:shd w:val="clear" w:color="auto" w:fill="FFFFFF"/>
        </w:rPr>
        <w:t xml:space="preserve">But I don’t have costumes yet — just sketches! </w:t>
      </w:r>
      <w:r w:rsidR="001452CD" w:rsidRPr="0055219E">
        <w:rPr>
          <w:color w:val="222222"/>
          <w:shd w:val="clear" w:color="auto" w:fill="FFFFFF"/>
        </w:rPr>
        <w:t xml:space="preserve"> </w:t>
      </w:r>
      <w:r w:rsidR="007551E4" w:rsidRPr="0055219E">
        <w:rPr>
          <w:color w:val="222222"/>
          <w:shd w:val="clear" w:color="auto" w:fill="FFFFFF"/>
        </w:rPr>
        <w:t xml:space="preserve"> </w:t>
      </w:r>
    </w:p>
    <w:p w14:paraId="679DFEC3" w14:textId="77777777" w:rsidR="004C2F62" w:rsidRPr="0055219E" w:rsidRDefault="004C2F62" w:rsidP="007551E4">
      <w:pPr>
        <w:rPr>
          <w:color w:val="222222"/>
          <w:shd w:val="clear" w:color="auto" w:fill="FFFFFF"/>
        </w:rPr>
      </w:pPr>
    </w:p>
    <w:p w14:paraId="33436438" w14:textId="0C86195D" w:rsidR="004C2F62" w:rsidRPr="0055219E" w:rsidRDefault="004C2F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B6888F8" w14:textId="52690D99" w:rsidR="004C2F62" w:rsidRPr="0055219E" w:rsidRDefault="004C2F62" w:rsidP="007551E4">
      <w:pPr>
        <w:rPr>
          <w:color w:val="222222"/>
          <w:shd w:val="clear" w:color="auto" w:fill="FFFFFF"/>
        </w:rPr>
      </w:pPr>
      <w:r w:rsidRPr="0055219E">
        <w:rPr>
          <w:color w:val="222222"/>
          <w:shd w:val="clear" w:color="auto" w:fill="FFFFFF"/>
        </w:rPr>
        <w:t xml:space="preserve">We can’t pull a show together in twenty minutes — </w:t>
      </w:r>
    </w:p>
    <w:p w14:paraId="43166842" w14:textId="339F2F10" w:rsidR="007551E4" w:rsidRPr="0055219E" w:rsidRDefault="007551E4" w:rsidP="007551E4">
      <w:pPr>
        <w:pStyle w:val="OpeningSceneDirections"/>
        <w:ind w:left="0"/>
        <w:rPr>
          <w:rFonts w:ascii="Times New Roman" w:hAnsi="Times New Roman" w:cs="Times New Roman"/>
          <w:shd w:val="clear" w:color="auto" w:fill="FFFFFF"/>
        </w:rPr>
      </w:pPr>
      <w:r w:rsidRPr="0055219E">
        <w:rPr>
          <w:rFonts w:ascii="Times New Roman" w:hAnsi="Times New Roman" w:cs="Times New Roman"/>
          <w:shd w:val="clear" w:color="auto" w:fill="FFFFFF"/>
        </w:rPr>
        <w:br/>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i w:val="0"/>
          <w:shd w:val="clear" w:color="auto" w:fill="FFFFFF"/>
        </w:rPr>
        <w:t>RICHARD</w:t>
      </w:r>
    </w:p>
    <w:p w14:paraId="475D6FE5" w14:textId="4EA3295A" w:rsidR="004C2F62" w:rsidRPr="0055219E" w:rsidRDefault="00480BAE" w:rsidP="00CA5B9A">
      <w:pPr>
        <w:rPr>
          <w:color w:val="222222"/>
          <w:shd w:val="clear" w:color="auto" w:fill="FFFFFF"/>
        </w:rPr>
      </w:pPr>
      <w:r w:rsidRPr="0055219E">
        <w:rPr>
          <w:color w:val="222222"/>
          <w:shd w:val="clear" w:color="auto" w:fill="FFFFFF"/>
        </w:rPr>
        <w:t>I’m playing Titus Andronicus!</w:t>
      </w:r>
      <w:r w:rsidR="004C2F62" w:rsidRPr="0055219E">
        <w:rPr>
          <w:color w:val="222222"/>
          <w:shd w:val="clear" w:color="auto" w:fill="FFFFFF"/>
        </w:rPr>
        <w:t xml:space="preserve"> I’m the </w:t>
      </w:r>
      <w:r w:rsidR="008B2A26" w:rsidRPr="0055219E">
        <w:rPr>
          <w:i/>
          <w:color w:val="222222"/>
          <w:shd w:val="clear" w:color="auto" w:fill="FFFFFF"/>
        </w:rPr>
        <w:t>star</w:t>
      </w:r>
      <w:r w:rsidR="004C2F62" w:rsidRPr="0055219E">
        <w:rPr>
          <w:color w:val="222222"/>
          <w:shd w:val="clear" w:color="auto" w:fill="FFFFFF"/>
        </w:rPr>
        <w:t xml:space="preserve"> of this </w:t>
      </w:r>
      <w:r w:rsidR="003A150C" w:rsidRPr="0055219E">
        <w:rPr>
          <w:color w:val="222222"/>
          <w:shd w:val="clear" w:color="auto" w:fill="FFFFFF"/>
        </w:rPr>
        <w:t>v</w:t>
      </w:r>
      <w:r w:rsidRPr="0055219E">
        <w:rPr>
          <w:color w:val="222222"/>
          <w:shd w:val="clear" w:color="auto" w:fill="FFFFFF"/>
        </w:rPr>
        <w:t xml:space="preserve">iolent and bloody </w:t>
      </w:r>
      <w:r w:rsidR="003A150C" w:rsidRPr="0055219E">
        <w:rPr>
          <w:color w:val="222222"/>
          <w:shd w:val="clear" w:color="auto" w:fill="FFFFFF"/>
        </w:rPr>
        <w:t xml:space="preserve">tragedy! </w:t>
      </w:r>
    </w:p>
    <w:p w14:paraId="669A8A8B" w14:textId="77777777" w:rsidR="004C2F62" w:rsidRPr="0055219E" w:rsidRDefault="004C2F62" w:rsidP="00CA5B9A">
      <w:pPr>
        <w:rPr>
          <w:color w:val="222222"/>
          <w:shd w:val="clear" w:color="auto" w:fill="FFFFFF"/>
        </w:rPr>
      </w:pPr>
    </w:p>
    <w:p w14:paraId="51C1D4FB" w14:textId="47AE29F5" w:rsidR="004C2F62" w:rsidRPr="0055219E" w:rsidRDefault="004C2F62" w:rsidP="00CA5B9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46AA9BF" w14:textId="77777777" w:rsidR="004C2F62" w:rsidRPr="0055219E" w:rsidRDefault="004C2F62" w:rsidP="00CA5B9A">
      <w:pPr>
        <w:rPr>
          <w:color w:val="222222"/>
          <w:shd w:val="clear" w:color="auto" w:fill="FFFFFF"/>
        </w:rPr>
      </w:pPr>
      <w:r w:rsidRPr="0055219E">
        <w:rPr>
          <w:color w:val="222222"/>
          <w:shd w:val="clear" w:color="auto" w:fill="FFFFFF"/>
        </w:rPr>
        <w:t xml:space="preserve">So — what color flag </w:t>
      </w:r>
      <w:r w:rsidRPr="0055219E">
        <w:rPr>
          <w:i/>
          <w:color w:val="222222"/>
          <w:shd w:val="clear" w:color="auto" w:fill="FFFFFF"/>
        </w:rPr>
        <w:t>do you want</w:t>
      </w:r>
      <w:r w:rsidRPr="0055219E">
        <w:rPr>
          <w:color w:val="222222"/>
          <w:shd w:val="clear" w:color="auto" w:fill="FFFFFF"/>
        </w:rPr>
        <w:t xml:space="preserve">? Red for history or black for tragedy? </w:t>
      </w:r>
    </w:p>
    <w:p w14:paraId="3D5B575B" w14:textId="77777777" w:rsidR="004C2F62" w:rsidRPr="0055219E" w:rsidRDefault="004C2F62" w:rsidP="00CA5B9A">
      <w:pPr>
        <w:rPr>
          <w:color w:val="222222"/>
          <w:shd w:val="clear" w:color="auto" w:fill="FFFFFF"/>
        </w:rPr>
      </w:pPr>
    </w:p>
    <w:p w14:paraId="74331CC4" w14:textId="019EDF1F" w:rsidR="004C2F62" w:rsidRPr="0055219E" w:rsidRDefault="004C2F62" w:rsidP="00CA5B9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4F986BA7" w14:textId="67E37BD1" w:rsidR="003A150C" w:rsidRPr="0055219E" w:rsidRDefault="004C2F62" w:rsidP="00CA5B9A">
      <w:pPr>
        <w:rPr>
          <w:color w:val="222222"/>
          <w:shd w:val="clear" w:color="auto" w:fill="FFFFFF"/>
        </w:rPr>
      </w:pPr>
      <w:r w:rsidRPr="0055219E">
        <w:rPr>
          <w:color w:val="222222"/>
          <w:shd w:val="clear" w:color="auto" w:fill="FFFFFF"/>
        </w:rPr>
        <w:t xml:space="preserve">Go </w:t>
      </w:r>
      <w:r w:rsidR="003A150C" w:rsidRPr="0055219E">
        <w:rPr>
          <w:color w:val="222222"/>
          <w:shd w:val="clear" w:color="auto" w:fill="FFFFFF"/>
        </w:rPr>
        <w:t>put the black flag up!</w:t>
      </w:r>
    </w:p>
    <w:p w14:paraId="46E24842" w14:textId="77777777" w:rsidR="004C2F62" w:rsidRPr="0055219E" w:rsidRDefault="004C2F62" w:rsidP="00CA5B9A">
      <w:pPr>
        <w:rPr>
          <w:color w:val="222222"/>
          <w:shd w:val="clear" w:color="auto" w:fill="FFFFFF"/>
        </w:rPr>
      </w:pPr>
    </w:p>
    <w:p w14:paraId="71FAD4F5" w14:textId="11812AD0" w:rsidR="004C2F62" w:rsidRPr="0055219E" w:rsidRDefault="008B2A26" w:rsidP="00CA5B9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C2F62" w:rsidRPr="0055219E">
        <w:rPr>
          <w:color w:val="222222"/>
          <w:shd w:val="clear" w:color="auto" w:fill="FFFFFF"/>
        </w:rPr>
        <w:t>GEORGE</w:t>
      </w:r>
    </w:p>
    <w:p w14:paraId="716401AF" w14:textId="77777777" w:rsidR="008B2A26" w:rsidRPr="0055219E" w:rsidRDefault="008B2A26" w:rsidP="00CA5B9A">
      <w:pPr>
        <w:rPr>
          <w:color w:val="222222"/>
          <w:shd w:val="clear" w:color="auto" w:fill="FFFFFF"/>
        </w:rPr>
      </w:pPr>
      <w:r w:rsidRPr="0055219E">
        <w:rPr>
          <w:color w:val="222222"/>
          <w:shd w:val="clear" w:color="auto" w:fill="FFFFFF"/>
        </w:rPr>
        <w:t xml:space="preserve">But they already came here because I put the red flag up! </w:t>
      </w:r>
    </w:p>
    <w:p w14:paraId="1AE20F41" w14:textId="7986BA08" w:rsidR="008B2A26" w:rsidRPr="0055219E" w:rsidRDefault="008B2A26" w:rsidP="00CA5B9A">
      <w:pPr>
        <w:rPr>
          <w:color w:val="222222"/>
          <w:shd w:val="clear" w:color="auto" w:fill="FFFFFF"/>
        </w:rPr>
      </w:pPr>
    </w:p>
    <w:p w14:paraId="6D6FEFA1" w14:textId="2E053E36" w:rsidR="008B2A26" w:rsidRPr="0055219E" w:rsidRDefault="008B2A26" w:rsidP="00CA5B9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A48DB1C" w14:textId="76D8C022" w:rsidR="008B2A26" w:rsidRPr="0055219E" w:rsidRDefault="008B2A26" w:rsidP="00CA5B9A">
      <w:pPr>
        <w:rPr>
          <w:color w:val="222222"/>
          <w:shd w:val="clear" w:color="auto" w:fill="FFFFFF"/>
        </w:rPr>
      </w:pPr>
      <w:r w:rsidRPr="0055219E">
        <w:rPr>
          <w:color w:val="222222"/>
          <w:shd w:val="clear" w:color="auto" w:fill="FFFFFF"/>
        </w:rPr>
        <w:t xml:space="preserve">Do you have a flag that just says “Welcome Spring”? </w:t>
      </w:r>
    </w:p>
    <w:p w14:paraId="4C626C12" w14:textId="77777777" w:rsidR="008B2A26" w:rsidRPr="0055219E" w:rsidRDefault="008B2A26" w:rsidP="00CA5B9A">
      <w:pPr>
        <w:rPr>
          <w:color w:val="222222"/>
          <w:shd w:val="clear" w:color="auto" w:fill="FFFFFF"/>
        </w:rPr>
      </w:pPr>
    </w:p>
    <w:p w14:paraId="744FD122" w14:textId="296A4B41" w:rsidR="008B2A26" w:rsidRPr="0055219E" w:rsidRDefault="008B2A26" w:rsidP="00CA5B9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516FE10" w14:textId="7EF31630" w:rsidR="008B2A26" w:rsidRPr="0055219E" w:rsidRDefault="008B2A26" w:rsidP="00CA5B9A">
      <w:pPr>
        <w:rPr>
          <w:color w:val="222222"/>
          <w:shd w:val="clear" w:color="auto" w:fill="FFFFFF"/>
        </w:rPr>
      </w:pPr>
      <w:r w:rsidRPr="0055219E">
        <w:rPr>
          <w:color w:val="222222"/>
          <w:shd w:val="clear" w:color="auto" w:fill="FFFFFF"/>
        </w:rPr>
        <w:t xml:space="preserve">You should put up an orange flag for this memorial! Orange was Henry’s favorite color! </w:t>
      </w:r>
    </w:p>
    <w:p w14:paraId="73C1D965" w14:textId="77777777" w:rsidR="003A150C" w:rsidRPr="0055219E" w:rsidRDefault="003A150C" w:rsidP="00CA5B9A">
      <w:pPr>
        <w:rPr>
          <w:i/>
          <w:color w:val="222222"/>
          <w:shd w:val="clear" w:color="auto" w:fill="FFFFFF"/>
        </w:rPr>
      </w:pPr>
    </w:p>
    <w:p w14:paraId="12F359BB" w14:textId="419410CB" w:rsidR="00DC09D1" w:rsidRPr="00DC09D1" w:rsidRDefault="003A150C" w:rsidP="00DC09D1">
      <w:pPr>
        <w:ind w:left="2160" w:firstLine="720"/>
        <w:rPr>
          <w:i/>
        </w:rPr>
      </w:pPr>
      <w:r w:rsidRPr="0055219E">
        <w:rPr>
          <w:i/>
          <w:color w:val="222222"/>
          <w:shd w:val="clear" w:color="auto" w:fill="FFFFFF"/>
        </w:rPr>
        <w:t xml:space="preserve">AUGUSTINE cries. </w:t>
      </w:r>
      <w:r w:rsidR="00973B88" w:rsidRPr="0055219E">
        <w:rPr>
          <w:i/>
        </w:rPr>
        <w:t>THOMAS</w:t>
      </w:r>
      <w:r w:rsidR="00591EB9" w:rsidRPr="0055219E">
        <w:rPr>
          <w:i/>
        </w:rPr>
        <w:t xml:space="preserve"> re-enters. </w:t>
      </w:r>
    </w:p>
    <w:p w14:paraId="1DC898FE" w14:textId="77777777" w:rsidR="00973B88" w:rsidRPr="0055219E" w:rsidRDefault="00973B88" w:rsidP="00CA5B9A"/>
    <w:p w14:paraId="33A21620" w14:textId="18CAFCDC" w:rsidR="00973B88" w:rsidRPr="0055219E" w:rsidRDefault="00973B88" w:rsidP="00CA5B9A">
      <w:r w:rsidRPr="0055219E">
        <w:tab/>
      </w:r>
      <w:r w:rsidRPr="0055219E">
        <w:tab/>
      </w:r>
      <w:r w:rsidRPr="0055219E">
        <w:tab/>
      </w:r>
      <w:r w:rsidRPr="0055219E">
        <w:tab/>
      </w:r>
      <w:r w:rsidRPr="0055219E">
        <w:tab/>
        <w:t>THOMAS</w:t>
      </w:r>
    </w:p>
    <w:p w14:paraId="54BF2444" w14:textId="69BA81BC" w:rsidR="00591EB9" w:rsidRPr="0055219E" w:rsidRDefault="00591EB9" w:rsidP="00CA5B9A">
      <w:r w:rsidRPr="0055219E">
        <w:t>I just ran into the gym teacher — He said Mister Henry died from food poisoning!</w:t>
      </w:r>
    </w:p>
    <w:p w14:paraId="2E19433E" w14:textId="77777777" w:rsidR="00591EB9" w:rsidRPr="0055219E" w:rsidRDefault="00591EB9" w:rsidP="00CA5B9A"/>
    <w:p w14:paraId="1A3570F3" w14:textId="75A80C03" w:rsidR="00591EB9" w:rsidRPr="0055219E" w:rsidRDefault="00591EB9" w:rsidP="00CA5B9A">
      <w:r w:rsidRPr="0055219E">
        <w:lastRenderedPageBreak/>
        <w:tab/>
      </w:r>
      <w:r w:rsidRPr="0055219E">
        <w:tab/>
      </w:r>
      <w:r w:rsidRPr="0055219E">
        <w:tab/>
      </w:r>
      <w:r w:rsidRPr="0055219E">
        <w:tab/>
      </w:r>
      <w:r w:rsidRPr="0055219E">
        <w:tab/>
        <w:t>RICHARD</w:t>
      </w:r>
    </w:p>
    <w:p w14:paraId="0F3AE270" w14:textId="60D0C03B" w:rsidR="00591EB9" w:rsidRPr="0055219E" w:rsidRDefault="00591EB9" w:rsidP="00CA5B9A">
      <w:r w:rsidRPr="0055219E">
        <w:t xml:space="preserve">He was </w:t>
      </w:r>
      <w:r w:rsidRPr="0055219E">
        <w:rPr>
          <w:i/>
        </w:rPr>
        <w:t>poisoned</w:t>
      </w:r>
      <w:r w:rsidRPr="0055219E">
        <w:t>?</w:t>
      </w:r>
    </w:p>
    <w:p w14:paraId="4AE1C301" w14:textId="77777777" w:rsidR="00591EB9" w:rsidRPr="0055219E" w:rsidRDefault="00591EB9" w:rsidP="00CA5B9A"/>
    <w:p w14:paraId="5202D734" w14:textId="07C84C55" w:rsidR="00591EB9" w:rsidRPr="0055219E" w:rsidRDefault="00591EB9" w:rsidP="00CA5B9A">
      <w:r w:rsidRPr="0055219E">
        <w:tab/>
      </w:r>
      <w:r w:rsidRPr="0055219E">
        <w:tab/>
      </w:r>
      <w:r w:rsidRPr="0055219E">
        <w:tab/>
      </w:r>
      <w:r w:rsidRPr="0055219E">
        <w:tab/>
      </w:r>
      <w:r w:rsidRPr="0055219E">
        <w:tab/>
        <w:t>THOMAS</w:t>
      </w:r>
    </w:p>
    <w:p w14:paraId="5206B790" w14:textId="05574C92" w:rsidR="00591EB9" w:rsidRPr="0055219E" w:rsidRDefault="00591EB9" w:rsidP="00CA5B9A">
      <w:r w:rsidRPr="0055219E">
        <w:t>Macaroni salad. (</w:t>
      </w:r>
      <w:r w:rsidRPr="0055219E">
        <w:rPr>
          <w:i/>
        </w:rPr>
        <w:t>To AUGUSTINE</w:t>
      </w:r>
      <w:r w:rsidRPr="0055219E">
        <w:t xml:space="preserve">.) Are </w:t>
      </w:r>
      <w:r w:rsidR="00824E61" w:rsidRPr="0055219E">
        <w:t>—</w:t>
      </w:r>
      <w:r w:rsidRPr="0055219E">
        <w:t xml:space="preserve"> okay? </w:t>
      </w:r>
    </w:p>
    <w:p w14:paraId="6369B7BC" w14:textId="77777777" w:rsidR="00591EB9" w:rsidRPr="0055219E" w:rsidRDefault="00591EB9" w:rsidP="00CA5B9A"/>
    <w:p w14:paraId="04EB177C" w14:textId="5B7B8E91" w:rsidR="00591EB9" w:rsidRPr="0055219E" w:rsidRDefault="00591EB9" w:rsidP="00CA5B9A">
      <w:r w:rsidRPr="0055219E">
        <w:tab/>
      </w:r>
      <w:r w:rsidRPr="0055219E">
        <w:tab/>
      </w:r>
      <w:r w:rsidRPr="0055219E">
        <w:tab/>
      </w:r>
      <w:r w:rsidRPr="0055219E">
        <w:tab/>
      </w:r>
      <w:r w:rsidRPr="0055219E">
        <w:tab/>
        <w:t>GEORGE</w:t>
      </w:r>
    </w:p>
    <w:p w14:paraId="6C3798E6" w14:textId="2E738C3A" w:rsidR="00973B88" w:rsidRPr="0055219E" w:rsidRDefault="00591EB9" w:rsidP="00CA5B9A">
      <w:r w:rsidRPr="0055219E">
        <w:t xml:space="preserve">Who </w:t>
      </w:r>
      <w:r w:rsidR="00973B88" w:rsidRPr="0055219E">
        <w:t xml:space="preserve">brings macaroni salad to Teacher Appreciation Week? </w:t>
      </w:r>
    </w:p>
    <w:p w14:paraId="282EBB1E" w14:textId="77777777" w:rsidR="00550343" w:rsidRPr="0055219E" w:rsidRDefault="00550343" w:rsidP="00CA5B9A"/>
    <w:p w14:paraId="23CD46C4" w14:textId="3DA9AEEB" w:rsidR="00550343" w:rsidRPr="0055219E" w:rsidRDefault="00550343" w:rsidP="00CA5B9A">
      <w:r w:rsidRPr="0055219E">
        <w:tab/>
      </w:r>
      <w:r w:rsidRPr="0055219E">
        <w:tab/>
      </w:r>
      <w:r w:rsidRPr="0055219E">
        <w:tab/>
      </w:r>
      <w:r w:rsidRPr="0055219E">
        <w:tab/>
      </w:r>
      <w:r w:rsidRPr="0055219E">
        <w:tab/>
        <w:t>WILL</w:t>
      </w:r>
    </w:p>
    <w:p w14:paraId="15209104" w14:textId="3B2237A8" w:rsidR="00550343" w:rsidRPr="0055219E" w:rsidRDefault="00550343" w:rsidP="00CA5B9A">
      <w:r w:rsidRPr="0055219E">
        <w:t>Mayonnaise — The silent killer.</w:t>
      </w:r>
    </w:p>
    <w:p w14:paraId="3E533BD2" w14:textId="77777777" w:rsidR="00973B88" w:rsidRPr="0055219E" w:rsidRDefault="00973B88" w:rsidP="00CA5B9A"/>
    <w:p w14:paraId="1A2AAE19" w14:textId="06D2F8DA" w:rsidR="00973B88" w:rsidRPr="0055219E" w:rsidRDefault="00D212A2" w:rsidP="00CA5B9A">
      <w:r w:rsidRPr="0055219E">
        <w:tab/>
      </w:r>
      <w:r w:rsidRPr="0055219E">
        <w:tab/>
      </w:r>
      <w:r w:rsidRPr="0055219E">
        <w:tab/>
      </w:r>
      <w:r w:rsidRPr="0055219E">
        <w:tab/>
      </w:r>
      <w:r w:rsidR="00973B88" w:rsidRPr="0055219E">
        <w:t>AUGUSTINE</w:t>
      </w:r>
      <w:r w:rsidRPr="0055219E">
        <w:t xml:space="preserve"> and RICHARD</w:t>
      </w:r>
    </w:p>
    <w:p w14:paraId="7265C182" w14:textId="107D5BA1" w:rsidR="00973B88" w:rsidRPr="0055219E" w:rsidRDefault="00973B88" w:rsidP="00CA5B9A">
      <w:r w:rsidRPr="0055219E">
        <w:t xml:space="preserve">I </w:t>
      </w:r>
      <w:r w:rsidR="00D212A2" w:rsidRPr="0055219E">
        <w:t xml:space="preserve">just </w:t>
      </w:r>
      <w:r w:rsidRPr="0055219E">
        <w:t>thou</w:t>
      </w:r>
      <w:r w:rsidR="00550343" w:rsidRPr="0055219E">
        <w:t>ght there’d be more people here —</w:t>
      </w:r>
    </w:p>
    <w:p w14:paraId="7DC55D6F" w14:textId="77777777" w:rsidR="00973B88" w:rsidRPr="0055219E" w:rsidRDefault="00973B88" w:rsidP="00CA5B9A"/>
    <w:p w14:paraId="35955483" w14:textId="3EFE4A49" w:rsidR="00973B88" w:rsidRPr="0055219E" w:rsidRDefault="00973B88" w:rsidP="00CA5B9A">
      <w:r w:rsidRPr="0055219E">
        <w:tab/>
      </w:r>
      <w:r w:rsidRPr="0055219E">
        <w:tab/>
      </w:r>
      <w:r w:rsidRPr="0055219E">
        <w:tab/>
      </w:r>
      <w:r w:rsidRPr="0055219E">
        <w:tab/>
      </w:r>
      <w:r w:rsidRPr="0055219E">
        <w:tab/>
        <w:t>WILL</w:t>
      </w:r>
    </w:p>
    <w:p w14:paraId="3CD7F90F" w14:textId="357CF7F4" w:rsidR="00973B88" w:rsidRPr="0055219E" w:rsidRDefault="00973B88" w:rsidP="00CA5B9A">
      <w:r w:rsidRPr="0055219E">
        <w:t>(</w:t>
      </w:r>
      <w:r w:rsidRPr="0055219E">
        <w:rPr>
          <w:i/>
        </w:rPr>
        <w:t xml:space="preserve">Looking at the </w:t>
      </w:r>
      <w:r w:rsidR="003A150C" w:rsidRPr="0055219E">
        <w:rPr>
          <w:i/>
        </w:rPr>
        <w:t>audience.)</w:t>
      </w:r>
      <w:r w:rsidRPr="0055219E">
        <w:t xml:space="preserve"> Well, there’s all of </w:t>
      </w:r>
      <w:r w:rsidRPr="0055219E">
        <w:rPr>
          <w:i/>
        </w:rPr>
        <w:t>them</w:t>
      </w:r>
      <w:r w:rsidRPr="0055219E">
        <w:t>.</w:t>
      </w:r>
      <w:r w:rsidR="00D212A2" w:rsidRPr="0055219E">
        <w:t xml:space="preserve"> But they’re here for Morris dancing. I made a flyer. See? (</w:t>
      </w:r>
      <w:r w:rsidR="00D212A2" w:rsidRPr="0055219E">
        <w:rPr>
          <w:i/>
        </w:rPr>
        <w:t>Shows pink flyer</w:t>
      </w:r>
      <w:r w:rsidR="00D212A2" w:rsidRPr="0055219E">
        <w:t>.) T</w:t>
      </w:r>
      <w:r w:rsidR="00824E61" w:rsidRPr="0055219E">
        <w:t xml:space="preserve">hat’s me — I have ribbons tied to my knees! </w:t>
      </w:r>
    </w:p>
    <w:p w14:paraId="6A492F5E" w14:textId="77777777" w:rsidR="00F4443B" w:rsidRPr="0055219E" w:rsidRDefault="00F4443B" w:rsidP="00CA5B9A"/>
    <w:p w14:paraId="14AB08AF" w14:textId="16C70DA2" w:rsidR="00F4443B" w:rsidRPr="0055219E" w:rsidRDefault="00F4443B" w:rsidP="00CA5B9A">
      <w:r w:rsidRPr="0055219E">
        <w:tab/>
      </w:r>
      <w:r w:rsidRPr="0055219E">
        <w:tab/>
      </w:r>
      <w:r w:rsidRPr="0055219E">
        <w:tab/>
      </w:r>
      <w:r w:rsidRPr="0055219E">
        <w:tab/>
      </w:r>
      <w:r w:rsidRPr="0055219E">
        <w:tab/>
        <w:t>AUGUSTINE</w:t>
      </w:r>
    </w:p>
    <w:p w14:paraId="0078EBC2" w14:textId="079AC207" w:rsidR="00F4443B" w:rsidRPr="0055219E" w:rsidRDefault="00F4443B" w:rsidP="00CA5B9A">
      <w:r w:rsidRPr="0055219E">
        <w:t xml:space="preserve">I mean other teachers — Admin — The principal? The counselors? </w:t>
      </w:r>
      <w:r w:rsidR="00D212A2" w:rsidRPr="0055219E">
        <w:t>(</w:t>
      </w:r>
      <w:r w:rsidR="00D212A2" w:rsidRPr="0055219E">
        <w:rPr>
          <w:i/>
        </w:rPr>
        <w:t>She cries</w:t>
      </w:r>
      <w:r w:rsidR="00D212A2" w:rsidRPr="0055219E">
        <w:t xml:space="preserve">.) </w:t>
      </w:r>
    </w:p>
    <w:p w14:paraId="6D62B306" w14:textId="77777777" w:rsidR="00F4443B" w:rsidRPr="0055219E" w:rsidRDefault="00F4443B" w:rsidP="00CA5B9A"/>
    <w:p w14:paraId="7E7AEFB4" w14:textId="3C6CEF77" w:rsidR="00F4443B" w:rsidRPr="0055219E" w:rsidRDefault="00824E61" w:rsidP="00CA5B9A">
      <w:r w:rsidRPr="0055219E">
        <w:tab/>
      </w:r>
      <w:r w:rsidRPr="0055219E">
        <w:tab/>
      </w:r>
      <w:r w:rsidRPr="0055219E">
        <w:tab/>
      </w:r>
      <w:r w:rsidRPr="0055219E">
        <w:tab/>
      </w:r>
      <w:r w:rsidRPr="0055219E">
        <w:tab/>
        <w:t>THOMAS</w:t>
      </w:r>
      <w:r w:rsidRPr="0055219E">
        <w:br/>
        <w:t>C</w:t>
      </w:r>
      <w:r w:rsidR="00F4443B" w:rsidRPr="0055219E">
        <w:t xml:space="preserve">ounselors should </w:t>
      </w:r>
      <w:r w:rsidRPr="0055219E">
        <w:t>—</w:t>
      </w:r>
      <w:r w:rsidR="00F4443B" w:rsidRPr="0055219E">
        <w:t xml:space="preserve"> here </w:t>
      </w:r>
      <w:r w:rsidRPr="0055219E">
        <w:t>—help</w:t>
      </w:r>
      <w:r w:rsidR="00F4443B" w:rsidRPr="0055219E">
        <w:t xml:space="preserve"> </w:t>
      </w:r>
      <w:r w:rsidRPr="0055219E">
        <w:t>—</w:t>
      </w:r>
      <w:r w:rsidR="00F4443B" w:rsidRPr="0055219E">
        <w:t xml:space="preserve"> grief! </w:t>
      </w:r>
    </w:p>
    <w:p w14:paraId="6DD5CE35" w14:textId="77777777" w:rsidR="008B2A26" w:rsidRPr="0055219E" w:rsidRDefault="008B2A26" w:rsidP="00CA5B9A"/>
    <w:p w14:paraId="3E54C00A" w14:textId="40670F06" w:rsidR="008B2A26" w:rsidRPr="0055219E" w:rsidRDefault="008B2A26" w:rsidP="00CA5B9A">
      <w:r w:rsidRPr="0055219E">
        <w:tab/>
      </w:r>
      <w:r w:rsidRPr="0055219E">
        <w:tab/>
      </w:r>
      <w:r w:rsidRPr="0055219E">
        <w:tab/>
      </w:r>
      <w:r w:rsidRPr="0055219E">
        <w:tab/>
      </w:r>
      <w:r w:rsidRPr="0055219E">
        <w:tab/>
        <w:t>AUGUSTINE</w:t>
      </w:r>
    </w:p>
    <w:p w14:paraId="545811FA" w14:textId="649484CF" w:rsidR="008B2A26" w:rsidRPr="0055219E" w:rsidRDefault="008B2A26" w:rsidP="00CA5B9A">
      <w:r w:rsidRPr="0055219E">
        <w:t xml:space="preserve">Shut up, Thomas! </w:t>
      </w:r>
    </w:p>
    <w:p w14:paraId="5712306D" w14:textId="77777777" w:rsidR="00D212A2" w:rsidRPr="0055219E" w:rsidRDefault="00D212A2" w:rsidP="00CA5B9A"/>
    <w:p w14:paraId="6FD8B40A" w14:textId="1E2EB944" w:rsidR="00D212A2" w:rsidRPr="0055219E" w:rsidRDefault="00D212A2" w:rsidP="00CA5B9A">
      <w:r w:rsidRPr="0055219E">
        <w:tab/>
      </w:r>
      <w:r w:rsidRPr="0055219E">
        <w:tab/>
      </w:r>
      <w:r w:rsidRPr="0055219E">
        <w:tab/>
      </w:r>
      <w:r w:rsidRPr="0055219E">
        <w:tab/>
      </w:r>
      <w:r w:rsidRPr="0055219E">
        <w:tab/>
        <w:t>WILL</w:t>
      </w:r>
    </w:p>
    <w:p w14:paraId="677FD9CB" w14:textId="50217B30" w:rsidR="00D212A2" w:rsidRPr="0055219E" w:rsidRDefault="00824E61" w:rsidP="00CA5B9A">
      <w:r w:rsidRPr="0055219E">
        <w:t>(</w:t>
      </w:r>
      <w:r w:rsidRPr="0055219E">
        <w:rPr>
          <w:i/>
        </w:rPr>
        <w:t>To audience</w:t>
      </w:r>
      <w:r w:rsidRPr="0055219E">
        <w:t xml:space="preserve">.) </w:t>
      </w:r>
      <w:r w:rsidR="00D212A2" w:rsidRPr="0055219E">
        <w:t xml:space="preserve">Show of hands — How many </w:t>
      </w:r>
      <w:r w:rsidR="008B2A26" w:rsidRPr="0055219E">
        <w:t xml:space="preserve">of you </w:t>
      </w:r>
      <w:r w:rsidRPr="0055219E">
        <w:t xml:space="preserve">are here to learn English folk dance? </w:t>
      </w:r>
    </w:p>
    <w:p w14:paraId="681355AD" w14:textId="77777777" w:rsidR="00973B88" w:rsidRPr="0055219E" w:rsidRDefault="00973B88" w:rsidP="00CA5B9A"/>
    <w:p w14:paraId="2694C2CD" w14:textId="3C74AFCE" w:rsidR="00973B88" w:rsidRPr="0055219E" w:rsidRDefault="00973B88" w:rsidP="00CA5B9A">
      <w:r w:rsidRPr="0055219E">
        <w:tab/>
      </w:r>
      <w:r w:rsidRPr="0055219E">
        <w:tab/>
      </w:r>
      <w:r w:rsidRPr="0055219E">
        <w:tab/>
      </w:r>
      <w:r w:rsidRPr="0055219E">
        <w:tab/>
      </w:r>
      <w:r w:rsidRPr="0055219E">
        <w:tab/>
        <w:t>JOHN</w:t>
      </w:r>
    </w:p>
    <w:p w14:paraId="34020B30" w14:textId="68552278" w:rsidR="00973B88" w:rsidRPr="0055219E" w:rsidRDefault="00D212A2" w:rsidP="00CA5B9A">
      <w:r w:rsidRPr="0055219E">
        <w:t xml:space="preserve">It’s </w:t>
      </w:r>
      <w:r w:rsidR="00DC09D1">
        <w:t xml:space="preserve">a </w:t>
      </w:r>
      <w:r w:rsidRPr="0055219E">
        <w:t>dog-eat-dog</w:t>
      </w:r>
      <w:r w:rsidR="008B2A26" w:rsidRPr="0055219E">
        <w:t xml:space="preserve"> world — </w:t>
      </w:r>
      <w:r w:rsidRPr="0055219E">
        <w:t xml:space="preserve">and </w:t>
      </w:r>
      <w:r w:rsidR="00550343" w:rsidRPr="0055219E">
        <w:t xml:space="preserve">I think I speak for the entire Freshman Drama Club community when I say that we’re only </w:t>
      </w:r>
      <w:r w:rsidR="00973B88" w:rsidRPr="0055219E">
        <w:t xml:space="preserve">here to get good parts in the </w:t>
      </w:r>
      <w:r w:rsidR="00ED6482" w:rsidRPr="0055219E">
        <w:t>next</w:t>
      </w:r>
      <w:r w:rsidR="00973B88" w:rsidRPr="0055219E">
        <w:t xml:space="preserve"> show — </w:t>
      </w:r>
    </w:p>
    <w:p w14:paraId="1168F178" w14:textId="77777777" w:rsidR="0097101E" w:rsidRPr="0055219E" w:rsidRDefault="0097101E" w:rsidP="00CA5B9A"/>
    <w:p w14:paraId="020434CE" w14:textId="5B406C61" w:rsidR="0097101E" w:rsidRPr="0055219E" w:rsidRDefault="0097101E" w:rsidP="00CA5B9A">
      <w:r w:rsidRPr="0055219E">
        <w:tab/>
      </w:r>
      <w:r w:rsidRPr="0055219E">
        <w:tab/>
      </w:r>
      <w:r w:rsidRPr="0055219E">
        <w:tab/>
      </w:r>
      <w:r w:rsidRPr="0055219E">
        <w:tab/>
      </w:r>
      <w:r w:rsidRPr="0055219E">
        <w:tab/>
        <w:t>RICHARD</w:t>
      </w:r>
    </w:p>
    <w:p w14:paraId="766A7CC1" w14:textId="3C1EDFC7" w:rsidR="0097101E" w:rsidRPr="0055219E" w:rsidRDefault="0097101E" w:rsidP="00CA5B9A">
      <w:r w:rsidRPr="0055219E">
        <w:t>Well you can’t play Titus!</w:t>
      </w:r>
    </w:p>
    <w:p w14:paraId="49B19145" w14:textId="77777777" w:rsidR="0097101E" w:rsidRPr="0055219E" w:rsidRDefault="0097101E" w:rsidP="00CA5B9A"/>
    <w:p w14:paraId="077BBBB9" w14:textId="18AB5A6F" w:rsidR="0097101E" w:rsidRPr="0055219E" w:rsidRDefault="0097101E" w:rsidP="00CA5B9A">
      <w:r w:rsidRPr="0055219E">
        <w:tab/>
      </w:r>
      <w:r w:rsidRPr="0055219E">
        <w:tab/>
      </w:r>
      <w:r w:rsidRPr="0055219E">
        <w:tab/>
      </w:r>
      <w:r w:rsidRPr="0055219E">
        <w:tab/>
      </w:r>
      <w:r w:rsidRPr="0055219E">
        <w:tab/>
        <w:t>WILL</w:t>
      </w:r>
    </w:p>
    <w:p w14:paraId="30DD674C" w14:textId="5908D86F" w:rsidR="0097101E" w:rsidRPr="0055219E" w:rsidRDefault="0097101E" w:rsidP="00CA5B9A">
      <w:r w:rsidRPr="0055219E">
        <w:t xml:space="preserve">Because I’m going to! </w:t>
      </w:r>
      <w:r w:rsidR="00876728" w:rsidRPr="0055219E">
        <w:t>I’ll dance the part of Titus all the way to regionals!</w:t>
      </w:r>
    </w:p>
    <w:p w14:paraId="2F7FB0B0" w14:textId="77777777" w:rsidR="00824E61" w:rsidRPr="0055219E" w:rsidRDefault="00824E61" w:rsidP="00CA5B9A"/>
    <w:p w14:paraId="50AA1805" w14:textId="769435EB" w:rsidR="00824E61" w:rsidRPr="0055219E" w:rsidRDefault="00876728" w:rsidP="00CA5B9A">
      <w:r w:rsidRPr="0055219E">
        <w:tab/>
      </w:r>
      <w:r w:rsidRPr="0055219E">
        <w:tab/>
      </w:r>
      <w:r w:rsidRPr="0055219E">
        <w:tab/>
      </w:r>
      <w:r w:rsidRPr="0055219E">
        <w:tab/>
      </w:r>
      <w:r w:rsidRPr="0055219E">
        <w:tab/>
      </w:r>
      <w:r w:rsidR="00824E61" w:rsidRPr="0055219E">
        <w:t>RICHARD</w:t>
      </w:r>
    </w:p>
    <w:p w14:paraId="2868479E" w14:textId="0F82446F" w:rsidR="00824E61" w:rsidRPr="0055219E" w:rsidRDefault="00824E61" w:rsidP="00CA5B9A">
      <w:r w:rsidRPr="0055219E">
        <w:t xml:space="preserve">Titus Andronicus does not dance! </w:t>
      </w:r>
    </w:p>
    <w:p w14:paraId="248FE813" w14:textId="77777777" w:rsidR="00876728" w:rsidRPr="0055219E" w:rsidRDefault="00876728" w:rsidP="00CA5B9A"/>
    <w:p w14:paraId="3FC6ECF4" w14:textId="0ED7CFE9" w:rsidR="00876728" w:rsidRPr="0055219E" w:rsidRDefault="00876728" w:rsidP="00CA5B9A">
      <w:r w:rsidRPr="0055219E">
        <w:tab/>
      </w:r>
      <w:r w:rsidRPr="0055219E">
        <w:tab/>
      </w:r>
      <w:r w:rsidRPr="0055219E">
        <w:tab/>
      </w:r>
      <w:r w:rsidRPr="0055219E">
        <w:tab/>
      </w:r>
      <w:r w:rsidRPr="0055219E">
        <w:tab/>
        <w:t>WILL</w:t>
      </w:r>
      <w:r w:rsidRPr="0055219E">
        <w:br/>
        <w:t xml:space="preserve">Care to make a bet? </w:t>
      </w:r>
    </w:p>
    <w:p w14:paraId="4BDCC99A" w14:textId="77777777" w:rsidR="00D212A2" w:rsidRPr="0055219E" w:rsidRDefault="00D212A2" w:rsidP="00CA5B9A"/>
    <w:p w14:paraId="702EF1E2" w14:textId="2D44A962" w:rsidR="00D212A2" w:rsidRPr="0055219E" w:rsidRDefault="005A555C" w:rsidP="00CA5B9A">
      <w:r w:rsidRPr="0055219E">
        <w:tab/>
      </w:r>
      <w:r w:rsidRPr="0055219E">
        <w:tab/>
      </w:r>
      <w:r w:rsidRPr="0055219E">
        <w:tab/>
      </w:r>
      <w:r w:rsidRPr="0055219E">
        <w:tab/>
      </w:r>
      <w:r w:rsidRPr="0055219E">
        <w:tab/>
      </w:r>
      <w:r w:rsidR="00D212A2" w:rsidRPr="0055219E">
        <w:t>GEORGE</w:t>
      </w:r>
    </w:p>
    <w:p w14:paraId="31117022" w14:textId="5360F42D" w:rsidR="005A555C" w:rsidRPr="0055219E" w:rsidRDefault="0097101E" w:rsidP="00CA5B9A">
      <w:r w:rsidRPr="0055219E">
        <w:t xml:space="preserve">Friends, I’m clearly the </w:t>
      </w:r>
      <w:r w:rsidR="00224681" w:rsidRPr="0055219E">
        <w:t>most sage-like member of this group because look at all my keys. (</w:t>
      </w:r>
      <w:r w:rsidR="00224681" w:rsidRPr="0055219E">
        <w:rPr>
          <w:i/>
        </w:rPr>
        <w:t>Shows keys to entire building</w:t>
      </w:r>
      <w:r w:rsidRPr="0055219E">
        <w:t xml:space="preserve">.) Allow me to shed some light. </w:t>
      </w:r>
      <w:r w:rsidR="00224681" w:rsidRPr="0055219E">
        <w:t>You want to hold auditions — You wa</w:t>
      </w:r>
      <w:r w:rsidR="005F3285" w:rsidRPr="0055219E">
        <w:t>nt a funeral — And all of them — C</w:t>
      </w:r>
      <w:r w:rsidR="00224681" w:rsidRPr="0055219E">
        <w:t xml:space="preserve">ame here for a show that isn’t even written yet. </w:t>
      </w:r>
      <w:r w:rsidRPr="0055219E">
        <w:t xml:space="preserve">Now I’m going to the lighting booth to read a magazine I enjoy about sound design and when I return, I expect this to be sorted. </w:t>
      </w:r>
    </w:p>
    <w:p w14:paraId="12507930" w14:textId="77777777" w:rsidR="00BF7B47" w:rsidRPr="0055219E" w:rsidRDefault="00BF7B47" w:rsidP="00CA5B9A"/>
    <w:p w14:paraId="3445D6EB" w14:textId="498451C4" w:rsidR="00BF7B47" w:rsidRPr="0055219E" w:rsidRDefault="0097101E" w:rsidP="00BF7B47">
      <w:pPr>
        <w:ind w:left="2160" w:firstLine="720"/>
        <w:rPr>
          <w:i/>
        </w:rPr>
      </w:pPr>
      <w:r w:rsidRPr="0055219E">
        <w:rPr>
          <w:i/>
        </w:rPr>
        <w:t xml:space="preserve">GEORGE exits to back of house. </w:t>
      </w:r>
      <w:r w:rsidR="00BF7B47" w:rsidRPr="0055219E">
        <w:rPr>
          <w:i/>
        </w:rPr>
        <w:t xml:space="preserve">HENRY II enters. </w:t>
      </w:r>
    </w:p>
    <w:p w14:paraId="74B10F57" w14:textId="77777777" w:rsidR="00973B88" w:rsidRPr="0055219E" w:rsidRDefault="00973B88" w:rsidP="00CA5B9A"/>
    <w:p w14:paraId="55490E66" w14:textId="73C02904" w:rsidR="00973B88" w:rsidRPr="0055219E" w:rsidRDefault="00973B88" w:rsidP="00CA5B9A">
      <w:r w:rsidRPr="0055219E">
        <w:tab/>
      </w:r>
      <w:r w:rsidRPr="0055219E">
        <w:tab/>
      </w:r>
      <w:r w:rsidRPr="0055219E">
        <w:tab/>
      </w:r>
      <w:r w:rsidRPr="0055219E">
        <w:tab/>
      </w:r>
      <w:r w:rsidRPr="0055219E">
        <w:tab/>
        <w:t xml:space="preserve">HENRY II </w:t>
      </w:r>
    </w:p>
    <w:p w14:paraId="0BDEF3F9" w14:textId="432101D6" w:rsidR="002A4F33" w:rsidRPr="0055219E" w:rsidRDefault="0097101E" w:rsidP="00CA5B9A">
      <w:r w:rsidRPr="0055219E">
        <w:t xml:space="preserve">Black flag — Red flag! Who cares? </w:t>
      </w:r>
      <w:r w:rsidR="005E2E0D" w:rsidRPr="0055219E">
        <w:t xml:space="preserve">Theater is </w:t>
      </w:r>
      <w:r w:rsidR="005E2E0D" w:rsidRPr="0055219E">
        <w:rPr>
          <w:i/>
        </w:rPr>
        <w:t>dying</w:t>
      </w:r>
      <w:r w:rsidR="005E2E0D" w:rsidRPr="0055219E">
        <w:t xml:space="preserve">. Because it’s </w:t>
      </w:r>
      <w:r w:rsidR="005E2E0D" w:rsidRPr="0055219E">
        <w:rPr>
          <w:i/>
        </w:rPr>
        <w:t>boring</w:t>
      </w:r>
      <w:r w:rsidR="005E2E0D" w:rsidRPr="0055219E">
        <w:t xml:space="preserve">! We should disrupt! Destroy! Shock and overturn! — </w:t>
      </w:r>
      <w:r w:rsidR="00973B88" w:rsidRPr="0055219E">
        <w:t>Titus Andronicu</w:t>
      </w:r>
      <w:r w:rsidR="00F83CFA" w:rsidRPr="0055219E">
        <w:t>s</w:t>
      </w:r>
      <w:r w:rsidR="005E2E0D" w:rsidRPr="0055219E">
        <w:t xml:space="preserve"> is </w:t>
      </w:r>
      <w:r w:rsidR="005E2E0D" w:rsidRPr="00DC09D1">
        <w:rPr>
          <w:i/>
        </w:rPr>
        <w:t>perfect</w:t>
      </w:r>
      <w:r w:rsidR="00F83CFA" w:rsidRPr="0055219E">
        <w:t xml:space="preserve">! </w:t>
      </w:r>
    </w:p>
    <w:p w14:paraId="2463806B" w14:textId="77777777" w:rsidR="002A4F33" w:rsidRPr="0055219E" w:rsidRDefault="002A4F33" w:rsidP="00CA5B9A"/>
    <w:p w14:paraId="18423D07" w14:textId="47ED3A9B" w:rsidR="002A4F33" w:rsidRPr="0055219E" w:rsidRDefault="002A4F33" w:rsidP="00CA5B9A">
      <w:r w:rsidRPr="0055219E">
        <w:tab/>
      </w:r>
      <w:r w:rsidRPr="0055219E">
        <w:tab/>
      </w:r>
      <w:r w:rsidRPr="0055219E">
        <w:tab/>
      </w:r>
      <w:r w:rsidRPr="0055219E">
        <w:tab/>
      </w:r>
      <w:r w:rsidRPr="0055219E">
        <w:tab/>
        <w:t>JOHN</w:t>
      </w:r>
    </w:p>
    <w:p w14:paraId="0D8C5308" w14:textId="6D18218C" w:rsidR="00550343" w:rsidRPr="0055219E" w:rsidRDefault="00BF7B47" w:rsidP="00CA5B9A">
      <w:r w:rsidRPr="0055219E">
        <w:t xml:space="preserve">I think this </w:t>
      </w:r>
      <w:r w:rsidRPr="0055219E">
        <w:rPr>
          <w:i/>
        </w:rPr>
        <w:t>Titus</w:t>
      </w:r>
      <w:r w:rsidRPr="0055219E">
        <w:t xml:space="preserve"> should try to encourage a sense of belonging? </w:t>
      </w:r>
      <w:r w:rsidR="00F83CFA" w:rsidRPr="0055219E">
        <w:t xml:space="preserve"> </w:t>
      </w:r>
    </w:p>
    <w:p w14:paraId="339F43F9" w14:textId="77777777" w:rsidR="002A4F33" w:rsidRPr="0055219E" w:rsidRDefault="002A4F33" w:rsidP="00CA5B9A"/>
    <w:p w14:paraId="5B5A043D" w14:textId="2BF308CD" w:rsidR="00550343" w:rsidRPr="0055219E" w:rsidRDefault="00F83CFA" w:rsidP="00CA5B9A">
      <w:r w:rsidRPr="0055219E">
        <w:tab/>
      </w:r>
      <w:r w:rsidRPr="0055219E">
        <w:tab/>
      </w:r>
      <w:r w:rsidRPr="0055219E">
        <w:tab/>
      </w:r>
      <w:r w:rsidRPr="0055219E">
        <w:tab/>
      </w:r>
      <w:r w:rsidRPr="0055219E">
        <w:tab/>
      </w:r>
      <w:r w:rsidR="00550343" w:rsidRPr="0055219E">
        <w:t>RICHARD</w:t>
      </w:r>
    </w:p>
    <w:p w14:paraId="3F93B115" w14:textId="3190C8CE" w:rsidR="00021A6F" w:rsidRDefault="0097101E" w:rsidP="00CA5B9A">
      <w:r w:rsidRPr="0055219E">
        <w:t>What? No! N</w:t>
      </w:r>
      <w:r w:rsidR="00A046B3" w:rsidRPr="0055219E">
        <w:t xml:space="preserve">o belonging — Graphic violence! </w:t>
      </w:r>
      <w:r w:rsidR="00476DD5" w:rsidRPr="0055219E">
        <w:t>Titus returns from war to find 20 of his sons — Dead.</w:t>
      </w:r>
      <w:r w:rsidR="002A4F33" w:rsidRPr="0055219E">
        <w:t xml:space="preserve"> </w:t>
      </w:r>
      <w:r w:rsidR="00021A6F" w:rsidRPr="0055219E">
        <w:t xml:space="preserve">No jokes, Will! </w:t>
      </w:r>
    </w:p>
    <w:p w14:paraId="251856EC" w14:textId="77777777" w:rsidR="00DC09D1" w:rsidRPr="0055219E" w:rsidRDefault="00DC09D1" w:rsidP="00CA5B9A"/>
    <w:p w14:paraId="4DDFDE82" w14:textId="39DBD7A5" w:rsidR="002A4F33" w:rsidRPr="0055219E" w:rsidRDefault="002A4F33" w:rsidP="00CA5B9A">
      <w:r w:rsidRPr="0055219E">
        <w:tab/>
      </w:r>
      <w:r w:rsidRPr="0055219E">
        <w:tab/>
      </w:r>
      <w:r w:rsidRPr="0055219E">
        <w:tab/>
      </w:r>
      <w:r w:rsidRPr="0055219E">
        <w:tab/>
      </w:r>
      <w:r w:rsidRPr="0055219E">
        <w:tab/>
        <w:t>WILL</w:t>
      </w:r>
    </w:p>
    <w:p w14:paraId="25BE9791" w14:textId="07429EC9" w:rsidR="00021A6F" w:rsidRPr="0055219E" w:rsidRDefault="00021A6F" w:rsidP="00021A6F">
      <w:r w:rsidRPr="0055219E">
        <w:t xml:space="preserve">I tweaked the Titus script you gave me a little bit. Here — </w:t>
      </w:r>
      <w:r w:rsidR="00BF7B47" w:rsidRPr="0055219E">
        <w:t>(</w:t>
      </w:r>
      <w:r w:rsidR="00BF7B47" w:rsidRPr="0055219E">
        <w:rPr>
          <w:i/>
        </w:rPr>
        <w:t>Still dancing</w:t>
      </w:r>
      <w:r w:rsidRPr="0055219E">
        <w:rPr>
          <w:i/>
        </w:rPr>
        <w:t xml:space="preserve"> — He makes his hands flap like they’re puppets talking</w:t>
      </w:r>
      <w:r w:rsidRPr="0055219E">
        <w:t xml:space="preserve">.) </w:t>
      </w:r>
      <w:r w:rsidRPr="0055219E">
        <w:rPr>
          <w:bCs/>
        </w:rPr>
        <w:t>Demetrius — This is Demetrius — “</w:t>
      </w:r>
      <w:r w:rsidRPr="0055219E">
        <w:t xml:space="preserve">Villain, what hast thou done?” Now Aaron — “That which thou canst not undo.” You be Chiron! </w:t>
      </w:r>
    </w:p>
    <w:p w14:paraId="7AA5A6A8" w14:textId="77777777" w:rsidR="00021A6F" w:rsidRPr="0055219E" w:rsidRDefault="00021A6F" w:rsidP="00021A6F"/>
    <w:p w14:paraId="1103A3CB" w14:textId="38FE22AA" w:rsidR="00021A6F" w:rsidRPr="0055219E" w:rsidRDefault="00021A6F" w:rsidP="00021A6F">
      <w:r w:rsidRPr="0055219E">
        <w:tab/>
      </w:r>
      <w:r w:rsidRPr="0055219E">
        <w:tab/>
      </w:r>
      <w:r w:rsidRPr="0055219E">
        <w:tab/>
      </w:r>
      <w:r w:rsidRPr="0055219E">
        <w:tab/>
      </w:r>
      <w:r w:rsidRPr="0055219E">
        <w:tab/>
        <w:t>RICHARD</w:t>
      </w:r>
    </w:p>
    <w:p w14:paraId="53AF5A58" w14:textId="77130C4E" w:rsidR="00021A6F" w:rsidRPr="0055219E" w:rsidRDefault="00021A6F" w:rsidP="00021A6F">
      <w:r w:rsidRPr="0055219E">
        <w:t xml:space="preserve">I am not going to be puppet Chiron — I’m a </w:t>
      </w:r>
      <w:r w:rsidRPr="0055219E">
        <w:rPr>
          <w:i/>
        </w:rPr>
        <w:t>lead actor</w:t>
      </w:r>
      <w:r w:rsidRPr="0055219E">
        <w:t xml:space="preserve">. </w:t>
      </w:r>
    </w:p>
    <w:p w14:paraId="3BB703A1" w14:textId="77777777" w:rsidR="00021A6F" w:rsidRPr="0055219E" w:rsidRDefault="00021A6F" w:rsidP="00021A6F"/>
    <w:p w14:paraId="30CBFDDB" w14:textId="2239836B" w:rsidR="00021A6F" w:rsidRPr="0055219E" w:rsidRDefault="00021A6F" w:rsidP="00021A6F">
      <w:r w:rsidRPr="0055219E">
        <w:tab/>
      </w:r>
      <w:r w:rsidRPr="0055219E">
        <w:tab/>
      </w:r>
      <w:r w:rsidRPr="0055219E">
        <w:tab/>
      </w:r>
      <w:r w:rsidRPr="0055219E">
        <w:tab/>
      </w:r>
      <w:r w:rsidRPr="0055219E">
        <w:tab/>
        <w:t>WILL</w:t>
      </w:r>
    </w:p>
    <w:p w14:paraId="698C4C71" w14:textId="4A3A74E9" w:rsidR="00021A6F" w:rsidRPr="0055219E" w:rsidRDefault="00021A6F" w:rsidP="00021A6F">
      <w:r w:rsidRPr="0055219E">
        <w:t>This scene from Titus is for three people and I only have two hands!</w:t>
      </w:r>
    </w:p>
    <w:p w14:paraId="4CE95121" w14:textId="77777777" w:rsidR="00021A6F" w:rsidRPr="0055219E" w:rsidRDefault="00021A6F" w:rsidP="00021A6F"/>
    <w:p w14:paraId="28C2C32E" w14:textId="40BC68C9" w:rsidR="00021A6F" w:rsidRPr="0055219E" w:rsidRDefault="00021A6F" w:rsidP="00021A6F">
      <w:r w:rsidRPr="0055219E">
        <w:tab/>
      </w:r>
      <w:r w:rsidRPr="0055219E">
        <w:tab/>
      </w:r>
      <w:r w:rsidRPr="0055219E">
        <w:tab/>
      </w:r>
      <w:r w:rsidRPr="0055219E">
        <w:tab/>
      </w:r>
      <w:r w:rsidRPr="0055219E">
        <w:tab/>
        <w:t>RICHARD</w:t>
      </w:r>
    </w:p>
    <w:p w14:paraId="1BC9513F" w14:textId="08FE99DF" w:rsidR="00021A6F" w:rsidRPr="0055219E" w:rsidRDefault="00021A6F" w:rsidP="00021A6F">
      <w:r w:rsidRPr="0055219E">
        <w:t>Fine! (</w:t>
      </w:r>
      <w:r w:rsidRPr="0055219E">
        <w:rPr>
          <w:i/>
        </w:rPr>
        <w:t>Lifts his hand to be a puppet</w:t>
      </w:r>
      <w:r w:rsidRPr="0055219E">
        <w:t xml:space="preserve">.) </w:t>
      </w:r>
      <w:r w:rsidRPr="0055219E">
        <w:rPr>
          <w:bCs/>
        </w:rPr>
        <w:t>Chiron:</w:t>
      </w:r>
      <w:r w:rsidRPr="0055219E">
        <w:t> “Thou hast undone our mother.”</w:t>
      </w:r>
    </w:p>
    <w:p w14:paraId="0EA4A884" w14:textId="77777777" w:rsidR="00021A6F" w:rsidRPr="0055219E" w:rsidRDefault="00021A6F" w:rsidP="00021A6F">
      <w:pPr>
        <w:rPr>
          <w:b/>
          <w:bCs/>
        </w:rPr>
      </w:pPr>
    </w:p>
    <w:p w14:paraId="5DE17CFC" w14:textId="648B416D" w:rsidR="00021A6F" w:rsidRPr="0055219E" w:rsidRDefault="00021A6F" w:rsidP="00021A6F">
      <w:pPr>
        <w:rPr>
          <w:bCs/>
        </w:rPr>
      </w:pPr>
      <w:r w:rsidRPr="0055219E">
        <w:rPr>
          <w:b/>
          <w:bCs/>
        </w:rPr>
        <w:tab/>
      </w:r>
      <w:r w:rsidRPr="0055219E">
        <w:rPr>
          <w:b/>
          <w:bCs/>
        </w:rPr>
        <w:tab/>
      </w:r>
      <w:r w:rsidRPr="0055219E">
        <w:rPr>
          <w:b/>
          <w:bCs/>
        </w:rPr>
        <w:tab/>
      </w:r>
      <w:r w:rsidRPr="0055219E">
        <w:rPr>
          <w:b/>
          <w:bCs/>
        </w:rPr>
        <w:tab/>
      </w:r>
      <w:r w:rsidRPr="0055219E">
        <w:rPr>
          <w:b/>
          <w:bCs/>
        </w:rPr>
        <w:tab/>
      </w:r>
      <w:r w:rsidRPr="0055219E">
        <w:rPr>
          <w:bCs/>
        </w:rPr>
        <w:t>WILL</w:t>
      </w:r>
    </w:p>
    <w:p w14:paraId="27618A0E" w14:textId="2568BE49" w:rsidR="00550343" w:rsidRPr="0055219E" w:rsidRDefault="00021A6F" w:rsidP="00CA5B9A">
      <w:r w:rsidRPr="0055219E">
        <w:rPr>
          <w:bCs/>
        </w:rPr>
        <w:t>(</w:t>
      </w:r>
      <w:r w:rsidRPr="0055219E">
        <w:rPr>
          <w:bCs/>
          <w:i/>
        </w:rPr>
        <w:t>His “puppet” Aaron talking</w:t>
      </w:r>
      <w:r w:rsidR="00876FE0" w:rsidRPr="0055219E">
        <w:rPr>
          <w:bCs/>
        </w:rPr>
        <w:t>.</w:t>
      </w:r>
      <w:r w:rsidRPr="0055219E">
        <w:rPr>
          <w:bCs/>
        </w:rPr>
        <w:t>) “</w:t>
      </w:r>
      <w:r w:rsidRPr="0055219E">
        <w:t xml:space="preserve">Villain, I have done thy mother!” </w:t>
      </w:r>
    </w:p>
    <w:p w14:paraId="21BE929C" w14:textId="77777777" w:rsidR="00876FE0" w:rsidRPr="0055219E" w:rsidRDefault="00876FE0" w:rsidP="00CA5B9A"/>
    <w:p w14:paraId="270B3441" w14:textId="7D2E8782" w:rsidR="00876FE0" w:rsidRPr="0055219E" w:rsidRDefault="00876FE0" w:rsidP="00CA5B9A">
      <w:r w:rsidRPr="0055219E">
        <w:tab/>
      </w:r>
      <w:r w:rsidRPr="0055219E">
        <w:tab/>
      </w:r>
      <w:r w:rsidRPr="0055219E">
        <w:tab/>
      </w:r>
      <w:r w:rsidRPr="0055219E">
        <w:tab/>
      </w:r>
      <w:r w:rsidRPr="0055219E">
        <w:tab/>
        <w:t>RICHARD</w:t>
      </w:r>
    </w:p>
    <w:p w14:paraId="73E06353" w14:textId="4DA4522D" w:rsidR="00876FE0" w:rsidRPr="0055219E" w:rsidRDefault="00876FE0" w:rsidP="00CA5B9A">
      <w:r w:rsidRPr="0055219E">
        <w:t xml:space="preserve">You’re always ruining the mood, Will! This is a </w:t>
      </w:r>
      <w:r w:rsidRPr="0055219E">
        <w:rPr>
          <w:i/>
        </w:rPr>
        <w:t>tragedy</w:t>
      </w:r>
      <w:r w:rsidRPr="0055219E">
        <w:t>.</w:t>
      </w:r>
    </w:p>
    <w:p w14:paraId="7D1184ED" w14:textId="77777777" w:rsidR="00876FE0" w:rsidRPr="0055219E" w:rsidRDefault="00876FE0" w:rsidP="00CA5B9A"/>
    <w:p w14:paraId="24257E4C" w14:textId="1E57B288" w:rsidR="00876FE0" w:rsidRPr="0055219E" w:rsidRDefault="00876FE0" w:rsidP="00CA5B9A">
      <w:r w:rsidRPr="0055219E">
        <w:tab/>
      </w:r>
      <w:r w:rsidRPr="0055219E">
        <w:tab/>
      </w:r>
      <w:r w:rsidRPr="0055219E">
        <w:tab/>
      </w:r>
      <w:r w:rsidRPr="0055219E">
        <w:tab/>
      </w:r>
      <w:r w:rsidRPr="0055219E">
        <w:tab/>
        <w:t>WILL</w:t>
      </w:r>
    </w:p>
    <w:p w14:paraId="4D6AE95F" w14:textId="7621ECAC" w:rsidR="00876FE0" w:rsidRPr="0055219E" w:rsidRDefault="00876FE0" w:rsidP="00CA5B9A">
      <w:r w:rsidRPr="0055219E">
        <w:t>But I’ve written the first ‘Your mum’ joke in recorded history!</w:t>
      </w:r>
    </w:p>
    <w:p w14:paraId="558614FC" w14:textId="77777777" w:rsidR="00973B88" w:rsidRPr="0055219E" w:rsidRDefault="00973B88" w:rsidP="00CA5B9A"/>
    <w:p w14:paraId="13DFDB78" w14:textId="6C6A79E8" w:rsidR="00973B88" w:rsidRPr="0055219E" w:rsidRDefault="00973B88" w:rsidP="00CA5B9A">
      <w:r w:rsidRPr="0055219E">
        <w:tab/>
      </w:r>
      <w:r w:rsidRPr="0055219E">
        <w:tab/>
      </w:r>
      <w:r w:rsidRPr="0055219E">
        <w:tab/>
      </w:r>
      <w:r w:rsidRPr="0055219E">
        <w:tab/>
      </w:r>
      <w:r w:rsidRPr="0055219E">
        <w:tab/>
        <w:t>AUGUSTINE</w:t>
      </w:r>
    </w:p>
    <w:p w14:paraId="28F48AAD" w14:textId="60A02F4F" w:rsidR="00537B95" w:rsidRPr="0055219E" w:rsidRDefault="006077E0" w:rsidP="00CA5B9A">
      <w:r w:rsidRPr="0055219E">
        <w:t xml:space="preserve">Stop it you two! I don’t like the Feng Shui of this set-up. </w:t>
      </w:r>
      <w:r w:rsidR="00973B88" w:rsidRPr="0055219E">
        <w:t xml:space="preserve">Help me move the body — </w:t>
      </w:r>
    </w:p>
    <w:p w14:paraId="7C43D37F" w14:textId="77777777" w:rsidR="006077E0" w:rsidRPr="0055219E" w:rsidRDefault="006077E0" w:rsidP="00CA5B9A"/>
    <w:p w14:paraId="51159B42" w14:textId="30ED35F5" w:rsidR="006077E0" w:rsidRPr="0055219E" w:rsidRDefault="006077E0" w:rsidP="00CA5B9A">
      <w:r w:rsidRPr="0055219E">
        <w:tab/>
      </w:r>
      <w:r w:rsidRPr="0055219E">
        <w:tab/>
      </w:r>
      <w:r w:rsidRPr="0055219E">
        <w:tab/>
      </w:r>
      <w:r w:rsidRPr="0055219E">
        <w:tab/>
      </w:r>
      <w:r w:rsidRPr="0055219E">
        <w:tab/>
        <w:t>WILL</w:t>
      </w:r>
    </w:p>
    <w:p w14:paraId="5C56553A" w14:textId="72B2541B" w:rsidR="00537B95" w:rsidRPr="0055219E" w:rsidRDefault="006077E0" w:rsidP="00CA5B9A">
      <w:pPr>
        <w:rPr>
          <w:bCs/>
        </w:rPr>
      </w:pPr>
      <w:r w:rsidRPr="0055219E">
        <w:rPr>
          <w:bCs/>
        </w:rPr>
        <w:t>Your mum is so stupid — she stared at a carton of juice because it said "Concentrate."</w:t>
      </w:r>
    </w:p>
    <w:p w14:paraId="6063D89E" w14:textId="77777777" w:rsidR="006077E0" w:rsidRPr="0055219E" w:rsidRDefault="006077E0" w:rsidP="00CA5B9A">
      <w:pPr>
        <w:rPr>
          <w:bCs/>
        </w:rPr>
      </w:pPr>
    </w:p>
    <w:p w14:paraId="4EF6D990" w14:textId="2DEA2D23" w:rsidR="00537B95" w:rsidRPr="0055219E" w:rsidRDefault="00537B95" w:rsidP="00CA5B9A">
      <w:r w:rsidRPr="0055219E">
        <w:tab/>
      </w:r>
      <w:r w:rsidRPr="0055219E">
        <w:tab/>
      </w:r>
      <w:r w:rsidRPr="0055219E">
        <w:tab/>
      </w:r>
      <w:r w:rsidRPr="0055219E">
        <w:tab/>
      </w:r>
      <w:r w:rsidRPr="0055219E">
        <w:tab/>
        <w:t xml:space="preserve">THOMAS </w:t>
      </w:r>
    </w:p>
    <w:p w14:paraId="0DF34EDB" w14:textId="717A1AE2" w:rsidR="00973B88" w:rsidRPr="0055219E" w:rsidRDefault="006077E0" w:rsidP="00CA5B9A">
      <w:r w:rsidRPr="0055219E">
        <w:t>(</w:t>
      </w:r>
      <w:r w:rsidRPr="0055219E">
        <w:rPr>
          <w:i/>
        </w:rPr>
        <w:t>To AUGUSTINE</w:t>
      </w:r>
      <w:r w:rsidRPr="0055219E">
        <w:t xml:space="preserve">.) </w:t>
      </w:r>
      <w:r w:rsidR="00BF7B47" w:rsidRPr="0055219E">
        <w:t xml:space="preserve">By </w:t>
      </w:r>
      <w:r w:rsidR="00A046B3" w:rsidRPr="0055219E">
        <w:t>—</w:t>
      </w:r>
      <w:r w:rsidR="00BF7B47" w:rsidRPr="0055219E">
        <w:t xml:space="preserve"> my hope </w:t>
      </w:r>
      <w:r w:rsidR="00A046B3" w:rsidRPr="0055219E">
        <w:t>—</w:t>
      </w:r>
      <w:r w:rsidR="00BF7B47" w:rsidRPr="0055219E">
        <w:t xml:space="preserve"> you </w:t>
      </w:r>
      <w:r w:rsidR="00A046B3" w:rsidRPr="0055219E">
        <w:t>—find-</w:t>
      </w:r>
      <w:r w:rsidR="00BF7B47" w:rsidRPr="0055219E">
        <w:t xml:space="preserve">me </w:t>
      </w:r>
      <w:r w:rsidR="00A046B3" w:rsidRPr="0055219E">
        <w:t>— attractive?</w:t>
      </w:r>
    </w:p>
    <w:p w14:paraId="7466491C" w14:textId="77777777" w:rsidR="006077E0" w:rsidRPr="0055219E" w:rsidRDefault="006077E0" w:rsidP="00CA5B9A"/>
    <w:p w14:paraId="130F9E80" w14:textId="1A2759F2" w:rsidR="006077E0" w:rsidRPr="0055219E" w:rsidRDefault="00335187" w:rsidP="00CA5B9A">
      <w:r w:rsidRPr="0055219E">
        <w:tab/>
      </w:r>
      <w:r w:rsidRPr="0055219E">
        <w:tab/>
      </w:r>
      <w:r w:rsidRPr="0055219E">
        <w:tab/>
      </w:r>
      <w:r w:rsidRPr="0055219E">
        <w:tab/>
      </w:r>
      <w:r w:rsidRPr="0055219E">
        <w:tab/>
      </w:r>
      <w:r w:rsidR="006077E0" w:rsidRPr="0055219E">
        <w:t>WILL</w:t>
      </w:r>
    </w:p>
    <w:p w14:paraId="7664F948" w14:textId="297BC5E3" w:rsidR="00335187" w:rsidRPr="0055219E" w:rsidRDefault="00335187" w:rsidP="00335187">
      <w:pPr>
        <w:rPr>
          <w:bCs/>
        </w:rPr>
      </w:pPr>
      <w:r w:rsidRPr="0055219E">
        <w:rPr>
          <w:bCs/>
        </w:rPr>
        <w:t>Your mum is so stupid, she put lipstick on her forehead to make up her mind.</w:t>
      </w:r>
    </w:p>
    <w:p w14:paraId="59405A8F" w14:textId="77777777" w:rsidR="006077E0" w:rsidRPr="0055219E" w:rsidRDefault="006077E0" w:rsidP="00CA5B9A"/>
    <w:p w14:paraId="3E517CAE" w14:textId="0A9A5D4A" w:rsidR="00335187" w:rsidRPr="0055219E" w:rsidRDefault="00335187" w:rsidP="00CA5B9A">
      <w:r w:rsidRPr="0055219E">
        <w:tab/>
      </w:r>
      <w:r w:rsidRPr="0055219E">
        <w:tab/>
      </w:r>
      <w:r w:rsidRPr="0055219E">
        <w:tab/>
      </w:r>
      <w:r w:rsidRPr="0055219E">
        <w:tab/>
      </w:r>
      <w:r w:rsidRPr="0055219E">
        <w:tab/>
        <w:t>RICHARD</w:t>
      </w:r>
    </w:p>
    <w:p w14:paraId="5728F634" w14:textId="0EC72887" w:rsidR="00335187" w:rsidRPr="0055219E" w:rsidRDefault="00335187" w:rsidP="00CA5B9A">
      <w:r w:rsidRPr="0055219E">
        <w:t xml:space="preserve">No ‘your mum’ jokes in Titus! No jokes in tragedies anywhere — And no dancing! </w:t>
      </w:r>
    </w:p>
    <w:p w14:paraId="0FC940F4" w14:textId="77777777" w:rsidR="00537B95" w:rsidRPr="0055219E" w:rsidRDefault="00537B95" w:rsidP="00CA5B9A"/>
    <w:p w14:paraId="36CD9CB2" w14:textId="3FD87A91" w:rsidR="00537B95" w:rsidRPr="0055219E" w:rsidRDefault="00537B95" w:rsidP="00CA5B9A">
      <w:r w:rsidRPr="0055219E">
        <w:tab/>
      </w:r>
      <w:r w:rsidRPr="0055219E">
        <w:tab/>
      </w:r>
      <w:r w:rsidRPr="0055219E">
        <w:tab/>
      </w:r>
      <w:r w:rsidRPr="0055219E">
        <w:tab/>
      </w:r>
      <w:r w:rsidRPr="0055219E">
        <w:tab/>
        <w:t xml:space="preserve">HENRY II </w:t>
      </w:r>
    </w:p>
    <w:p w14:paraId="3EFD9083" w14:textId="629BBA67" w:rsidR="002A4F33" w:rsidRPr="0055219E" w:rsidRDefault="005E2E0D" w:rsidP="00537B95">
      <w:pPr>
        <w:rPr>
          <w:bCs/>
        </w:rPr>
      </w:pPr>
      <w:r w:rsidRPr="0055219E">
        <w:t xml:space="preserve">Rules are meant to be broken! </w:t>
      </w:r>
      <w:r w:rsidR="002A4F33" w:rsidRPr="0055219E">
        <w:t>(</w:t>
      </w:r>
      <w:r w:rsidR="002A4F33" w:rsidRPr="0055219E">
        <w:rPr>
          <w:i/>
        </w:rPr>
        <w:t>Pretend</w:t>
      </w:r>
      <w:r w:rsidR="002A4F33" w:rsidRPr="0055219E">
        <w:t>-</w:t>
      </w:r>
      <w:r w:rsidR="002A4F33" w:rsidRPr="0055219E">
        <w:rPr>
          <w:i/>
        </w:rPr>
        <w:t>Killing JOHN</w:t>
      </w:r>
      <w:r w:rsidR="002A4F33" w:rsidRPr="0055219E">
        <w:t xml:space="preserve">.) </w:t>
      </w:r>
      <w:r w:rsidR="00BF7B47" w:rsidRPr="0055219E">
        <w:t>“</w:t>
      </w:r>
      <w:r w:rsidR="00537B95" w:rsidRPr="0055219E">
        <w:t>Die, frantic w</w:t>
      </w:r>
      <w:r w:rsidR="002A4F33" w:rsidRPr="0055219E">
        <w:t>retch, for this accursed deed!</w:t>
      </w:r>
      <w:r w:rsidR="00BF7B47" w:rsidRPr="0055219E">
        <w:t>”</w:t>
      </w:r>
      <w:r w:rsidR="002A4F33" w:rsidRPr="0055219E">
        <w:t xml:space="preserve"> — </w:t>
      </w:r>
      <w:r w:rsidR="00537B95" w:rsidRPr="0055219E">
        <w:t>Kills </w:t>
      </w:r>
      <w:r w:rsidR="002A4F33" w:rsidRPr="0055219E">
        <w:rPr>
          <w:bCs/>
        </w:rPr>
        <w:t>Titus! Ha!</w:t>
      </w:r>
      <w:r w:rsidRPr="0055219E">
        <w:rPr>
          <w:bCs/>
        </w:rPr>
        <w:t xml:space="preserve"> You can’t handle my radical freedom! </w:t>
      </w:r>
    </w:p>
    <w:p w14:paraId="5D1F9456" w14:textId="77777777" w:rsidR="002A4F33" w:rsidRPr="0055219E" w:rsidRDefault="002A4F33" w:rsidP="00537B95">
      <w:pPr>
        <w:rPr>
          <w:bCs/>
        </w:rPr>
      </w:pPr>
    </w:p>
    <w:p w14:paraId="1F8A7FCF" w14:textId="1997C370" w:rsidR="002A4F33" w:rsidRPr="0055219E" w:rsidRDefault="002A4F33" w:rsidP="00537B95">
      <w:pPr>
        <w:rPr>
          <w:bCs/>
        </w:rPr>
      </w:pPr>
      <w:r w:rsidRPr="0055219E">
        <w:rPr>
          <w:bCs/>
        </w:rPr>
        <w:tab/>
      </w:r>
      <w:r w:rsidRPr="0055219E">
        <w:rPr>
          <w:bCs/>
        </w:rPr>
        <w:tab/>
      </w:r>
      <w:r w:rsidRPr="0055219E">
        <w:rPr>
          <w:bCs/>
        </w:rPr>
        <w:tab/>
      </w:r>
      <w:r w:rsidRPr="0055219E">
        <w:rPr>
          <w:bCs/>
        </w:rPr>
        <w:tab/>
      </w:r>
      <w:r w:rsidRPr="0055219E">
        <w:rPr>
          <w:bCs/>
        </w:rPr>
        <w:tab/>
        <w:t>JOHN</w:t>
      </w:r>
    </w:p>
    <w:p w14:paraId="51A61CB6" w14:textId="0B4AFBA1" w:rsidR="00BF7B47" w:rsidRPr="0055219E" w:rsidRDefault="00DC09D1" w:rsidP="00537B95">
      <w:r>
        <w:t>(</w:t>
      </w:r>
      <w:r w:rsidRPr="00DC09D1">
        <w:rPr>
          <w:i/>
        </w:rPr>
        <w:t>Getting swept up in the play-fighting</w:t>
      </w:r>
      <w:r>
        <w:t xml:space="preserve">.) </w:t>
      </w:r>
      <w:r w:rsidR="00A046B3" w:rsidRPr="0055219E">
        <w:t>“</w:t>
      </w:r>
      <w:r w:rsidR="00537B95" w:rsidRPr="0055219E">
        <w:t>Can the son's eye behold his father bleed?</w:t>
      </w:r>
      <w:r w:rsidR="00A046B3" w:rsidRPr="0055219E">
        <w:t xml:space="preserve">” </w:t>
      </w:r>
      <w:r w:rsidR="00537B95" w:rsidRPr="0055219E">
        <w:t xml:space="preserve"> </w:t>
      </w:r>
    </w:p>
    <w:p w14:paraId="11E3ABBF" w14:textId="77777777" w:rsidR="00BF7B47" w:rsidRPr="0055219E" w:rsidRDefault="00BF7B47" w:rsidP="00537B95"/>
    <w:p w14:paraId="664069C5" w14:textId="5BB48604" w:rsidR="00BF7B47" w:rsidRPr="0055219E" w:rsidRDefault="00BF7B47" w:rsidP="00537B95">
      <w:r w:rsidRPr="0055219E">
        <w:tab/>
      </w:r>
      <w:r w:rsidRPr="0055219E">
        <w:tab/>
      </w:r>
      <w:r w:rsidRPr="0055219E">
        <w:tab/>
      </w:r>
      <w:r w:rsidRPr="0055219E">
        <w:tab/>
      </w:r>
      <w:r w:rsidRPr="0055219E">
        <w:tab/>
        <w:t>RICHARD</w:t>
      </w:r>
    </w:p>
    <w:p w14:paraId="49190F85" w14:textId="4DB0B76C" w:rsidR="00537B95" w:rsidRPr="0055219E" w:rsidRDefault="00A046B3" w:rsidP="00537B95">
      <w:r w:rsidRPr="0055219E">
        <w:t>“</w:t>
      </w:r>
      <w:r w:rsidR="00537B95" w:rsidRPr="0055219E">
        <w:t>There's meed for meed, </w:t>
      </w:r>
      <w:r w:rsidR="00537B95" w:rsidRPr="0055219E">
        <w:rPr>
          <w:bCs/>
        </w:rPr>
        <w:t>death</w:t>
      </w:r>
      <w:r w:rsidRPr="0055219E">
        <w:t xml:space="preserve"> for a deadly deed!” </w:t>
      </w:r>
      <w:r w:rsidR="00253A63" w:rsidRPr="0055219E">
        <w:t xml:space="preserve">— </w:t>
      </w:r>
      <w:r w:rsidR="00BF7B47" w:rsidRPr="0055219E">
        <w:t xml:space="preserve">See how I did that? </w:t>
      </w:r>
      <w:r w:rsidR="00335187" w:rsidRPr="0055219E">
        <w:t xml:space="preserve">That’s </w:t>
      </w:r>
      <w:r w:rsidR="00335187" w:rsidRPr="0055219E">
        <w:rPr>
          <w:i/>
        </w:rPr>
        <w:t>acting</w:t>
      </w:r>
      <w:r w:rsidR="00335187" w:rsidRPr="0055219E">
        <w:t>.</w:t>
      </w:r>
    </w:p>
    <w:p w14:paraId="5399A3A4" w14:textId="77777777" w:rsidR="00A046B3" w:rsidRPr="0055219E" w:rsidRDefault="00A046B3" w:rsidP="00537B95"/>
    <w:p w14:paraId="4827A8D6" w14:textId="5D4B3EBC" w:rsidR="00A046B3" w:rsidRPr="0055219E" w:rsidRDefault="00A046B3" w:rsidP="00537B95">
      <w:r w:rsidRPr="0055219E">
        <w:tab/>
      </w:r>
      <w:r w:rsidRPr="0055219E">
        <w:tab/>
      </w:r>
      <w:r w:rsidRPr="0055219E">
        <w:tab/>
      </w:r>
      <w:r w:rsidRPr="0055219E">
        <w:tab/>
      </w:r>
      <w:r w:rsidRPr="0055219E">
        <w:tab/>
        <w:t>WILL</w:t>
      </w:r>
    </w:p>
    <w:p w14:paraId="348506EA" w14:textId="56A40CC7" w:rsidR="00A046B3" w:rsidRPr="0055219E" w:rsidRDefault="00A046B3" w:rsidP="00537B95">
      <w:r w:rsidRPr="0055219E">
        <w:t>I still think I’d bring something extra to Titus.</w:t>
      </w:r>
      <w:r w:rsidR="00DC09D1">
        <w:t xml:space="preserve"> </w:t>
      </w:r>
    </w:p>
    <w:p w14:paraId="2AB28FF5" w14:textId="77777777" w:rsidR="00A046B3" w:rsidRPr="0055219E" w:rsidRDefault="00A046B3" w:rsidP="00537B95"/>
    <w:p w14:paraId="1F4985CB" w14:textId="65BEF142" w:rsidR="00A046B3" w:rsidRPr="0055219E" w:rsidRDefault="00A046B3" w:rsidP="00537B95">
      <w:r w:rsidRPr="0055219E">
        <w:tab/>
      </w:r>
      <w:r w:rsidRPr="0055219E">
        <w:tab/>
      </w:r>
      <w:r w:rsidRPr="0055219E">
        <w:tab/>
      </w:r>
      <w:r w:rsidRPr="0055219E">
        <w:tab/>
      </w:r>
      <w:r w:rsidRPr="0055219E">
        <w:tab/>
        <w:t>RICHARD</w:t>
      </w:r>
    </w:p>
    <w:p w14:paraId="629E83C7" w14:textId="1DB551F6" w:rsidR="00A046B3" w:rsidRPr="0055219E" w:rsidRDefault="00A046B3" w:rsidP="00537B95">
      <w:r w:rsidRPr="0055219E">
        <w:t xml:space="preserve">Extra quarter pounder with — </w:t>
      </w:r>
    </w:p>
    <w:p w14:paraId="5C92DA03" w14:textId="77777777" w:rsidR="002A4F33" w:rsidRPr="0055219E" w:rsidRDefault="002A4F33" w:rsidP="00537B95"/>
    <w:p w14:paraId="08C2912D" w14:textId="33B4C814" w:rsidR="002A4F33" w:rsidRPr="0055219E" w:rsidRDefault="002A4F33" w:rsidP="00537B95">
      <w:r w:rsidRPr="0055219E">
        <w:tab/>
      </w:r>
      <w:r w:rsidRPr="0055219E">
        <w:tab/>
      </w:r>
      <w:r w:rsidRPr="0055219E">
        <w:tab/>
      </w:r>
      <w:r w:rsidRPr="0055219E">
        <w:tab/>
      </w:r>
      <w:r w:rsidRPr="0055219E">
        <w:tab/>
        <w:t>AUGUSTINE</w:t>
      </w:r>
    </w:p>
    <w:p w14:paraId="45983211" w14:textId="7CB9A111" w:rsidR="00A046B3" w:rsidRPr="0055219E" w:rsidRDefault="00A046B3" w:rsidP="00BF7B47">
      <w:r w:rsidRPr="0055219E">
        <w:t xml:space="preserve">Will you </w:t>
      </w:r>
      <w:r w:rsidR="002A4F33" w:rsidRPr="0055219E">
        <w:t>stop it? We’re here for Henry’s memorial — Not auditions!</w:t>
      </w:r>
    </w:p>
    <w:p w14:paraId="09243044" w14:textId="77777777" w:rsidR="00A046B3" w:rsidRPr="0055219E" w:rsidRDefault="00A046B3" w:rsidP="00BF7B47"/>
    <w:p w14:paraId="4C5C52FB" w14:textId="3C83EB9B" w:rsidR="00A046B3" w:rsidRPr="0055219E" w:rsidRDefault="00A046B3" w:rsidP="00BF7B47">
      <w:r w:rsidRPr="0055219E">
        <w:tab/>
      </w:r>
      <w:r w:rsidRPr="0055219E">
        <w:tab/>
      </w:r>
      <w:r w:rsidRPr="0055219E">
        <w:tab/>
      </w:r>
      <w:r w:rsidRPr="0055219E">
        <w:tab/>
      </w:r>
      <w:r w:rsidRPr="0055219E">
        <w:tab/>
        <w:t>RICHARD</w:t>
      </w:r>
    </w:p>
    <w:p w14:paraId="2BF272ED" w14:textId="77777777" w:rsidR="00A046B3" w:rsidRPr="0055219E" w:rsidRDefault="00A046B3" w:rsidP="00BF7B47">
      <w:r w:rsidRPr="0055219E">
        <w:t xml:space="preserve">We’re not auditioning anymore — </w:t>
      </w:r>
    </w:p>
    <w:p w14:paraId="32BAC60A" w14:textId="77777777" w:rsidR="00A046B3" w:rsidRPr="0055219E" w:rsidRDefault="00A046B3" w:rsidP="00BF7B47"/>
    <w:p w14:paraId="424C3ABC" w14:textId="5875F0C7" w:rsidR="00A046B3" w:rsidRPr="0055219E" w:rsidRDefault="00A046B3" w:rsidP="00BF7B47">
      <w:r w:rsidRPr="0055219E">
        <w:tab/>
      </w:r>
      <w:r w:rsidRPr="0055219E">
        <w:tab/>
      </w:r>
      <w:r w:rsidRPr="0055219E">
        <w:tab/>
      </w:r>
      <w:r w:rsidRPr="0055219E">
        <w:tab/>
      </w:r>
      <w:r w:rsidRPr="0055219E">
        <w:tab/>
        <w:t>WILL</w:t>
      </w:r>
    </w:p>
    <w:p w14:paraId="3D9B56AF" w14:textId="0176149E" w:rsidR="002A4F33" w:rsidRPr="0055219E" w:rsidRDefault="00A046B3" w:rsidP="00BF7B47">
      <w:r w:rsidRPr="0055219E">
        <w:t xml:space="preserve">This is rehearsal! </w:t>
      </w:r>
      <w:r w:rsidR="002A4F33" w:rsidRPr="0055219E">
        <w:t xml:space="preserve"> </w:t>
      </w:r>
    </w:p>
    <w:p w14:paraId="7AD79539" w14:textId="77777777" w:rsidR="002A4F33" w:rsidRPr="0055219E" w:rsidRDefault="002A4F33" w:rsidP="00537B95"/>
    <w:p w14:paraId="3B849E0C" w14:textId="55CFD985" w:rsidR="002A4F33" w:rsidRPr="0055219E" w:rsidRDefault="002A4F33" w:rsidP="00537B95">
      <w:r w:rsidRPr="0055219E">
        <w:tab/>
      </w:r>
      <w:r w:rsidRPr="0055219E">
        <w:tab/>
      </w:r>
      <w:r w:rsidRPr="0055219E">
        <w:tab/>
      </w:r>
      <w:r w:rsidRPr="0055219E">
        <w:tab/>
      </w:r>
      <w:r w:rsidRPr="0055219E">
        <w:tab/>
        <w:t>HENRY II</w:t>
      </w:r>
    </w:p>
    <w:p w14:paraId="4385C335" w14:textId="725C43A6" w:rsidR="002A4F33" w:rsidRPr="0055219E" w:rsidRDefault="002F213B" w:rsidP="00537B95">
      <w:r w:rsidRPr="0055219E">
        <w:t>(</w:t>
      </w:r>
      <w:r w:rsidRPr="0055219E">
        <w:rPr>
          <w:i/>
        </w:rPr>
        <w:t>To Will</w:t>
      </w:r>
      <w:r w:rsidRPr="0055219E">
        <w:t>.)</w:t>
      </w:r>
      <w:r w:rsidR="002A4F33" w:rsidRPr="0055219E">
        <w:t xml:space="preserve"> </w:t>
      </w:r>
      <w:r w:rsidRPr="0055219E">
        <w:t>Why did you ask me to make the</w:t>
      </w:r>
      <w:r w:rsidR="00BF7B47" w:rsidRPr="0055219E">
        <w:t>se</w:t>
      </w:r>
      <w:r w:rsidRPr="0055219E">
        <w:t xml:space="preserve"> </w:t>
      </w:r>
      <w:r w:rsidR="00BF7B47" w:rsidRPr="0055219E">
        <w:t>flyers then? (</w:t>
      </w:r>
      <w:r w:rsidR="00BF7B47" w:rsidRPr="0055219E">
        <w:rPr>
          <w:i/>
        </w:rPr>
        <w:t>Shows purple flyers</w:t>
      </w:r>
      <w:r w:rsidR="00BF7B47" w:rsidRPr="0055219E">
        <w:t xml:space="preserve">.) </w:t>
      </w:r>
    </w:p>
    <w:p w14:paraId="4A303F38" w14:textId="77777777" w:rsidR="002A4F33" w:rsidRPr="0055219E" w:rsidRDefault="002A4F33" w:rsidP="00537B95"/>
    <w:p w14:paraId="0A7DDF9C" w14:textId="468BD450" w:rsidR="002A4F33" w:rsidRPr="0055219E" w:rsidRDefault="002A4F33" w:rsidP="00537B95">
      <w:r w:rsidRPr="0055219E">
        <w:tab/>
      </w:r>
      <w:r w:rsidRPr="0055219E">
        <w:tab/>
      </w:r>
      <w:r w:rsidRPr="0055219E">
        <w:tab/>
      </w:r>
      <w:r w:rsidRPr="0055219E">
        <w:tab/>
      </w:r>
      <w:r w:rsidRPr="0055219E">
        <w:tab/>
        <w:t>WILL</w:t>
      </w:r>
    </w:p>
    <w:p w14:paraId="47D92F5D" w14:textId="0E210CD6" w:rsidR="00537B95" w:rsidRPr="0055219E" w:rsidRDefault="00BF7B47" w:rsidP="00537B95">
      <w:r w:rsidRPr="0055219E">
        <w:t xml:space="preserve">Oh man — I forgot. </w:t>
      </w:r>
    </w:p>
    <w:p w14:paraId="3FA2EC51" w14:textId="77777777" w:rsidR="00A046B3" w:rsidRPr="0055219E" w:rsidRDefault="00A046B3" w:rsidP="00537B95"/>
    <w:p w14:paraId="24F62484" w14:textId="61221982" w:rsidR="00BF7B47" w:rsidRPr="0055219E" w:rsidRDefault="00BF7B47" w:rsidP="00537B95">
      <w:r w:rsidRPr="0055219E">
        <w:tab/>
      </w:r>
      <w:r w:rsidRPr="0055219E">
        <w:tab/>
      </w:r>
      <w:r w:rsidRPr="0055219E">
        <w:tab/>
      </w:r>
      <w:r w:rsidRPr="0055219E">
        <w:tab/>
      </w:r>
      <w:r w:rsidRPr="0055219E">
        <w:tab/>
        <w:t>HENRY II</w:t>
      </w:r>
    </w:p>
    <w:p w14:paraId="11E3AD54" w14:textId="431D690B" w:rsidR="00BF7B47" w:rsidRPr="0055219E" w:rsidRDefault="00BF7B47" w:rsidP="00537B95">
      <w:r w:rsidRPr="0055219E">
        <w:t xml:space="preserve">How can you forget our band? </w:t>
      </w:r>
      <w:r w:rsidR="00253A63" w:rsidRPr="0055219E">
        <w:t xml:space="preserve">We’re auditioning for a new bass player — </w:t>
      </w:r>
    </w:p>
    <w:p w14:paraId="6ABB6F5D" w14:textId="77777777" w:rsidR="00253A63" w:rsidRPr="0055219E" w:rsidRDefault="00253A63" w:rsidP="00537B95"/>
    <w:p w14:paraId="33AC3A39" w14:textId="16FEF79A" w:rsidR="00253A63" w:rsidRPr="0055219E" w:rsidRDefault="00253A63" w:rsidP="00537B95">
      <w:r w:rsidRPr="0055219E">
        <w:tab/>
      </w:r>
      <w:r w:rsidRPr="0055219E">
        <w:tab/>
      </w:r>
      <w:r w:rsidRPr="0055219E">
        <w:tab/>
      </w:r>
      <w:r w:rsidRPr="0055219E">
        <w:tab/>
      </w:r>
      <w:r w:rsidRPr="0055219E">
        <w:tab/>
        <w:t>AUGUSTINE</w:t>
      </w:r>
    </w:p>
    <w:p w14:paraId="714264B6" w14:textId="7D868AD0" w:rsidR="00253A63" w:rsidRPr="0055219E" w:rsidRDefault="00253A63" w:rsidP="00537B95">
      <w:r w:rsidRPr="0055219E">
        <w:t xml:space="preserve">Can you play something sad — For Henry? He loved Celine Dion. </w:t>
      </w:r>
    </w:p>
    <w:p w14:paraId="74397959" w14:textId="77777777" w:rsidR="00BF7B47" w:rsidRPr="0055219E" w:rsidRDefault="00BF7B47" w:rsidP="00537B95"/>
    <w:p w14:paraId="5BF14577" w14:textId="320CBF34" w:rsidR="00BF7B47" w:rsidRPr="0055219E" w:rsidRDefault="00BF7B47" w:rsidP="00537B95">
      <w:r w:rsidRPr="0055219E">
        <w:tab/>
      </w:r>
      <w:r w:rsidRPr="0055219E">
        <w:tab/>
      </w:r>
      <w:r w:rsidRPr="0055219E">
        <w:tab/>
      </w:r>
      <w:r w:rsidRPr="0055219E">
        <w:tab/>
      </w:r>
      <w:r w:rsidRPr="0055219E">
        <w:tab/>
        <w:t>GEORGE</w:t>
      </w:r>
    </w:p>
    <w:p w14:paraId="3532DF97" w14:textId="362E5121" w:rsidR="00BF7B47" w:rsidRPr="0055219E" w:rsidRDefault="00253A63" w:rsidP="00537B95">
      <w:r w:rsidRPr="0055219E">
        <w:t>(</w:t>
      </w:r>
      <w:r w:rsidRPr="0055219E">
        <w:rPr>
          <w:i/>
        </w:rPr>
        <w:t>Returning</w:t>
      </w:r>
      <w:r w:rsidRPr="0055219E">
        <w:t xml:space="preserve">.) </w:t>
      </w:r>
      <w:r w:rsidR="00BF7B47" w:rsidRPr="0055219E">
        <w:t xml:space="preserve">Because none of you can communicate we’ve got people here for a memorial, for dance lessons and two different auditions. And I call places </w:t>
      </w:r>
      <w:r w:rsidRPr="0055219E">
        <w:t xml:space="preserve">for an unwritten, uncast and unrehearsed show — </w:t>
      </w:r>
      <w:r w:rsidR="00BF7B47" w:rsidRPr="0055219E">
        <w:t xml:space="preserve">in 30 minutes. </w:t>
      </w:r>
    </w:p>
    <w:p w14:paraId="6B655941" w14:textId="77777777" w:rsidR="00BF7B47" w:rsidRPr="0055219E" w:rsidRDefault="00BF7B47" w:rsidP="00537B95"/>
    <w:p w14:paraId="5B9FD1E2" w14:textId="40BE7EFF" w:rsidR="00BF7B47" w:rsidRPr="0055219E" w:rsidRDefault="00BF7B47" w:rsidP="00537B95">
      <w:r w:rsidRPr="0055219E">
        <w:tab/>
      </w:r>
      <w:r w:rsidRPr="0055219E">
        <w:tab/>
      </w:r>
      <w:r w:rsidRPr="0055219E">
        <w:tab/>
      </w:r>
      <w:r w:rsidRPr="0055219E">
        <w:tab/>
      </w:r>
      <w:r w:rsidRPr="0055219E">
        <w:tab/>
        <w:t>RICHARD</w:t>
      </w:r>
    </w:p>
    <w:p w14:paraId="1D43AE75" w14:textId="2B4A9E02" w:rsidR="00BF7B47" w:rsidRPr="0055219E" w:rsidRDefault="00BF7B47" w:rsidP="00537B95">
      <w:r w:rsidRPr="0055219E">
        <w:t xml:space="preserve">Why is the house open if we have a show tonight? I need to prepare my </w:t>
      </w:r>
      <w:r w:rsidR="00387375" w:rsidRPr="0055219E">
        <w:t xml:space="preserve">vocal </w:t>
      </w:r>
      <w:r w:rsidRPr="0055219E">
        <w:t>instrument.</w:t>
      </w:r>
    </w:p>
    <w:p w14:paraId="4E6D7D53" w14:textId="77777777" w:rsidR="00253A63" w:rsidRPr="0055219E" w:rsidRDefault="00253A63" w:rsidP="00537B95"/>
    <w:p w14:paraId="596DC3B3" w14:textId="0A80E0AA" w:rsidR="00253A63" w:rsidRPr="0055219E" w:rsidRDefault="00253A63" w:rsidP="00537B95">
      <w:r w:rsidRPr="0055219E">
        <w:tab/>
      </w:r>
      <w:r w:rsidRPr="0055219E">
        <w:tab/>
      </w:r>
      <w:r w:rsidRPr="0055219E">
        <w:tab/>
      </w:r>
      <w:r w:rsidRPr="0055219E">
        <w:tab/>
      </w:r>
      <w:r w:rsidRPr="0055219E">
        <w:tab/>
        <w:t>AUGUSTINE</w:t>
      </w:r>
    </w:p>
    <w:p w14:paraId="62F98F1B" w14:textId="34D6A8B7" w:rsidR="00253A63" w:rsidRPr="0055219E" w:rsidRDefault="00253A63" w:rsidP="00537B95">
      <w:r w:rsidRPr="0055219E">
        <w:t xml:space="preserve">Can you play that song from “Titanic”? </w:t>
      </w:r>
    </w:p>
    <w:p w14:paraId="30CB5BE9" w14:textId="77777777" w:rsidR="00253A63" w:rsidRPr="0055219E" w:rsidRDefault="00253A63" w:rsidP="00537B95"/>
    <w:p w14:paraId="0491C7F3" w14:textId="062B876B" w:rsidR="00253A63" w:rsidRPr="0055219E" w:rsidRDefault="00253A63" w:rsidP="00537B95">
      <w:r w:rsidRPr="0055219E">
        <w:tab/>
      </w:r>
      <w:r w:rsidRPr="0055219E">
        <w:tab/>
      </w:r>
      <w:r w:rsidRPr="0055219E">
        <w:tab/>
      </w:r>
      <w:r w:rsidRPr="0055219E">
        <w:tab/>
      </w:r>
      <w:r w:rsidRPr="0055219E">
        <w:tab/>
        <w:t>WILL</w:t>
      </w:r>
    </w:p>
    <w:p w14:paraId="67B061A2" w14:textId="1B658B39" w:rsidR="00253A63" w:rsidRPr="0055219E" w:rsidRDefault="00253A63" w:rsidP="00537B95">
      <w:r w:rsidRPr="0055219E">
        <w:t xml:space="preserve">Do you really think Rose couldn’t have found just a little room on that door for Jack? </w:t>
      </w:r>
    </w:p>
    <w:p w14:paraId="3A748336" w14:textId="77777777" w:rsidR="00BF7B47" w:rsidRPr="0055219E" w:rsidRDefault="00BF7B47" w:rsidP="00537B95"/>
    <w:p w14:paraId="3455C651" w14:textId="00B78B03" w:rsidR="00BF7B47" w:rsidRPr="0055219E" w:rsidRDefault="00BF7B47" w:rsidP="00537B95">
      <w:r w:rsidRPr="0055219E">
        <w:tab/>
      </w:r>
      <w:r w:rsidRPr="0055219E">
        <w:tab/>
      </w:r>
      <w:r w:rsidRPr="0055219E">
        <w:tab/>
      </w:r>
      <w:r w:rsidRPr="0055219E">
        <w:tab/>
      </w:r>
      <w:r w:rsidRPr="0055219E">
        <w:tab/>
        <w:t>GEORGE</w:t>
      </w:r>
    </w:p>
    <w:p w14:paraId="7BB48206" w14:textId="6C0855FA" w:rsidR="00253A63" w:rsidRPr="0055219E" w:rsidRDefault="00253A63" w:rsidP="00537B95">
      <w:r w:rsidRPr="0055219E">
        <w:t>They’re here for Henry the Fourth!</w:t>
      </w:r>
    </w:p>
    <w:p w14:paraId="20CBC3BF" w14:textId="77777777" w:rsidR="00537B95" w:rsidRPr="0055219E" w:rsidRDefault="00537B95" w:rsidP="00537B95"/>
    <w:p w14:paraId="4A12F524" w14:textId="6DE6E46D" w:rsidR="00537B95" w:rsidRPr="0055219E" w:rsidRDefault="00537B95" w:rsidP="00537B95">
      <w:r w:rsidRPr="0055219E">
        <w:tab/>
      </w:r>
      <w:r w:rsidRPr="0055219E">
        <w:tab/>
      </w:r>
      <w:r w:rsidRPr="0055219E">
        <w:tab/>
      </w:r>
      <w:r w:rsidRPr="0055219E">
        <w:tab/>
      </w:r>
      <w:r w:rsidRPr="0055219E">
        <w:tab/>
        <w:t>RICHARD</w:t>
      </w:r>
    </w:p>
    <w:p w14:paraId="5453557F" w14:textId="689C7A95" w:rsidR="00537B95" w:rsidRPr="0055219E" w:rsidRDefault="00253A63" w:rsidP="00537B95">
      <w:pPr>
        <w:rPr>
          <w:i/>
        </w:rPr>
      </w:pPr>
      <w:r w:rsidRPr="0055219E">
        <w:t>We’re doing Titus</w:t>
      </w:r>
      <w:r w:rsidR="00387375" w:rsidRPr="0055219E">
        <w:t>!</w:t>
      </w:r>
      <w:r w:rsidRPr="0055219E">
        <w:t xml:space="preserve"> — My</w:t>
      </w:r>
      <w:r w:rsidR="00537B95" w:rsidRPr="0055219E">
        <w:t xml:space="preserve"> brother Cuthbert</w:t>
      </w:r>
      <w:r w:rsidR="002A4F33" w:rsidRPr="0055219E">
        <w:t xml:space="preserve"> wrote it</w:t>
      </w:r>
      <w:r w:rsidR="00537B95" w:rsidRPr="0055219E">
        <w:t xml:space="preserve">. He goes to </w:t>
      </w:r>
      <w:r w:rsidR="00537B95" w:rsidRPr="0055219E">
        <w:rPr>
          <w:i/>
        </w:rPr>
        <w:t xml:space="preserve">Dartmouth. </w:t>
      </w:r>
    </w:p>
    <w:p w14:paraId="0D379182" w14:textId="77777777" w:rsidR="00253A63" w:rsidRPr="0055219E" w:rsidRDefault="00253A63" w:rsidP="00537B95">
      <w:pPr>
        <w:rPr>
          <w:i/>
        </w:rPr>
      </w:pPr>
    </w:p>
    <w:p w14:paraId="27D5E119" w14:textId="23D1B4B8" w:rsidR="00253A63" w:rsidRPr="0055219E" w:rsidRDefault="00253A63" w:rsidP="00537B95">
      <w:r w:rsidRPr="0055219E">
        <w:rPr>
          <w:i/>
        </w:rPr>
        <w:tab/>
      </w:r>
      <w:r w:rsidRPr="0055219E">
        <w:rPr>
          <w:i/>
        </w:rPr>
        <w:tab/>
      </w:r>
      <w:r w:rsidRPr="0055219E">
        <w:rPr>
          <w:i/>
        </w:rPr>
        <w:tab/>
      </w:r>
      <w:r w:rsidRPr="0055219E">
        <w:rPr>
          <w:i/>
        </w:rPr>
        <w:tab/>
      </w:r>
      <w:r w:rsidRPr="0055219E">
        <w:rPr>
          <w:i/>
        </w:rPr>
        <w:tab/>
      </w:r>
      <w:r w:rsidRPr="0055219E">
        <w:t>AUGUSTINE</w:t>
      </w:r>
    </w:p>
    <w:p w14:paraId="730BB954" w14:textId="3F0EAB38" w:rsidR="00253A63" w:rsidRPr="0055219E" w:rsidRDefault="00253A63" w:rsidP="00537B95">
      <w:r w:rsidRPr="0055219E">
        <w:t xml:space="preserve">We are </w:t>
      </w:r>
      <w:r w:rsidRPr="0055219E">
        <w:rPr>
          <w:i/>
        </w:rPr>
        <w:t>not</w:t>
      </w:r>
      <w:r w:rsidRPr="0055219E">
        <w:t xml:space="preserve"> doing a play by your brother who goes to Dartmouth! </w:t>
      </w:r>
    </w:p>
    <w:p w14:paraId="3D9E9270" w14:textId="77777777" w:rsidR="00537B95" w:rsidRPr="0055219E" w:rsidRDefault="00537B95" w:rsidP="00537B95">
      <w:pPr>
        <w:rPr>
          <w:i/>
        </w:rPr>
      </w:pPr>
    </w:p>
    <w:p w14:paraId="0764B107" w14:textId="112B8951" w:rsidR="00537B95" w:rsidRPr="0055219E" w:rsidRDefault="00537B95" w:rsidP="00537B95">
      <w:r w:rsidRPr="0055219E">
        <w:tab/>
      </w:r>
      <w:r w:rsidRPr="0055219E">
        <w:tab/>
      </w:r>
      <w:r w:rsidRPr="0055219E">
        <w:tab/>
      </w:r>
      <w:r w:rsidRPr="0055219E">
        <w:tab/>
      </w:r>
      <w:r w:rsidRPr="0055219E">
        <w:tab/>
        <w:t xml:space="preserve">HENRY II </w:t>
      </w:r>
    </w:p>
    <w:p w14:paraId="642F7CD8" w14:textId="6A1C6B7B" w:rsidR="002A4F33" w:rsidRPr="0055219E" w:rsidRDefault="00D02172" w:rsidP="00CA5B9A">
      <w:r w:rsidRPr="0055219E">
        <w:t>(</w:t>
      </w:r>
      <w:r w:rsidR="00253A63" w:rsidRPr="0055219E">
        <w:rPr>
          <w:i/>
        </w:rPr>
        <w:t>Leaping around</w:t>
      </w:r>
      <w:r w:rsidR="00DC09D1">
        <w:rPr>
          <w:i/>
        </w:rPr>
        <w:t>, pretend</w:t>
      </w:r>
      <w:r w:rsidRPr="0055219E">
        <w:rPr>
          <w:i/>
        </w:rPr>
        <w:t xml:space="preserve"> killing.</w:t>
      </w:r>
      <w:r w:rsidRPr="0055219E">
        <w:t xml:space="preserve">) </w:t>
      </w:r>
      <w:r w:rsidR="00253A63" w:rsidRPr="0055219E">
        <w:t>“</w:t>
      </w:r>
      <w:r w:rsidR="002A4F33" w:rsidRPr="0055219E">
        <w:t>Kills SATURNINUS!</w:t>
      </w:r>
      <w:r w:rsidR="00537B95" w:rsidRPr="0055219E">
        <w:t xml:space="preserve"> </w:t>
      </w:r>
      <w:r w:rsidR="002A4F33" w:rsidRPr="0055219E">
        <w:t>— A great tumult!</w:t>
      </w:r>
      <w:r w:rsidR="00253A63" w:rsidRPr="0055219E">
        <w:t xml:space="preserve">” </w:t>
      </w:r>
      <w:r w:rsidR="002A4F33" w:rsidRPr="0055219E">
        <w:t xml:space="preserve"> </w:t>
      </w:r>
    </w:p>
    <w:p w14:paraId="6CEC7965" w14:textId="77777777" w:rsidR="002A4F33" w:rsidRPr="0055219E" w:rsidRDefault="002A4F33" w:rsidP="00CA5B9A"/>
    <w:p w14:paraId="46FA0563" w14:textId="11D415BE" w:rsidR="002A4F33" w:rsidRPr="0055219E" w:rsidRDefault="002A4F33" w:rsidP="00CA5B9A">
      <w:r w:rsidRPr="0055219E">
        <w:tab/>
      </w:r>
      <w:r w:rsidRPr="0055219E">
        <w:tab/>
      </w:r>
      <w:r w:rsidRPr="0055219E">
        <w:tab/>
      </w:r>
      <w:r w:rsidRPr="0055219E">
        <w:tab/>
      </w:r>
      <w:r w:rsidRPr="0055219E">
        <w:tab/>
        <w:t>JOHN</w:t>
      </w:r>
    </w:p>
    <w:p w14:paraId="4EF3D5D3" w14:textId="21686D53" w:rsidR="00A452C1" w:rsidRPr="0055219E" w:rsidRDefault="00537B95" w:rsidP="00CA5B9A">
      <w:pPr>
        <w:rPr>
          <w:i/>
        </w:rPr>
      </w:pPr>
      <w:r w:rsidRPr="0055219E">
        <w:t xml:space="preserve">Oh! What if when we get to that part, we have them break the fourth wall and go up through the </w:t>
      </w:r>
      <w:r w:rsidR="00253A63" w:rsidRPr="0055219E">
        <w:t>audience —</w:t>
      </w:r>
      <w:r w:rsidRPr="0055219E">
        <w:t xml:space="preserve"> like this? (</w:t>
      </w:r>
      <w:r w:rsidRPr="0055219E">
        <w:rPr>
          <w:i/>
        </w:rPr>
        <w:t xml:space="preserve">He </w:t>
      </w:r>
      <w:r w:rsidR="00AD7DD5" w:rsidRPr="0055219E">
        <w:rPr>
          <w:i/>
        </w:rPr>
        <w:t>goes</w:t>
      </w:r>
      <w:r w:rsidR="00E9389F" w:rsidRPr="0055219E">
        <w:rPr>
          <w:i/>
        </w:rPr>
        <w:t xml:space="preserve"> into </w:t>
      </w:r>
      <w:r w:rsidR="00253A63" w:rsidRPr="0055219E">
        <w:rPr>
          <w:i/>
        </w:rPr>
        <w:t>audience</w:t>
      </w:r>
      <w:r w:rsidR="00E9389F" w:rsidRPr="0055219E">
        <w:rPr>
          <w:i/>
        </w:rPr>
        <w:t>,</w:t>
      </w:r>
      <w:r w:rsidR="00AD7DD5" w:rsidRPr="0055219E">
        <w:rPr>
          <w:i/>
        </w:rPr>
        <w:t xml:space="preserve"> a great tumult</w:t>
      </w:r>
      <w:r w:rsidR="00A452C1" w:rsidRPr="0055219E">
        <w:rPr>
          <w:i/>
        </w:rPr>
        <w:t xml:space="preserve">.) </w:t>
      </w:r>
    </w:p>
    <w:p w14:paraId="01E9FB84" w14:textId="77777777" w:rsidR="00A452C1" w:rsidRPr="0055219E" w:rsidRDefault="00A452C1" w:rsidP="00CA5B9A">
      <w:pPr>
        <w:rPr>
          <w:i/>
        </w:rPr>
      </w:pPr>
    </w:p>
    <w:p w14:paraId="0862B406" w14:textId="37D34682" w:rsidR="00A452C1" w:rsidRPr="0055219E" w:rsidRDefault="00A452C1" w:rsidP="00CA5B9A">
      <w:r w:rsidRPr="0055219E">
        <w:rPr>
          <w:i/>
        </w:rPr>
        <w:tab/>
      </w:r>
      <w:r w:rsidRPr="0055219E">
        <w:rPr>
          <w:i/>
        </w:rPr>
        <w:tab/>
      </w:r>
      <w:r w:rsidRPr="0055219E">
        <w:rPr>
          <w:i/>
        </w:rPr>
        <w:tab/>
      </w:r>
      <w:r w:rsidRPr="0055219E">
        <w:rPr>
          <w:i/>
        </w:rPr>
        <w:tab/>
      </w:r>
      <w:r w:rsidRPr="0055219E">
        <w:rPr>
          <w:i/>
        </w:rPr>
        <w:tab/>
      </w:r>
      <w:r w:rsidRPr="0055219E">
        <w:t>HENRY II</w:t>
      </w:r>
    </w:p>
    <w:p w14:paraId="4BD3A7CD" w14:textId="10821DBC" w:rsidR="00973B88" w:rsidRPr="0055219E" w:rsidRDefault="00A452C1" w:rsidP="00CA5B9A">
      <w:r w:rsidRPr="0055219E">
        <w:t>Usually I’m a rebel — I don’t like orders — But great idea!</w:t>
      </w:r>
      <w:r w:rsidRPr="0055219E">
        <w:rPr>
          <w:i/>
        </w:rPr>
        <w:t xml:space="preserve"> </w:t>
      </w:r>
      <w:r w:rsidRPr="0055219E">
        <w:t xml:space="preserve">“Then </w:t>
      </w:r>
      <w:r w:rsidR="00253A63" w:rsidRPr="0055219E">
        <w:t>Lucias and Marcus</w:t>
      </w:r>
      <w:r w:rsidRPr="0055219E">
        <w:t xml:space="preserve"> — go up into the balcony!” Come on! Let’s go! (</w:t>
      </w:r>
      <w:r w:rsidRPr="0055219E">
        <w:rPr>
          <w:i/>
        </w:rPr>
        <w:t xml:space="preserve">HENRY and JOHN exit back of house.) </w:t>
      </w:r>
    </w:p>
    <w:p w14:paraId="1052D85E" w14:textId="77777777" w:rsidR="002A4F33" w:rsidRPr="0055219E" w:rsidRDefault="002A4F33" w:rsidP="00CA5B9A"/>
    <w:p w14:paraId="5543466B" w14:textId="36888347" w:rsidR="002A4F33" w:rsidRPr="0055219E" w:rsidRDefault="002A4F33" w:rsidP="00CA5B9A">
      <w:r w:rsidRPr="0055219E">
        <w:tab/>
      </w:r>
      <w:r w:rsidRPr="0055219E">
        <w:tab/>
      </w:r>
      <w:r w:rsidRPr="0055219E">
        <w:tab/>
      </w:r>
      <w:r w:rsidRPr="0055219E">
        <w:tab/>
      </w:r>
      <w:r w:rsidRPr="0055219E">
        <w:tab/>
        <w:t>AUGUSTINE</w:t>
      </w:r>
    </w:p>
    <w:p w14:paraId="10F16086" w14:textId="401A50B0" w:rsidR="002A4F33" w:rsidRPr="0055219E" w:rsidRDefault="002A4F33" w:rsidP="00CA5B9A">
      <w:r w:rsidRPr="0055219E">
        <w:t xml:space="preserve">John! </w:t>
      </w:r>
      <w:r w:rsidR="00E9389F" w:rsidRPr="0055219E">
        <w:t xml:space="preserve">Henry! </w:t>
      </w:r>
      <w:r w:rsidRPr="0055219E">
        <w:t xml:space="preserve">Get back here — They’re not ready for ontological! </w:t>
      </w:r>
      <w:r w:rsidR="00DC09D1">
        <w:t>I don’t like this, either!</w:t>
      </w:r>
      <w:r w:rsidR="00253A63" w:rsidRPr="0055219E">
        <w:t xml:space="preserve"> Thomas — Help me move</w:t>
      </w:r>
      <w:r w:rsidRPr="0055219E">
        <w:t xml:space="preserve"> the body another inch.</w:t>
      </w:r>
    </w:p>
    <w:p w14:paraId="2E2100ED" w14:textId="77777777" w:rsidR="002A4F33" w:rsidRPr="0055219E" w:rsidRDefault="002A4F33" w:rsidP="00CA5B9A"/>
    <w:p w14:paraId="432D5E89" w14:textId="1EDCE927" w:rsidR="002A4F33" w:rsidRPr="0055219E" w:rsidRDefault="002A4F33" w:rsidP="00CA5B9A">
      <w:r w:rsidRPr="0055219E">
        <w:tab/>
      </w:r>
      <w:r w:rsidRPr="0055219E">
        <w:tab/>
      </w:r>
      <w:r w:rsidRPr="0055219E">
        <w:tab/>
      </w:r>
      <w:r w:rsidRPr="0055219E">
        <w:tab/>
      </w:r>
      <w:r w:rsidRPr="0055219E">
        <w:tab/>
        <w:t>THOMAS</w:t>
      </w:r>
    </w:p>
    <w:p w14:paraId="5B7D814D" w14:textId="1332A84F" w:rsidR="002A4F33" w:rsidRPr="0055219E" w:rsidRDefault="00A452C1" w:rsidP="00CA5B9A">
      <w:r w:rsidRPr="0055219E">
        <w:t xml:space="preserve">My outward-directed desire to please puts me at risk for losing my own identity. </w:t>
      </w:r>
      <w:r w:rsidR="002A4F33" w:rsidRPr="0055219E">
        <w:t xml:space="preserve"> </w:t>
      </w:r>
    </w:p>
    <w:p w14:paraId="529D4DE6" w14:textId="77777777" w:rsidR="002A4F33" w:rsidRPr="0055219E" w:rsidRDefault="002A4F33" w:rsidP="00CA5B9A"/>
    <w:p w14:paraId="77C2642A" w14:textId="0ED597D0" w:rsidR="002A4F33" w:rsidRPr="0055219E" w:rsidRDefault="002A4F33" w:rsidP="00CA5B9A">
      <w:r w:rsidRPr="0055219E">
        <w:tab/>
      </w:r>
      <w:r w:rsidRPr="0055219E">
        <w:tab/>
      </w:r>
      <w:r w:rsidRPr="0055219E">
        <w:tab/>
      </w:r>
      <w:r w:rsidRPr="0055219E">
        <w:tab/>
      </w:r>
      <w:r w:rsidRPr="0055219E">
        <w:tab/>
        <w:t>AUGUSTINE</w:t>
      </w:r>
    </w:p>
    <w:p w14:paraId="7746D1B6" w14:textId="77777777" w:rsidR="002A4F33" w:rsidRPr="0055219E" w:rsidRDefault="002A4F33" w:rsidP="00CA5B9A">
      <w:r w:rsidRPr="0055219E">
        <w:lastRenderedPageBreak/>
        <w:t xml:space="preserve">It has to be </w:t>
      </w:r>
      <w:r w:rsidRPr="0055219E">
        <w:rPr>
          <w:i/>
        </w:rPr>
        <w:t>perfect</w:t>
      </w:r>
      <w:r w:rsidRPr="0055219E">
        <w:t>.</w:t>
      </w:r>
    </w:p>
    <w:p w14:paraId="4DB2C8D1" w14:textId="77777777" w:rsidR="002A4F33" w:rsidRPr="0055219E" w:rsidRDefault="002A4F33" w:rsidP="00CA5B9A"/>
    <w:p w14:paraId="5E1F2040" w14:textId="3F6FBDD3" w:rsidR="00E9389F" w:rsidRPr="0055219E" w:rsidRDefault="00E9389F" w:rsidP="00CA5B9A">
      <w:r w:rsidRPr="0055219E">
        <w:tab/>
      </w:r>
      <w:r w:rsidRPr="0055219E">
        <w:tab/>
      </w:r>
      <w:r w:rsidRPr="0055219E">
        <w:tab/>
      </w:r>
      <w:r w:rsidRPr="0055219E">
        <w:tab/>
      </w:r>
      <w:r w:rsidRPr="0055219E">
        <w:tab/>
        <w:t>THOMAS</w:t>
      </w:r>
    </w:p>
    <w:p w14:paraId="3E9090D3" w14:textId="63C2D813" w:rsidR="002A4F33" w:rsidRPr="0055219E" w:rsidRDefault="00037911" w:rsidP="00CA5B9A">
      <w:r w:rsidRPr="0055219E">
        <w:t>W</w:t>
      </w:r>
      <w:r w:rsidR="002A4F33" w:rsidRPr="0055219E">
        <w:t xml:space="preserve">orst </w:t>
      </w:r>
      <w:r w:rsidRPr="0055219E">
        <w:t xml:space="preserve">— </w:t>
      </w:r>
      <w:r w:rsidR="002A4F33" w:rsidRPr="0055219E">
        <w:t xml:space="preserve">moving </w:t>
      </w:r>
      <w:r w:rsidRPr="0055219E">
        <w:t>— couch-</w:t>
      </w:r>
      <w:r w:rsidR="00A452C1" w:rsidRPr="0055219E">
        <w:t xml:space="preserve">backwards </w:t>
      </w:r>
      <w:r w:rsidRPr="0055219E">
        <w:t>—</w:t>
      </w:r>
      <w:r w:rsidR="002A4F33" w:rsidRPr="0055219E">
        <w:t xml:space="preserve"> stairs — </w:t>
      </w:r>
    </w:p>
    <w:p w14:paraId="397041A9" w14:textId="77777777" w:rsidR="00537B95" w:rsidRPr="0055219E" w:rsidRDefault="00537B95" w:rsidP="00CA5B9A"/>
    <w:p w14:paraId="11D93A51" w14:textId="72D40D55" w:rsidR="00973B88" w:rsidRPr="0055219E" w:rsidRDefault="00973B88" w:rsidP="00CA5B9A">
      <w:r w:rsidRPr="0055219E">
        <w:tab/>
      </w:r>
      <w:r w:rsidRPr="0055219E">
        <w:tab/>
      </w:r>
      <w:r w:rsidRPr="0055219E">
        <w:tab/>
      </w:r>
      <w:r w:rsidRPr="0055219E">
        <w:tab/>
      </w:r>
      <w:r w:rsidRPr="0055219E">
        <w:tab/>
        <w:t>WILL</w:t>
      </w:r>
    </w:p>
    <w:p w14:paraId="559EFCE8" w14:textId="5FB1B1F6" w:rsidR="00973B88" w:rsidRPr="0055219E" w:rsidRDefault="00387375" w:rsidP="00CA5B9A">
      <w:r w:rsidRPr="0055219E">
        <w:t xml:space="preserve">Your mum is so stupid — </w:t>
      </w:r>
      <w:r w:rsidR="00AD7DD5" w:rsidRPr="0055219E">
        <w:t xml:space="preserve"> </w:t>
      </w:r>
    </w:p>
    <w:p w14:paraId="65F4DBC2" w14:textId="77777777" w:rsidR="00537B95" w:rsidRPr="0055219E" w:rsidRDefault="00537B95" w:rsidP="00CA5B9A"/>
    <w:p w14:paraId="7D9F917E" w14:textId="178621BE" w:rsidR="00537B95" w:rsidRPr="0055219E" w:rsidRDefault="00537B95" w:rsidP="00CA5B9A">
      <w:r w:rsidRPr="0055219E">
        <w:tab/>
      </w:r>
      <w:r w:rsidRPr="0055219E">
        <w:tab/>
      </w:r>
      <w:r w:rsidRPr="0055219E">
        <w:tab/>
      </w:r>
      <w:r w:rsidRPr="0055219E">
        <w:tab/>
      </w:r>
      <w:r w:rsidRPr="0055219E">
        <w:tab/>
        <w:t>AUGUSTINE</w:t>
      </w:r>
    </w:p>
    <w:p w14:paraId="6D9D7DD1" w14:textId="13C27AF1" w:rsidR="00537B95" w:rsidRPr="0055219E" w:rsidRDefault="00AD7DD5" w:rsidP="00CA5B9A">
      <w:r w:rsidRPr="0055219E">
        <w:t xml:space="preserve">A few more inches — There. </w:t>
      </w:r>
    </w:p>
    <w:p w14:paraId="4C106A18" w14:textId="77777777" w:rsidR="00973B88" w:rsidRPr="0055219E" w:rsidRDefault="00973B88" w:rsidP="00CA5B9A"/>
    <w:p w14:paraId="2CC2EA12" w14:textId="4C96546A" w:rsidR="00973B88" w:rsidRPr="0055219E" w:rsidRDefault="00973B88" w:rsidP="00CA5B9A">
      <w:r w:rsidRPr="0055219E">
        <w:tab/>
      </w:r>
      <w:r w:rsidRPr="0055219E">
        <w:tab/>
      </w:r>
      <w:r w:rsidRPr="0055219E">
        <w:tab/>
      </w:r>
      <w:r w:rsidRPr="0055219E">
        <w:tab/>
      </w:r>
      <w:r w:rsidRPr="0055219E">
        <w:tab/>
        <w:t>THOMAS</w:t>
      </w:r>
      <w:r w:rsidR="00DC09D1">
        <w:t xml:space="preserve"> | RICHARD</w:t>
      </w:r>
    </w:p>
    <w:p w14:paraId="7D8AA834" w14:textId="05D42199" w:rsidR="007E77F8" w:rsidRPr="0055219E" w:rsidRDefault="00E9389F" w:rsidP="00CA5B9A">
      <w:r w:rsidRPr="0055219E">
        <w:t>Augustine</w:t>
      </w:r>
      <w:r w:rsidR="00037911" w:rsidRPr="0055219E">
        <w:t xml:space="preserve"> — </w:t>
      </w:r>
      <w:r w:rsidR="00973B88" w:rsidRPr="0055219E">
        <w:t>dis</w:t>
      </w:r>
      <w:r w:rsidR="00037911" w:rsidRPr="0055219E">
        <w:t>sociating?</w:t>
      </w:r>
      <w:r w:rsidR="00973B88" w:rsidRPr="0055219E">
        <w:t xml:space="preserve"> </w:t>
      </w:r>
      <w:r w:rsidR="00DC09D1">
        <w:t xml:space="preserve">| </w:t>
      </w:r>
      <w:r w:rsidR="00037911" w:rsidRPr="0055219E">
        <w:t xml:space="preserve">Dartmouth is an excellent school! And my brother — </w:t>
      </w:r>
      <w:r w:rsidR="00A452C1" w:rsidRPr="0055219E">
        <w:t xml:space="preserve"> </w:t>
      </w:r>
    </w:p>
    <w:p w14:paraId="5949789B" w14:textId="77777777" w:rsidR="00973B88" w:rsidRPr="0055219E" w:rsidRDefault="00973B88" w:rsidP="00CA5B9A"/>
    <w:p w14:paraId="72A4B237" w14:textId="61673644" w:rsidR="00973B88" w:rsidRPr="0055219E" w:rsidRDefault="00973B88" w:rsidP="00CA5B9A">
      <w:r w:rsidRPr="0055219E">
        <w:tab/>
      </w:r>
      <w:r w:rsidRPr="0055219E">
        <w:tab/>
      </w:r>
      <w:r w:rsidRPr="0055219E">
        <w:tab/>
      </w:r>
      <w:r w:rsidRPr="0055219E">
        <w:tab/>
      </w:r>
      <w:r w:rsidRPr="0055219E">
        <w:tab/>
        <w:t>AUGUSTINE</w:t>
      </w:r>
    </w:p>
    <w:p w14:paraId="4F99B5BB" w14:textId="272C8DCE" w:rsidR="00973B88" w:rsidRPr="0055219E" w:rsidRDefault="00AD7DD5" w:rsidP="00CA5B9A">
      <w:r w:rsidRPr="0055219E">
        <w:t>See? I’ve positioned him under the</w:t>
      </w:r>
      <w:r w:rsidR="00A452C1" w:rsidRPr="0055219E">
        <w:t xml:space="preserve"> best light — </w:t>
      </w:r>
    </w:p>
    <w:p w14:paraId="7F2DBD82" w14:textId="77777777" w:rsidR="00973B88" w:rsidRPr="0055219E" w:rsidRDefault="00973B88" w:rsidP="00CA5B9A"/>
    <w:p w14:paraId="56DD9768" w14:textId="37D5C198" w:rsidR="00973B88" w:rsidRPr="0055219E" w:rsidRDefault="00973B88" w:rsidP="00CA5B9A">
      <w:r w:rsidRPr="0055219E">
        <w:tab/>
      </w:r>
      <w:r w:rsidRPr="0055219E">
        <w:tab/>
      </w:r>
      <w:r w:rsidRPr="0055219E">
        <w:tab/>
      </w:r>
      <w:r w:rsidRPr="0055219E">
        <w:tab/>
      </w:r>
      <w:r w:rsidRPr="0055219E">
        <w:tab/>
      </w:r>
      <w:r w:rsidR="00A452C1" w:rsidRPr="0055219E">
        <w:t>WILL</w:t>
      </w:r>
    </w:p>
    <w:p w14:paraId="28670B30" w14:textId="3513CBCF" w:rsidR="00973B88" w:rsidRPr="0055219E" w:rsidRDefault="00A452C1" w:rsidP="00A452C1">
      <w:r w:rsidRPr="0055219E">
        <w:t xml:space="preserve">The sun? </w:t>
      </w:r>
      <w:r w:rsidR="00AD7DD5" w:rsidRPr="0055219E">
        <w:t xml:space="preserve">  </w:t>
      </w:r>
    </w:p>
    <w:p w14:paraId="59622F40" w14:textId="77777777" w:rsidR="00037911" w:rsidRPr="0055219E" w:rsidRDefault="00037911" w:rsidP="00A452C1"/>
    <w:p w14:paraId="26BB9FD0" w14:textId="6CAF6015" w:rsidR="00037911" w:rsidRPr="0055219E" w:rsidRDefault="00037911" w:rsidP="00A452C1">
      <w:r w:rsidRPr="0055219E">
        <w:tab/>
      </w:r>
      <w:r w:rsidRPr="0055219E">
        <w:tab/>
      </w:r>
      <w:r w:rsidRPr="0055219E">
        <w:tab/>
      </w:r>
      <w:r w:rsidRPr="0055219E">
        <w:tab/>
      </w:r>
      <w:r w:rsidRPr="0055219E">
        <w:tab/>
        <w:t>AUGUSTINE</w:t>
      </w:r>
    </w:p>
    <w:p w14:paraId="06EEC82E" w14:textId="175C4B4A" w:rsidR="00037911" w:rsidRPr="0055219E" w:rsidRDefault="00037911" w:rsidP="00A452C1">
      <w:r w:rsidRPr="0055219E">
        <w:t xml:space="preserve">What do we do now? Shouldn’t one of us say something? </w:t>
      </w:r>
    </w:p>
    <w:p w14:paraId="5C1E9789" w14:textId="77777777" w:rsidR="0081677D" w:rsidRPr="0055219E" w:rsidRDefault="0081677D" w:rsidP="00CA5B9A"/>
    <w:p w14:paraId="7CB423A5" w14:textId="66E1AF7D" w:rsidR="0081677D" w:rsidRPr="0055219E" w:rsidRDefault="00A452C1" w:rsidP="004C20BA">
      <w:pPr>
        <w:pStyle w:val="CharacterTag"/>
        <w:rPr>
          <w:rFonts w:ascii="Times New Roman" w:hAnsi="Times New Roman" w:cs="Times New Roman"/>
        </w:rPr>
      </w:pPr>
      <w:r w:rsidRPr="0055219E">
        <w:rPr>
          <w:rFonts w:ascii="Times New Roman" w:hAnsi="Times New Roman" w:cs="Times New Roman"/>
        </w:rPr>
        <w:t>GEORGE</w:t>
      </w:r>
    </w:p>
    <w:p w14:paraId="0A8EA32A" w14:textId="3A2931A4" w:rsidR="00A452C1" w:rsidRPr="0055219E" w:rsidRDefault="00A452C1" w:rsidP="00A452C1">
      <w:r w:rsidRPr="0055219E">
        <w:t xml:space="preserve">I’m still gathering </w:t>
      </w:r>
      <w:r w:rsidR="00037911" w:rsidRPr="0055219E">
        <w:t>information — I need to analyze.</w:t>
      </w:r>
    </w:p>
    <w:p w14:paraId="78B937B9" w14:textId="77777777" w:rsidR="00A452C1" w:rsidRPr="0055219E" w:rsidRDefault="00A452C1" w:rsidP="00A452C1"/>
    <w:p w14:paraId="749BB35C" w14:textId="2B0C54A5" w:rsidR="00A452C1" w:rsidRPr="0055219E" w:rsidRDefault="00A452C1" w:rsidP="00A452C1">
      <w:r w:rsidRPr="0055219E">
        <w:tab/>
      </w:r>
      <w:r w:rsidRPr="0055219E">
        <w:tab/>
      </w:r>
      <w:r w:rsidRPr="0055219E">
        <w:tab/>
      </w:r>
      <w:r w:rsidRPr="0055219E">
        <w:tab/>
      </w:r>
      <w:r w:rsidRPr="0055219E">
        <w:tab/>
        <w:t>THOMAS</w:t>
      </w:r>
    </w:p>
    <w:p w14:paraId="5FDB7B35" w14:textId="4AC10DA1" w:rsidR="00AD7DD5" w:rsidRPr="0055219E" w:rsidRDefault="00A452C1" w:rsidP="00A452C1">
      <w:r w:rsidRPr="0055219E">
        <w:t>(</w:t>
      </w:r>
      <w:r w:rsidRPr="0055219E">
        <w:rPr>
          <w:i/>
        </w:rPr>
        <w:t>Raising cup of apple juice</w:t>
      </w:r>
      <w:r w:rsidRPr="0055219E">
        <w:t xml:space="preserve">.) A toast! To Henry! Friend — Team-builder! </w:t>
      </w:r>
    </w:p>
    <w:p w14:paraId="06B41D3D" w14:textId="77777777" w:rsidR="00A452C1" w:rsidRPr="0055219E" w:rsidRDefault="00A452C1" w:rsidP="00A452C1"/>
    <w:p w14:paraId="46D256F8" w14:textId="4A7B285D" w:rsidR="00A452C1" w:rsidRPr="0055219E" w:rsidRDefault="007B7BCF" w:rsidP="00A452C1">
      <w:r w:rsidRPr="0055219E">
        <w:tab/>
      </w:r>
      <w:r w:rsidRPr="0055219E">
        <w:tab/>
      </w:r>
      <w:r w:rsidRPr="0055219E">
        <w:tab/>
      </w:r>
      <w:r w:rsidRPr="0055219E">
        <w:tab/>
      </w:r>
      <w:r w:rsidRPr="0055219E">
        <w:tab/>
      </w:r>
      <w:r w:rsidR="00A452C1" w:rsidRPr="0055219E">
        <w:t>WILL</w:t>
      </w:r>
    </w:p>
    <w:p w14:paraId="0E5F4F93" w14:textId="55B62640" w:rsidR="00A452C1" w:rsidRPr="0055219E" w:rsidRDefault="00A452C1" w:rsidP="00A452C1">
      <w:r w:rsidRPr="0055219E">
        <w:t xml:space="preserve">What “Team”? </w:t>
      </w:r>
    </w:p>
    <w:p w14:paraId="4038ED26" w14:textId="77777777" w:rsidR="0081677D" w:rsidRPr="0055219E" w:rsidRDefault="0081677D" w:rsidP="00CA5B9A"/>
    <w:p w14:paraId="7657B4D2" w14:textId="0892F9A6" w:rsidR="0081677D" w:rsidRPr="0055219E" w:rsidRDefault="0081677D" w:rsidP="004C20BA">
      <w:pPr>
        <w:pStyle w:val="CharacterTag"/>
        <w:rPr>
          <w:rFonts w:ascii="Times New Roman" w:hAnsi="Times New Roman" w:cs="Times New Roman"/>
        </w:rPr>
      </w:pPr>
      <w:r w:rsidRPr="0055219E">
        <w:rPr>
          <w:rFonts w:ascii="Times New Roman" w:hAnsi="Times New Roman" w:cs="Times New Roman"/>
        </w:rPr>
        <w:t>RICHARD</w:t>
      </w:r>
    </w:p>
    <w:p w14:paraId="767A77B4" w14:textId="6B34B8B8" w:rsidR="00F55308" w:rsidRPr="0055219E" w:rsidRDefault="0081677D" w:rsidP="00CA5B9A">
      <w:r w:rsidRPr="0055219E">
        <w:t xml:space="preserve">Didn’t you graduate, like, four years ago? </w:t>
      </w:r>
    </w:p>
    <w:p w14:paraId="0446AB88" w14:textId="77777777" w:rsidR="00E9389F" w:rsidRPr="0055219E" w:rsidRDefault="00E9389F" w:rsidP="00CA5B9A"/>
    <w:p w14:paraId="262F257F" w14:textId="1E13692D" w:rsidR="00E9389F" w:rsidRPr="0055219E" w:rsidRDefault="00E9389F" w:rsidP="00CA5B9A">
      <w:r w:rsidRPr="0055219E">
        <w:tab/>
      </w:r>
      <w:r w:rsidRPr="0055219E">
        <w:tab/>
      </w:r>
      <w:r w:rsidRPr="0055219E">
        <w:tab/>
      </w:r>
      <w:r w:rsidRPr="0055219E">
        <w:tab/>
      </w:r>
      <w:r w:rsidRPr="0055219E">
        <w:tab/>
        <w:t>THOMAS</w:t>
      </w:r>
    </w:p>
    <w:p w14:paraId="79BE4F9A" w14:textId="57ABA828" w:rsidR="00E9389F" w:rsidRPr="0055219E" w:rsidRDefault="00E9389F" w:rsidP="00CA5B9A">
      <w:r w:rsidRPr="0055219E">
        <w:t>I brought a pizza.</w:t>
      </w:r>
    </w:p>
    <w:p w14:paraId="7F52A532" w14:textId="77777777" w:rsidR="00AD7DD5" w:rsidRPr="0055219E" w:rsidRDefault="00AD7DD5" w:rsidP="00CA5B9A"/>
    <w:p w14:paraId="20987729" w14:textId="662B71D1" w:rsidR="00AD7DD5" w:rsidRPr="0055219E" w:rsidRDefault="00AD7DD5" w:rsidP="00CA5B9A">
      <w:r w:rsidRPr="0055219E">
        <w:tab/>
      </w:r>
      <w:r w:rsidRPr="0055219E">
        <w:tab/>
      </w:r>
      <w:r w:rsidRPr="0055219E">
        <w:tab/>
      </w:r>
      <w:r w:rsidRPr="0055219E">
        <w:tab/>
      </w:r>
      <w:r w:rsidRPr="0055219E">
        <w:tab/>
        <w:t>AUGUSTINE</w:t>
      </w:r>
    </w:p>
    <w:p w14:paraId="14202D73" w14:textId="3F0511C5" w:rsidR="00AD7DD5" w:rsidRPr="0055219E" w:rsidRDefault="00387375" w:rsidP="00CA5B9A">
      <w:r w:rsidRPr="0055219E">
        <w:t>(</w:t>
      </w:r>
      <w:r w:rsidRPr="0055219E">
        <w:rPr>
          <w:i/>
        </w:rPr>
        <w:t>To audience</w:t>
      </w:r>
      <w:r w:rsidRPr="0055219E">
        <w:t xml:space="preserve">.) </w:t>
      </w:r>
      <w:r w:rsidR="00AD7DD5" w:rsidRPr="0055219E">
        <w:t xml:space="preserve">This is called the Magic of Theater. It’s like a conversation — </w:t>
      </w:r>
    </w:p>
    <w:p w14:paraId="5C7DE916" w14:textId="77777777" w:rsidR="00AD7DD5" w:rsidRPr="0055219E" w:rsidRDefault="00AD7DD5" w:rsidP="00CA5B9A"/>
    <w:p w14:paraId="453487D4" w14:textId="0DE9CDD4" w:rsidR="00AD7DD5" w:rsidRPr="0055219E" w:rsidRDefault="00AD7DD5" w:rsidP="00AD7DD5">
      <w:r w:rsidRPr="0055219E">
        <w:tab/>
      </w:r>
      <w:r w:rsidRPr="0055219E">
        <w:tab/>
      </w:r>
      <w:r w:rsidRPr="0055219E">
        <w:tab/>
      </w:r>
      <w:r w:rsidRPr="0055219E">
        <w:tab/>
      </w:r>
      <w:r w:rsidRPr="0055219E">
        <w:tab/>
        <w:t>WILL</w:t>
      </w:r>
    </w:p>
    <w:p w14:paraId="0B4BAE6E" w14:textId="5E14261A" w:rsidR="00AD7DD5" w:rsidRPr="0055219E" w:rsidRDefault="00656220" w:rsidP="00AD7DD5">
      <w:r w:rsidRPr="0055219E">
        <w:t xml:space="preserve">In other words — Wasting time. </w:t>
      </w:r>
    </w:p>
    <w:p w14:paraId="79A33597" w14:textId="77777777" w:rsidR="00AD7DD5" w:rsidRPr="0055219E" w:rsidRDefault="00AD7DD5" w:rsidP="00CA5B9A"/>
    <w:p w14:paraId="054BE043" w14:textId="4540B61D" w:rsidR="00AD7DD5" w:rsidRPr="0055219E" w:rsidRDefault="00AD7DD5" w:rsidP="00CA5B9A">
      <w:r w:rsidRPr="0055219E">
        <w:tab/>
      </w:r>
      <w:r w:rsidRPr="0055219E">
        <w:tab/>
      </w:r>
      <w:r w:rsidRPr="0055219E">
        <w:tab/>
      </w:r>
      <w:r w:rsidRPr="0055219E">
        <w:tab/>
      </w:r>
      <w:r w:rsidRPr="0055219E">
        <w:tab/>
        <w:t>GEORGE</w:t>
      </w:r>
    </w:p>
    <w:p w14:paraId="4AE72E4D" w14:textId="6B4B1B70" w:rsidR="00AD7DD5" w:rsidRPr="0055219E" w:rsidRDefault="00656220" w:rsidP="00CA5B9A">
      <w:r w:rsidRPr="0055219E">
        <w:t>Hey John — Henry —</w:t>
      </w:r>
      <w:r w:rsidR="00AD7DD5" w:rsidRPr="0055219E">
        <w:t xml:space="preserve"> while you’re up there, will you hit </w:t>
      </w:r>
      <w:r w:rsidR="00E9389F" w:rsidRPr="0055219E">
        <w:t>the little button</w:t>
      </w:r>
      <w:r w:rsidR="00037911" w:rsidRPr="0055219E">
        <w:t>?</w:t>
      </w:r>
      <w:r w:rsidR="00E9389F" w:rsidRPr="0055219E">
        <w:t xml:space="preserve"> </w:t>
      </w:r>
    </w:p>
    <w:p w14:paraId="41DC9B65" w14:textId="77777777" w:rsidR="00AD7DD5" w:rsidRPr="0055219E" w:rsidRDefault="00AD7DD5" w:rsidP="00CA5B9A"/>
    <w:p w14:paraId="5E6B5098" w14:textId="110D946C" w:rsidR="00AD7DD5" w:rsidRPr="0055219E" w:rsidRDefault="00AD7DD5" w:rsidP="00AD7DD5">
      <w:r w:rsidRPr="0055219E">
        <w:tab/>
      </w:r>
      <w:r w:rsidRPr="0055219E">
        <w:tab/>
      </w:r>
      <w:r w:rsidRPr="0055219E">
        <w:tab/>
      </w:r>
      <w:r w:rsidRPr="0055219E">
        <w:tab/>
      </w:r>
      <w:r w:rsidRPr="0055219E">
        <w:tab/>
        <w:t>JOHN</w:t>
      </w:r>
      <w:r w:rsidRPr="0055219E">
        <w:tab/>
      </w:r>
    </w:p>
    <w:p w14:paraId="5103A6A2" w14:textId="50343DD2" w:rsidR="00AD7DD5" w:rsidRPr="0055219E" w:rsidRDefault="00AD7DD5" w:rsidP="00AD7DD5">
      <w:r w:rsidRPr="0055219E">
        <w:t>(</w:t>
      </w:r>
      <w:r w:rsidRPr="0055219E">
        <w:rPr>
          <w:i/>
        </w:rPr>
        <w:t>From the lighting booth</w:t>
      </w:r>
      <w:r w:rsidRPr="0055219E">
        <w:t xml:space="preserve">.) </w:t>
      </w:r>
      <w:r w:rsidR="00E9389F" w:rsidRPr="0055219E">
        <w:t xml:space="preserve">I don’t see any buttons — </w:t>
      </w:r>
    </w:p>
    <w:p w14:paraId="195DADF7" w14:textId="77777777" w:rsidR="00656220" w:rsidRPr="0055219E" w:rsidRDefault="00656220" w:rsidP="00AD7DD5"/>
    <w:p w14:paraId="39E7A124" w14:textId="6AC6055F" w:rsidR="00656220" w:rsidRPr="0055219E" w:rsidRDefault="00656220" w:rsidP="00AD7DD5">
      <w:r w:rsidRPr="0055219E">
        <w:tab/>
      </w:r>
      <w:r w:rsidRPr="0055219E">
        <w:tab/>
      </w:r>
      <w:r w:rsidRPr="0055219E">
        <w:tab/>
      </w:r>
      <w:r w:rsidRPr="0055219E">
        <w:tab/>
      </w:r>
      <w:r w:rsidRPr="0055219E">
        <w:tab/>
        <w:t>HENRY II</w:t>
      </w:r>
    </w:p>
    <w:p w14:paraId="061DB5B4" w14:textId="3B68854F" w:rsidR="00656220" w:rsidRPr="0055219E" w:rsidRDefault="00656220" w:rsidP="00AD7DD5">
      <w:r w:rsidRPr="0055219E">
        <w:t>(</w:t>
      </w:r>
      <w:r w:rsidRPr="0055219E">
        <w:rPr>
          <w:i/>
        </w:rPr>
        <w:t>Also from the lighting booth</w:t>
      </w:r>
      <w:r w:rsidRPr="0055219E">
        <w:t xml:space="preserve">) Just chickens. Why are there chickens here?  </w:t>
      </w:r>
    </w:p>
    <w:p w14:paraId="32335CF4" w14:textId="77777777" w:rsidR="00AD7DD5" w:rsidRPr="0055219E" w:rsidRDefault="00AD7DD5" w:rsidP="00AD7DD5"/>
    <w:p w14:paraId="7781CBE9" w14:textId="22211D6E" w:rsidR="00AD7DD5" w:rsidRPr="0055219E" w:rsidRDefault="00E30704" w:rsidP="00AD7DD5">
      <w:r w:rsidRPr="0055219E">
        <w:tab/>
      </w:r>
      <w:r w:rsidRPr="0055219E">
        <w:tab/>
      </w:r>
      <w:r w:rsidRPr="0055219E">
        <w:tab/>
      </w:r>
      <w:r w:rsidRPr="0055219E">
        <w:tab/>
      </w:r>
      <w:r w:rsidRPr="0055219E">
        <w:tab/>
      </w:r>
      <w:r w:rsidR="00AD7DD5" w:rsidRPr="0055219E">
        <w:t>GEORGE</w:t>
      </w:r>
    </w:p>
    <w:p w14:paraId="4978B097" w14:textId="77A782F2" w:rsidR="00AD7DD5" w:rsidRPr="0055219E" w:rsidRDefault="00037911" w:rsidP="00AD7DD5">
      <w:r w:rsidRPr="0055219E">
        <w:t>My</w:t>
      </w:r>
      <w:r w:rsidR="00656220" w:rsidRPr="0055219E">
        <w:t xml:space="preserve"> chickens are off limits! </w:t>
      </w:r>
      <w:r w:rsidR="00E30704" w:rsidRPr="0055219E">
        <w:t>(</w:t>
      </w:r>
      <w:r w:rsidR="00E30704" w:rsidRPr="0055219E">
        <w:rPr>
          <w:i/>
        </w:rPr>
        <w:t xml:space="preserve">He runs up the </w:t>
      </w:r>
      <w:r w:rsidR="00DC09D1">
        <w:rPr>
          <w:i/>
        </w:rPr>
        <w:t>back of the house</w:t>
      </w:r>
      <w:r w:rsidR="00E30704" w:rsidRPr="0055219E">
        <w:t xml:space="preserve">.) </w:t>
      </w:r>
    </w:p>
    <w:p w14:paraId="6B72B9EF" w14:textId="77777777" w:rsidR="00E30704" w:rsidRPr="0055219E" w:rsidRDefault="00E30704" w:rsidP="00AD7DD5"/>
    <w:p w14:paraId="2B53EFC6" w14:textId="63388D71" w:rsidR="00E30704" w:rsidRPr="0055219E" w:rsidRDefault="00E30704" w:rsidP="00AD7DD5">
      <w:r w:rsidRPr="0055219E">
        <w:tab/>
      </w:r>
      <w:r w:rsidRPr="0055219E">
        <w:tab/>
      </w:r>
      <w:r w:rsidRPr="0055219E">
        <w:tab/>
      </w:r>
      <w:r w:rsidRPr="0055219E">
        <w:tab/>
      </w:r>
      <w:r w:rsidRPr="0055219E">
        <w:tab/>
        <w:t>WILL</w:t>
      </w:r>
    </w:p>
    <w:p w14:paraId="21672E55" w14:textId="53270AA8" w:rsidR="00E30704" w:rsidRPr="0055219E" w:rsidRDefault="00656220" w:rsidP="00656220">
      <w:r w:rsidRPr="0055219E">
        <w:t xml:space="preserve">Mm, chicken. </w:t>
      </w:r>
      <w:r w:rsidR="00E30704" w:rsidRPr="0055219E">
        <w:t xml:space="preserve"> </w:t>
      </w:r>
      <w:r w:rsidR="00E9389F" w:rsidRPr="0055219E">
        <w:t xml:space="preserve"> </w:t>
      </w:r>
    </w:p>
    <w:p w14:paraId="3014944F" w14:textId="77777777" w:rsidR="00DC1DB0" w:rsidRPr="0055219E" w:rsidRDefault="00DC1DB0" w:rsidP="00CA5B9A"/>
    <w:p w14:paraId="208A5EBD" w14:textId="56F741D8" w:rsidR="00DC1DB0" w:rsidRPr="0055219E" w:rsidRDefault="00DC1DB0" w:rsidP="00CA5B9A">
      <w:r w:rsidRPr="0055219E">
        <w:tab/>
      </w:r>
      <w:r w:rsidRPr="0055219E">
        <w:tab/>
      </w:r>
      <w:r w:rsidRPr="0055219E">
        <w:tab/>
      </w:r>
      <w:r w:rsidRPr="0055219E">
        <w:tab/>
      </w:r>
      <w:r w:rsidRPr="0055219E">
        <w:tab/>
        <w:t>AUGUSTINE</w:t>
      </w:r>
    </w:p>
    <w:p w14:paraId="264FB9E1" w14:textId="77777777" w:rsidR="00037911" w:rsidRPr="0055219E" w:rsidRDefault="00037911" w:rsidP="00CA5B9A">
      <w:r w:rsidRPr="0055219E">
        <w:t xml:space="preserve">I’ve never had to prepare a memorial — </w:t>
      </w:r>
    </w:p>
    <w:p w14:paraId="5834964E" w14:textId="77777777" w:rsidR="00037911" w:rsidRPr="0055219E" w:rsidRDefault="00037911" w:rsidP="00CA5B9A"/>
    <w:p w14:paraId="747705A0" w14:textId="3C2F48D5" w:rsidR="00037911" w:rsidRPr="0055219E" w:rsidRDefault="00037911" w:rsidP="00CA5B9A">
      <w:r w:rsidRPr="0055219E">
        <w:tab/>
      </w:r>
      <w:r w:rsidRPr="0055219E">
        <w:tab/>
      </w:r>
      <w:r w:rsidRPr="0055219E">
        <w:tab/>
      </w:r>
      <w:r w:rsidRPr="0055219E">
        <w:tab/>
      </w:r>
      <w:r w:rsidRPr="0055219E">
        <w:tab/>
        <w:t>RICHARD</w:t>
      </w:r>
    </w:p>
    <w:p w14:paraId="77966F96" w14:textId="77777777" w:rsidR="00037911" w:rsidRPr="0055219E" w:rsidRDefault="00037911" w:rsidP="00CA5B9A">
      <w:r w:rsidRPr="0055219E">
        <w:t>It’s like auditions — </w:t>
      </w:r>
    </w:p>
    <w:p w14:paraId="7D3D6530" w14:textId="77777777" w:rsidR="00037911" w:rsidRPr="0055219E" w:rsidRDefault="00037911" w:rsidP="00CA5B9A"/>
    <w:p w14:paraId="375FEA35" w14:textId="6DB59518" w:rsidR="00037911" w:rsidRPr="0055219E" w:rsidRDefault="00037911" w:rsidP="00CA5B9A">
      <w:r w:rsidRPr="0055219E">
        <w:tab/>
      </w:r>
      <w:r w:rsidRPr="0055219E">
        <w:tab/>
      </w:r>
      <w:r w:rsidRPr="0055219E">
        <w:tab/>
      </w:r>
      <w:r w:rsidRPr="0055219E">
        <w:tab/>
      </w:r>
      <w:r w:rsidRPr="0055219E">
        <w:tab/>
        <w:t>WILL</w:t>
      </w:r>
    </w:p>
    <w:p w14:paraId="7761296F" w14:textId="68945A98" w:rsidR="00DC1DB0" w:rsidRPr="0055219E" w:rsidRDefault="00037911" w:rsidP="00CA5B9A">
      <w:r w:rsidRPr="0055219E">
        <w:t xml:space="preserve">But with even more judgment. </w:t>
      </w:r>
      <w:r w:rsidR="0009384F" w:rsidRPr="0055219E">
        <w:t xml:space="preserve"> </w:t>
      </w:r>
    </w:p>
    <w:p w14:paraId="40877F85" w14:textId="77777777" w:rsidR="00387375" w:rsidRPr="0055219E" w:rsidRDefault="00387375" w:rsidP="00CA5B9A"/>
    <w:p w14:paraId="2933D9B3" w14:textId="127641B1" w:rsidR="00387375" w:rsidRPr="0055219E" w:rsidRDefault="00387375" w:rsidP="00CA5B9A">
      <w:r w:rsidRPr="0055219E">
        <w:tab/>
      </w:r>
      <w:r w:rsidRPr="0055219E">
        <w:tab/>
      </w:r>
      <w:r w:rsidRPr="0055219E">
        <w:tab/>
      </w:r>
      <w:r w:rsidRPr="0055219E">
        <w:tab/>
      </w:r>
      <w:r w:rsidRPr="0055219E">
        <w:tab/>
        <w:t>AUGUSTINE</w:t>
      </w:r>
    </w:p>
    <w:p w14:paraId="45336D56" w14:textId="656B1423" w:rsidR="00387375" w:rsidRPr="0055219E" w:rsidRDefault="00387375" w:rsidP="00CA5B9A">
      <w:r w:rsidRPr="0055219E">
        <w:t>Judgment? Of what?</w:t>
      </w:r>
    </w:p>
    <w:p w14:paraId="6560D702" w14:textId="77777777" w:rsidR="00E9389F" w:rsidRPr="0055219E" w:rsidRDefault="00E9389F" w:rsidP="00CA5B9A"/>
    <w:p w14:paraId="4F2562FC" w14:textId="06013628" w:rsidR="00E9389F" w:rsidRPr="0055219E" w:rsidRDefault="00E9389F" w:rsidP="00CA5B9A">
      <w:r w:rsidRPr="0055219E">
        <w:tab/>
      </w:r>
      <w:r w:rsidRPr="0055219E">
        <w:tab/>
      </w:r>
      <w:r w:rsidRPr="0055219E">
        <w:tab/>
      </w:r>
      <w:r w:rsidRPr="0055219E">
        <w:tab/>
      </w:r>
      <w:r w:rsidRPr="0055219E">
        <w:tab/>
        <w:t>JOHN</w:t>
      </w:r>
    </w:p>
    <w:p w14:paraId="68532FAB" w14:textId="5870D8FD" w:rsidR="00E9389F" w:rsidRPr="0055219E" w:rsidRDefault="00E9389F" w:rsidP="00CA5B9A">
      <w:r w:rsidRPr="0055219E">
        <w:t>(</w:t>
      </w:r>
      <w:r w:rsidRPr="0055219E">
        <w:rPr>
          <w:i/>
        </w:rPr>
        <w:t>Yelling from the lighting booth</w:t>
      </w:r>
      <w:r w:rsidRPr="0055219E">
        <w:t xml:space="preserve">.) I don’t see any buttons! </w:t>
      </w:r>
    </w:p>
    <w:p w14:paraId="7C4149E8" w14:textId="77777777" w:rsidR="00387375" w:rsidRPr="0055219E" w:rsidRDefault="00387375" w:rsidP="00CA5B9A"/>
    <w:p w14:paraId="6FBD4DFA" w14:textId="7969348E" w:rsidR="00387375" w:rsidRPr="0055219E" w:rsidRDefault="00387375" w:rsidP="00CA5B9A">
      <w:r w:rsidRPr="0055219E">
        <w:tab/>
      </w:r>
      <w:r w:rsidRPr="0055219E">
        <w:tab/>
      </w:r>
      <w:r w:rsidRPr="0055219E">
        <w:tab/>
      </w:r>
      <w:r w:rsidRPr="0055219E">
        <w:tab/>
      </w:r>
      <w:r w:rsidRPr="0055219E">
        <w:tab/>
        <w:t>WILL</w:t>
      </w:r>
    </w:p>
    <w:p w14:paraId="4C656409" w14:textId="7BA8A0F2" w:rsidR="00387375" w:rsidRPr="0055219E" w:rsidRDefault="00387375" w:rsidP="00CA5B9A">
      <w:r w:rsidRPr="0055219E">
        <w:t xml:space="preserve">The food — The flowers — The overall sentiment. </w:t>
      </w:r>
    </w:p>
    <w:p w14:paraId="54122CD6" w14:textId="77777777" w:rsidR="00387375" w:rsidRPr="0055219E" w:rsidRDefault="00387375" w:rsidP="00CA5B9A"/>
    <w:p w14:paraId="584EF451" w14:textId="2C9BF4B7" w:rsidR="00387375" w:rsidRPr="0055219E" w:rsidRDefault="00387375" w:rsidP="00CA5B9A">
      <w:r w:rsidRPr="0055219E">
        <w:tab/>
      </w:r>
      <w:r w:rsidRPr="0055219E">
        <w:tab/>
      </w:r>
      <w:r w:rsidRPr="0055219E">
        <w:tab/>
      </w:r>
      <w:r w:rsidRPr="0055219E">
        <w:tab/>
      </w:r>
      <w:r w:rsidRPr="0055219E">
        <w:tab/>
        <w:t>AUGUSTINE</w:t>
      </w:r>
    </w:p>
    <w:p w14:paraId="3391E6B0" w14:textId="683A8EE2" w:rsidR="00387375" w:rsidRPr="0055219E" w:rsidRDefault="00387375" w:rsidP="00CA5B9A">
      <w:r w:rsidRPr="0055219E">
        <w:t xml:space="preserve">I just thought — You really think they’ll </w:t>
      </w:r>
      <w:r w:rsidR="00DC09D1">
        <w:t xml:space="preserve">— </w:t>
      </w:r>
      <w:r w:rsidRPr="0055219E">
        <w:t xml:space="preserve"> </w:t>
      </w:r>
    </w:p>
    <w:p w14:paraId="0ECBC810" w14:textId="77777777" w:rsidR="00BC55BE" w:rsidRPr="0055219E" w:rsidRDefault="00BC55BE" w:rsidP="00CA5B9A"/>
    <w:p w14:paraId="3AC6CF9A" w14:textId="6D10B607" w:rsidR="00BC55BE" w:rsidRPr="0055219E" w:rsidRDefault="00BC55BE" w:rsidP="00CA5B9A">
      <w:r w:rsidRPr="0055219E">
        <w:tab/>
      </w:r>
      <w:r w:rsidRPr="0055219E">
        <w:tab/>
      </w:r>
      <w:r w:rsidRPr="0055219E">
        <w:tab/>
      </w:r>
      <w:r w:rsidRPr="0055219E">
        <w:tab/>
      </w:r>
      <w:r w:rsidRPr="0055219E">
        <w:tab/>
        <w:t>THOMAS</w:t>
      </w:r>
    </w:p>
    <w:p w14:paraId="78170CDA" w14:textId="35242175" w:rsidR="00BC55BE" w:rsidRPr="0055219E" w:rsidRDefault="00BC55BE" w:rsidP="00CA5B9A">
      <w:r w:rsidRPr="0055219E">
        <w:t>I’ll never judge you, Gus. Pepper flakes?</w:t>
      </w:r>
    </w:p>
    <w:p w14:paraId="125B80D7" w14:textId="77777777" w:rsidR="00656220" w:rsidRPr="0055219E" w:rsidRDefault="00656220" w:rsidP="00CA5B9A"/>
    <w:p w14:paraId="1DA259CF" w14:textId="2D833B7D" w:rsidR="00656220" w:rsidRPr="0055219E" w:rsidRDefault="00656220" w:rsidP="00CA5B9A">
      <w:r w:rsidRPr="0055219E">
        <w:tab/>
      </w:r>
      <w:r w:rsidRPr="0055219E">
        <w:tab/>
      </w:r>
      <w:r w:rsidRPr="0055219E">
        <w:tab/>
      </w:r>
      <w:r w:rsidRPr="0055219E">
        <w:tab/>
      </w:r>
      <w:r w:rsidRPr="0055219E">
        <w:tab/>
        <w:t xml:space="preserve">HENRY II </w:t>
      </w:r>
    </w:p>
    <w:p w14:paraId="785C2E91" w14:textId="152F738E" w:rsidR="00656220" w:rsidRPr="0055219E" w:rsidRDefault="00656220" w:rsidP="00CA5B9A">
      <w:r w:rsidRPr="0055219E">
        <w:t>(</w:t>
      </w:r>
      <w:r w:rsidRPr="0055219E">
        <w:rPr>
          <w:i/>
        </w:rPr>
        <w:t>Yelling.</w:t>
      </w:r>
      <w:r w:rsidRPr="0055219E">
        <w:t xml:space="preserve">) </w:t>
      </w:r>
      <w:r w:rsidR="00387375" w:rsidRPr="0055219E">
        <w:t xml:space="preserve">Ow! </w:t>
      </w:r>
      <w:r w:rsidRPr="0055219E">
        <w:t xml:space="preserve">These chickens are mean! </w:t>
      </w:r>
    </w:p>
    <w:p w14:paraId="15311D86" w14:textId="77777777" w:rsidR="00387375" w:rsidRPr="0055219E" w:rsidRDefault="00387375" w:rsidP="00CA5B9A"/>
    <w:p w14:paraId="18466AA2" w14:textId="511598D4" w:rsidR="00387375" w:rsidRPr="0055219E" w:rsidRDefault="00387375" w:rsidP="00CA5B9A">
      <w:r w:rsidRPr="0055219E">
        <w:tab/>
      </w:r>
      <w:r w:rsidRPr="0055219E">
        <w:tab/>
      </w:r>
      <w:r w:rsidRPr="0055219E">
        <w:tab/>
      </w:r>
      <w:r w:rsidRPr="0055219E">
        <w:tab/>
      </w:r>
      <w:r w:rsidRPr="0055219E">
        <w:tab/>
        <w:t>RICHARD</w:t>
      </w:r>
    </w:p>
    <w:p w14:paraId="77E57741" w14:textId="562DB8E3" w:rsidR="00C57AA0" w:rsidRPr="0055219E" w:rsidRDefault="00BC55BE" w:rsidP="00CA5B9A">
      <w:r w:rsidRPr="0055219E">
        <w:t>No memorial! W</w:t>
      </w:r>
      <w:r w:rsidR="00387375" w:rsidRPr="0055219E">
        <w:t xml:space="preserve">e’re doing Titus Andronicus — </w:t>
      </w:r>
      <w:r w:rsidRPr="0055219E">
        <w:t>(</w:t>
      </w:r>
      <w:r w:rsidRPr="0055219E">
        <w:rPr>
          <w:i/>
        </w:rPr>
        <w:t>To audience</w:t>
      </w:r>
      <w:r w:rsidRPr="0055219E">
        <w:t xml:space="preserve">.) Now you — you and you — </w:t>
      </w:r>
      <w:r w:rsidR="00C57AA0" w:rsidRPr="0055219E">
        <w:t xml:space="preserve">Let’s get rolling. I’m Titus! I just returned from Goth — That’s France — And I need henchmen. Come on up here! Yes — And Gus — You be the Queen of the Goths — </w:t>
      </w:r>
      <w:r w:rsidR="00C57AA0" w:rsidRPr="0055219E">
        <w:br/>
      </w:r>
      <w:r w:rsidR="00C57AA0" w:rsidRPr="0055219E">
        <w:br/>
      </w:r>
      <w:r w:rsidR="00C57AA0" w:rsidRPr="0055219E">
        <w:tab/>
      </w:r>
      <w:r w:rsidR="00C57AA0" w:rsidRPr="0055219E">
        <w:tab/>
      </w:r>
      <w:r w:rsidR="00C57AA0" w:rsidRPr="0055219E">
        <w:tab/>
      </w:r>
      <w:r w:rsidR="00C57AA0" w:rsidRPr="0055219E">
        <w:tab/>
      </w:r>
      <w:r w:rsidR="00C57AA0" w:rsidRPr="0055219E">
        <w:tab/>
        <w:t>AUGUSTINE</w:t>
      </w:r>
    </w:p>
    <w:p w14:paraId="6075913B" w14:textId="23E78543" w:rsidR="00387375" w:rsidRPr="0055219E" w:rsidRDefault="00C57AA0" w:rsidP="00CA5B9A">
      <w:r w:rsidRPr="0055219E">
        <w:lastRenderedPageBreak/>
        <w:t xml:space="preserve">I will not be the Queen of anything, Richard! This is a time for reflection! (Cries.) </w:t>
      </w:r>
      <w:r w:rsidR="00387375" w:rsidRPr="0055219E">
        <w:t xml:space="preserve"> </w:t>
      </w:r>
    </w:p>
    <w:p w14:paraId="47F2AC2F" w14:textId="77777777" w:rsidR="00656220" w:rsidRPr="0055219E" w:rsidRDefault="00656220" w:rsidP="00CA5B9A"/>
    <w:p w14:paraId="43C45407" w14:textId="24858C5A" w:rsidR="00656220" w:rsidRPr="0055219E" w:rsidRDefault="00656220" w:rsidP="00656220">
      <w:pPr>
        <w:ind w:left="2160" w:firstLine="720"/>
        <w:rPr>
          <w:i/>
        </w:rPr>
      </w:pPr>
      <w:r w:rsidRPr="0055219E">
        <w:rPr>
          <w:i/>
        </w:rPr>
        <w:t xml:space="preserve">Sound </w:t>
      </w:r>
      <w:r w:rsidR="00C57AA0" w:rsidRPr="0055219E">
        <w:rPr>
          <w:i/>
        </w:rPr>
        <w:t xml:space="preserve">effect of great chicken tumult in the lighting booth. </w:t>
      </w:r>
    </w:p>
    <w:p w14:paraId="232FC37B" w14:textId="77777777" w:rsidR="00E9389F" w:rsidRPr="0055219E" w:rsidRDefault="00E9389F" w:rsidP="00CA5B9A"/>
    <w:p w14:paraId="7A6B0C43" w14:textId="6631EF75" w:rsidR="00E9389F" w:rsidRPr="0055219E" w:rsidRDefault="008871A2" w:rsidP="00CA5B9A">
      <w:r w:rsidRPr="0055219E">
        <w:tab/>
      </w:r>
      <w:r w:rsidRPr="0055219E">
        <w:tab/>
      </w:r>
      <w:r w:rsidRPr="0055219E">
        <w:tab/>
      </w:r>
      <w:r w:rsidRPr="0055219E">
        <w:tab/>
      </w:r>
      <w:r w:rsidRPr="0055219E">
        <w:tab/>
      </w:r>
      <w:r w:rsidR="00E9389F" w:rsidRPr="0055219E">
        <w:t>GEORGE</w:t>
      </w:r>
    </w:p>
    <w:p w14:paraId="77C26A96" w14:textId="20C3846D" w:rsidR="00E9389F" w:rsidRPr="0055219E" w:rsidRDefault="00656220" w:rsidP="00CA5B9A">
      <w:r w:rsidRPr="0055219E">
        <w:t>(</w:t>
      </w:r>
      <w:r w:rsidRPr="0055219E">
        <w:rPr>
          <w:i/>
        </w:rPr>
        <w:t xml:space="preserve">Returning to stage from back of house with </w:t>
      </w:r>
      <w:r w:rsidR="00387375" w:rsidRPr="0055219E">
        <w:rPr>
          <w:i/>
        </w:rPr>
        <w:t>a</w:t>
      </w:r>
      <w:r w:rsidRPr="0055219E">
        <w:rPr>
          <w:i/>
        </w:rPr>
        <w:t xml:space="preserve"> hen under her arm</w:t>
      </w:r>
      <w:r w:rsidRPr="0055219E">
        <w:t xml:space="preserve">.) </w:t>
      </w:r>
      <w:r w:rsidR="00E9389F" w:rsidRPr="0055219E">
        <w:t xml:space="preserve">Yeah — It’s 1599 — All I can offer you in terms of lighting is </w:t>
      </w:r>
      <w:r w:rsidR="008871A2" w:rsidRPr="0055219E">
        <w:t>sunlight — And darkness.</w:t>
      </w:r>
      <w:r w:rsidR="00E9389F" w:rsidRPr="0055219E">
        <w:t xml:space="preserve"> </w:t>
      </w:r>
    </w:p>
    <w:p w14:paraId="24BC4C6C" w14:textId="77777777" w:rsidR="008871A2" w:rsidRPr="0055219E" w:rsidRDefault="008871A2" w:rsidP="00CA5B9A"/>
    <w:p w14:paraId="66CC9ACE" w14:textId="651166C9" w:rsidR="008871A2" w:rsidRPr="0055219E" w:rsidRDefault="008871A2" w:rsidP="00CA5B9A">
      <w:r w:rsidRPr="0055219E">
        <w:tab/>
      </w:r>
      <w:r w:rsidRPr="0055219E">
        <w:tab/>
      </w:r>
      <w:r w:rsidRPr="0055219E">
        <w:tab/>
      </w:r>
      <w:r w:rsidRPr="0055219E">
        <w:tab/>
      </w:r>
      <w:r w:rsidRPr="0055219E">
        <w:tab/>
        <w:t>RICHARD</w:t>
      </w:r>
    </w:p>
    <w:p w14:paraId="6A259CC6" w14:textId="77777777" w:rsidR="00037911" w:rsidRPr="0055219E" w:rsidRDefault="008871A2" w:rsidP="00CA5B9A">
      <w:r w:rsidRPr="0055219E">
        <w:t xml:space="preserve">What about our cannon? </w:t>
      </w:r>
    </w:p>
    <w:p w14:paraId="49D19B72" w14:textId="77777777" w:rsidR="00037911" w:rsidRPr="0055219E" w:rsidRDefault="00037911" w:rsidP="00CA5B9A"/>
    <w:p w14:paraId="0945321E" w14:textId="16CE5393" w:rsidR="00037911" w:rsidRPr="0055219E" w:rsidRDefault="00037911" w:rsidP="00CA5B9A">
      <w:r w:rsidRPr="0055219E">
        <w:tab/>
      </w:r>
      <w:r w:rsidRPr="0055219E">
        <w:tab/>
      </w:r>
      <w:r w:rsidRPr="0055219E">
        <w:tab/>
      </w:r>
      <w:r w:rsidRPr="0055219E">
        <w:tab/>
      </w:r>
      <w:r w:rsidRPr="0055219E">
        <w:tab/>
        <w:t>GEORGE</w:t>
      </w:r>
    </w:p>
    <w:p w14:paraId="525BCD4B" w14:textId="3266257F" w:rsidR="008871A2" w:rsidRPr="0055219E" w:rsidRDefault="008871A2" w:rsidP="00CA5B9A">
      <w:r w:rsidRPr="0055219E">
        <w:t xml:space="preserve">We </w:t>
      </w:r>
      <w:r w:rsidR="00C57AA0" w:rsidRPr="0055219E">
        <w:t xml:space="preserve">do </w:t>
      </w:r>
      <w:r w:rsidRPr="0055219E">
        <w:t xml:space="preserve">have a cannon! </w:t>
      </w:r>
      <w:r w:rsidR="00037911" w:rsidRPr="0055219E">
        <w:t xml:space="preserve">And this chicken. </w:t>
      </w:r>
    </w:p>
    <w:p w14:paraId="0BBA6AF4" w14:textId="77777777" w:rsidR="00DC1DB0" w:rsidRPr="0055219E" w:rsidRDefault="00DC1DB0" w:rsidP="00CA5B9A"/>
    <w:p w14:paraId="1EA142E5" w14:textId="7757ED65" w:rsidR="0009384F" w:rsidRPr="0055219E" w:rsidRDefault="0009384F"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037911" w:rsidRPr="0055219E">
        <w:rPr>
          <w:rFonts w:ascii="Times New Roman" w:hAnsi="Times New Roman" w:cs="Times New Roman"/>
        </w:rPr>
        <w:t>AUGUSTINE</w:t>
      </w:r>
    </w:p>
    <w:p w14:paraId="5F507A00" w14:textId="13B959F2" w:rsidR="008871A2" w:rsidRPr="0055219E" w:rsidRDefault="00037911" w:rsidP="00DC1DB0">
      <w:pPr>
        <w:pStyle w:val="Dialogue"/>
        <w:rPr>
          <w:rFonts w:ascii="Times New Roman" w:hAnsi="Times New Roman" w:cs="Times New Roman"/>
        </w:rPr>
      </w:pPr>
      <w:r w:rsidRPr="0055219E">
        <w:rPr>
          <w:rFonts w:ascii="Times New Roman" w:hAnsi="Times New Roman" w:cs="Times New Roman"/>
        </w:rPr>
        <w:t>We came together here to mourn but I</w:t>
      </w:r>
      <w:r w:rsidR="008871A2" w:rsidRPr="0055219E">
        <w:rPr>
          <w:rFonts w:ascii="Times New Roman" w:hAnsi="Times New Roman" w:cs="Times New Roman"/>
        </w:rPr>
        <w:t xml:space="preserve"> don’t feel better — I feel </w:t>
      </w:r>
      <w:r w:rsidR="008871A2" w:rsidRPr="0055219E">
        <w:rPr>
          <w:rFonts w:ascii="Times New Roman" w:hAnsi="Times New Roman" w:cs="Times New Roman"/>
          <w:i/>
        </w:rPr>
        <w:t>sadder</w:t>
      </w:r>
      <w:r w:rsidR="008871A2" w:rsidRPr="0055219E">
        <w:rPr>
          <w:rFonts w:ascii="Times New Roman" w:hAnsi="Times New Roman" w:cs="Times New Roman"/>
        </w:rPr>
        <w:t>.</w:t>
      </w:r>
      <w:r w:rsidR="00C57AA0" w:rsidRPr="0055219E">
        <w:rPr>
          <w:rFonts w:ascii="Times New Roman" w:hAnsi="Times New Roman" w:cs="Times New Roman"/>
        </w:rPr>
        <w:t xml:space="preserve"> (</w:t>
      </w:r>
      <w:r w:rsidR="00C57AA0" w:rsidRPr="0055219E">
        <w:rPr>
          <w:rFonts w:ascii="Times New Roman" w:hAnsi="Times New Roman" w:cs="Times New Roman"/>
          <w:i/>
        </w:rPr>
        <w:t>Cries</w:t>
      </w:r>
      <w:r w:rsidR="00C57AA0" w:rsidRPr="0055219E">
        <w:rPr>
          <w:rFonts w:ascii="Times New Roman" w:hAnsi="Times New Roman" w:cs="Times New Roman"/>
        </w:rPr>
        <w:t xml:space="preserve">.) </w:t>
      </w:r>
      <w:r w:rsidR="008871A2" w:rsidRPr="0055219E">
        <w:rPr>
          <w:rFonts w:ascii="Times New Roman" w:hAnsi="Times New Roman" w:cs="Times New Roman"/>
        </w:rPr>
        <w:t xml:space="preserve"> </w:t>
      </w:r>
    </w:p>
    <w:p w14:paraId="1875EB08" w14:textId="77777777" w:rsidR="00DA641E" w:rsidRPr="0055219E" w:rsidRDefault="00DA641E" w:rsidP="00DC1DB0">
      <w:pPr>
        <w:pStyle w:val="Dialogue"/>
        <w:rPr>
          <w:rFonts w:ascii="Times New Roman" w:hAnsi="Times New Roman" w:cs="Times New Roman"/>
        </w:rPr>
      </w:pPr>
    </w:p>
    <w:p w14:paraId="7EC65F4E" w14:textId="217367CF" w:rsidR="00DA641E" w:rsidRPr="0055219E" w:rsidRDefault="00DA641E"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33562CD7" w14:textId="59130C11" w:rsidR="00DA641E" w:rsidRPr="0055219E" w:rsidRDefault="00D449D0" w:rsidP="00DA641E">
      <w:pPr>
        <w:pStyle w:val="Dialogue"/>
        <w:rPr>
          <w:rFonts w:ascii="Times New Roman" w:hAnsi="Times New Roman" w:cs="Times New Roman"/>
        </w:rPr>
      </w:pPr>
      <w:r w:rsidRPr="0055219E">
        <w:rPr>
          <w:rFonts w:ascii="Times New Roman" w:hAnsi="Times New Roman" w:cs="Times New Roman"/>
          <w:iCs/>
        </w:rPr>
        <w:t>Everyone</w:t>
      </w:r>
      <w:r w:rsidR="00DA641E" w:rsidRPr="0055219E">
        <w:rPr>
          <w:rFonts w:ascii="Times New Roman" w:hAnsi="Times New Roman" w:cs="Times New Roman"/>
          <w:iCs/>
        </w:rPr>
        <w:t xml:space="preserve"> can master a grief but he that has it.</w:t>
      </w:r>
    </w:p>
    <w:p w14:paraId="1B432587" w14:textId="77777777" w:rsidR="00DA641E" w:rsidRPr="0055219E" w:rsidRDefault="00DA641E" w:rsidP="00DC1DB0">
      <w:pPr>
        <w:pStyle w:val="Dialogue"/>
        <w:rPr>
          <w:rFonts w:ascii="Times New Roman" w:hAnsi="Times New Roman" w:cs="Times New Roman"/>
        </w:rPr>
      </w:pPr>
    </w:p>
    <w:p w14:paraId="1F8BAF0B" w14:textId="47CC4E84" w:rsidR="008871A2" w:rsidRPr="0055219E" w:rsidRDefault="00DA641E"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6362379B" w14:textId="5CD39F6D" w:rsidR="00DA641E" w:rsidRPr="0055219E" w:rsidRDefault="00DA641E" w:rsidP="00DC1DB0">
      <w:pPr>
        <w:pStyle w:val="Dialogue"/>
        <w:rPr>
          <w:rFonts w:ascii="Times New Roman" w:hAnsi="Times New Roman" w:cs="Times New Roman"/>
        </w:rPr>
      </w:pPr>
      <w:r w:rsidRPr="0055219E">
        <w:rPr>
          <w:rFonts w:ascii="Times New Roman" w:hAnsi="Times New Roman" w:cs="Times New Roman"/>
        </w:rPr>
        <w:t xml:space="preserve">How is it you always know the exact wrong thing to say? </w:t>
      </w:r>
    </w:p>
    <w:p w14:paraId="0BC9EE9C" w14:textId="77777777" w:rsidR="00DA641E" w:rsidRPr="0055219E" w:rsidRDefault="00DA641E" w:rsidP="00DC1DB0">
      <w:pPr>
        <w:pStyle w:val="Dialogue"/>
        <w:rPr>
          <w:rFonts w:ascii="Times New Roman" w:hAnsi="Times New Roman" w:cs="Times New Roman"/>
        </w:rPr>
      </w:pPr>
    </w:p>
    <w:p w14:paraId="4CC703ED" w14:textId="68952CAB" w:rsidR="008871A2" w:rsidRPr="0055219E" w:rsidRDefault="008871A2"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66833104" w14:textId="109896FA" w:rsidR="00656220" w:rsidRPr="0055219E" w:rsidRDefault="008871A2" w:rsidP="00DC1DB0">
      <w:pPr>
        <w:pStyle w:val="Dialogue"/>
        <w:rPr>
          <w:rFonts w:ascii="Times New Roman" w:hAnsi="Times New Roman" w:cs="Times New Roman"/>
        </w:rPr>
      </w:pPr>
      <w:r w:rsidRPr="0055219E">
        <w:rPr>
          <w:rFonts w:ascii="Times New Roman" w:hAnsi="Times New Roman" w:cs="Times New Roman"/>
        </w:rPr>
        <w:t xml:space="preserve">I’m not going to fire the cannon! </w:t>
      </w:r>
      <w:r w:rsidR="00656220" w:rsidRPr="0055219E">
        <w:rPr>
          <w:rFonts w:ascii="Times New Roman" w:hAnsi="Times New Roman" w:cs="Times New Roman"/>
        </w:rPr>
        <w:t>(</w:t>
      </w:r>
      <w:r w:rsidR="00656220" w:rsidRPr="0055219E">
        <w:rPr>
          <w:rFonts w:ascii="Times New Roman" w:hAnsi="Times New Roman" w:cs="Times New Roman"/>
          <w:i/>
        </w:rPr>
        <w:t>Hands hen to Will</w:t>
      </w:r>
      <w:r w:rsidR="00656220" w:rsidRPr="0055219E">
        <w:rPr>
          <w:rFonts w:ascii="Times New Roman" w:hAnsi="Times New Roman" w:cs="Times New Roman"/>
        </w:rPr>
        <w:t>.) Here, hold her for a sec. (</w:t>
      </w:r>
      <w:r w:rsidR="00656220" w:rsidRPr="0055219E">
        <w:rPr>
          <w:rFonts w:ascii="Times New Roman" w:hAnsi="Times New Roman" w:cs="Times New Roman"/>
          <w:i/>
        </w:rPr>
        <w:t xml:space="preserve">Rummages through the P.E. stuff. — Yells) </w:t>
      </w:r>
      <w:r w:rsidR="00656220" w:rsidRPr="0055219E">
        <w:rPr>
          <w:rFonts w:ascii="Times New Roman" w:hAnsi="Times New Roman" w:cs="Times New Roman"/>
        </w:rPr>
        <w:t xml:space="preserve">John! Henry! Bring </w:t>
      </w:r>
      <w:r w:rsidR="00C57AA0" w:rsidRPr="0055219E">
        <w:rPr>
          <w:rFonts w:ascii="Times New Roman" w:hAnsi="Times New Roman" w:cs="Times New Roman"/>
        </w:rPr>
        <w:t>the chicken Pack&amp;Play!</w:t>
      </w:r>
      <w:r w:rsidR="00656220" w:rsidRPr="0055219E">
        <w:rPr>
          <w:rFonts w:ascii="Times New Roman" w:hAnsi="Times New Roman" w:cs="Times New Roman"/>
          <w:i/>
        </w:rPr>
        <w:t xml:space="preserve">  </w:t>
      </w:r>
    </w:p>
    <w:p w14:paraId="6CE55769" w14:textId="77777777" w:rsidR="008871A2" w:rsidRPr="0055219E" w:rsidRDefault="008871A2" w:rsidP="00DC1DB0">
      <w:pPr>
        <w:pStyle w:val="Dialogue"/>
        <w:rPr>
          <w:rFonts w:ascii="Times New Roman" w:hAnsi="Times New Roman" w:cs="Times New Roman"/>
        </w:rPr>
      </w:pPr>
    </w:p>
    <w:p w14:paraId="35574AFC" w14:textId="357D91D3" w:rsidR="008871A2" w:rsidRPr="0055219E" w:rsidRDefault="008871A2"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DA641E" w:rsidRPr="0055219E">
        <w:rPr>
          <w:rFonts w:ascii="Times New Roman" w:hAnsi="Times New Roman" w:cs="Times New Roman"/>
        </w:rPr>
        <w:t>RICHARD</w:t>
      </w:r>
    </w:p>
    <w:p w14:paraId="3E43B85D" w14:textId="5053BC97" w:rsidR="00656220" w:rsidRPr="0055219E" w:rsidRDefault="00DC09D1" w:rsidP="00656220">
      <w:pPr>
        <w:pStyle w:val="Dialogue"/>
        <w:rPr>
          <w:rFonts w:ascii="Times New Roman" w:hAnsi="Times New Roman" w:cs="Times New Roman"/>
        </w:rPr>
      </w:pPr>
      <w:r>
        <w:rPr>
          <w:rFonts w:ascii="Times New Roman" w:hAnsi="Times New Roman" w:cs="Times New Roman"/>
        </w:rPr>
        <w:t>If we can’t have the cannon — Then the</w:t>
      </w:r>
      <w:r w:rsidR="008871A2" w:rsidRPr="0055219E">
        <w:rPr>
          <w:rFonts w:ascii="Times New Roman" w:hAnsi="Times New Roman" w:cs="Times New Roman"/>
        </w:rPr>
        <w:t xml:space="preserve"> fireworks — </w:t>
      </w:r>
    </w:p>
    <w:p w14:paraId="2D5012B0" w14:textId="77777777" w:rsidR="00DA641E" w:rsidRPr="0055219E" w:rsidRDefault="00DA641E" w:rsidP="00656220">
      <w:pPr>
        <w:pStyle w:val="Dialogue"/>
        <w:rPr>
          <w:rFonts w:ascii="Times New Roman" w:hAnsi="Times New Roman" w:cs="Times New Roman"/>
        </w:rPr>
      </w:pPr>
    </w:p>
    <w:p w14:paraId="73E9A4E7" w14:textId="0599DF4E" w:rsidR="00DA641E" w:rsidRPr="0055219E" w:rsidRDefault="00DA641E" w:rsidP="0065622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6568303F" w14:textId="1CEB32B1" w:rsidR="00DA641E" w:rsidRPr="0055219E" w:rsidRDefault="00DA641E" w:rsidP="00656220">
      <w:pPr>
        <w:pStyle w:val="Dialogue"/>
        <w:rPr>
          <w:rFonts w:ascii="Times New Roman" w:hAnsi="Times New Roman" w:cs="Times New Roman"/>
        </w:rPr>
      </w:pPr>
      <w:r w:rsidRPr="0055219E">
        <w:rPr>
          <w:rFonts w:ascii="Times New Roman" w:hAnsi="Times New Roman" w:cs="Times New Roman"/>
        </w:rPr>
        <w:t xml:space="preserve">I </w:t>
      </w:r>
      <w:r w:rsidRPr="00DC09D1">
        <w:rPr>
          <w:rFonts w:ascii="Times New Roman" w:hAnsi="Times New Roman" w:cs="Times New Roman"/>
          <w:i/>
        </w:rPr>
        <w:t>love</w:t>
      </w:r>
      <w:r w:rsidRPr="0055219E">
        <w:rPr>
          <w:rFonts w:ascii="Times New Roman" w:hAnsi="Times New Roman" w:cs="Times New Roman"/>
        </w:rPr>
        <w:t xml:space="preserve"> the fireworks! </w:t>
      </w:r>
    </w:p>
    <w:p w14:paraId="6A32AD27" w14:textId="77777777" w:rsidR="00AB202B" w:rsidRPr="0055219E" w:rsidRDefault="00AB202B" w:rsidP="00656220">
      <w:pPr>
        <w:pStyle w:val="Dialogue"/>
        <w:rPr>
          <w:rFonts w:ascii="Times New Roman" w:hAnsi="Times New Roman" w:cs="Times New Roman"/>
        </w:rPr>
      </w:pPr>
    </w:p>
    <w:p w14:paraId="3529AC6D" w14:textId="5C454565" w:rsidR="00AB202B" w:rsidRPr="0055219E" w:rsidRDefault="00AB202B" w:rsidP="0065622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1AC8A3B9" w14:textId="1292DE3C" w:rsidR="00AB202B" w:rsidRPr="0055219E" w:rsidRDefault="00AB202B" w:rsidP="00656220">
      <w:pPr>
        <w:pStyle w:val="Dialogue"/>
        <w:rPr>
          <w:rFonts w:ascii="Times New Roman" w:hAnsi="Times New Roman" w:cs="Times New Roman"/>
        </w:rPr>
      </w:pPr>
      <w:r w:rsidRPr="0055219E">
        <w:rPr>
          <w:rFonts w:ascii="Times New Roman" w:hAnsi="Times New Roman" w:cs="Times New Roman"/>
        </w:rPr>
        <w:t xml:space="preserve">She’s broody. </w:t>
      </w:r>
      <w:r w:rsidR="00DA641E" w:rsidRPr="0055219E">
        <w:rPr>
          <w:rFonts w:ascii="Times New Roman" w:hAnsi="Times New Roman" w:cs="Times New Roman"/>
        </w:rPr>
        <w:t>(</w:t>
      </w:r>
      <w:r w:rsidR="00DA641E" w:rsidRPr="0055219E">
        <w:rPr>
          <w:rFonts w:ascii="Times New Roman" w:hAnsi="Times New Roman" w:cs="Times New Roman"/>
          <w:i/>
        </w:rPr>
        <w:t>To audience</w:t>
      </w:r>
      <w:r w:rsidR="00DA641E" w:rsidRPr="0055219E">
        <w:rPr>
          <w:rFonts w:ascii="Times New Roman" w:hAnsi="Times New Roman" w:cs="Times New Roman"/>
        </w:rPr>
        <w:t xml:space="preserve">.) </w:t>
      </w:r>
      <w:r w:rsidR="00CF018A" w:rsidRPr="0055219E">
        <w:rPr>
          <w:rFonts w:ascii="Times New Roman" w:hAnsi="Times New Roman" w:cs="Times New Roman"/>
        </w:rPr>
        <w:t xml:space="preserve">She’s been in the nesting box longer than normal. </w:t>
      </w:r>
    </w:p>
    <w:p w14:paraId="15C23D44" w14:textId="77777777" w:rsidR="00AB202B" w:rsidRPr="0055219E" w:rsidRDefault="00AB202B" w:rsidP="00656220">
      <w:pPr>
        <w:pStyle w:val="Dialogue"/>
        <w:rPr>
          <w:rFonts w:ascii="Times New Roman" w:hAnsi="Times New Roman" w:cs="Times New Roman"/>
        </w:rPr>
      </w:pPr>
    </w:p>
    <w:p w14:paraId="57B514D2" w14:textId="62F945F3" w:rsidR="00AB202B" w:rsidRPr="0055219E" w:rsidRDefault="00AB202B" w:rsidP="0065622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58ECA231" w14:textId="352B1E3A" w:rsidR="00AB202B" w:rsidRPr="0055219E" w:rsidRDefault="00AB202B" w:rsidP="00656220">
      <w:pPr>
        <w:pStyle w:val="Dialogue"/>
        <w:rPr>
          <w:rFonts w:ascii="Times New Roman" w:hAnsi="Times New Roman" w:cs="Times New Roman"/>
        </w:rPr>
      </w:pPr>
      <w:r w:rsidRPr="0055219E">
        <w:rPr>
          <w:rFonts w:ascii="Times New Roman" w:hAnsi="Times New Roman" w:cs="Times New Roman"/>
        </w:rPr>
        <w:t xml:space="preserve">Why would they care? </w:t>
      </w:r>
      <w:r w:rsidR="00CF018A" w:rsidRPr="0055219E">
        <w:rPr>
          <w:rFonts w:ascii="Times New Roman" w:hAnsi="Times New Roman" w:cs="Times New Roman"/>
        </w:rPr>
        <w:t xml:space="preserve">They’re here for Henry’s memorial! </w:t>
      </w:r>
    </w:p>
    <w:p w14:paraId="5454622E" w14:textId="77777777" w:rsidR="00AB202B" w:rsidRPr="0055219E" w:rsidRDefault="00AB202B" w:rsidP="00656220">
      <w:pPr>
        <w:pStyle w:val="Dialogue"/>
        <w:rPr>
          <w:rFonts w:ascii="Times New Roman" w:hAnsi="Times New Roman" w:cs="Times New Roman"/>
        </w:rPr>
      </w:pPr>
    </w:p>
    <w:p w14:paraId="01A9990D" w14:textId="46816F24" w:rsidR="00AB202B" w:rsidRPr="0055219E" w:rsidRDefault="00AB202B" w:rsidP="0065622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6261417E" w14:textId="66EC52EA" w:rsidR="00AB202B" w:rsidRPr="0055219E" w:rsidRDefault="00CF018A" w:rsidP="00656220">
      <w:pPr>
        <w:pStyle w:val="Dialogue"/>
        <w:rPr>
          <w:rFonts w:ascii="Times New Roman" w:hAnsi="Times New Roman" w:cs="Times New Roman"/>
        </w:rPr>
      </w:pPr>
      <w:r w:rsidRPr="0055219E">
        <w:rPr>
          <w:rFonts w:ascii="Times New Roman" w:hAnsi="Times New Roman" w:cs="Times New Roman"/>
        </w:rPr>
        <w:t>They’re also here for</w:t>
      </w:r>
      <w:r w:rsidR="00AB202B" w:rsidRPr="0055219E">
        <w:rPr>
          <w:rFonts w:ascii="Times New Roman" w:hAnsi="Times New Roman" w:cs="Times New Roman"/>
        </w:rPr>
        <w:t xml:space="preserve"> the </w:t>
      </w:r>
      <w:r w:rsidRPr="0055219E">
        <w:rPr>
          <w:rFonts w:ascii="Times New Roman" w:hAnsi="Times New Roman" w:cs="Times New Roman"/>
        </w:rPr>
        <w:t>Poultry</w:t>
      </w:r>
      <w:r w:rsidR="00AB202B" w:rsidRPr="0055219E">
        <w:rPr>
          <w:rFonts w:ascii="Times New Roman" w:hAnsi="Times New Roman" w:cs="Times New Roman"/>
        </w:rPr>
        <w:t xml:space="preserve"> Club — I’m the president. See? (</w:t>
      </w:r>
      <w:r w:rsidR="00AB202B" w:rsidRPr="0055219E">
        <w:rPr>
          <w:rFonts w:ascii="Times New Roman" w:hAnsi="Times New Roman" w:cs="Times New Roman"/>
          <w:i/>
        </w:rPr>
        <w:t>Shows</w:t>
      </w:r>
      <w:r w:rsidRPr="0055219E">
        <w:rPr>
          <w:rFonts w:ascii="Times New Roman" w:hAnsi="Times New Roman" w:cs="Times New Roman"/>
          <w:i/>
        </w:rPr>
        <w:t xml:space="preserve"> white</w:t>
      </w:r>
      <w:r w:rsidR="00AB202B" w:rsidRPr="0055219E">
        <w:rPr>
          <w:rFonts w:ascii="Times New Roman" w:hAnsi="Times New Roman" w:cs="Times New Roman"/>
          <w:i/>
        </w:rPr>
        <w:t xml:space="preserve"> flyer</w:t>
      </w:r>
      <w:r w:rsidR="00AB202B" w:rsidRPr="0055219E">
        <w:rPr>
          <w:rFonts w:ascii="Times New Roman" w:hAnsi="Times New Roman" w:cs="Times New Roman"/>
        </w:rPr>
        <w:t xml:space="preserve">.) </w:t>
      </w:r>
    </w:p>
    <w:p w14:paraId="17015114" w14:textId="77777777" w:rsidR="00656220" w:rsidRPr="0055219E" w:rsidRDefault="00656220" w:rsidP="00656220">
      <w:pPr>
        <w:pStyle w:val="Dialogue"/>
        <w:rPr>
          <w:rFonts w:ascii="Times New Roman" w:hAnsi="Times New Roman" w:cs="Times New Roman"/>
        </w:rPr>
      </w:pPr>
    </w:p>
    <w:p w14:paraId="28901A80" w14:textId="79B9F6FC" w:rsidR="00656220" w:rsidRPr="0055219E" w:rsidRDefault="00656220" w:rsidP="0065622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30F2A67E" w14:textId="1720CCE1" w:rsidR="00AB202B" w:rsidRPr="0055219E" w:rsidRDefault="00C57AA0" w:rsidP="00656220">
      <w:pPr>
        <w:pStyle w:val="Dialogue"/>
        <w:rPr>
          <w:rFonts w:ascii="Times New Roman" w:hAnsi="Times New Roman" w:cs="Times New Roman"/>
        </w:rPr>
      </w:pPr>
      <w:r w:rsidRPr="0055219E">
        <w:rPr>
          <w:rFonts w:ascii="Times New Roman" w:hAnsi="Times New Roman" w:cs="Times New Roman"/>
        </w:rPr>
        <w:t xml:space="preserve">Who’s a good chicken? You’re a good chicken!   </w:t>
      </w:r>
      <w:r w:rsidR="00656220" w:rsidRPr="0055219E">
        <w:rPr>
          <w:rFonts w:ascii="Times New Roman" w:hAnsi="Times New Roman" w:cs="Times New Roman"/>
        </w:rPr>
        <w:t xml:space="preserve"> </w:t>
      </w:r>
      <w:r w:rsidR="00DC1DB0" w:rsidRPr="0055219E">
        <w:rPr>
          <w:rFonts w:ascii="Times New Roman" w:hAnsi="Times New Roman" w:cs="Times New Roman"/>
        </w:rPr>
        <w:t xml:space="preserve"> </w:t>
      </w:r>
    </w:p>
    <w:p w14:paraId="048A18C6" w14:textId="77777777" w:rsidR="008871A2" w:rsidRPr="0055219E" w:rsidRDefault="008871A2" w:rsidP="00DC1DB0">
      <w:pPr>
        <w:pStyle w:val="Dialogue"/>
        <w:rPr>
          <w:rFonts w:ascii="Times New Roman" w:hAnsi="Times New Roman" w:cs="Times New Roman"/>
        </w:rPr>
      </w:pPr>
    </w:p>
    <w:p w14:paraId="40E50D84" w14:textId="7717B7AE" w:rsidR="008871A2" w:rsidRPr="0055219E" w:rsidRDefault="008871A2"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4F9E43EA" w14:textId="6743A24E" w:rsidR="008871A2" w:rsidRPr="0055219E" w:rsidRDefault="008871A2" w:rsidP="00DC1DB0">
      <w:pPr>
        <w:pStyle w:val="Dialogue"/>
        <w:rPr>
          <w:rFonts w:ascii="Times New Roman" w:hAnsi="Times New Roman" w:cs="Times New Roman"/>
        </w:rPr>
      </w:pPr>
      <w:r w:rsidRPr="0055219E">
        <w:rPr>
          <w:rFonts w:ascii="Times New Roman" w:hAnsi="Times New Roman" w:cs="Times New Roman"/>
        </w:rPr>
        <w:lastRenderedPageBreak/>
        <w:t xml:space="preserve">The fireworks are too smelly — </w:t>
      </w:r>
      <w:r w:rsidR="00656220" w:rsidRPr="0055219E">
        <w:rPr>
          <w:rFonts w:ascii="Times New Roman" w:hAnsi="Times New Roman" w:cs="Times New Roman"/>
        </w:rPr>
        <w:t xml:space="preserve">They’ll get us in trouble. </w:t>
      </w:r>
      <w:r w:rsidRPr="0055219E">
        <w:rPr>
          <w:rFonts w:ascii="Times New Roman" w:hAnsi="Times New Roman" w:cs="Times New Roman"/>
        </w:rPr>
        <w:t xml:space="preserve"> </w:t>
      </w:r>
    </w:p>
    <w:p w14:paraId="6E918D6B" w14:textId="77777777" w:rsidR="00AB202B" w:rsidRPr="0055219E" w:rsidRDefault="00AB202B" w:rsidP="00DC1DB0">
      <w:pPr>
        <w:pStyle w:val="Dialogue"/>
        <w:rPr>
          <w:rFonts w:ascii="Times New Roman" w:hAnsi="Times New Roman" w:cs="Times New Roman"/>
        </w:rPr>
      </w:pPr>
    </w:p>
    <w:p w14:paraId="60EB3DCD" w14:textId="3C85B1CE"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3BAECC19" w14:textId="009C5633"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 xml:space="preserve">Fireworks will get us in trouble, but you keep chickens in the lighting booth? </w:t>
      </w:r>
    </w:p>
    <w:p w14:paraId="700307FF" w14:textId="77777777" w:rsidR="00AB202B" w:rsidRPr="0055219E" w:rsidRDefault="00AB202B" w:rsidP="00DC1DB0">
      <w:pPr>
        <w:pStyle w:val="Dialogue"/>
        <w:rPr>
          <w:rFonts w:ascii="Times New Roman" w:hAnsi="Times New Roman" w:cs="Times New Roman"/>
        </w:rPr>
      </w:pPr>
    </w:p>
    <w:p w14:paraId="3F56AB83" w14:textId="4734E21D"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7AFE8D63" w14:textId="1335C7F5"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 xml:space="preserve">I have all the keys! </w:t>
      </w:r>
    </w:p>
    <w:p w14:paraId="72247B51" w14:textId="77777777" w:rsidR="008871A2" w:rsidRPr="0055219E" w:rsidRDefault="008871A2" w:rsidP="00DC1DB0">
      <w:pPr>
        <w:pStyle w:val="Dialogue"/>
        <w:rPr>
          <w:rFonts w:ascii="Times New Roman" w:hAnsi="Times New Roman" w:cs="Times New Roman"/>
        </w:rPr>
      </w:pPr>
    </w:p>
    <w:p w14:paraId="7C9BCECE" w14:textId="0475F954" w:rsidR="008871A2" w:rsidRPr="0055219E" w:rsidRDefault="008871A2"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2AD8D3D6" w14:textId="2EEAD590" w:rsidR="008871A2" w:rsidRPr="0055219E" w:rsidRDefault="00AB202B" w:rsidP="00DC1DB0">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Walking back to the stage</w:t>
      </w:r>
      <w:r w:rsidRPr="0055219E">
        <w:rPr>
          <w:rFonts w:ascii="Times New Roman" w:hAnsi="Times New Roman" w:cs="Times New Roman"/>
        </w:rPr>
        <w:t xml:space="preserve">.) </w:t>
      </w:r>
      <w:r w:rsidR="008871A2" w:rsidRPr="0055219E">
        <w:rPr>
          <w:rFonts w:ascii="Times New Roman" w:hAnsi="Times New Roman" w:cs="Times New Roman"/>
        </w:rPr>
        <w:t xml:space="preserve">I </w:t>
      </w:r>
      <w:r w:rsidRPr="0055219E">
        <w:rPr>
          <w:rFonts w:ascii="Times New Roman" w:hAnsi="Times New Roman" w:cs="Times New Roman"/>
        </w:rPr>
        <w:t xml:space="preserve">can’t find her </w:t>
      </w:r>
      <w:r w:rsidR="00C57AA0" w:rsidRPr="0055219E">
        <w:rPr>
          <w:rFonts w:ascii="Times New Roman" w:hAnsi="Times New Roman" w:cs="Times New Roman"/>
        </w:rPr>
        <w:t xml:space="preserve">Pack&amp;Play, </w:t>
      </w:r>
      <w:r w:rsidRPr="0055219E">
        <w:rPr>
          <w:rFonts w:ascii="Times New Roman" w:hAnsi="Times New Roman" w:cs="Times New Roman"/>
        </w:rPr>
        <w:t xml:space="preserve">George — Sorry! </w:t>
      </w:r>
    </w:p>
    <w:p w14:paraId="664218C2" w14:textId="77777777" w:rsidR="00AB202B" w:rsidRPr="0055219E" w:rsidRDefault="00AB202B" w:rsidP="00DC1DB0">
      <w:pPr>
        <w:pStyle w:val="Dialogue"/>
        <w:rPr>
          <w:rFonts w:ascii="Times New Roman" w:hAnsi="Times New Roman" w:cs="Times New Roman"/>
        </w:rPr>
      </w:pPr>
    </w:p>
    <w:p w14:paraId="10BCA631" w14:textId="66268A20"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304065DE" w14:textId="5D66E75B"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Following</w:t>
      </w:r>
      <w:r w:rsidR="00C57AA0" w:rsidRPr="0055219E">
        <w:rPr>
          <w:rFonts w:ascii="Times New Roman" w:hAnsi="Times New Roman" w:cs="Times New Roman"/>
          <w:i/>
        </w:rPr>
        <w:t xml:space="preserve"> behind JOHN</w:t>
      </w:r>
      <w:r w:rsidRPr="0055219E">
        <w:rPr>
          <w:rFonts w:ascii="Times New Roman" w:hAnsi="Times New Roman" w:cs="Times New Roman"/>
        </w:rPr>
        <w:t>.)</w:t>
      </w:r>
      <w:r w:rsidRPr="0055219E">
        <w:rPr>
          <w:rFonts w:ascii="Times New Roman" w:hAnsi="Times New Roman" w:cs="Times New Roman"/>
          <w:i/>
        </w:rPr>
        <w:t xml:space="preserve"> </w:t>
      </w:r>
      <w:r w:rsidR="00C57AA0" w:rsidRPr="0055219E">
        <w:rPr>
          <w:rFonts w:ascii="Times New Roman" w:hAnsi="Times New Roman" w:cs="Times New Roman"/>
        </w:rPr>
        <w:t>That hen doesn’t want confinement!</w:t>
      </w:r>
      <w:r w:rsidR="00C57AA0" w:rsidRPr="0055219E">
        <w:rPr>
          <w:rFonts w:ascii="Times New Roman" w:hAnsi="Times New Roman" w:cs="Times New Roman"/>
          <w:i/>
        </w:rPr>
        <w:t xml:space="preserve"> </w:t>
      </w:r>
      <w:r w:rsidRPr="0055219E">
        <w:rPr>
          <w:rFonts w:ascii="Times New Roman" w:hAnsi="Times New Roman" w:cs="Times New Roman"/>
        </w:rPr>
        <w:t xml:space="preserve">She wants to be free! </w:t>
      </w:r>
    </w:p>
    <w:p w14:paraId="4A66AF48" w14:textId="77777777" w:rsidR="008871A2" w:rsidRPr="0055219E" w:rsidRDefault="008871A2" w:rsidP="00DC1DB0">
      <w:pPr>
        <w:pStyle w:val="Dialogue"/>
        <w:rPr>
          <w:rFonts w:ascii="Times New Roman" w:hAnsi="Times New Roman" w:cs="Times New Roman"/>
        </w:rPr>
      </w:pPr>
    </w:p>
    <w:p w14:paraId="605F4C6C" w14:textId="2AE94D70" w:rsidR="008871A2" w:rsidRPr="0055219E" w:rsidRDefault="008871A2"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2E445387" w14:textId="7F353990" w:rsidR="008871A2" w:rsidRPr="0055219E" w:rsidRDefault="00AB202B" w:rsidP="00DC1DB0">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the audience</w:t>
      </w:r>
      <w:r w:rsidRPr="0055219E">
        <w:rPr>
          <w:rFonts w:ascii="Times New Roman" w:hAnsi="Times New Roman" w:cs="Times New Roman"/>
        </w:rPr>
        <w:t xml:space="preserve">.) See — That’s what a lot of first timers believe </w:t>
      </w:r>
      <w:r w:rsidR="00C57AA0" w:rsidRPr="0055219E">
        <w:rPr>
          <w:rFonts w:ascii="Times New Roman" w:hAnsi="Times New Roman" w:cs="Times New Roman"/>
        </w:rPr>
        <w:t xml:space="preserve">— </w:t>
      </w:r>
      <w:r w:rsidRPr="0055219E">
        <w:rPr>
          <w:rFonts w:ascii="Times New Roman" w:hAnsi="Times New Roman" w:cs="Times New Roman"/>
        </w:rPr>
        <w:t xml:space="preserve">but you have to stay vigilant to guard against predation. </w:t>
      </w:r>
      <w:r w:rsidR="00656220" w:rsidRPr="0055219E">
        <w:rPr>
          <w:rFonts w:ascii="Times New Roman" w:hAnsi="Times New Roman" w:cs="Times New Roman"/>
        </w:rPr>
        <w:t>(</w:t>
      </w:r>
      <w:r w:rsidRPr="0055219E">
        <w:rPr>
          <w:rFonts w:ascii="Times New Roman" w:hAnsi="Times New Roman" w:cs="Times New Roman"/>
          <w:i/>
        </w:rPr>
        <w:t xml:space="preserve">Takes hen back from WILL.) </w:t>
      </w:r>
      <w:r w:rsidRPr="0055219E">
        <w:rPr>
          <w:rFonts w:ascii="Times New Roman" w:hAnsi="Times New Roman" w:cs="Times New Roman"/>
        </w:rPr>
        <w:t xml:space="preserve">George, John — Go backstage — Look for the </w:t>
      </w:r>
      <w:r w:rsidR="00C57AA0" w:rsidRPr="0055219E">
        <w:rPr>
          <w:rFonts w:ascii="Times New Roman" w:hAnsi="Times New Roman" w:cs="Times New Roman"/>
        </w:rPr>
        <w:t xml:space="preserve">Pack&amp;Play, and if you can’t find it, there’s a </w:t>
      </w:r>
      <w:r w:rsidRPr="0055219E">
        <w:rPr>
          <w:rFonts w:ascii="Times New Roman" w:hAnsi="Times New Roman" w:cs="Times New Roman"/>
        </w:rPr>
        <w:t xml:space="preserve">roll of chicken wire leftover from last year’s </w:t>
      </w:r>
      <w:r w:rsidRPr="0055219E">
        <w:rPr>
          <w:rFonts w:ascii="Times New Roman" w:hAnsi="Times New Roman" w:cs="Times New Roman"/>
          <w:i/>
        </w:rPr>
        <w:t xml:space="preserve">Night of the Iguana </w:t>
      </w:r>
      <w:r w:rsidRPr="0055219E">
        <w:rPr>
          <w:rFonts w:ascii="Times New Roman" w:hAnsi="Times New Roman" w:cs="Times New Roman"/>
        </w:rPr>
        <w:t>set. (</w:t>
      </w:r>
      <w:r w:rsidRPr="0055219E">
        <w:rPr>
          <w:rFonts w:ascii="Times New Roman" w:hAnsi="Times New Roman" w:cs="Times New Roman"/>
          <w:i/>
        </w:rPr>
        <w:t>They start to exit</w:t>
      </w:r>
      <w:r w:rsidRPr="0055219E">
        <w:rPr>
          <w:rFonts w:ascii="Times New Roman" w:hAnsi="Times New Roman" w:cs="Times New Roman"/>
        </w:rPr>
        <w:t>.) The rest of you —</w:t>
      </w:r>
      <w:r w:rsidR="00964464" w:rsidRPr="0055219E">
        <w:rPr>
          <w:rFonts w:ascii="Times New Roman" w:hAnsi="Times New Roman" w:cs="Times New Roman"/>
        </w:rPr>
        <w:t xml:space="preserve"> </w:t>
      </w:r>
      <w:r w:rsidR="00CF018A" w:rsidRPr="0055219E">
        <w:rPr>
          <w:rFonts w:ascii="Times New Roman" w:hAnsi="Times New Roman" w:cs="Times New Roman"/>
        </w:rPr>
        <w:t xml:space="preserve">For a show you haven’t even chosen yet — </w:t>
      </w:r>
      <w:r w:rsidRPr="0055219E">
        <w:rPr>
          <w:rFonts w:ascii="Times New Roman" w:hAnsi="Times New Roman" w:cs="Times New Roman"/>
        </w:rPr>
        <w:t xml:space="preserve">That’s </w:t>
      </w:r>
      <w:r w:rsidR="00253A63" w:rsidRPr="0055219E">
        <w:rPr>
          <w:rFonts w:ascii="Times New Roman" w:hAnsi="Times New Roman" w:cs="Times New Roman"/>
        </w:rPr>
        <w:t>twenty</w:t>
      </w:r>
      <w:r w:rsidRPr="0055219E">
        <w:rPr>
          <w:rFonts w:ascii="Times New Roman" w:hAnsi="Times New Roman" w:cs="Times New Roman"/>
        </w:rPr>
        <w:t xml:space="preserve"> minutes ‘til places. </w:t>
      </w:r>
    </w:p>
    <w:p w14:paraId="296A68D3" w14:textId="77777777" w:rsidR="00CF018A" w:rsidRPr="0055219E" w:rsidRDefault="00CF018A" w:rsidP="00DC1DB0">
      <w:pPr>
        <w:pStyle w:val="Dialogue"/>
        <w:rPr>
          <w:rFonts w:ascii="Times New Roman" w:hAnsi="Times New Roman" w:cs="Times New Roman"/>
        </w:rPr>
      </w:pPr>
    </w:p>
    <w:p w14:paraId="72443998" w14:textId="4D9ABAA1" w:rsidR="00CF018A" w:rsidRPr="0055219E" w:rsidRDefault="00CF018A"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3E627F58" w14:textId="37EE580D" w:rsidR="00CF018A" w:rsidRPr="0055219E" w:rsidRDefault="00CF018A" w:rsidP="00DC1DB0">
      <w:pPr>
        <w:pStyle w:val="Dialogue"/>
        <w:rPr>
          <w:rFonts w:ascii="Times New Roman" w:hAnsi="Times New Roman" w:cs="Times New Roman"/>
        </w:rPr>
      </w:pPr>
      <w:r w:rsidRPr="0055219E">
        <w:rPr>
          <w:rFonts w:ascii="Times New Roman" w:hAnsi="Times New Roman" w:cs="Times New Roman"/>
        </w:rPr>
        <w:t>We did</w:t>
      </w:r>
      <w:r w:rsidR="00964464" w:rsidRPr="0055219E">
        <w:rPr>
          <w:rFonts w:ascii="Times New Roman" w:hAnsi="Times New Roman" w:cs="Times New Roman"/>
        </w:rPr>
        <w:t xml:space="preserve"> choose</w:t>
      </w:r>
      <w:r w:rsidRPr="0055219E">
        <w:rPr>
          <w:rFonts w:ascii="Times New Roman" w:hAnsi="Times New Roman" w:cs="Times New Roman"/>
        </w:rPr>
        <w:t xml:space="preserve"> — Titus! </w:t>
      </w:r>
    </w:p>
    <w:p w14:paraId="43F68E93" w14:textId="77777777" w:rsidR="00CF018A" w:rsidRPr="0055219E" w:rsidRDefault="00CF018A" w:rsidP="00DC1DB0">
      <w:pPr>
        <w:pStyle w:val="Dialogue"/>
        <w:rPr>
          <w:rFonts w:ascii="Times New Roman" w:hAnsi="Times New Roman" w:cs="Times New Roman"/>
        </w:rPr>
      </w:pPr>
    </w:p>
    <w:p w14:paraId="64C8804E" w14:textId="0FD881EE" w:rsidR="00CF018A" w:rsidRPr="0055219E" w:rsidRDefault="00CF018A"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2686E2E6" w14:textId="5BE29470" w:rsidR="00CF018A" w:rsidRPr="0055219E" w:rsidRDefault="00CF018A" w:rsidP="00DC1DB0">
      <w:pPr>
        <w:pStyle w:val="Dialogue"/>
        <w:rPr>
          <w:rFonts w:ascii="Times New Roman" w:hAnsi="Times New Roman" w:cs="Times New Roman"/>
        </w:rPr>
      </w:pPr>
      <w:r w:rsidRPr="0055219E">
        <w:rPr>
          <w:rFonts w:ascii="Times New Roman" w:hAnsi="Times New Roman" w:cs="Times New Roman"/>
        </w:rPr>
        <w:t xml:space="preserve">No show! We are in </w:t>
      </w:r>
      <w:r w:rsidRPr="0055219E">
        <w:rPr>
          <w:rFonts w:ascii="Times New Roman" w:hAnsi="Times New Roman" w:cs="Times New Roman"/>
          <w:i/>
        </w:rPr>
        <w:t>mourning</w:t>
      </w:r>
      <w:r w:rsidRPr="0055219E">
        <w:rPr>
          <w:rFonts w:ascii="Times New Roman" w:hAnsi="Times New Roman" w:cs="Times New Roman"/>
        </w:rPr>
        <w:t xml:space="preserve">. </w:t>
      </w:r>
    </w:p>
    <w:p w14:paraId="2AC33D22" w14:textId="77777777" w:rsidR="00AB202B" w:rsidRPr="0055219E" w:rsidRDefault="00AB202B" w:rsidP="00DC1DB0">
      <w:pPr>
        <w:pStyle w:val="Dialogue"/>
        <w:rPr>
          <w:rFonts w:ascii="Times New Roman" w:hAnsi="Times New Roman" w:cs="Times New Roman"/>
        </w:rPr>
      </w:pPr>
    </w:p>
    <w:p w14:paraId="1F0D052A" w14:textId="5D8EA75F" w:rsidR="00AB202B" w:rsidRPr="0055219E" w:rsidRDefault="000953B1"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AB202B" w:rsidRPr="0055219E">
        <w:rPr>
          <w:rFonts w:ascii="Times New Roman" w:hAnsi="Times New Roman" w:cs="Times New Roman"/>
        </w:rPr>
        <w:t>JOHN</w:t>
      </w:r>
    </w:p>
    <w:p w14:paraId="518BDE7E" w14:textId="7611E842" w:rsidR="00AB202B" w:rsidRPr="0055219E" w:rsidRDefault="00AB202B" w:rsidP="00DC1DB0">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Stops exiting</w:t>
      </w:r>
      <w:r w:rsidRPr="0055219E">
        <w:rPr>
          <w:rFonts w:ascii="Times New Roman" w:hAnsi="Times New Roman" w:cs="Times New Roman"/>
        </w:rPr>
        <w:t xml:space="preserve">.) </w:t>
      </w:r>
      <w:r w:rsidR="000953B1" w:rsidRPr="0055219E">
        <w:rPr>
          <w:rFonts w:ascii="Times New Roman" w:hAnsi="Times New Roman" w:cs="Times New Roman"/>
        </w:rPr>
        <w:t xml:space="preserve">It’s just — </w:t>
      </w:r>
    </w:p>
    <w:p w14:paraId="5A1F1914" w14:textId="77777777" w:rsidR="000953B1" w:rsidRPr="0055219E" w:rsidRDefault="000953B1" w:rsidP="00DC1DB0">
      <w:pPr>
        <w:pStyle w:val="Dialogue"/>
        <w:rPr>
          <w:rFonts w:ascii="Times New Roman" w:hAnsi="Times New Roman" w:cs="Times New Roman"/>
        </w:rPr>
      </w:pPr>
    </w:p>
    <w:p w14:paraId="28081D92" w14:textId="7D2A2B92"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A632B9A" w14:textId="7902D54C"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 xml:space="preserve">Yes, John, what is it? </w:t>
      </w:r>
    </w:p>
    <w:p w14:paraId="0FA2F0F6" w14:textId="77777777" w:rsidR="000953B1" w:rsidRPr="0055219E" w:rsidRDefault="000953B1" w:rsidP="00DC1DB0">
      <w:pPr>
        <w:pStyle w:val="Dialogue"/>
        <w:rPr>
          <w:rFonts w:ascii="Times New Roman" w:hAnsi="Times New Roman" w:cs="Times New Roman"/>
        </w:rPr>
      </w:pPr>
    </w:p>
    <w:p w14:paraId="7CBDACD5" w14:textId="10412303"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0443EEE7" w14:textId="02CA7F6E" w:rsidR="000953B1" w:rsidRPr="0055219E" w:rsidRDefault="000953B1" w:rsidP="00964464">
      <w:pPr>
        <w:pStyle w:val="Dialogue"/>
        <w:rPr>
          <w:rFonts w:ascii="Times New Roman" w:hAnsi="Times New Roman" w:cs="Times New Roman"/>
        </w:rPr>
      </w:pPr>
      <w:r w:rsidRPr="0055219E">
        <w:rPr>
          <w:rFonts w:ascii="Times New Roman" w:hAnsi="Times New Roman" w:cs="Times New Roman"/>
        </w:rPr>
        <w:t>It’s just —</w:t>
      </w:r>
      <w:r w:rsidR="00964464" w:rsidRPr="0055219E">
        <w:rPr>
          <w:rFonts w:ascii="Times New Roman" w:hAnsi="Times New Roman" w:cs="Times New Roman"/>
        </w:rPr>
        <w:t xml:space="preserve"> </w:t>
      </w:r>
      <w:r w:rsidRPr="0055219E">
        <w:rPr>
          <w:rFonts w:ascii="Times New Roman" w:hAnsi="Times New Roman" w:cs="Times New Roman"/>
        </w:rPr>
        <w:t xml:space="preserve">I’m assistant stage manager and you said — sometimes I could call places?  </w:t>
      </w:r>
    </w:p>
    <w:p w14:paraId="6949C807" w14:textId="77777777" w:rsidR="000953B1" w:rsidRPr="0055219E" w:rsidRDefault="000953B1" w:rsidP="00DC1DB0">
      <w:pPr>
        <w:pStyle w:val="Dialogue"/>
        <w:rPr>
          <w:rFonts w:ascii="Times New Roman" w:hAnsi="Times New Roman" w:cs="Times New Roman"/>
        </w:rPr>
      </w:pPr>
    </w:p>
    <w:p w14:paraId="4E8BA921" w14:textId="09AC9805"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EE4491A" w14:textId="6F0E4A86"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I did say that — You’re right. Okay, kid. We open a show that’s not written or casted or rehearsed in (</w:t>
      </w:r>
      <w:r w:rsidRPr="0055219E">
        <w:rPr>
          <w:rFonts w:ascii="Times New Roman" w:hAnsi="Times New Roman" w:cs="Times New Roman"/>
          <w:i/>
        </w:rPr>
        <w:t>Looks at watch</w:t>
      </w:r>
      <w:r w:rsidRPr="0055219E">
        <w:rPr>
          <w:rFonts w:ascii="Times New Roman" w:hAnsi="Times New Roman" w:cs="Times New Roman"/>
        </w:rPr>
        <w:t xml:space="preserve">) 19 minutes. So — You call places. </w:t>
      </w:r>
    </w:p>
    <w:p w14:paraId="3D50A406" w14:textId="77777777" w:rsidR="000953B1" w:rsidRPr="0055219E" w:rsidRDefault="000953B1" w:rsidP="00DC1DB0">
      <w:pPr>
        <w:pStyle w:val="Dialogue"/>
        <w:rPr>
          <w:rFonts w:ascii="Times New Roman" w:hAnsi="Times New Roman" w:cs="Times New Roman"/>
        </w:rPr>
      </w:pPr>
    </w:p>
    <w:p w14:paraId="59B15A76" w14:textId="5D42FD79"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03E84A5F" w14:textId="3809B923" w:rsidR="000953B1" w:rsidRPr="0055219E" w:rsidRDefault="000953B1" w:rsidP="00DC1DB0">
      <w:pPr>
        <w:pStyle w:val="Dialogue"/>
        <w:rPr>
          <w:rFonts w:ascii="Times New Roman" w:hAnsi="Times New Roman" w:cs="Times New Roman"/>
        </w:rPr>
      </w:pPr>
      <w:r w:rsidRPr="0055219E">
        <w:rPr>
          <w:rFonts w:ascii="Times New Roman" w:hAnsi="Times New Roman" w:cs="Times New Roman"/>
        </w:rPr>
        <w:t xml:space="preserve">19 — </w:t>
      </w:r>
    </w:p>
    <w:p w14:paraId="3A83BCAD" w14:textId="77777777" w:rsidR="00DC1DB0" w:rsidRPr="0055219E" w:rsidRDefault="00DC1DB0" w:rsidP="004C20BA">
      <w:pPr>
        <w:pStyle w:val="CharacterTag"/>
        <w:rPr>
          <w:rFonts w:ascii="Times New Roman" w:hAnsi="Times New Roman" w:cs="Times New Roman"/>
        </w:rPr>
      </w:pPr>
    </w:p>
    <w:p w14:paraId="16BDFA15" w14:textId="77777777" w:rsidR="00964464" w:rsidRPr="0055219E" w:rsidRDefault="00964464" w:rsidP="00964464">
      <w:pPr>
        <w:pStyle w:val="CharacterTag"/>
        <w:rPr>
          <w:rFonts w:ascii="Times New Roman" w:hAnsi="Times New Roman" w:cs="Times New Roman"/>
        </w:rPr>
      </w:pPr>
      <w:r w:rsidRPr="0055219E">
        <w:rPr>
          <w:rFonts w:ascii="Times New Roman" w:hAnsi="Times New Roman" w:cs="Times New Roman"/>
        </w:rPr>
        <w:t>WILL</w:t>
      </w:r>
    </w:p>
    <w:p w14:paraId="26C3E4FF" w14:textId="4434E0E1" w:rsidR="00964464" w:rsidRPr="0055219E" w:rsidRDefault="00964464" w:rsidP="00964464">
      <w:pPr>
        <w:pStyle w:val="Dialogue"/>
        <w:rPr>
          <w:rFonts w:ascii="Times New Roman" w:hAnsi="Times New Roman" w:cs="Times New Roman"/>
        </w:rPr>
      </w:pPr>
      <w:r w:rsidRPr="0055219E">
        <w:rPr>
          <w:rFonts w:ascii="Times New Roman" w:hAnsi="Times New Roman" w:cs="Times New Roman"/>
        </w:rPr>
        <w:t xml:space="preserve">What kind of pizza is it? </w:t>
      </w:r>
    </w:p>
    <w:p w14:paraId="61F59E39" w14:textId="77777777" w:rsidR="00964464" w:rsidRPr="0055219E" w:rsidRDefault="00964464" w:rsidP="00964464">
      <w:pPr>
        <w:pStyle w:val="CharacterTag"/>
        <w:rPr>
          <w:rFonts w:ascii="Times New Roman" w:hAnsi="Times New Roman" w:cs="Times New Roman"/>
        </w:rPr>
      </w:pPr>
    </w:p>
    <w:p w14:paraId="7E457748" w14:textId="241F5B13" w:rsidR="0081677D" w:rsidRPr="0055219E" w:rsidRDefault="0081677D" w:rsidP="00964464">
      <w:pPr>
        <w:pStyle w:val="CharacterTag"/>
        <w:rPr>
          <w:rFonts w:ascii="Times New Roman" w:hAnsi="Times New Roman" w:cs="Times New Roman"/>
        </w:rPr>
      </w:pPr>
      <w:r w:rsidRPr="0055219E">
        <w:rPr>
          <w:rFonts w:ascii="Times New Roman" w:hAnsi="Times New Roman" w:cs="Times New Roman"/>
        </w:rPr>
        <w:t>THOMAS</w:t>
      </w:r>
    </w:p>
    <w:p w14:paraId="00EE33D6" w14:textId="77777777" w:rsidR="004C20BA" w:rsidRPr="0055219E" w:rsidRDefault="0081677D" w:rsidP="004C20BA">
      <w:pPr>
        <w:pStyle w:val="Dialogue"/>
        <w:rPr>
          <w:rFonts w:ascii="Times New Roman" w:hAnsi="Times New Roman" w:cs="Times New Roman"/>
        </w:rPr>
      </w:pPr>
      <w:r w:rsidRPr="0055219E">
        <w:rPr>
          <w:rFonts w:ascii="Times New Roman" w:hAnsi="Times New Roman" w:cs="Times New Roman"/>
        </w:rPr>
        <w:t>Half pepperoni, half Canadian bacon.</w:t>
      </w:r>
    </w:p>
    <w:p w14:paraId="408C3150" w14:textId="77777777" w:rsidR="004C20BA" w:rsidRPr="0055219E" w:rsidRDefault="004C20BA" w:rsidP="004C20BA">
      <w:pPr>
        <w:pStyle w:val="CharacterTag"/>
        <w:rPr>
          <w:rFonts w:ascii="Times New Roman" w:hAnsi="Times New Roman" w:cs="Times New Roman"/>
        </w:rPr>
      </w:pPr>
    </w:p>
    <w:p w14:paraId="49FDFF70" w14:textId="4D473A16" w:rsidR="0081677D" w:rsidRPr="0055219E" w:rsidRDefault="007F47A7" w:rsidP="004C20BA">
      <w:pPr>
        <w:pStyle w:val="CharacterTag"/>
        <w:rPr>
          <w:rFonts w:ascii="Times New Roman" w:hAnsi="Times New Roman" w:cs="Times New Roman"/>
        </w:rPr>
      </w:pPr>
      <w:r w:rsidRPr="0055219E">
        <w:rPr>
          <w:rFonts w:ascii="Times New Roman" w:hAnsi="Times New Roman" w:cs="Times New Roman"/>
        </w:rPr>
        <w:t>WILL</w:t>
      </w:r>
    </w:p>
    <w:p w14:paraId="7D00556E" w14:textId="26514DB1" w:rsidR="007F47A7" w:rsidRPr="0055219E" w:rsidRDefault="007F47A7" w:rsidP="00CA5B9A">
      <w:r w:rsidRPr="0055219E">
        <w:t xml:space="preserve">The Canadians are masters of bacon. </w:t>
      </w:r>
    </w:p>
    <w:p w14:paraId="6E02F547" w14:textId="77777777" w:rsidR="000953B1" w:rsidRPr="0055219E" w:rsidRDefault="000953B1" w:rsidP="00CA5B9A"/>
    <w:p w14:paraId="02889B55" w14:textId="30CA7B00" w:rsidR="000953B1" w:rsidRPr="0055219E" w:rsidRDefault="000953B1" w:rsidP="00CA5B9A">
      <w:r w:rsidRPr="0055219E">
        <w:tab/>
      </w:r>
      <w:r w:rsidRPr="0055219E">
        <w:tab/>
      </w:r>
      <w:r w:rsidRPr="0055219E">
        <w:tab/>
      </w:r>
      <w:r w:rsidRPr="0055219E">
        <w:tab/>
      </w:r>
      <w:r w:rsidRPr="0055219E">
        <w:tab/>
        <w:t>JOHN</w:t>
      </w:r>
    </w:p>
    <w:p w14:paraId="4DBBCD24" w14:textId="49052D35" w:rsidR="000953B1" w:rsidRPr="0055219E" w:rsidRDefault="000953B1" w:rsidP="00CA5B9A">
      <w:r w:rsidRPr="0055219E">
        <w:t xml:space="preserve">19 minutes — </w:t>
      </w:r>
    </w:p>
    <w:p w14:paraId="3C2500BF" w14:textId="77777777" w:rsidR="0081677D" w:rsidRPr="0055219E" w:rsidRDefault="0081677D" w:rsidP="00CA5B9A"/>
    <w:p w14:paraId="2ABC3CA8" w14:textId="67610207" w:rsidR="0081677D" w:rsidRPr="0055219E" w:rsidRDefault="0081677D" w:rsidP="004C20BA">
      <w:pPr>
        <w:pStyle w:val="CharacterTag"/>
        <w:rPr>
          <w:rFonts w:ascii="Times New Roman" w:hAnsi="Times New Roman" w:cs="Times New Roman"/>
        </w:rPr>
      </w:pPr>
      <w:r w:rsidRPr="0055219E">
        <w:rPr>
          <w:rFonts w:ascii="Times New Roman" w:hAnsi="Times New Roman" w:cs="Times New Roman"/>
        </w:rPr>
        <w:t>Augustine</w:t>
      </w:r>
    </w:p>
    <w:p w14:paraId="16E95B42" w14:textId="0F26AF7E" w:rsidR="00F55308" w:rsidRPr="0055219E" w:rsidRDefault="0081677D" w:rsidP="00CA5B9A">
      <w:r w:rsidRPr="0055219E">
        <w:t>Will you shut up</w:t>
      </w:r>
      <w:r w:rsidR="00CF018A" w:rsidRPr="0055219E">
        <w:t>? Let’s sing a song for Henry! Here are the lyrics — (</w:t>
      </w:r>
      <w:r w:rsidR="00CF018A" w:rsidRPr="0055219E">
        <w:rPr>
          <w:i/>
        </w:rPr>
        <w:t>She distributes</w:t>
      </w:r>
      <w:r w:rsidR="00CF018A" w:rsidRPr="0055219E">
        <w:t xml:space="preserve">.) </w:t>
      </w:r>
    </w:p>
    <w:p w14:paraId="0F97A508" w14:textId="77777777" w:rsidR="0081677D" w:rsidRPr="0055219E" w:rsidRDefault="0081677D" w:rsidP="00CA5B9A"/>
    <w:p w14:paraId="4D75790A" w14:textId="64D9D595" w:rsidR="0081677D" w:rsidRPr="0055219E" w:rsidRDefault="0081677D" w:rsidP="004C20BA">
      <w:pPr>
        <w:pStyle w:val="CharacterTag"/>
        <w:rPr>
          <w:rFonts w:ascii="Times New Roman" w:hAnsi="Times New Roman" w:cs="Times New Roman"/>
        </w:rPr>
      </w:pPr>
      <w:r w:rsidRPr="0055219E">
        <w:rPr>
          <w:rFonts w:ascii="Times New Roman" w:hAnsi="Times New Roman" w:cs="Times New Roman"/>
        </w:rPr>
        <w:t>WILL</w:t>
      </w:r>
    </w:p>
    <w:p w14:paraId="2EB15A16" w14:textId="3B4EDCCA" w:rsidR="0081677D" w:rsidRPr="0055219E" w:rsidRDefault="008871A2" w:rsidP="00CA5B9A">
      <w:r w:rsidRPr="0055219E">
        <w:t>I’m just eating</w:t>
      </w:r>
      <w:r w:rsidR="0081677D" w:rsidRPr="0055219E">
        <w:t xml:space="preserve"> my feelings.</w:t>
      </w:r>
    </w:p>
    <w:p w14:paraId="5A2727F3" w14:textId="77777777" w:rsidR="00CF018A" w:rsidRPr="0055219E" w:rsidRDefault="00CF018A" w:rsidP="00CA5B9A"/>
    <w:p w14:paraId="2B347171" w14:textId="4F7BB0EA" w:rsidR="00CF018A" w:rsidRPr="0055219E" w:rsidRDefault="00CF018A" w:rsidP="00CA5B9A">
      <w:r w:rsidRPr="0055219E">
        <w:tab/>
      </w:r>
      <w:r w:rsidRPr="0055219E">
        <w:tab/>
      </w:r>
      <w:r w:rsidRPr="0055219E">
        <w:tab/>
      </w:r>
      <w:r w:rsidRPr="0055219E">
        <w:tab/>
      </w:r>
      <w:r w:rsidRPr="0055219E">
        <w:tab/>
        <w:t>AUGUSTINE</w:t>
      </w:r>
    </w:p>
    <w:p w14:paraId="15F0BF90" w14:textId="0B1A2911" w:rsidR="00CF018A" w:rsidRPr="0055219E" w:rsidRDefault="00CF018A" w:rsidP="00CA5B9A">
      <w:r w:rsidRPr="0055219E">
        <w:t xml:space="preserve">“My Heart Will Go On” by Celine Dion — </w:t>
      </w:r>
    </w:p>
    <w:p w14:paraId="62DD7EDF" w14:textId="77777777" w:rsidR="000953B1" w:rsidRPr="0055219E" w:rsidRDefault="000953B1" w:rsidP="00CA5B9A"/>
    <w:p w14:paraId="665922FA" w14:textId="2395E115" w:rsidR="000953B1" w:rsidRPr="0055219E" w:rsidRDefault="000953B1" w:rsidP="00CA5B9A">
      <w:r w:rsidRPr="0055219E">
        <w:tab/>
      </w:r>
      <w:r w:rsidRPr="0055219E">
        <w:tab/>
      </w:r>
      <w:r w:rsidRPr="0055219E">
        <w:tab/>
      </w:r>
      <w:r w:rsidRPr="0055219E">
        <w:tab/>
      </w:r>
      <w:r w:rsidRPr="0055219E">
        <w:tab/>
        <w:t>JOHN</w:t>
      </w:r>
    </w:p>
    <w:p w14:paraId="049FB53A" w14:textId="0BDC8672" w:rsidR="000953B1" w:rsidRPr="0055219E" w:rsidRDefault="000953B1" w:rsidP="00CA5B9A">
      <w:r w:rsidRPr="0055219E">
        <w:t xml:space="preserve">19 </w:t>
      </w:r>
      <w:r w:rsidR="00964464" w:rsidRPr="0055219E">
        <w:t xml:space="preserve">MINUTES ‘TIL PLACES! </w:t>
      </w:r>
    </w:p>
    <w:p w14:paraId="47E89761" w14:textId="77777777" w:rsidR="000953B1" w:rsidRPr="0055219E" w:rsidRDefault="000953B1" w:rsidP="00CA5B9A"/>
    <w:p w14:paraId="41043948" w14:textId="41ECA1C3" w:rsidR="000953B1" w:rsidRPr="0055219E" w:rsidRDefault="000953B1" w:rsidP="00CA5B9A">
      <w:r w:rsidRPr="0055219E">
        <w:tab/>
      </w:r>
      <w:r w:rsidRPr="0055219E">
        <w:tab/>
      </w:r>
      <w:r w:rsidRPr="0055219E">
        <w:tab/>
      </w:r>
      <w:r w:rsidRPr="0055219E">
        <w:tab/>
      </w:r>
      <w:r w:rsidRPr="0055219E">
        <w:tab/>
        <w:t xml:space="preserve">HENRY II </w:t>
      </w:r>
    </w:p>
    <w:p w14:paraId="5A165F37" w14:textId="2C5E0FB9" w:rsidR="000953B1" w:rsidRPr="0055219E" w:rsidRDefault="000953B1" w:rsidP="00CA5B9A">
      <w:r w:rsidRPr="0055219E">
        <w:t xml:space="preserve">These stupid rules! When I have a theater company we’re not going to — </w:t>
      </w:r>
    </w:p>
    <w:p w14:paraId="788BF5B5" w14:textId="77777777" w:rsidR="000953B1" w:rsidRPr="0055219E" w:rsidRDefault="000953B1" w:rsidP="00CA5B9A"/>
    <w:p w14:paraId="2F8E067F" w14:textId="2863C1E7" w:rsidR="000953B1" w:rsidRPr="0055219E" w:rsidRDefault="000953B1" w:rsidP="00CA5B9A">
      <w:r w:rsidRPr="0055219E">
        <w:tab/>
      </w:r>
      <w:r w:rsidRPr="0055219E">
        <w:tab/>
      </w:r>
      <w:r w:rsidRPr="0055219E">
        <w:tab/>
      </w:r>
      <w:r w:rsidRPr="0055219E">
        <w:tab/>
      </w:r>
      <w:r w:rsidRPr="0055219E">
        <w:tab/>
        <w:t>JOHN</w:t>
      </w:r>
    </w:p>
    <w:p w14:paraId="769C0B41" w14:textId="79A50F40" w:rsidR="000953B1" w:rsidRPr="0055219E" w:rsidRDefault="000953B1" w:rsidP="00CA5B9A">
      <w:r w:rsidRPr="0055219E">
        <w:t xml:space="preserve">When I call places you’re all supposed to say “Thank you, places.” It’s a </w:t>
      </w:r>
      <w:r w:rsidRPr="0055219E">
        <w:rPr>
          <w:i/>
        </w:rPr>
        <w:t>thing</w:t>
      </w:r>
      <w:r w:rsidRPr="0055219E">
        <w:t xml:space="preserve"> — </w:t>
      </w:r>
    </w:p>
    <w:p w14:paraId="408A426A" w14:textId="77777777" w:rsidR="00DC1DB0" w:rsidRPr="0055219E" w:rsidRDefault="00DC1DB0" w:rsidP="00CA5B9A"/>
    <w:p w14:paraId="1322A1F8" w14:textId="6684352B" w:rsidR="00DC1DB0" w:rsidRPr="0055219E" w:rsidRDefault="00DC1DB0" w:rsidP="00CA5B9A">
      <w:r w:rsidRPr="0055219E">
        <w:tab/>
      </w:r>
      <w:r w:rsidRPr="0055219E">
        <w:tab/>
      </w:r>
      <w:r w:rsidRPr="0055219E">
        <w:tab/>
      </w:r>
      <w:r w:rsidRPr="0055219E">
        <w:tab/>
      </w:r>
      <w:r w:rsidRPr="0055219E">
        <w:tab/>
        <w:t>AUGUSTINE</w:t>
      </w:r>
    </w:p>
    <w:p w14:paraId="1BAA243A" w14:textId="211C6B7B" w:rsidR="00DC1DB0" w:rsidRPr="0055219E" w:rsidRDefault="00CF018A" w:rsidP="00CA5B9A">
      <w:r w:rsidRPr="0055219E">
        <w:t>I mean, for the song —</w:t>
      </w:r>
      <w:r w:rsidR="00590AA9" w:rsidRPr="0055219E">
        <w:t xml:space="preserve"> Couldn’t we have </w:t>
      </w:r>
      <w:r w:rsidR="00425F0F" w:rsidRPr="0055219E">
        <w:t xml:space="preserve">lightening or fire? Or — </w:t>
      </w:r>
    </w:p>
    <w:p w14:paraId="0402BC1B" w14:textId="77777777" w:rsidR="003B35AF" w:rsidRPr="0055219E" w:rsidRDefault="003B35AF" w:rsidP="00CA5B9A"/>
    <w:p w14:paraId="77F6FE52" w14:textId="4903C287" w:rsidR="003B35AF" w:rsidRPr="0055219E" w:rsidRDefault="003B35AF" w:rsidP="00CA5B9A">
      <w:r w:rsidRPr="0055219E">
        <w:tab/>
      </w:r>
      <w:r w:rsidRPr="0055219E">
        <w:tab/>
      </w:r>
      <w:r w:rsidRPr="0055219E">
        <w:tab/>
      </w:r>
      <w:r w:rsidRPr="0055219E">
        <w:tab/>
      </w:r>
      <w:r w:rsidRPr="0055219E">
        <w:tab/>
        <w:t>GEORGE</w:t>
      </w:r>
    </w:p>
    <w:p w14:paraId="59878E8F" w14:textId="4847FA76" w:rsidR="003B35AF" w:rsidRPr="0055219E" w:rsidRDefault="003B35AF" w:rsidP="00CA5B9A">
      <w:r w:rsidRPr="0055219E">
        <w:t xml:space="preserve">You want the fire marshal breathing down my neck? </w:t>
      </w:r>
    </w:p>
    <w:p w14:paraId="14C91A3C" w14:textId="77777777" w:rsidR="003B35AF" w:rsidRPr="0055219E" w:rsidRDefault="003B35AF" w:rsidP="00CA5B9A"/>
    <w:p w14:paraId="0200211B" w14:textId="59B016A7" w:rsidR="003B35AF" w:rsidRPr="0055219E" w:rsidRDefault="003B35AF" w:rsidP="00CA5B9A">
      <w:r w:rsidRPr="0055219E">
        <w:tab/>
      </w:r>
      <w:r w:rsidRPr="0055219E">
        <w:tab/>
      </w:r>
      <w:r w:rsidRPr="0055219E">
        <w:tab/>
      </w:r>
      <w:r w:rsidRPr="0055219E">
        <w:tab/>
      </w:r>
      <w:r w:rsidRPr="0055219E">
        <w:tab/>
        <w:t>JOHN</w:t>
      </w:r>
    </w:p>
    <w:p w14:paraId="7F753806" w14:textId="72E8218F" w:rsidR="003B35AF" w:rsidRPr="0055219E" w:rsidRDefault="003B35AF" w:rsidP="003B35AF">
      <w:r w:rsidRPr="0055219E">
        <w:t xml:space="preserve">George — Isn’t it a thing?  </w:t>
      </w:r>
    </w:p>
    <w:p w14:paraId="120EE03D" w14:textId="77777777" w:rsidR="00425F0F" w:rsidRPr="0055219E" w:rsidRDefault="00425F0F" w:rsidP="00CA5B9A"/>
    <w:p w14:paraId="7987D453" w14:textId="1FACE8C7" w:rsidR="00425F0F" w:rsidRPr="0055219E" w:rsidRDefault="00425F0F" w:rsidP="00CA5B9A">
      <w:r w:rsidRPr="0055219E">
        <w:tab/>
      </w:r>
      <w:r w:rsidRPr="0055219E">
        <w:tab/>
      </w:r>
      <w:r w:rsidRPr="0055219E">
        <w:tab/>
      </w:r>
      <w:r w:rsidRPr="0055219E">
        <w:tab/>
      </w:r>
      <w:r w:rsidRPr="0055219E">
        <w:tab/>
        <w:t>RICHARD</w:t>
      </w:r>
    </w:p>
    <w:p w14:paraId="6AE95C27" w14:textId="244C49E2" w:rsidR="00425F0F" w:rsidRPr="0055219E" w:rsidRDefault="003B35AF" w:rsidP="00CA5B9A">
      <w:r w:rsidRPr="0055219E">
        <w:t>If anyone’s carrying lights</w:t>
      </w:r>
      <w:r w:rsidR="00425F0F" w:rsidRPr="0055219E">
        <w:t xml:space="preserve"> on and off </w:t>
      </w:r>
      <w:r w:rsidRPr="0055219E">
        <w:t xml:space="preserve">it’s </w:t>
      </w:r>
      <w:r w:rsidRPr="0055219E">
        <w:rPr>
          <w:i/>
        </w:rPr>
        <w:t>me</w:t>
      </w:r>
      <w:r w:rsidRPr="0055219E">
        <w:t xml:space="preserve"> as </w:t>
      </w:r>
      <w:r w:rsidRPr="0055219E">
        <w:rPr>
          <w:i/>
        </w:rPr>
        <w:t>Titus</w:t>
      </w:r>
      <w:r w:rsidRPr="0055219E">
        <w:t xml:space="preserve">. </w:t>
      </w:r>
      <w:r w:rsidR="00425F0F" w:rsidRPr="0055219E">
        <w:t xml:space="preserve"> </w:t>
      </w:r>
    </w:p>
    <w:p w14:paraId="4837C58D" w14:textId="77777777" w:rsidR="003B35AF" w:rsidRPr="0055219E" w:rsidRDefault="003B35AF" w:rsidP="00CA5B9A"/>
    <w:p w14:paraId="1EA287CB" w14:textId="6A67E694" w:rsidR="003B35AF" w:rsidRPr="0055219E" w:rsidRDefault="003B35AF" w:rsidP="00CA5B9A">
      <w:r w:rsidRPr="0055219E">
        <w:tab/>
      </w:r>
      <w:r w:rsidRPr="0055219E">
        <w:tab/>
      </w:r>
      <w:r w:rsidRPr="0055219E">
        <w:tab/>
      </w:r>
      <w:r w:rsidRPr="0055219E">
        <w:tab/>
      </w:r>
      <w:r w:rsidRPr="0055219E">
        <w:tab/>
        <w:t>GEORGE</w:t>
      </w:r>
    </w:p>
    <w:p w14:paraId="5C403ADB" w14:textId="0121FD81" w:rsidR="003B35AF" w:rsidRPr="0055219E" w:rsidRDefault="00964464" w:rsidP="00CA5B9A">
      <w:r w:rsidRPr="0055219E">
        <w:t>Authority is earned</w:t>
      </w:r>
      <w:r w:rsidR="003B35AF" w:rsidRPr="0055219E">
        <w:t xml:space="preserve">, John. It took me four years to get all these keys. </w:t>
      </w:r>
    </w:p>
    <w:p w14:paraId="2F059D06" w14:textId="77777777" w:rsidR="003B35AF" w:rsidRPr="0055219E" w:rsidRDefault="003B35AF" w:rsidP="00CA5B9A"/>
    <w:p w14:paraId="0565C02E" w14:textId="0DA5F4B9" w:rsidR="003B35AF" w:rsidRPr="0055219E" w:rsidRDefault="003B35AF" w:rsidP="003B35AF">
      <w:pPr>
        <w:ind w:left="2880"/>
        <w:rPr>
          <w:i/>
        </w:rPr>
      </w:pPr>
      <w:r w:rsidRPr="0055219E">
        <w:rPr>
          <w:i/>
        </w:rPr>
        <w:t xml:space="preserve">JOHN and HENRY II exit. Throughout the following, cast members take turns holding the hen.  </w:t>
      </w:r>
    </w:p>
    <w:p w14:paraId="476AD809" w14:textId="77777777" w:rsidR="00425F0F" w:rsidRPr="0055219E" w:rsidRDefault="00425F0F" w:rsidP="00CA5B9A"/>
    <w:p w14:paraId="68EEAA05" w14:textId="636817FE" w:rsidR="00425F0F" w:rsidRPr="0055219E" w:rsidRDefault="00133B9E" w:rsidP="00CA5B9A">
      <w:r w:rsidRPr="0055219E">
        <w:lastRenderedPageBreak/>
        <w:tab/>
      </w:r>
      <w:r w:rsidRPr="0055219E">
        <w:tab/>
      </w:r>
      <w:r w:rsidRPr="0055219E">
        <w:tab/>
      </w:r>
      <w:r w:rsidRPr="0055219E">
        <w:tab/>
      </w:r>
      <w:r w:rsidRPr="0055219E">
        <w:tab/>
      </w:r>
      <w:r w:rsidR="00425F0F" w:rsidRPr="0055219E">
        <w:t>AUGUSTINE</w:t>
      </w:r>
    </w:p>
    <w:p w14:paraId="26FD74C2" w14:textId="6660D52C" w:rsidR="00425F0F" w:rsidRPr="0055219E" w:rsidRDefault="003B35AF" w:rsidP="00CA5B9A">
      <w:r w:rsidRPr="0055219E">
        <w:t xml:space="preserve">I’m glad that at least one of us can provide real leadership here. </w:t>
      </w:r>
    </w:p>
    <w:p w14:paraId="1006FE74" w14:textId="77777777" w:rsidR="00964464" w:rsidRPr="0055219E" w:rsidRDefault="00964464" w:rsidP="00CA5B9A"/>
    <w:p w14:paraId="775C71A5" w14:textId="3025C1B4" w:rsidR="00964464" w:rsidRPr="0055219E" w:rsidRDefault="00964464" w:rsidP="00CA5B9A">
      <w:r w:rsidRPr="0055219E">
        <w:tab/>
      </w:r>
      <w:r w:rsidRPr="0055219E">
        <w:tab/>
      </w:r>
      <w:r w:rsidRPr="0055219E">
        <w:tab/>
      </w:r>
      <w:r w:rsidRPr="0055219E">
        <w:tab/>
      </w:r>
      <w:r w:rsidRPr="0055219E">
        <w:tab/>
        <w:t>GEORGE</w:t>
      </w:r>
    </w:p>
    <w:p w14:paraId="3080B38D" w14:textId="5C744F3E" w:rsidR="00964464" w:rsidRPr="0055219E" w:rsidRDefault="00964464" w:rsidP="00CA5B9A">
      <w:r w:rsidRPr="0055219E">
        <w:t>Thank you.</w:t>
      </w:r>
    </w:p>
    <w:p w14:paraId="26A67F74" w14:textId="77777777" w:rsidR="00964464" w:rsidRPr="0055219E" w:rsidRDefault="00964464" w:rsidP="00CA5B9A"/>
    <w:p w14:paraId="7510F003" w14:textId="4720DE59" w:rsidR="00964464" w:rsidRPr="0055219E" w:rsidRDefault="00964464" w:rsidP="00CA5B9A">
      <w:r w:rsidRPr="0055219E">
        <w:tab/>
      </w:r>
      <w:r w:rsidRPr="0055219E">
        <w:tab/>
      </w:r>
      <w:r w:rsidRPr="0055219E">
        <w:tab/>
      </w:r>
      <w:r w:rsidRPr="0055219E">
        <w:tab/>
      </w:r>
      <w:r w:rsidRPr="0055219E">
        <w:tab/>
        <w:t>AUGUSTINE</w:t>
      </w:r>
    </w:p>
    <w:p w14:paraId="25D491E9" w14:textId="627F0AFF" w:rsidR="00964464" w:rsidRPr="0055219E" w:rsidRDefault="00964464" w:rsidP="00CA5B9A">
      <w:r w:rsidRPr="0055219E">
        <w:t xml:space="preserve">I meant me! </w:t>
      </w:r>
    </w:p>
    <w:p w14:paraId="77E91D26" w14:textId="77777777" w:rsidR="00425F0F" w:rsidRPr="0055219E" w:rsidRDefault="00425F0F" w:rsidP="00CA5B9A"/>
    <w:p w14:paraId="1A868F8C" w14:textId="0B1E1A2B" w:rsidR="00425F0F" w:rsidRPr="0055219E" w:rsidRDefault="00133B9E" w:rsidP="00CA5B9A">
      <w:r w:rsidRPr="0055219E">
        <w:tab/>
      </w:r>
      <w:r w:rsidRPr="0055219E">
        <w:tab/>
      </w:r>
      <w:r w:rsidRPr="0055219E">
        <w:tab/>
      </w:r>
      <w:r w:rsidRPr="0055219E">
        <w:tab/>
      </w:r>
      <w:r w:rsidRPr="0055219E">
        <w:tab/>
      </w:r>
      <w:r w:rsidR="00425F0F" w:rsidRPr="0055219E">
        <w:t>WILL</w:t>
      </w:r>
    </w:p>
    <w:p w14:paraId="373D9D11" w14:textId="55FB0EEA" w:rsidR="00425F0F" w:rsidRPr="0055219E" w:rsidRDefault="00CF018A" w:rsidP="00CA5B9A">
      <w:r w:rsidRPr="0055219E">
        <w:t>They</w:t>
      </w:r>
      <w:r w:rsidR="00425F0F" w:rsidRPr="0055219E">
        <w:t xml:space="preserve"> </w:t>
      </w:r>
      <w:r w:rsidR="003B35AF" w:rsidRPr="0055219E">
        <w:t>had lights onstage</w:t>
      </w:r>
      <w:r w:rsidR="00B84DE0">
        <w:t xml:space="preserve"> at State</w:t>
      </w:r>
      <w:r w:rsidR="00425F0F" w:rsidRPr="0055219E">
        <w:t xml:space="preserve"> Regionals last year — </w:t>
      </w:r>
      <w:r w:rsidRPr="0055219E">
        <w:t>Admiral High School</w:t>
      </w:r>
      <w:r w:rsidR="003B35AF" w:rsidRPr="0055219E">
        <w:t xml:space="preserve"> brought a — What’s that thing called? </w:t>
      </w:r>
    </w:p>
    <w:p w14:paraId="34D123A1" w14:textId="77777777" w:rsidR="00425F0F" w:rsidRPr="0055219E" w:rsidRDefault="00425F0F" w:rsidP="00CA5B9A"/>
    <w:p w14:paraId="717EABE0" w14:textId="395403AC" w:rsidR="00425F0F" w:rsidRPr="0055219E" w:rsidRDefault="00133B9E" w:rsidP="00CA5B9A">
      <w:r w:rsidRPr="0055219E">
        <w:tab/>
      </w:r>
      <w:r w:rsidRPr="0055219E">
        <w:tab/>
      </w:r>
      <w:r w:rsidRPr="0055219E">
        <w:tab/>
      </w:r>
      <w:r w:rsidRPr="0055219E">
        <w:tab/>
      </w:r>
      <w:r w:rsidRPr="0055219E">
        <w:tab/>
      </w:r>
      <w:r w:rsidR="00425F0F" w:rsidRPr="0055219E">
        <w:t>THOMAS</w:t>
      </w:r>
      <w:r w:rsidR="00425F0F" w:rsidRPr="0055219E">
        <w:br/>
      </w:r>
      <w:r w:rsidR="003B35AF" w:rsidRPr="0055219E">
        <w:t xml:space="preserve">I have a response but I’m afraid to offer it — </w:t>
      </w:r>
    </w:p>
    <w:p w14:paraId="15FCE0EB" w14:textId="77777777" w:rsidR="00425F0F" w:rsidRPr="0055219E" w:rsidRDefault="00425F0F" w:rsidP="00CA5B9A"/>
    <w:p w14:paraId="2E6B0AED" w14:textId="1B55366D" w:rsidR="00425F0F" w:rsidRPr="0055219E" w:rsidRDefault="00133B9E" w:rsidP="00CA5B9A">
      <w:r w:rsidRPr="0055219E">
        <w:tab/>
      </w:r>
      <w:r w:rsidRPr="0055219E">
        <w:tab/>
      </w:r>
      <w:r w:rsidRPr="0055219E">
        <w:tab/>
      </w:r>
      <w:r w:rsidRPr="0055219E">
        <w:tab/>
      </w:r>
      <w:r w:rsidRPr="0055219E">
        <w:tab/>
      </w:r>
      <w:r w:rsidR="00425F0F" w:rsidRPr="0055219E">
        <w:t>AUGUSTINE</w:t>
      </w:r>
    </w:p>
    <w:p w14:paraId="5B8EF4C5" w14:textId="47BFC22F" w:rsidR="00425F0F" w:rsidRPr="0055219E" w:rsidRDefault="00133B9E" w:rsidP="00CA5B9A">
      <w:r w:rsidRPr="0055219E">
        <w:t xml:space="preserve">It’s a lamp with a transparent case protecting the flame — </w:t>
      </w:r>
      <w:r w:rsidR="00CF018A" w:rsidRPr="0055219E">
        <w:t>with a handle?</w:t>
      </w:r>
    </w:p>
    <w:p w14:paraId="6F6376CB" w14:textId="77777777" w:rsidR="00133B9E" w:rsidRPr="0055219E" w:rsidRDefault="00133B9E" w:rsidP="00CA5B9A"/>
    <w:p w14:paraId="55D133C5" w14:textId="1AE0FF87" w:rsidR="00133B9E" w:rsidRPr="0055219E" w:rsidRDefault="00133B9E" w:rsidP="00CA5B9A">
      <w:r w:rsidRPr="0055219E">
        <w:tab/>
      </w:r>
      <w:r w:rsidRPr="0055219E">
        <w:tab/>
      </w:r>
      <w:r w:rsidRPr="0055219E">
        <w:tab/>
      </w:r>
      <w:r w:rsidRPr="0055219E">
        <w:tab/>
      </w:r>
      <w:r w:rsidRPr="0055219E">
        <w:tab/>
        <w:t>GEORGE</w:t>
      </w:r>
    </w:p>
    <w:p w14:paraId="55BBE74E" w14:textId="3E25BE11" w:rsidR="00133B9E" w:rsidRPr="0055219E" w:rsidRDefault="00133B9E" w:rsidP="00CA5B9A">
      <w:r w:rsidRPr="0055219E">
        <w:t xml:space="preserve">A lantern? </w:t>
      </w:r>
    </w:p>
    <w:p w14:paraId="7A5C3337" w14:textId="77777777" w:rsidR="00133B9E" w:rsidRPr="0055219E" w:rsidRDefault="00133B9E" w:rsidP="00CA5B9A"/>
    <w:p w14:paraId="48F95A08" w14:textId="516A65C0" w:rsidR="00133B9E" w:rsidRPr="0055219E" w:rsidRDefault="00133B9E" w:rsidP="00CA5B9A">
      <w:r w:rsidRPr="0055219E">
        <w:tab/>
      </w:r>
      <w:r w:rsidRPr="0055219E">
        <w:tab/>
      </w:r>
      <w:r w:rsidRPr="0055219E">
        <w:tab/>
      </w:r>
      <w:r w:rsidRPr="0055219E">
        <w:tab/>
      </w:r>
      <w:r w:rsidRPr="0055219E">
        <w:tab/>
      </w:r>
      <w:r w:rsidR="003B35AF" w:rsidRPr="0055219E">
        <w:t>AUGUSTINE</w:t>
      </w:r>
    </w:p>
    <w:p w14:paraId="20FFC62A" w14:textId="228952C7" w:rsidR="00133B9E" w:rsidRPr="0055219E" w:rsidRDefault="00133B9E" w:rsidP="00CA5B9A">
      <w:r w:rsidRPr="0055219E">
        <w:t xml:space="preserve">We’re fundraising for </w:t>
      </w:r>
      <w:r w:rsidR="003B35AF" w:rsidRPr="0055219E">
        <w:t xml:space="preserve">a lantern right now — I organized a car wash! </w:t>
      </w:r>
    </w:p>
    <w:p w14:paraId="6BF66207" w14:textId="77777777" w:rsidR="003B35AF" w:rsidRPr="0055219E" w:rsidRDefault="003B35AF" w:rsidP="00CA5B9A"/>
    <w:p w14:paraId="661B9D9A" w14:textId="7C930B41" w:rsidR="003B35AF" w:rsidRPr="0055219E" w:rsidRDefault="003B35AF" w:rsidP="00CA5B9A">
      <w:r w:rsidRPr="0055219E">
        <w:tab/>
      </w:r>
      <w:r w:rsidRPr="0055219E">
        <w:tab/>
      </w:r>
      <w:r w:rsidRPr="0055219E">
        <w:tab/>
      </w:r>
      <w:r w:rsidRPr="0055219E">
        <w:tab/>
      </w:r>
      <w:r w:rsidRPr="0055219E">
        <w:tab/>
        <w:t>WILL</w:t>
      </w:r>
    </w:p>
    <w:p w14:paraId="4C7A0EE9" w14:textId="0B5522B2" w:rsidR="003B35AF" w:rsidRPr="0055219E" w:rsidRDefault="003B35AF" w:rsidP="00CA5B9A">
      <w:r w:rsidRPr="0055219E">
        <w:t xml:space="preserve">Actually — My mom did. It was my mom. </w:t>
      </w:r>
    </w:p>
    <w:p w14:paraId="42FEA295" w14:textId="38F034C7" w:rsidR="00DC1DB0" w:rsidRPr="0055219E" w:rsidRDefault="00DC1DB0" w:rsidP="0009384F">
      <w:pPr>
        <w:pStyle w:val="CharacterTag"/>
        <w:ind w:left="0"/>
        <w:rPr>
          <w:rFonts w:ascii="Times New Roman" w:hAnsi="Times New Roman" w:cs="Times New Roman"/>
        </w:rPr>
      </w:pPr>
    </w:p>
    <w:p w14:paraId="603446E1" w14:textId="665E7C27" w:rsidR="00133B9E" w:rsidRPr="0055219E" w:rsidRDefault="00DC1DB0"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B35AF" w:rsidRPr="0055219E">
        <w:rPr>
          <w:rFonts w:ascii="Times New Roman" w:hAnsi="Times New Roman" w:cs="Times New Roman"/>
        </w:rPr>
        <w:t>RICHARD</w:t>
      </w:r>
    </w:p>
    <w:p w14:paraId="08E99232" w14:textId="77777777" w:rsidR="00133B9E" w:rsidRPr="0055219E" w:rsidRDefault="00133B9E" w:rsidP="00DC1DB0">
      <w:pPr>
        <w:pStyle w:val="Dialogue"/>
        <w:rPr>
          <w:rFonts w:ascii="Times New Roman" w:hAnsi="Times New Roman" w:cs="Times New Roman"/>
        </w:rPr>
      </w:pPr>
      <w:r w:rsidRPr="0055219E">
        <w:rPr>
          <w:rFonts w:ascii="Times New Roman" w:hAnsi="Times New Roman" w:cs="Times New Roman"/>
        </w:rPr>
        <w:t xml:space="preserve">How can the East Cheap High School Drama Club not even have one lantern? </w:t>
      </w:r>
    </w:p>
    <w:p w14:paraId="4E92D863" w14:textId="77777777" w:rsidR="00133B9E" w:rsidRPr="0055219E" w:rsidRDefault="00133B9E" w:rsidP="00DC1DB0">
      <w:pPr>
        <w:pStyle w:val="Dialogue"/>
        <w:rPr>
          <w:rFonts w:ascii="Times New Roman" w:hAnsi="Times New Roman" w:cs="Times New Roman"/>
        </w:rPr>
      </w:pPr>
    </w:p>
    <w:p w14:paraId="224D37FA" w14:textId="17A13ED4" w:rsidR="00DC1DB0" w:rsidRPr="0055219E" w:rsidRDefault="00133B9E"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DC1DB0" w:rsidRPr="0055219E">
        <w:rPr>
          <w:rFonts w:ascii="Times New Roman" w:hAnsi="Times New Roman" w:cs="Times New Roman"/>
        </w:rPr>
        <w:t>THOMAS</w:t>
      </w:r>
    </w:p>
    <w:p w14:paraId="141CB2D6" w14:textId="5C20BA37" w:rsidR="00DC1DB0" w:rsidRPr="0055219E" w:rsidRDefault="003B35AF" w:rsidP="00DC1DB0">
      <w:pPr>
        <w:pStyle w:val="Dialogue"/>
        <w:rPr>
          <w:rFonts w:ascii="Times New Roman" w:hAnsi="Times New Roman" w:cs="Times New Roman"/>
        </w:rPr>
      </w:pPr>
      <w:r w:rsidRPr="0055219E">
        <w:rPr>
          <w:rFonts w:ascii="Times New Roman" w:hAnsi="Times New Roman" w:cs="Times New Roman"/>
        </w:rPr>
        <w:t>Everything</w:t>
      </w:r>
      <w:r w:rsidR="00DC1DB0" w:rsidRPr="0055219E">
        <w:rPr>
          <w:rFonts w:ascii="Times New Roman" w:hAnsi="Times New Roman" w:cs="Times New Roman"/>
        </w:rPr>
        <w:t xml:space="preserve"> looks wonderful </w:t>
      </w:r>
      <w:r w:rsidRPr="0055219E">
        <w:rPr>
          <w:rFonts w:ascii="Times New Roman" w:hAnsi="Times New Roman" w:cs="Times New Roman"/>
        </w:rPr>
        <w:t xml:space="preserve">already, Gus — </w:t>
      </w:r>
    </w:p>
    <w:p w14:paraId="672F6D06" w14:textId="77777777" w:rsidR="00DC1DB0" w:rsidRPr="0055219E" w:rsidRDefault="00DC1DB0" w:rsidP="00DC1DB0">
      <w:pPr>
        <w:pStyle w:val="Dialogue"/>
        <w:rPr>
          <w:rFonts w:ascii="Times New Roman" w:hAnsi="Times New Roman" w:cs="Times New Roman"/>
        </w:rPr>
      </w:pPr>
    </w:p>
    <w:p w14:paraId="2176653C" w14:textId="23C8ADAA" w:rsidR="00DC1DB0" w:rsidRPr="0055219E" w:rsidRDefault="00D047F4" w:rsidP="00DC1DB0">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DC1DB0" w:rsidRPr="0055219E">
        <w:rPr>
          <w:rFonts w:ascii="Times New Roman" w:hAnsi="Times New Roman" w:cs="Times New Roman"/>
        </w:rPr>
        <w:t>AUGUSTINE</w:t>
      </w:r>
    </w:p>
    <w:p w14:paraId="07693D94" w14:textId="63C7B24A" w:rsidR="00DC1DB0" w:rsidRPr="0055219E" w:rsidRDefault="003B35AF" w:rsidP="00DC1DB0">
      <w:pPr>
        <w:pStyle w:val="Dialogue"/>
        <w:rPr>
          <w:rFonts w:ascii="Times New Roman" w:hAnsi="Times New Roman" w:cs="Times New Roman"/>
        </w:rPr>
      </w:pPr>
      <w:r w:rsidRPr="0055219E">
        <w:rPr>
          <w:rFonts w:ascii="Times New Roman" w:hAnsi="Times New Roman" w:cs="Times New Roman"/>
        </w:rPr>
        <w:t>But it</w:t>
      </w:r>
      <w:r w:rsidR="00133B9E" w:rsidRPr="0055219E">
        <w:rPr>
          <w:rFonts w:ascii="Times New Roman" w:hAnsi="Times New Roman" w:cs="Times New Roman"/>
        </w:rPr>
        <w:t xml:space="preserve"> can look </w:t>
      </w:r>
      <w:r w:rsidR="00133B9E" w:rsidRPr="0055219E">
        <w:rPr>
          <w:rFonts w:ascii="Times New Roman" w:hAnsi="Times New Roman" w:cs="Times New Roman"/>
          <w:i/>
        </w:rPr>
        <w:t>better</w:t>
      </w:r>
      <w:r w:rsidR="00133B9E" w:rsidRPr="0055219E">
        <w:rPr>
          <w:rFonts w:ascii="Times New Roman" w:hAnsi="Times New Roman" w:cs="Times New Roman"/>
        </w:rPr>
        <w:t>!</w:t>
      </w:r>
      <w:r w:rsidR="00DC1DB0" w:rsidRPr="0055219E">
        <w:rPr>
          <w:rFonts w:ascii="Times New Roman" w:hAnsi="Times New Roman" w:cs="Times New Roman"/>
        </w:rPr>
        <w:t xml:space="preserve"> </w:t>
      </w:r>
    </w:p>
    <w:p w14:paraId="64BB28D7" w14:textId="77777777" w:rsidR="00D047F4" w:rsidRPr="0055219E" w:rsidRDefault="00D047F4" w:rsidP="00DC1DB0">
      <w:pPr>
        <w:pStyle w:val="Dialogue"/>
        <w:rPr>
          <w:rFonts w:ascii="Times New Roman" w:hAnsi="Times New Roman" w:cs="Times New Roman"/>
        </w:rPr>
      </w:pPr>
    </w:p>
    <w:p w14:paraId="7381AD68" w14:textId="37AEBDDF" w:rsidR="00DC1DB0" w:rsidRPr="0055219E" w:rsidRDefault="00BC6AE7" w:rsidP="00CA5B9A">
      <w:r w:rsidRPr="0055219E">
        <w:tab/>
      </w:r>
      <w:r w:rsidRPr="0055219E">
        <w:tab/>
      </w:r>
      <w:r w:rsidRPr="0055219E">
        <w:tab/>
      </w:r>
      <w:r w:rsidRPr="0055219E">
        <w:tab/>
      </w:r>
      <w:r w:rsidRPr="0055219E">
        <w:tab/>
      </w:r>
      <w:r w:rsidR="00133B9E" w:rsidRPr="0055219E">
        <w:t>WILL</w:t>
      </w:r>
    </w:p>
    <w:p w14:paraId="0A573569" w14:textId="53354EA8" w:rsidR="00133B9E" w:rsidRPr="0055219E" w:rsidRDefault="00133B9E" w:rsidP="00CA5B9A">
      <w:r w:rsidRPr="0055219E">
        <w:t xml:space="preserve">Where’s the lantern from “Midsummer’s”? </w:t>
      </w:r>
    </w:p>
    <w:p w14:paraId="1A236A4B" w14:textId="77777777" w:rsidR="00BC6AE7" w:rsidRPr="0055219E" w:rsidRDefault="00BC6AE7" w:rsidP="00CA5B9A"/>
    <w:p w14:paraId="44201722" w14:textId="2E9A4B54" w:rsidR="00BC6AE7" w:rsidRPr="0055219E" w:rsidRDefault="00BC6AE7" w:rsidP="00CA5B9A">
      <w:r w:rsidRPr="0055219E">
        <w:tab/>
      </w:r>
      <w:r w:rsidRPr="0055219E">
        <w:tab/>
      </w:r>
      <w:r w:rsidRPr="0055219E">
        <w:tab/>
      </w:r>
      <w:r w:rsidRPr="0055219E">
        <w:tab/>
      </w:r>
      <w:r w:rsidRPr="0055219E">
        <w:tab/>
        <w:t>GEORGE</w:t>
      </w:r>
    </w:p>
    <w:p w14:paraId="1E2457FC" w14:textId="617CE59A" w:rsidR="00BC6AE7" w:rsidRPr="0055219E" w:rsidRDefault="00BC6AE7" w:rsidP="00CA5B9A">
      <w:r w:rsidRPr="0055219E">
        <w:t>We rented it.</w:t>
      </w:r>
    </w:p>
    <w:p w14:paraId="303C9F11" w14:textId="77777777" w:rsidR="00BC6AE7" w:rsidRPr="0055219E" w:rsidRDefault="00BC6AE7" w:rsidP="00CA5B9A"/>
    <w:p w14:paraId="20AF2113" w14:textId="3DBAACAF" w:rsidR="00BC6AE7" w:rsidRPr="0055219E" w:rsidRDefault="00BC6AE7" w:rsidP="00CA5B9A">
      <w:r w:rsidRPr="0055219E">
        <w:tab/>
      </w:r>
      <w:r w:rsidRPr="0055219E">
        <w:tab/>
      </w:r>
      <w:r w:rsidRPr="0055219E">
        <w:tab/>
      </w:r>
      <w:r w:rsidRPr="0055219E">
        <w:tab/>
      </w:r>
      <w:r w:rsidRPr="0055219E">
        <w:tab/>
        <w:t>WILL</w:t>
      </w:r>
    </w:p>
    <w:p w14:paraId="79949DD5" w14:textId="3F175933" w:rsidR="00BC6AE7" w:rsidRPr="0055219E" w:rsidRDefault="00876A55" w:rsidP="00CA5B9A">
      <w:r w:rsidRPr="0055219E">
        <w:t xml:space="preserve">We do our shows by the light of the traveling lamp — </w:t>
      </w:r>
      <w:r w:rsidR="00BC6AE7" w:rsidRPr="0055219E">
        <w:t xml:space="preserve"> </w:t>
      </w:r>
    </w:p>
    <w:p w14:paraId="7048B45F" w14:textId="77777777" w:rsidR="00BC6AE7" w:rsidRPr="0055219E" w:rsidRDefault="00BC6AE7" w:rsidP="00CA5B9A"/>
    <w:p w14:paraId="50E658CE" w14:textId="40949ECD" w:rsidR="00DC1DB0" w:rsidRPr="0055219E" w:rsidRDefault="00DC1DB0" w:rsidP="00CA5B9A">
      <w:r w:rsidRPr="0055219E">
        <w:lastRenderedPageBreak/>
        <w:tab/>
      </w:r>
      <w:r w:rsidRPr="0055219E">
        <w:tab/>
      </w:r>
      <w:r w:rsidRPr="0055219E">
        <w:tab/>
      </w:r>
      <w:r w:rsidRPr="0055219E">
        <w:tab/>
      </w:r>
      <w:r w:rsidRPr="0055219E">
        <w:tab/>
        <w:t>AUGUSTINE</w:t>
      </w:r>
    </w:p>
    <w:p w14:paraId="2FE9B193" w14:textId="01DF2E58" w:rsidR="00DC1DB0" w:rsidRPr="0055219E" w:rsidRDefault="00876A55" w:rsidP="00CA5B9A">
      <w:r w:rsidRPr="0055219E">
        <w:t xml:space="preserve">He means the sun — Just say the sun! </w:t>
      </w:r>
      <w:r w:rsidR="00BC6AE7" w:rsidRPr="0055219E">
        <w:t>(</w:t>
      </w:r>
      <w:r w:rsidR="00BC6AE7" w:rsidRPr="0055219E">
        <w:rPr>
          <w:i/>
        </w:rPr>
        <w:t>At GEORGE</w:t>
      </w:r>
      <w:r w:rsidR="00BC6AE7" w:rsidRPr="0055219E">
        <w:t xml:space="preserve">.) </w:t>
      </w:r>
      <w:r w:rsidR="00DC1DB0" w:rsidRPr="0055219E">
        <w:t xml:space="preserve">Do you have any gaffers tape? </w:t>
      </w:r>
    </w:p>
    <w:p w14:paraId="37570A3D" w14:textId="77777777" w:rsidR="00BC6AE7" w:rsidRPr="0055219E" w:rsidRDefault="00BC6AE7" w:rsidP="00CA5B9A"/>
    <w:p w14:paraId="21309A88" w14:textId="0221DD43" w:rsidR="00BC6AE7" w:rsidRPr="0055219E" w:rsidRDefault="00BC6AE7" w:rsidP="00CA5B9A">
      <w:r w:rsidRPr="0055219E">
        <w:tab/>
      </w:r>
      <w:r w:rsidRPr="0055219E">
        <w:tab/>
      </w:r>
      <w:r w:rsidRPr="0055219E">
        <w:tab/>
      </w:r>
      <w:r w:rsidRPr="0055219E">
        <w:tab/>
      </w:r>
      <w:r w:rsidRPr="0055219E">
        <w:tab/>
        <w:t>GEORGE</w:t>
      </w:r>
    </w:p>
    <w:p w14:paraId="60A51B1C" w14:textId="28A3D653" w:rsidR="00BC6AE7" w:rsidRPr="0055219E" w:rsidRDefault="00BC4E44" w:rsidP="00CA5B9A">
      <w:r w:rsidRPr="0055219E">
        <w:t>(</w:t>
      </w:r>
      <w:r w:rsidRPr="0055219E">
        <w:rPr>
          <w:i/>
        </w:rPr>
        <w:t xml:space="preserve">Unveils rainbow of tape in </w:t>
      </w:r>
      <w:r w:rsidR="00C62DB1" w:rsidRPr="0055219E">
        <w:rPr>
          <w:i/>
        </w:rPr>
        <w:t>her</w:t>
      </w:r>
      <w:r w:rsidRPr="0055219E">
        <w:rPr>
          <w:i/>
        </w:rPr>
        <w:t xml:space="preserve"> tool belt</w:t>
      </w:r>
      <w:r w:rsidRPr="0055219E">
        <w:t xml:space="preserve">.) </w:t>
      </w:r>
      <w:r w:rsidR="00BC6AE7" w:rsidRPr="0055219E">
        <w:t xml:space="preserve">What color? </w:t>
      </w:r>
    </w:p>
    <w:p w14:paraId="209CE6EE" w14:textId="13C50594" w:rsidR="00DC1DB0" w:rsidRPr="0055219E" w:rsidRDefault="00BC4E44" w:rsidP="00CA5B9A">
      <w:r w:rsidRPr="0055219E">
        <w:t xml:space="preserve">                           </w:t>
      </w:r>
    </w:p>
    <w:p w14:paraId="3E5404BD" w14:textId="53D0F637" w:rsidR="00DC1DB0" w:rsidRPr="0055219E" w:rsidRDefault="00BC4E44" w:rsidP="00D047F4">
      <w:pPr>
        <w:pStyle w:val="OpeningSceneDirections"/>
        <w:rPr>
          <w:rFonts w:ascii="Times New Roman" w:hAnsi="Times New Roman" w:cs="Times New Roman"/>
        </w:rPr>
      </w:pPr>
      <w:r w:rsidRPr="0055219E">
        <w:rPr>
          <w:rFonts w:ascii="Times New Roman" w:hAnsi="Times New Roman" w:cs="Times New Roman"/>
        </w:rPr>
        <w:t xml:space="preserve">AUGUSTINE, </w:t>
      </w:r>
      <w:r w:rsidR="00DC1DB0" w:rsidRPr="0055219E">
        <w:rPr>
          <w:rFonts w:ascii="Times New Roman" w:hAnsi="Times New Roman" w:cs="Times New Roman"/>
        </w:rPr>
        <w:t xml:space="preserve">WILL </w:t>
      </w:r>
      <w:r w:rsidRPr="0055219E">
        <w:rPr>
          <w:rFonts w:ascii="Times New Roman" w:hAnsi="Times New Roman" w:cs="Times New Roman"/>
        </w:rPr>
        <w:t xml:space="preserve">and GEORGE </w:t>
      </w:r>
      <w:r w:rsidR="00DC1DB0" w:rsidRPr="0055219E">
        <w:rPr>
          <w:rFonts w:ascii="Times New Roman" w:hAnsi="Times New Roman" w:cs="Times New Roman"/>
        </w:rPr>
        <w:t>mark out tape corners where the rolling table, with HENRY’</w:t>
      </w:r>
      <w:r w:rsidR="00D047F4" w:rsidRPr="0055219E">
        <w:rPr>
          <w:rFonts w:ascii="Times New Roman" w:hAnsi="Times New Roman" w:cs="Times New Roman"/>
        </w:rPr>
        <w:t xml:space="preserve">s body, </w:t>
      </w:r>
      <w:r w:rsidR="00DC1DB0" w:rsidRPr="0055219E">
        <w:rPr>
          <w:rFonts w:ascii="Times New Roman" w:hAnsi="Times New Roman" w:cs="Times New Roman"/>
        </w:rPr>
        <w:t xml:space="preserve">should go. </w:t>
      </w:r>
    </w:p>
    <w:p w14:paraId="0BF3B966" w14:textId="77777777" w:rsidR="00D047F4" w:rsidRPr="0055219E" w:rsidRDefault="00D047F4" w:rsidP="00D047F4">
      <w:pPr>
        <w:pStyle w:val="OpeningSceneDirections"/>
        <w:rPr>
          <w:rFonts w:ascii="Times New Roman" w:hAnsi="Times New Roman" w:cs="Times New Roman"/>
        </w:rPr>
      </w:pPr>
    </w:p>
    <w:p w14:paraId="201C458A" w14:textId="7C714975" w:rsidR="00D047F4" w:rsidRPr="0055219E" w:rsidRDefault="00D047F4" w:rsidP="00D047F4">
      <w:pPr>
        <w:pStyle w:val="CharacterTag"/>
        <w:rPr>
          <w:rFonts w:ascii="Times New Roman" w:hAnsi="Times New Roman" w:cs="Times New Roman"/>
        </w:rPr>
      </w:pPr>
      <w:r w:rsidRPr="0055219E">
        <w:rPr>
          <w:rFonts w:ascii="Times New Roman" w:hAnsi="Times New Roman" w:cs="Times New Roman"/>
        </w:rPr>
        <w:t>AUGUSTINE</w:t>
      </w:r>
    </w:p>
    <w:p w14:paraId="0B0E88F6" w14:textId="1CA4362D" w:rsidR="00BC6AE7" w:rsidRPr="0055219E" w:rsidRDefault="00DC09D1" w:rsidP="00BC6AE7">
      <w:pPr>
        <w:pStyle w:val="Dialogue"/>
        <w:rPr>
          <w:rFonts w:ascii="Times New Roman" w:hAnsi="Times New Roman" w:cs="Times New Roman"/>
        </w:rPr>
      </w:pPr>
      <w:r>
        <w:rPr>
          <w:rFonts w:ascii="Times New Roman" w:hAnsi="Times New Roman" w:cs="Times New Roman"/>
        </w:rPr>
        <w:t>(</w:t>
      </w:r>
      <w:r w:rsidRPr="003155C4">
        <w:rPr>
          <w:rFonts w:ascii="Times New Roman" w:hAnsi="Times New Roman" w:cs="Times New Roman"/>
          <w:i/>
        </w:rPr>
        <w:t>To audience</w:t>
      </w:r>
      <w:r>
        <w:rPr>
          <w:rFonts w:ascii="Times New Roman" w:hAnsi="Times New Roman" w:cs="Times New Roman"/>
        </w:rPr>
        <w:t xml:space="preserve">.) </w:t>
      </w:r>
      <w:r w:rsidR="00BC6AE7" w:rsidRPr="0055219E">
        <w:rPr>
          <w:rFonts w:ascii="Times New Roman" w:hAnsi="Times New Roman" w:cs="Times New Roman"/>
        </w:rPr>
        <w:t xml:space="preserve">Gaffers tapes is a heavy cotton cloth tape, with strong adhesive </w:t>
      </w:r>
      <w:r w:rsidR="003155C4">
        <w:rPr>
          <w:rFonts w:ascii="Times New Roman" w:hAnsi="Times New Roman" w:cs="Times New Roman"/>
        </w:rPr>
        <w:t xml:space="preserve">— </w:t>
      </w:r>
    </w:p>
    <w:p w14:paraId="6A018D74" w14:textId="77777777" w:rsidR="00876A55" w:rsidRPr="0055219E" w:rsidRDefault="00876A55" w:rsidP="00BC6AE7">
      <w:pPr>
        <w:pStyle w:val="Dialogue"/>
        <w:rPr>
          <w:rFonts w:ascii="Times New Roman" w:hAnsi="Times New Roman" w:cs="Times New Roman"/>
        </w:rPr>
      </w:pPr>
    </w:p>
    <w:p w14:paraId="589C90C7" w14:textId="014B217B" w:rsidR="00876A55" w:rsidRPr="0055219E" w:rsidRDefault="00876A55" w:rsidP="00BC6AE7">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096B19E2" w14:textId="0189D42B" w:rsidR="00876A55" w:rsidRPr="0055219E" w:rsidRDefault="00876A55" w:rsidP="00BC6AE7">
      <w:pPr>
        <w:pStyle w:val="Dialogue"/>
        <w:rPr>
          <w:rFonts w:ascii="Times New Roman" w:hAnsi="Times New Roman" w:cs="Times New Roman"/>
        </w:rPr>
      </w:pPr>
      <w:r w:rsidRPr="0055219E">
        <w:rPr>
          <w:rFonts w:ascii="Times New Roman" w:hAnsi="Times New Roman" w:cs="Times New Roman"/>
        </w:rPr>
        <w:t xml:space="preserve">Oh God — Thought executing! </w:t>
      </w:r>
    </w:p>
    <w:p w14:paraId="1A6827CB" w14:textId="77777777" w:rsidR="00BC6AE7" w:rsidRPr="0055219E" w:rsidRDefault="00BC6AE7" w:rsidP="00BC6AE7">
      <w:pPr>
        <w:pStyle w:val="Dialogue"/>
        <w:rPr>
          <w:rFonts w:ascii="Times New Roman" w:hAnsi="Times New Roman" w:cs="Times New Roman"/>
        </w:rPr>
      </w:pPr>
    </w:p>
    <w:p w14:paraId="28CB59E2" w14:textId="5CAEA1FC" w:rsidR="00BC6AE7" w:rsidRPr="0055219E" w:rsidRDefault="00BC6AE7" w:rsidP="00BC6AE7">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C4E44" w:rsidRPr="0055219E">
        <w:rPr>
          <w:rFonts w:ascii="Times New Roman" w:hAnsi="Times New Roman" w:cs="Times New Roman"/>
        </w:rPr>
        <w:t>AUGUSTINE</w:t>
      </w:r>
    </w:p>
    <w:p w14:paraId="211C1966" w14:textId="2339B719" w:rsidR="00D047F4" w:rsidRPr="0055219E" w:rsidRDefault="009E68DD" w:rsidP="00BC6AE7">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audience</w:t>
      </w:r>
      <w:r w:rsidRPr="0055219E">
        <w:rPr>
          <w:rFonts w:ascii="Times New Roman" w:hAnsi="Times New Roman" w:cs="Times New Roman"/>
        </w:rPr>
        <w:t xml:space="preserve">.) </w:t>
      </w:r>
      <w:r w:rsidR="00D047F4" w:rsidRPr="0055219E">
        <w:rPr>
          <w:rFonts w:ascii="Times New Roman" w:hAnsi="Times New Roman" w:cs="Times New Roman"/>
        </w:rPr>
        <w:t>What we’re doing is called ‘</w:t>
      </w:r>
      <w:r w:rsidR="00B95D39" w:rsidRPr="0055219E">
        <w:rPr>
          <w:rFonts w:ascii="Times New Roman" w:hAnsi="Times New Roman" w:cs="Times New Roman"/>
        </w:rPr>
        <w:t>spiking</w:t>
      </w:r>
      <w:r w:rsidR="00D047F4" w:rsidRPr="0055219E">
        <w:rPr>
          <w:rFonts w:ascii="Times New Roman" w:hAnsi="Times New Roman" w:cs="Times New Roman"/>
        </w:rPr>
        <w:t xml:space="preserve">’ – we pin the corners of objects on the floor here, see, so we can find where we need in the dark. </w:t>
      </w:r>
      <w:r w:rsidRPr="0055219E">
        <w:rPr>
          <w:rFonts w:ascii="Times New Roman" w:hAnsi="Times New Roman" w:cs="Times New Roman"/>
        </w:rPr>
        <w:t xml:space="preserve">It’s a </w:t>
      </w:r>
      <w:r w:rsidRPr="0055219E">
        <w:rPr>
          <w:rFonts w:ascii="Times New Roman" w:hAnsi="Times New Roman" w:cs="Times New Roman"/>
          <w:i/>
        </w:rPr>
        <w:t>thing</w:t>
      </w:r>
      <w:r w:rsidRPr="0055219E">
        <w:rPr>
          <w:rFonts w:ascii="Times New Roman" w:hAnsi="Times New Roman" w:cs="Times New Roman"/>
        </w:rPr>
        <w:t>.</w:t>
      </w:r>
    </w:p>
    <w:p w14:paraId="09989E99" w14:textId="77777777" w:rsidR="00E9760A" w:rsidRPr="0055219E" w:rsidRDefault="00E9760A" w:rsidP="00BC6AE7">
      <w:pPr>
        <w:pStyle w:val="Dialogue"/>
        <w:rPr>
          <w:rFonts w:ascii="Times New Roman" w:hAnsi="Times New Roman" w:cs="Times New Roman"/>
        </w:rPr>
      </w:pPr>
    </w:p>
    <w:p w14:paraId="3F0906D5" w14:textId="5C2F3BBC" w:rsidR="00E9760A" w:rsidRPr="0055219E" w:rsidRDefault="00E9760A" w:rsidP="00BC6AE7">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857FC82" w14:textId="35728275" w:rsidR="00E9760A" w:rsidRPr="0055219E" w:rsidRDefault="00E9760A" w:rsidP="00BC6AE7">
      <w:pPr>
        <w:pStyle w:val="Dialogue"/>
        <w:rPr>
          <w:rFonts w:ascii="Times New Roman" w:hAnsi="Times New Roman" w:cs="Times New Roman"/>
        </w:rPr>
      </w:pPr>
      <w:r w:rsidRPr="0055219E">
        <w:rPr>
          <w:rFonts w:ascii="Times New Roman" w:hAnsi="Times New Roman" w:cs="Times New Roman"/>
        </w:rPr>
        <w:t xml:space="preserve">But we can only see the tape when the moon is full. </w:t>
      </w:r>
    </w:p>
    <w:p w14:paraId="5041DF96" w14:textId="77777777" w:rsidR="00BC4E44" w:rsidRPr="0055219E" w:rsidRDefault="00BC4E44" w:rsidP="00BC6AE7">
      <w:pPr>
        <w:pStyle w:val="Dialogue"/>
        <w:rPr>
          <w:rFonts w:ascii="Times New Roman" w:hAnsi="Times New Roman" w:cs="Times New Roman"/>
        </w:rPr>
      </w:pPr>
    </w:p>
    <w:p w14:paraId="0A2B54A3" w14:textId="2D419A23" w:rsidR="00BC4E44" w:rsidRPr="0055219E" w:rsidRDefault="00BC4E44" w:rsidP="00BC6AE7">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05038378" w14:textId="77777777" w:rsidR="00C62DB1" w:rsidRPr="0055219E" w:rsidRDefault="00BC4E44" w:rsidP="00BC6AE7">
      <w:pPr>
        <w:pStyle w:val="Dialogue"/>
        <w:rPr>
          <w:rFonts w:ascii="Times New Roman" w:hAnsi="Times New Roman" w:cs="Times New Roman"/>
        </w:rPr>
      </w:pPr>
      <w:r w:rsidRPr="0055219E">
        <w:rPr>
          <w:rFonts w:ascii="Times New Roman" w:hAnsi="Times New Roman" w:cs="Times New Roman"/>
        </w:rPr>
        <w:t xml:space="preserve">I have too much talent — Too much ambition! </w:t>
      </w:r>
    </w:p>
    <w:p w14:paraId="4A6DF244" w14:textId="77777777" w:rsidR="00C62DB1" w:rsidRPr="0055219E" w:rsidRDefault="00C62DB1" w:rsidP="00BC6AE7">
      <w:pPr>
        <w:pStyle w:val="Dialogue"/>
        <w:rPr>
          <w:rFonts w:ascii="Times New Roman" w:hAnsi="Times New Roman" w:cs="Times New Roman"/>
        </w:rPr>
      </w:pPr>
    </w:p>
    <w:p w14:paraId="76F40613" w14:textId="00A4A1B9" w:rsidR="00C62DB1" w:rsidRPr="0055219E" w:rsidRDefault="00C62DB1" w:rsidP="00BC6AE7">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53BE95CB" w14:textId="77777777" w:rsidR="00C62DB1" w:rsidRPr="0055219E" w:rsidRDefault="00C62DB1" w:rsidP="00BC6AE7">
      <w:pPr>
        <w:pStyle w:val="Dialogue"/>
        <w:rPr>
          <w:rFonts w:ascii="Times New Roman" w:hAnsi="Times New Roman" w:cs="Times New Roman"/>
        </w:rPr>
      </w:pPr>
      <w:r w:rsidRPr="0055219E">
        <w:rPr>
          <w:rFonts w:ascii="Times New Roman" w:hAnsi="Times New Roman" w:cs="Times New Roman"/>
        </w:rPr>
        <w:t xml:space="preserve">You’re too good to tape? </w:t>
      </w:r>
    </w:p>
    <w:p w14:paraId="093E31D1" w14:textId="77777777" w:rsidR="00C62DB1" w:rsidRPr="0055219E" w:rsidRDefault="00C62DB1" w:rsidP="00BC6AE7">
      <w:pPr>
        <w:pStyle w:val="Dialogue"/>
        <w:rPr>
          <w:rFonts w:ascii="Times New Roman" w:hAnsi="Times New Roman" w:cs="Times New Roman"/>
        </w:rPr>
      </w:pPr>
    </w:p>
    <w:p w14:paraId="3209E489" w14:textId="2003503C" w:rsidR="00C62DB1" w:rsidRPr="0055219E" w:rsidRDefault="00C62DB1" w:rsidP="00BC6AE7">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4AE51AD9" w14:textId="40912BCB" w:rsidR="00BC4E44" w:rsidRPr="0055219E" w:rsidRDefault="00BC4E44" w:rsidP="00BC6AE7">
      <w:pPr>
        <w:pStyle w:val="Dialogue"/>
        <w:rPr>
          <w:rFonts w:ascii="Times New Roman" w:hAnsi="Times New Roman" w:cs="Times New Roman"/>
        </w:rPr>
      </w:pPr>
      <w:r w:rsidRPr="0055219E">
        <w:rPr>
          <w:rFonts w:ascii="Times New Roman" w:hAnsi="Times New Roman" w:cs="Times New Roman"/>
        </w:rPr>
        <w:t xml:space="preserve">I can’t tape — I’m </w:t>
      </w:r>
      <w:r w:rsidRPr="0055219E">
        <w:rPr>
          <w:rFonts w:ascii="Times New Roman" w:hAnsi="Times New Roman" w:cs="Times New Roman"/>
          <w:i/>
        </w:rPr>
        <w:t>Titus</w:t>
      </w:r>
      <w:r w:rsidRPr="0055219E">
        <w:rPr>
          <w:rFonts w:ascii="Times New Roman" w:hAnsi="Times New Roman" w:cs="Times New Roman"/>
        </w:rPr>
        <w:t xml:space="preserve">. </w:t>
      </w:r>
    </w:p>
    <w:p w14:paraId="77A47D8C" w14:textId="77777777" w:rsidR="00D047F4" w:rsidRPr="0055219E" w:rsidRDefault="00D047F4" w:rsidP="00D047F4">
      <w:pPr>
        <w:pStyle w:val="OpeningSceneDirections"/>
        <w:rPr>
          <w:rFonts w:ascii="Times New Roman" w:hAnsi="Times New Roman" w:cs="Times New Roman"/>
        </w:rPr>
      </w:pPr>
    </w:p>
    <w:p w14:paraId="28EB8EBD" w14:textId="0DBC38D3" w:rsidR="00D047F4" w:rsidRPr="0055219E" w:rsidRDefault="00D047F4" w:rsidP="00D047F4">
      <w:pPr>
        <w:pStyle w:val="CharacterTag"/>
        <w:rPr>
          <w:rFonts w:ascii="Times New Roman" w:hAnsi="Times New Roman" w:cs="Times New Roman"/>
        </w:rPr>
      </w:pPr>
      <w:r w:rsidRPr="0055219E">
        <w:rPr>
          <w:rFonts w:ascii="Times New Roman" w:hAnsi="Times New Roman" w:cs="Times New Roman"/>
        </w:rPr>
        <w:t>WILL</w:t>
      </w:r>
    </w:p>
    <w:p w14:paraId="6FCFB0BD" w14:textId="24B78490" w:rsidR="00D047F4" w:rsidRPr="0055219E" w:rsidRDefault="00BC6AE7" w:rsidP="00D047F4">
      <w:pPr>
        <w:pStyle w:val="Dialogue"/>
        <w:rPr>
          <w:rFonts w:ascii="Times New Roman" w:hAnsi="Times New Roman" w:cs="Times New Roman"/>
        </w:rPr>
      </w:pPr>
      <w:r w:rsidRPr="0055219E">
        <w:rPr>
          <w:rFonts w:ascii="Times New Roman" w:hAnsi="Times New Roman" w:cs="Times New Roman"/>
        </w:rPr>
        <w:t xml:space="preserve">Are </w:t>
      </w:r>
      <w:r w:rsidR="00D047F4" w:rsidRPr="0055219E">
        <w:rPr>
          <w:rFonts w:ascii="Times New Roman" w:hAnsi="Times New Roman" w:cs="Times New Roman"/>
        </w:rPr>
        <w:t xml:space="preserve">we planning a </w:t>
      </w:r>
      <w:r w:rsidRPr="0055219E">
        <w:rPr>
          <w:rFonts w:ascii="Times New Roman" w:hAnsi="Times New Roman" w:cs="Times New Roman"/>
          <w:i/>
        </w:rPr>
        <w:t>nocturnal</w:t>
      </w:r>
      <w:r w:rsidR="00D047F4" w:rsidRPr="0055219E">
        <w:rPr>
          <w:rFonts w:ascii="Times New Roman" w:hAnsi="Times New Roman" w:cs="Times New Roman"/>
        </w:rPr>
        <w:t xml:space="preserve"> memorial service? </w:t>
      </w:r>
    </w:p>
    <w:p w14:paraId="0D9AF451" w14:textId="77777777" w:rsidR="00BC4E44" w:rsidRPr="0055219E" w:rsidRDefault="00BC4E44" w:rsidP="00D047F4">
      <w:pPr>
        <w:pStyle w:val="Dialogue"/>
        <w:rPr>
          <w:rFonts w:ascii="Times New Roman" w:hAnsi="Times New Roman" w:cs="Times New Roman"/>
        </w:rPr>
      </w:pPr>
    </w:p>
    <w:p w14:paraId="0C9B7E34" w14:textId="22227852" w:rsidR="00BC4E44" w:rsidRPr="0055219E" w:rsidRDefault="00BC4E44" w:rsidP="00D047F4">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44453BE6" w14:textId="45E3E47E" w:rsidR="00BC4E44" w:rsidRPr="0055219E" w:rsidRDefault="00BC4E44" w:rsidP="00D047F4">
      <w:pPr>
        <w:pStyle w:val="Dialogue"/>
        <w:rPr>
          <w:rFonts w:ascii="Times New Roman" w:hAnsi="Times New Roman" w:cs="Times New Roman"/>
        </w:rPr>
      </w:pPr>
      <w:r w:rsidRPr="0055219E">
        <w:rPr>
          <w:rFonts w:ascii="Times New Roman" w:hAnsi="Times New Roman" w:cs="Times New Roman"/>
        </w:rPr>
        <w:t xml:space="preserve">You’re not Titus because they came for </w:t>
      </w:r>
      <w:r w:rsidRPr="0055219E">
        <w:rPr>
          <w:rFonts w:ascii="Times New Roman" w:hAnsi="Times New Roman" w:cs="Times New Roman"/>
          <w:i/>
        </w:rPr>
        <w:t>Henry the Fourth</w:t>
      </w:r>
      <w:r w:rsidRPr="0055219E">
        <w:rPr>
          <w:rFonts w:ascii="Times New Roman" w:hAnsi="Times New Roman" w:cs="Times New Roman"/>
        </w:rPr>
        <w:t xml:space="preserve"> — that starts in — 17 minutes! </w:t>
      </w:r>
    </w:p>
    <w:p w14:paraId="191D0571" w14:textId="77777777" w:rsidR="00BC4E44" w:rsidRPr="0055219E" w:rsidRDefault="00BC4E44" w:rsidP="00D047F4">
      <w:pPr>
        <w:pStyle w:val="Dialogue"/>
        <w:rPr>
          <w:rFonts w:ascii="Times New Roman" w:hAnsi="Times New Roman" w:cs="Times New Roman"/>
        </w:rPr>
      </w:pPr>
    </w:p>
    <w:p w14:paraId="3BFD419C" w14:textId="719A3AC2" w:rsidR="00BC4E44" w:rsidRPr="0055219E" w:rsidRDefault="00BC4E44" w:rsidP="00D047F4">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7DCAD58F" w14:textId="09D1BDE5" w:rsidR="00BC4E44" w:rsidRDefault="00BC4E44" w:rsidP="00D047F4">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From offstage</w:t>
      </w:r>
      <w:r w:rsidRPr="0055219E">
        <w:rPr>
          <w:rFonts w:ascii="Times New Roman" w:hAnsi="Times New Roman" w:cs="Times New Roman"/>
        </w:rPr>
        <w:t xml:space="preserve">, </w:t>
      </w:r>
      <w:r w:rsidRPr="0055219E">
        <w:rPr>
          <w:rFonts w:ascii="Times New Roman" w:hAnsi="Times New Roman" w:cs="Times New Roman"/>
          <w:i/>
        </w:rPr>
        <w:t>yelling</w:t>
      </w:r>
      <w:r w:rsidRPr="0055219E">
        <w:rPr>
          <w:rFonts w:ascii="Times New Roman" w:hAnsi="Times New Roman" w:cs="Times New Roman"/>
        </w:rPr>
        <w:t xml:space="preserve">.) 17 minutes places! </w:t>
      </w:r>
    </w:p>
    <w:p w14:paraId="62BF2301" w14:textId="77777777" w:rsidR="003155C4" w:rsidRDefault="003155C4" w:rsidP="00D047F4">
      <w:pPr>
        <w:pStyle w:val="Dialogue"/>
        <w:rPr>
          <w:rFonts w:ascii="Times New Roman" w:hAnsi="Times New Roman" w:cs="Times New Roman"/>
        </w:rPr>
      </w:pPr>
    </w:p>
    <w:p w14:paraId="59AEC237" w14:textId="7EB62B63" w:rsidR="003155C4" w:rsidRPr="0055219E" w:rsidRDefault="003155C4" w:rsidP="00D047F4">
      <w:pPr>
        <w:pStyle w:val="Dialogue"/>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ALL BUT RICHARD</w:t>
      </w:r>
      <w:r>
        <w:rPr>
          <w:rFonts w:ascii="Times New Roman" w:hAnsi="Times New Roman" w:cs="Times New Roman"/>
        </w:rPr>
        <w:br/>
        <w:t xml:space="preserve">Thank — </w:t>
      </w:r>
    </w:p>
    <w:p w14:paraId="777F9583" w14:textId="77777777" w:rsidR="0081677D" w:rsidRPr="0055219E" w:rsidRDefault="0081677D" w:rsidP="00CA5B9A"/>
    <w:p w14:paraId="6A4EF40B" w14:textId="77777777"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RICHARD</w:t>
      </w:r>
    </w:p>
    <w:p w14:paraId="7287D188" w14:textId="52897764" w:rsidR="0009384F" w:rsidRPr="0055219E" w:rsidRDefault="0009384F" w:rsidP="00CA5B9A">
      <w:r w:rsidRPr="0055219E">
        <w:t>Titus</w:t>
      </w:r>
      <w:r w:rsidR="003155C4">
        <w:t>!</w:t>
      </w:r>
      <w:r w:rsidRPr="0055219E">
        <w:t xml:space="preserve"> —</w:t>
      </w:r>
      <w:r w:rsidR="00E9760A" w:rsidRPr="0055219E">
        <w:t xml:space="preserve"> Written by my brother Cuthbert-who’s-at-</w:t>
      </w:r>
      <w:r w:rsidRPr="0055219E">
        <w:t xml:space="preserve">Dartmouth — </w:t>
      </w:r>
    </w:p>
    <w:p w14:paraId="52C19708" w14:textId="77777777" w:rsidR="00BC4E44" w:rsidRPr="0055219E" w:rsidRDefault="00BC4E44" w:rsidP="00CA5B9A"/>
    <w:p w14:paraId="67CBDEE7" w14:textId="4ABFEBF2" w:rsidR="00BC4E44" w:rsidRPr="0055219E" w:rsidRDefault="00BC4E44" w:rsidP="00CA5B9A">
      <w:r w:rsidRPr="0055219E">
        <w:lastRenderedPageBreak/>
        <w:tab/>
      </w:r>
      <w:r w:rsidRPr="0055219E">
        <w:tab/>
      </w:r>
      <w:r w:rsidRPr="0055219E">
        <w:tab/>
      </w:r>
      <w:r w:rsidRPr="0055219E">
        <w:tab/>
      </w:r>
      <w:r w:rsidRPr="0055219E">
        <w:tab/>
        <w:t>JOHN</w:t>
      </w:r>
    </w:p>
    <w:p w14:paraId="13332B52" w14:textId="37694C7B" w:rsidR="00BC4E44" w:rsidRPr="0055219E" w:rsidRDefault="00BC4E44" w:rsidP="00CA5B9A">
      <w:r w:rsidRPr="0055219E">
        <w:t>(</w:t>
      </w:r>
      <w:r w:rsidRPr="0055219E">
        <w:rPr>
          <w:i/>
        </w:rPr>
        <w:t>From offstage</w:t>
      </w:r>
      <w:r w:rsidRPr="0055219E">
        <w:t xml:space="preserve">) You’re supposed to say “Thank you, places!” </w:t>
      </w:r>
    </w:p>
    <w:p w14:paraId="0CC57AF9" w14:textId="77777777" w:rsidR="0009384F" w:rsidRPr="0055219E" w:rsidRDefault="0009384F" w:rsidP="00CA5B9A"/>
    <w:p w14:paraId="0F0B55DC" w14:textId="6ABE91D7" w:rsidR="0009384F" w:rsidRPr="0055219E" w:rsidRDefault="0009384F" w:rsidP="00CA5B9A">
      <w:r w:rsidRPr="0055219E">
        <w:tab/>
      </w:r>
      <w:r w:rsidRPr="0055219E">
        <w:tab/>
      </w:r>
      <w:r w:rsidRPr="0055219E">
        <w:tab/>
      </w:r>
      <w:r w:rsidRPr="0055219E">
        <w:tab/>
      </w:r>
      <w:r w:rsidRPr="0055219E">
        <w:tab/>
        <w:t>WILL</w:t>
      </w:r>
    </w:p>
    <w:p w14:paraId="5E370EA2" w14:textId="3F2DECBD" w:rsidR="0009384F" w:rsidRPr="0055219E" w:rsidRDefault="0009384F" w:rsidP="00CA5B9A">
      <w:r w:rsidRPr="0055219E">
        <w:t xml:space="preserve">Dartmouth — No one cares! </w:t>
      </w:r>
    </w:p>
    <w:p w14:paraId="0EE7C874" w14:textId="77777777" w:rsidR="0009384F" w:rsidRPr="0055219E" w:rsidRDefault="0009384F" w:rsidP="00CA5B9A"/>
    <w:p w14:paraId="5B5E549A" w14:textId="79752BF1" w:rsidR="0009384F" w:rsidRPr="0055219E" w:rsidRDefault="00906537" w:rsidP="00CA5B9A">
      <w:r w:rsidRPr="0055219E">
        <w:tab/>
      </w:r>
      <w:r w:rsidRPr="0055219E">
        <w:tab/>
      </w:r>
      <w:r w:rsidRPr="0055219E">
        <w:tab/>
      </w:r>
      <w:r w:rsidRPr="0055219E">
        <w:tab/>
      </w:r>
      <w:r w:rsidRPr="0055219E">
        <w:tab/>
      </w:r>
      <w:r w:rsidR="0009384F" w:rsidRPr="0055219E">
        <w:t>RICHARD</w:t>
      </w:r>
    </w:p>
    <w:p w14:paraId="4CE078FA" w14:textId="7782FEB0" w:rsidR="0009384F" w:rsidRPr="0055219E" w:rsidRDefault="00BC4E44" w:rsidP="00CA5B9A">
      <w:r w:rsidRPr="0055219E">
        <w:t>(</w:t>
      </w:r>
      <w:r w:rsidRPr="0055219E">
        <w:rPr>
          <w:i/>
        </w:rPr>
        <w:t>At a particular audience member</w:t>
      </w:r>
      <w:r w:rsidRPr="0055219E">
        <w:t>.) I have to be true to my soul!</w:t>
      </w:r>
    </w:p>
    <w:p w14:paraId="126DFE32" w14:textId="77777777" w:rsidR="0009384F" w:rsidRPr="0055219E" w:rsidRDefault="0009384F" w:rsidP="00CA5B9A"/>
    <w:p w14:paraId="2349D639" w14:textId="3933C031" w:rsidR="0009384F" w:rsidRPr="0055219E" w:rsidRDefault="00906537" w:rsidP="00CA5B9A">
      <w:r w:rsidRPr="0055219E">
        <w:tab/>
      </w:r>
      <w:r w:rsidRPr="0055219E">
        <w:tab/>
      </w:r>
      <w:r w:rsidRPr="0055219E">
        <w:tab/>
      </w:r>
      <w:r w:rsidRPr="0055219E">
        <w:tab/>
      </w:r>
      <w:r w:rsidRPr="0055219E">
        <w:tab/>
      </w:r>
      <w:r w:rsidR="0009384F" w:rsidRPr="0055219E">
        <w:t>AUGUSTINE</w:t>
      </w:r>
    </w:p>
    <w:p w14:paraId="62ABFF1A" w14:textId="7A1B7A82" w:rsidR="0009384F" w:rsidRPr="0055219E" w:rsidRDefault="0009384F" w:rsidP="00CA5B9A">
      <w:r w:rsidRPr="0055219E">
        <w:t>One more piece</w:t>
      </w:r>
      <w:r w:rsidR="00BC4E44" w:rsidRPr="0055219E">
        <w:t xml:space="preserve"> of tape</w:t>
      </w:r>
      <w:r w:rsidRPr="0055219E">
        <w:t xml:space="preserve">, here — </w:t>
      </w:r>
    </w:p>
    <w:p w14:paraId="26D76284" w14:textId="77777777" w:rsidR="0009384F" w:rsidRPr="0055219E" w:rsidRDefault="0009384F" w:rsidP="00CA5B9A"/>
    <w:p w14:paraId="6914E975" w14:textId="45E50BBA" w:rsidR="0009384F" w:rsidRPr="0055219E" w:rsidRDefault="00906537" w:rsidP="00CA5B9A">
      <w:r w:rsidRPr="0055219E">
        <w:tab/>
      </w:r>
      <w:r w:rsidRPr="0055219E">
        <w:tab/>
      </w:r>
      <w:r w:rsidRPr="0055219E">
        <w:tab/>
      </w:r>
      <w:r w:rsidRPr="0055219E">
        <w:tab/>
      </w:r>
      <w:r w:rsidRPr="0055219E">
        <w:tab/>
      </w:r>
      <w:r w:rsidR="0009384F" w:rsidRPr="0055219E">
        <w:t>RICHARD</w:t>
      </w:r>
    </w:p>
    <w:p w14:paraId="326FCAB6" w14:textId="77777777" w:rsidR="009E68DD" w:rsidRPr="0055219E" w:rsidRDefault="007E77F8" w:rsidP="00CA5B9A">
      <w:r w:rsidRPr="0055219E">
        <w:t>Henry</w:t>
      </w:r>
      <w:r w:rsidR="00BC4E44" w:rsidRPr="0055219E">
        <w:t xml:space="preserve"> </w:t>
      </w:r>
      <w:r w:rsidR="0083492C" w:rsidRPr="0055219E">
        <w:t xml:space="preserve">was in charge of all the court entertainments — </w:t>
      </w:r>
    </w:p>
    <w:p w14:paraId="4471AF3F" w14:textId="77777777" w:rsidR="009E68DD" w:rsidRPr="0055219E" w:rsidRDefault="009E68DD" w:rsidP="00CA5B9A"/>
    <w:p w14:paraId="585CDB54" w14:textId="29B18298" w:rsidR="009E68DD" w:rsidRPr="0055219E" w:rsidRDefault="009E68DD" w:rsidP="00CA5B9A">
      <w:r w:rsidRPr="0055219E">
        <w:tab/>
      </w:r>
      <w:r w:rsidRPr="0055219E">
        <w:tab/>
      </w:r>
      <w:r w:rsidRPr="0055219E">
        <w:tab/>
      </w:r>
      <w:r w:rsidRPr="0055219E">
        <w:tab/>
      </w:r>
      <w:r w:rsidRPr="0055219E">
        <w:tab/>
        <w:t>WILL</w:t>
      </w:r>
    </w:p>
    <w:p w14:paraId="2E13DF16" w14:textId="77777777" w:rsidR="009E68DD" w:rsidRPr="0055219E" w:rsidRDefault="009E68DD" w:rsidP="00CA5B9A">
      <w:r w:rsidRPr="0055219E">
        <w:t xml:space="preserve">Really — </w:t>
      </w:r>
      <w:r w:rsidRPr="003155C4">
        <w:rPr>
          <w:i/>
        </w:rPr>
        <w:t>I’m</w:t>
      </w:r>
      <w:r w:rsidRPr="0055219E">
        <w:t xml:space="preserve"> the funny one. </w:t>
      </w:r>
    </w:p>
    <w:p w14:paraId="0DA5FD7F" w14:textId="77777777" w:rsidR="009E68DD" w:rsidRPr="0055219E" w:rsidRDefault="009E68DD" w:rsidP="00CA5B9A"/>
    <w:p w14:paraId="33FAAFC7" w14:textId="1003B80E" w:rsidR="009E68DD" w:rsidRPr="0055219E" w:rsidRDefault="009E68DD" w:rsidP="00CA5B9A">
      <w:r w:rsidRPr="0055219E">
        <w:tab/>
      </w:r>
      <w:r w:rsidRPr="0055219E">
        <w:tab/>
      </w:r>
      <w:r w:rsidRPr="0055219E">
        <w:tab/>
      </w:r>
      <w:r w:rsidRPr="0055219E">
        <w:tab/>
      </w:r>
      <w:r w:rsidRPr="0055219E">
        <w:tab/>
        <w:t>RICHARD</w:t>
      </w:r>
    </w:p>
    <w:p w14:paraId="5D4CAEC4" w14:textId="33363970" w:rsidR="004C20BA" w:rsidRPr="0055219E" w:rsidRDefault="0083492C" w:rsidP="00CA5B9A">
      <w:r w:rsidRPr="0055219E">
        <w:t xml:space="preserve">And he entrusted </w:t>
      </w:r>
      <w:r w:rsidRPr="0055219E">
        <w:rPr>
          <w:i/>
        </w:rPr>
        <w:t>me</w:t>
      </w:r>
      <w:r w:rsidRPr="0055219E">
        <w:t xml:space="preserve"> with that </w:t>
      </w:r>
      <w:r w:rsidR="00BC4E44" w:rsidRPr="0055219E">
        <w:t xml:space="preserve">charactery! </w:t>
      </w:r>
    </w:p>
    <w:p w14:paraId="170CA7EB" w14:textId="77777777" w:rsidR="00D047F4" w:rsidRPr="0055219E" w:rsidRDefault="00D047F4" w:rsidP="004C20BA">
      <w:pPr>
        <w:pStyle w:val="Dialogue"/>
        <w:rPr>
          <w:rFonts w:ascii="Times New Roman" w:hAnsi="Times New Roman" w:cs="Times New Roman"/>
        </w:rPr>
      </w:pPr>
    </w:p>
    <w:p w14:paraId="5B92A0A3" w14:textId="060FF983" w:rsidR="00D047F4" w:rsidRPr="0055219E" w:rsidRDefault="00D047F4" w:rsidP="00D047F4">
      <w:pPr>
        <w:pStyle w:val="CharacterTag"/>
        <w:rPr>
          <w:rFonts w:ascii="Times New Roman" w:hAnsi="Times New Roman" w:cs="Times New Roman"/>
        </w:rPr>
      </w:pPr>
      <w:r w:rsidRPr="0055219E">
        <w:rPr>
          <w:rFonts w:ascii="Times New Roman" w:hAnsi="Times New Roman" w:cs="Times New Roman"/>
        </w:rPr>
        <w:t>AUGUSTINE</w:t>
      </w:r>
    </w:p>
    <w:p w14:paraId="232964E2" w14:textId="5F4B716C" w:rsidR="00D047F4" w:rsidRPr="0055219E" w:rsidRDefault="00940C07" w:rsidP="004C20BA">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 xml:space="preserve">To the </w:t>
      </w:r>
      <w:r w:rsidR="00BC4E44" w:rsidRPr="0055219E">
        <w:rPr>
          <w:rFonts w:ascii="Times New Roman" w:hAnsi="Times New Roman" w:cs="Times New Roman"/>
          <w:i/>
        </w:rPr>
        <w:t>audience</w:t>
      </w:r>
      <w:r w:rsidRPr="0055219E">
        <w:rPr>
          <w:rFonts w:ascii="Times New Roman" w:hAnsi="Times New Roman" w:cs="Times New Roman"/>
        </w:rPr>
        <w:t xml:space="preserve">.) </w:t>
      </w:r>
      <w:r w:rsidR="00BC4E44" w:rsidRPr="0055219E">
        <w:rPr>
          <w:rFonts w:ascii="Times New Roman" w:hAnsi="Times New Roman" w:cs="Times New Roman"/>
        </w:rPr>
        <w:t xml:space="preserve">Ignore him — Let’s sing! </w:t>
      </w:r>
    </w:p>
    <w:p w14:paraId="79B8BAF6" w14:textId="77777777" w:rsidR="009E68DD" w:rsidRPr="0055219E" w:rsidRDefault="009E68DD" w:rsidP="004C20BA">
      <w:pPr>
        <w:pStyle w:val="Dialogue"/>
        <w:rPr>
          <w:rFonts w:ascii="Times New Roman" w:hAnsi="Times New Roman" w:cs="Times New Roman"/>
        </w:rPr>
      </w:pPr>
    </w:p>
    <w:p w14:paraId="3EE97351" w14:textId="5BA8E8B1" w:rsidR="009E68DD" w:rsidRPr="0055219E" w:rsidRDefault="009E68DD"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1CF9BF52" w14:textId="14695489" w:rsidR="009E68DD" w:rsidRPr="0055219E" w:rsidRDefault="009E68DD" w:rsidP="004C20BA">
      <w:pPr>
        <w:pStyle w:val="Dialogue"/>
        <w:rPr>
          <w:rFonts w:ascii="Times New Roman" w:hAnsi="Times New Roman" w:cs="Times New Roman"/>
        </w:rPr>
      </w:pPr>
      <w:r w:rsidRPr="0055219E">
        <w:rPr>
          <w:rFonts w:ascii="Times New Roman" w:hAnsi="Times New Roman" w:cs="Times New Roman"/>
        </w:rPr>
        <w:t xml:space="preserve">I claim the power and authority over this Drama Club! </w:t>
      </w:r>
    </w:p>
    <w:p w14:paraId="78852934" w14:textId="77777777" w:rsidR="00940C07" w:rsidRPr="0055219E" w:rsidRDefault="00940C07" w:rsidP="004C20BA">
      <w:pPr>
        <w:pStyle w:val="Dialogue"/>
        <w:rPr>
          <w:rFonts w:ascii="Times New Roman" w:hAnsi="Times New Roman" w:cs="Times New Roman"/>
        </w:rPr>
      </w:pPr>
    </w:p>
    <w:p w14:paraId="278AA4DB" w14:textId="32BDAAD3" w:rsidR="00940C07" w:rsidRPr="0055219E" w:rsidRDefault="00940C07"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0CE32DDE" w14:textId="39252261" w:rsidR="00940C07" w:rsidRPr="0055219E" w:rsidRDefault="00BC4E44" w:rsidP="004C20BA">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the audience</w:t>
      </w:r>
      <w:r w:rsidRPr="0055219E">
        <w:rPr>
          <w:rFonts w:ascii="Times New Roman" w:hAnsi="Times New Roman" w:cs="Times New Roman"/>
        </w:rPr>
        <w:t xml:space="preserve">.) With Morris dancing — It’s all in the wrist. Do you need jingle bells? </w:t>
      </w:r>
    </w:p>
    <w:p w14:paraId="7AF213D0" w14:textId="77777777" w:rsidR="007F2AE3" w:rsidRPr="0055219E" w:rsidRDefault="007F2AE3" w:rsidP="004C20BA">
      <w:pPr>
        <w:pStyle w:val="Dialogue"/>
        <w:rPr>
          <w:rFonts w:ascii="Times New Roman" w:hAnsi="Times New Roman" w:cs="Times New Roman"/>
        </w:rPr>
      </w:pPr>
    </w:p>
    <w:p w14:paraId="33EEFFF5" w14:textId="7FBE88E7" w:rsidR="007F2AE3" w:rsidRPr="0055219E" w:rsidRDefault="007F2AE3"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0B8DE10" w14:textId="5D874431" w:rsidR="00B95D39" w:rsidRPr="0055219E" w:rsidRDefault="005755F2" w:rsidP="007F2AE3">
      <w:pPr>
        <w:pStyle w:val="Dialogue"/>
        <w:rPr>
          <w:rFonts w:ascii="Times New Roman" w:hAnsi="Times New Roman" w:cs="Times New Roman"/>
        </w:rPr>
      </w:pPr>
      <w:r w:rsidRPr="0055219E">
        <w:rPr>
          <w:rFonts w:ascii="Times New Roman" w:hAnsi="Times New Roman" w:cs="Times New Roman"/>
        </w:rPr>
        <w:t xml:space="preserve">If </w:t>
      </w:r>
      <w:r w:rsidR="009E68DD" w:rsidRPr="0055219E">
        <w:rPr>
          <w:rFonts w:ascii="Times New Roman" w:hAnsi="Times New Roman" w:cs="Times New Roman"/>
        </w:rPr>
        <w:t>we could</w:t>
      </w:r>
      <w:r w:rsidRPr="0055219E">
        <w:rPr>
          <w:rFonts w:ascii="Times New Roman" w:hAnsi="Times New Roman" w:cs="Times New Roman"/>
        </w:rPr>
        <w:t xml:space="preserve"> use our collective intelligence to address this situation — Show’s in 15. </w:t>
      </w:r>
    </w:p>
    <w:p w14:paraId="700ABF09" w14:textId="77777777" w:rsidR="00C62DB1" w:rsidRPr="0055219E" w:rsidRDefault="00C62DB1" w:rsidP="007F2AE3">
      <w:pPr>
        <w:pStyle w:val="Dialogue"/>
        <w:rPr>
          <w:rFonts w:ascii="Times New Roman" w:hAnsi="Times New Roman" w:cs="Times New Roman"/>
        </w:rPr>
      </w:pPr>
    </w:p>
    <w:p w14:paraId="70A6A5A0" w14:textId="09320831" w:rsidR="00B95D39" w:rsidRPr="0055219E" w:rsidRDefault="00B95D39" w:rsidP="007F2AE3">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08886C87" w14:textId="26A712F4" w:rsidR="005755F2" w:rsidRPr="0055219E" w:rsidRDefault="005755F2" w:rsidP="007F2AE3">
      <w:pPr>
        <w:pStyle w:val="Dialogue"/>
        <w:rPr>
          <w:rFonts w:ascii="Times New Roman" w:hAnsi="Times New Roman" w:cs="Times New Roman"/>
        </w:rPr>
      </w:pPr>
      <w:r w:rsidRPr="0055219E">
        <w:rPr>
          <w:rFonts w:ascii="Times New Roman" w:hAnsi="Times New Roman" w:cs="Times New Roman"/>
        </w:rPr>
        <w:t>15 minutes ‘til places! (</w:t>
      </w:r>
      <w:r w:rsidRPr="0055219E">
        <w:rPr>
          <w:rFonts w:ascii="Times New Roman" w:hAnsi="Times New Roman" w:cs="Times New Roman"/>
          <w:i/>
        </w:rPr>
        <w:t xml:space="preserve">Enters with </w:t>
      </w:r>
      <w:r w:rsidR="009E68DD" w:rsidRPr="0055219E">
        <w:rPr>
          <w:rFonts w:ascii="Times New Roman" w:hAnsi="Times New Roman" w:cs="Times New Roman"/>
          <w:i/>
        </w:rPr>
        <w:t>folded Pack&amp;Play</w:t>
      </w:r>
      <w:r w:rsidRPr="0055219E">
        <w:rPr>
          <w:rFonts w:ascii="Times New Roman" w:hAnsi="Times New Roman" w:cs="Times New Roman"/>
          <w:i/>
        </w:rPr>
        <w:t>, HENRY II following, knitting</w:t>
      </w:r>
      <w:r w:rsidRPr="0055219E">
        <w:rPr>
          <w:rFonts w:ascii="Times New Roman" w:hAnsi="Times New Roman" w:cs="Times New Roman"/>
        </w:rPr>
        <w:t xml:space="preserve">.) </w:t>
      </w:r>
      <w:r w:rsidR="003155C4">
        <w:rPr>
          <w:rFonts w:ascii="Times New Roman" w:hAnsi="Times New Roman" w:cs="Times New Roman"/>
        </w:rPr>
        <w:t xml:space="preserve">You guys! You’re supposed to say — </w:t>
      </w:r>
    </w:p>
    <w:p w14:paraId="59B6D14E" w14:textId="77777777" w:rsidR="005755F2" w:rsidRPr="0055219E" w:rsidRDefault="005755F2" w:rsidP="007F2AE3">
      <w:pPr>
        <w:pStyle w:val="Dialogue"/>
        <w:rPr>
          <w:rFonts w:ascii="Times New Roman" w:hAnsi="Times New Roman" w:cs="Times New Roman"/>
        </w:rPr>
      </w:pPr>
    </w:p>
    <w:p w14:paraId="55887C45" w14:textId="5B3D8531" w:rsidR="005755F2" w:rsidRPr="0055219E" w:rsidRDefault="005755F2" w:rsidP="007F2AE3">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462C1792" w14:textId="43144658" w:rsidR="009E68DD" w:rsidRPr="0055219E" w:rsidRDefault="009E68DD" w:rsidP="005755F2">
      <w:pPr>
        <w:pStyle w:val="Dialogue"/>
        <w:rPr>
          <w:rFonts w:ascii="Times New Roman" w:hAnsi="Times New Roman" w:cs="Times New Roman"/>
        </w:rPr>
      </w:pPr>
      <w:r w:rsidRPr="0055219E">
        <w:rPr>
          <w:rFonts w:ascii="Times New Roman" w:hAnsi="Times New Roman" w:cs="Times New Roman"/>
        </w:rPr>
        <w:t>“</w:t>
      </w:r>
      <w:r w:rsidR="007F2AE3" w:rsidRPr="0055219E">
        <w:rPr>
          <w:rFonts w:ascii="Times New Roman" w:hAnsi="Times New Roman" w:cs="Times New Roman"/>
        </w:rPr>
        <w:t>That fear</w:t>
      </w:r>
      <w:r w:rsidR="005755F2" w:rsidRPr="0055219E">
        <w:rPr>
          <w:rFonts w:ascii="Times New Roman" w:hAnsi="Times New Roman" w:cs="Times New Roman"/>
        </w:rPr>
        <w:t xml:space="preserve"> — This fellowship — To die with us!</w:t>
      </w:r>
      <w:r w:rsidRPr="0055219E">
        <w:rPr>
          <w:rFonts w:ascii="Times New Roman" w:hAnsi="Times New Roman" w:cs="Times New Roman"/>
        </w:rPr>
        <w:t xml:space="preserve">” — I’m running lines and knitting chainmail. Kathy taught me — </w:t>
      </w:r>
      <w:r w:rsidRPr="0055219E">
        <w:rPr>
          <w:rFonts w:ascii="Times New Roman" w:hAnsi="Times New Roman" w:cs="Times New Roman"/>
        </w:rPr>
        <w:br/>
      </w:r>
      <w:r w:rsidRPr="0055219E">
        <w:rPr>
          <w:rFonts w:ascii="Times New Roman" w:hAnsi="Times New Roman" w:cs="Times New Roman"/>
        </w:rPr>
        <w:br/>
      </w:r>
      <w:r w:rsidR="00EC7B51" w:rsidRPr="0055219E">
        <w:rPr>
          <w:rFonts w:ascii="Times New Roman" w:hAnsi="Times New Roman" w:cs="Times New Roman"/>
        </w:rPr>
        <w:tab/>
      </w:r>
      <w:r w:rsidR="00EC7B51" w:rsidRPr="0055219E">
        <w:rPr>
          <w:rFonts w:ascii="Times New Roman" w:hAnsi="Times New Roman" w:cs="Times New Roman"/>
        </w:rPr>
        <w:tab/>
      </w:r>
      <w:r w:rsidR="00EC7B51" w:rsidRPr="0055219E">
        <w:rPr>
          <w:rFonts w:ascii="Times New Roman" w:hAnsi="Times New Roman" w:cs="Times New Roman"/>
        </w:rPr>
        <w:tab/>
      </w:r>
      <w:r w:rsidR="00EC7B51" w:rsidRPr="0055219E">
        <w:rPr>
          <w:rFonts w:ascii="Times New Roman" w:hAnsi="Times New Roman" w:cs="Times New Roman"/>
        </w:rPr>
        <w:tab/>
      </w:r>
      <w:r w:rsidRPr="0055219E">
        <w:rPr>
          <w:rFonts w:ascii="Times New Roman" w:hAnsi="Times New Roman" w:cs="Times New Roman"/>
        </w:rPr>
        <w:t>AUGUSTINE</w:t>
      </w:r>
    </w:p>
    <w:p w14:paraId="4696D3DE" w14:textId="77777777"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 xml:space="preserve">Henry II — </w:t>
      </w:r>
      <w:r w:rsidR="009E68DD" w:rsidRPr="0055219E">
        <w:rPr>
          <w:rFonts w:ascii="Times New Roman" w:hAnsi="Times New Roman" w:cs="Times New Roman"/>
        </w:rPr>
        <w:t xml:space="preserve">You’re supposed to be recording meeting minutes! </w:t>
      </w:r>
    </w:p>
    <w:p w14:paraId="06FA18EA" w14:textId="77777777" w:rsidR="00EC7B51" w:rsidRPr="0055219E" w:rsidRDefault="00EC7B51" w:rsidP="005755F2">
      <w:pPr>
        <w:pStyle w:val="Dialogue"/>
        <w:rPr>
          <w:rFonts w:ascii="Times New Roman" w:hAnsi="Times New Roman" w:cs="Times New Roman"/>
        </w:rPr>
      </w:pPr>
    </w:p>
    <w:p w14:paraId="439A70A5" w14:textId="3F457C4D"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6AC3C047" w14:textId="16E04728" w:rsidR="009E68DD" w:rsidRPr="0055219E" w:rsidRDefault="009E68DD" w:rsidP="005755F2">
      <w:pPr>
        <w:pStyle w:val="Dialogue"/>
        <w:rPr>
          <w:rFonts w:ascii="Times New Roman" w:hAnsi="Times New Roman" w:cs="Times New Roman"/>
        </w:rPr>
      </w:pPr>
      <w:r w:rsidRPr="0055219E">
        <w:rPr>
          <w:rFonts w:ascii="Times New Roman" w:hAnsi="Times New Roman" w:cs="Times New Roman"/>
        </w:rPr>
        <w:t xml:space="preserve">And doing </w:t>
      </w:r>
      <w:r w:rsidR="00EC7B51" w:rsidRPr="0055219E">
        <w:rPr>
          <w:rFonts w:ascii="Times New Roman" w:hAnsi="Times New Roman" w:cs="Times New Roman"/>
        </w:rPr>
        <w:t xml:space="preserve">dramaturgy! </w:t>
      </w:r>
    </w:p>
    <w:p w14:paraId="5859EDBA" w14:textId="77777777" w:rsidR="00EC7B51" w:rsidRPr="0055219E" w:rsidRDefault="00EC7B51" w:rsidP="005755F2">
      <w:pPr>
        <w:pStyle w:val="Dialogue"/>
        <w:rPr>
          <w:rFonts w:ascii="Times New Roman" w:hAnsi="Times New Roman" w:cs="Times New Roman"/>
        </w:rPr>
      </w:pPr>
    </w:p>
    <w:p w14:paraId="0D01DA5B" w14:textId="63B07FC0"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1B228A1C" w14:textId="150270DF"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 xml:space="preserve">Adapting a story to actable form — </w:t>
      </w:r>
      <w:r w:rsidRPr="003155C4">
        <w:rPr>
          <w:rFonts w:ascii="Times New Roman" w:hAnsi="Times New Roman" w:cs="Times New Roman"/>
          <w:i/>
        </w:rPr>
        <w:t>That’s your job</w:t>
      </w:r>
      <w:r w:rsidRPr="0055219E">
        <w:rPr>
          <w:rFonts w:ascii="Times New Roman" w:hAnsi="Times New Roman" w:cs="Times New Roman"/>
        </w:rPr>
        <w:t xml:space="preserve">! </w:t>
      </w:r>
    </w:p>
    <w:p w14:paraId="5F1A74DF" w14:textId="77777777" w:rsidR="00EC7B51" w:rsidRPr="0055219E" w:rsidRDefault="00EC7B51" w:rsidP="005755F2">
      <w:pPr>
        <w:pStyle w:val="Dialogue"/>
        <w:rPr>
          <w:rFonts w:ascii="Times New Roman" w:hAnsi="Times New Roman" w:cs="Times New Roman"/>
        </w:rPr>
      </w:pPr>
    </w:p>
    <w:p w14:paraId="19B0D708" w14:textId="576EC98B"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30361457" w14:textId="728EE711" w:rsidR="00EC7B51" w:rsidRPr="0055219E" w:rsidRDefault="003155C4" w:rsidP="005755F2">
      <w:pPr>
        <w:pStyle w:val="Dialogue"/>
        <w:rPr>
          <w:rFonts w:ascii="Times New Roman" w:hAnsi="Times New Roman" w:cs="Times New Roman"/>
        </w:rPr>
      </w:pPr>
      <w:r>
        <w:rPr>
          <w:rFonts w:ascii="Times New Roman" w:hAnsi="Times New Roman" w:cs="Times New Roman"/>
        </w:rPr>
        <w:t xml:space="preserve">Of course, </w:t>
      </w:r>
      <w:r w:rsidR="00EC7B51" w:rsidRPr="0055219E">
        <w:rPr>
          <w:rFonts w:ascii="Times New Roman" w:hAnsi="Times New Roman" w:cs="Times New Roman"/>
        </w:rPr>
        <w:t xml:space="preserve">I can act anything — </w:t>
      </w:r>
    </w:p>
    <w:p w14:paraId="7CF5A327" w14:textId="77777777" w:rsidR="00EC7B51" w:rsidRPr="0055219E" w:rsidRDefault="00EC7B51" w:rsidP="005755F2">
      <w:pPr>
        <w:pStyle w:val="Dialogue"/>
        <w:rPr>
          <w:rFonts w:ascii="Times New Roman" w:hAnsi="Times New Roman" w:cs="Times New Roman"/>
        </w:rPr>
      </w:pPr>
    </w:p>
    <w:p w14:paraId="512EB623" w14:textId="18944CC8"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AUGUSTINE </w:t>
      </w:r>
    </w:p>
    <w:p w14:paraId="7979E1D0" w14:textId="6F435B81" w:rsidR="00EC7B51" w:rsidRPr="0055219E" w:rsidRDefault="003155C4" w:rsidP="005755F2">
      <w:pPr>
        <w:pStyle w:val="Dialogue"/>
        <w:rPr>
          <w:rFonts w:ascii="Times New Roman" w:hAnsi="Times New Roman" w:cs="Times New Roman"/>
        </w:rPr>
      </w:pPr>
      <w:r>
        <w:rPr>
          <w:rFonts w:ascii="Times New Roman" w:hAnsi="Times New Roman" w:cs="Times New Roman"/>
        </w:rPr>
        <w:t>(</w:t>
      </w:r>
      <w:r w:rsidRPr="003155C4">
        <w:rPr>
          <w:rFonts w:ascii="Times New Roman" w:hAnsi="Times New Roman" w:cs="Times New Roman"/>
          <w:i/>
        </w:rPr>
        <w:t>To HENRY II</w:t>
      </w:r>
      <w:r>
        <w:rPr>
          <w:rFonts w:ascii="Times New Roman" w:hAnsi="Times New Roman" w:cs="Times New Roman"/>
        </w:rPr>
        <w:t xml:space="preserve">) </w:t>
      </w:r>
      <w:r w:rsidR="00EC7B51" w:rsidRPr="0055219E">
        <w:rPr>
          <w:rFonts w:ascii="Times New Roman" w:hAnsi="Times New Roman" w:cs="Times New Roman"/>
        </w:rPr>
        <w:t xml:space="preserve">You’re supposed to give us foundation — And structure! </w:t>
      </w:r>
    </w:p>
    <w:p w14:paraId="35167B82" w14:textId="77777777" w:rsidR="00EC7B51" w:rsidRPr="0055219E" w:rsidRDefault="00EC7B51" w:rsidP="005755F2">
      <w:pPr>
        <w:pStyle w:val="Dialogue"/>
        <w:rPr>
          <w:rFonts w:ascii="Times New Roman" w:hAnsi="Times New Roman" w:cs="Times New Roman"/>
        </w:rPr>
      </w:pPr>
    </w:p>
    <w:p w14:paraId="3A8D09FC" w14:textId="281397EF"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4FC4E7A1" w14:textId="38FFE5A7" w:rsidR="00EC7B51" w:rsidRPr="0055219E" w:rsidRDefault="003155C4" w:rsidP="005755F2">
      <w:pPr>
        <w:pStyle w:val="Dialogue"/>
        <w:rPr>
          <w:rFonts w:ascii="Times New Roman" w:hAnsi="Times New Roman" w:cs="Times New Roman"/>
        </w:rPr>
      </w:pPr>
      <w:r>
        <w:rPr>
          <w:rFonts w:ascii="Times New Roman" w:hAnsi="Times New Roman" w:cs="Times New Roman"/>
        </w:rPr>
        <w:t>Clearly — We need help in</w:t>
      </w:r>
      <w:r w:rsidR="00EC7B51" w:rsidRPr="0055219E">
        <w:rPr>
          <w:rFonts w:ascii="Times New Roman" w:hAnsi="Times New Roman" w:cs="Times New Roman"/>
        </w:rPr>
        <w:t xml:space="preserve"> those areas.</w:t>
      </w:r>
    </w:p>
    <w:p w14:paraId="42414624" w14:textId="77777777" w:rsidR="00EC7B51" w:rsidRPr="0055219E" w:rsidRDefault="00EC7B51" w:rsidP="005755F2">
      <w:pPr>
        <w:pStyle w:val="Dialogue"/>
        <w:rPr>
          <w:rFonts w:ascii="Times New Roman" w:hAnsi="Times New Roman" w:cs="Times New Roman"/>
        </w:rPr>
      </w:pPr>
    </w:p>
    <w:p w14:paraId="5D2CB1C9" w14:textId="34E31BBD"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16AD5CA4" w14:textId="07ABE446" w:rsidR="00EC7B51" w:rsidRPr="0055219E" w:rsidRDefault="00EC7B51" w:rsidP="005755F2">
      <w:pPr>
        <w:pStyle w:val="Dialogue"/>
        <w:rPr>
          <w:rFonts w:ascii="Times New Roman" w:hAnsi="Times New Roman" w:cs="Times New Roman"/>
        </w:rPr>
      </w:pPr>
      <w:r w:rsidRPr="0055219E">
        <w:rPr>
          <w:rFonts w:ascii="Times New Roman" w:hAnsi="Times New Roman" w:cs="Times New Roman"/>
        </w:rPr>
        <w:t xml:space="preserve">Knitting helps me manipulate the narrative to reflect the current Zeitgeist! </w:t>
      </w:r>
    </w:p>
    <w:p w14:paraId="1CB06ECF" w14:textId="77777777" w:rsidR="005755F2" w:rsidRPr="0055219E" w:rsidRDefault="005755F2" w:rsidP="005755F2">
      <w:pPr>
        <w:pStyle w:val="Dialogue"/>
        <w:rPr>
          <w:rFonts w:ascii="Times New Roman" w:hAnsi="Times New Roman" w:cs="Times New Roman"/>
        </w:rPr>
      </w:pPr>
    </w:p>
    <w:p w14:paraId="3797B079" w14:textId="206DC850"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0BB21730" w14:textId="6268FADB"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 xml:space="preserve">Some of you are here for Henry — Some for auditions — Some for this chicken club. Regarding that — I had hoped to teach you something about dusting your hen’s vent </w:t>
      </w:r>
      <w:r w:rsidR="00C62DB1" w:rsidRPr="0055219E">
        <w:rPr>
          <w:rFonts w:ascii="Times New Roman" w:hAnsi="Times New Roman" w:cs="Times New Roman"/>
        </w:rPr>
        <w:t>—</w:t>
      </w:r>
    </w:p>
    <w:p w14:paraId="3A91D458" w14:textId="77777777" w:rsidR="005755F2" w:rsidRPr="0055219E" w:rsidRDefault="005755F2" w:rsidP="005755F2">
      <w:pPr>
        <w:pStyle w:val="Dialogue"/>
        <w:rPr>
          <w:rFonts w:ascii="Times New Roman" w:hAnsi="Times New Roman" w:cs="Times New Roman"/>
        </w:rPr>
      </w:pPr>
    </w:p>
    <w:p w14:paraId="078BF768" w14:textId="43683CAD"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WILL </w:t>
      </w:r>
    </w:p>
    <w:p w14:paraId="166A9C9E" w14:textId="0E1BF7D5"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Chicken vent —</w:t>
      </w:r>
      <w:r w:rsidR="00C62DB1" w:rsidRPr="0055219E">
        <w:rPr>
          <w:rFonts w:ascii="Times New Roman" w:hAnsi="Times New Roman" w:cs="Times New Roman"/>
        </w:rPr>
        <w:t xml:space="preserve"> </w:t>
      </w:r>
      <w:r w:rsidRPr="0055219E">
        <w:rPr>
          <w:rFonts w:ascii="Times New Roman" w:hAnsi="Times New Roman" w:cs="Times New Roman"/>
        </w:rPr>
        <w:t xml:space="preserve">That’s like a </w:t>
      </w:r>
      <w:r w:rsidRPr="0055219E">
        <w:rPr>
          <w:rFonts w:ascii="Times New Roman" w:hAnsi="Times New Roman" w:cs="Times New Roman"/>
          <w:i/>
        </w:rPr>
        <w:t>butt.</w:t>
      </w:r>
      <w:r w:rsidRPr="0055219E">
        <w:rPr>
          <w:rFonts w:ascii="Times New Roman" w:hAnsi="Times New Roman" w:cs="Times New Roman"/>
        </w:rPr>
        <w:t xml:space="preserve"> </w:t>
      </w:r>
    </w:p>
    <w:p w14:paraId="13E41841" w14:textId="77777777" w:rsidR="005755F2" w:rsidRPr="0055219E" w:rsidRDefault="005755F2" w:rsidP="005755F2">
      <w:pPr>
        <w:pStyle w:val="Dialogue"/>
        <w:rPr>
          <w:rFonts w:ascii="Times New Roman" w:hAnsi="Times New Roman" w:cs="Times New Roman"/>
        </w:rPr>
      </w:pPr>
    </w:p>
    <w:p w14:paraId="10EC80B5" w14:textId="49B221D7"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159F16A" w14:textId="09768541"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 xml:space="preserve">There’s a </w:t>
      </w:r>
      <w:r w:rsidRPr="0055219E">
        <w:rPr>
          <w:rFonts w:ascii="Times New Roman" w:hAnsi="Times New Roman" w:cs="Times New Roman"/>
          <w:i/>
        </w:rPr>
        <w:t>reason</w:t>
      </w:r>
      <w:r w:rsidRPr="0055219E">
        <w:rPr>
          <w:rFonts w:ascii="Times New Roman" w:hAnsi="Times New Roman" w:cs="Times New Roman"/>
        </w:rPr>
        <w:t xml:space="preserve"> that I hav</w:t>
      </w:r>
      <w:r w:rsidR="00C62DB1" w:rsidRPr="0055219E">
        <w:rPr>
          <w:rFonts w:ascii="Times New Roman" w:hAnsi="Times New Roman" w:cs="Times New Roman"/>
        </w:rPr>
        <w:t xml:space="preserve">e more keys than </w:t>
      </w:r>
      <w:r w:rsidR="00EC7B51" w:rsidRPr="0055219E">
        <w:rPr>
          <w:rFonts w:ascii="Times New Roman" w:hAnsi="Times New Roman" w:cs="Times New Roman"/>
        </w:rPr>
        <w:t>anyone</w:t>
      </w:r>
      <w:r w:rsidR="00C62DB1" w:rsidRPr="0055219E">
        <w:rPr>
          <w:rFonts w:ascii="Times New Roman" w:hAnsi="Times New Roman" w:cs="Times New Roman"/>
        </w:rPr>
        <w:t>.</w:t>
      </w:r>
      <w:r w:rsidR="00EC7B51" w:rsidRPr="0055219E">
        <w:rPr>
          <w:rFonts w:ascii="Times New Roman" w:hAnsi="Times New Roman" w:cs="Times New Roman"/>
        </w:rPr>
        <w:t xml:space="preserve"> They let me drive the Activity van.</w:t>
      </w:r>
    </w:p>
    <w:p w14:paraId="27B6FDF4" w14:textId="77777777" w:rsidR="005755F2" w:rsidRPr="0055219E" w:rsidRDefault="005755F2" w:rsidP="005755F2">
      <w:pPr>
        <w:pStyle w:val="Dialogue"/>
        <w:rPr>
          <w:rFonts w:ascii="Times New Roman" w:hAnsi="Times New Roman" w:cs="Times New Roman"/>
        </w:rPr>
      </w:pPr>
    </w:p>
    <w:p w14:paraId="32393669" w14:textId="6E4F8F74"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6F4C549D" w14:textId="4A8FA03B" w:rsidR="008B68AE" w:rsidRPr="0055219E" w:rsidRDefault="005755F2" w:rsidP="005755F2">
      <w:pPr>
        <w:pStyle w:val="Dialogue"/>
        <w:rPr>
          <w:rFonts w:ascii="Times New Roman" w:hAnsi="Times New Roman" w:cs="Times New Roman"/>
        </w:rPr>
      </w:pPr>
      <w:r w:rsidRPr="0055219E">
        <w:rPr>
          <w:rFonts w:ascii="Times New Roman" w:hAnsi="Times New Roman" w:cs="Times New Roman"/>
        </w:rPr>
        <w:t>You’re a planner</w:t>
      </w:r>
      <w:r w:rsidR="008B68AE" w:rsidRPr="0055219E">
        <w:rPr>
          <w:rFonts w:ascii="Times New Roman" w:hAnsi="Times New Roman" w:cs="Times New Roman"/>
        </w:rPr>
        <w:t xml:space="preserve">, George </w:t>
      </w:r>
      <w:r w:rsidRPr="0055219E">
        <w:rPr>
          <w:rFonts w:ascii="Times New Roman" w:hAnsi="Times New Roman" w:cs="Times New Roman"/>
        </w:rPr>
        <w:t xml:space="preserve">— Too contemplative! </w:t>
      </w:r>
    </w:p>
    <w:p w14:paraId="4CD3FF51" w14:textId="77777777" w:rsidR="008B68AE" w:rsidRPr="0055219E" w:rsidRDefault="008B68AE" w:rsidP="005755F2">
      <w:pPr>
        <w:pStyle w:val="Dialogue"/>
        <w:rPr>
          <w:rFonts w:ascii="Times New Roman" w:hAnsi="Times New Roman" w:cs="Times New Roman"/>
        </w:rPr>
      </w:pPr>
    </w:p>
    <w:p w14:paraId="7BF6B6D1" w14:textId="38EEEE50" w:rsidR="008B68AE" w:rsidRPr="0055219E" w:rsidRDefault="008B68AE"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4E51176E" w14:textId="6FC64A44" w:rsidR="008B68AE" w:rsidRPr="0055219E" w:rsidRDefault="008B68AE" w:rsidP="005755F2">
      <w:pPr>
        <w:pStyle w:val="Dialogue"/>
        <w:rPr>
          <w:rFonts w:ascii="Times New Roman" w:hAnsi="Times New Roman" w:cs="Times New Roman"/>
        </w:rPr>
      </w:pPr>
      <w:r w:rsidRPr="0055219E">
        <w:rPr>
          <w:rFonts w:ascii="Times New Roman" w:hAnsi="Times New Roman" w:cs="Times New Roman"/>
        </w:rPr>
        <w:t xml:space="preserve">John — Henry — Help me </w:t>
      </w:r>
      <w:r w:rsidR="00EC7B51" w:rsidRPr="0055219E">
        <w:rPr>
          <w:rFonts w:ascii="Times New Roman" w:hAnsi="Times New Roman" w:cs="Times New Roman"/>
        </w:rPr>
        <w:t>set up the Pack&amp;Play for this broody hen.</w:t>
      </w:r>
      <w:r w:rsidRPr="0055219E">
        <w:rPr>
          <w:rFonts w:ascii="Times New Roman" w:hAnsi="Times New Roman" w:cs="Times New Roman"/>
        </w:rPr>
        <w:t xml:space="preserve"> </w:t>
      </w:r>
    </w:p>
    <w:p w14:paraId="530C262C" w14:textId="77777777" w:rsidR="008B68AE" w:rsidRPr="0055219E" w:rsidRDefault="008B68AE" w:rsidP="005755F2">
      <w:pPr>
        <w:pStyle w:val="Dialogue"/>
        <w:rPr>
          <w:rFonts w:ascii="Times New Roman" w:hAnsi="Times New Roman" w:cs="Times New Roman"/>
        </w:rPr>
      </w:pPr>
    </w:p>
    <w:p w14:paraId="14213F01" w14:textId="29A87227" w:rsidR="008B68AE" w:rsidRPr="0055219E" w:rsidRDefault="008B68AE" w:rsidP="005755F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2A38F7B0" w14:textId="7C52AE27" w:rsidR="005755F2" w:rsidRPr="0055219E" w:rsidRDefault="005755F2" w:rsidP="005755F2">
      <w:pPr>
        <w:pStyle w:val="Dialogue"/>
        <w:rPr>
          <w:rFonts w:ascii="Times New Roman" w:hAnsi="Times New Roman" w:cs="Times New Roman"/>
        </w:rPr>
      </w:pPr>
      <w:r w:rsidRPr="0055219E">
        <w:rPr>
          <w:rFonts w:ascii="Times New Roman" w:hAnsi="Times New Roman" w:cs="Times New Roman"/>
        </w:rPr>
        <w:t xml:space="preserve">I’m Titus! If anyone’s driving the Activity Van — It’s me! </w:t>
      </w:r>
    </w:p>
    <w:p w14:paraId="04DFFCE1" w14:textId="77777777" w:rsidR="00CB5E7C" w:rsidRPr="0055219E" w:rsidRDefault="00CB5E7C" w:rsidP="004C20BA">
      <w:pPr>
        <w:pStyle w:val="Dialogue"/>
        <w:rPr>
          <w:rFonts w:ascii="Times New Roman" w:hAnsi="Times New Roman" w:cs="Times New Roman"/>
        </w:rPr>
      </w:pPr>
    </w:p>
    <w:p w14:paraId="1FF4EB61" w14:textId="00DB8280" w:rsidR="00CB5E7C" w:rsidRPr="0055219E" w:rsidRDefault="00CB5E7C"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HENRY II </w:t>
      </w:r>
    </w:p>
    <w:p w14:paraId="3BEF071E" w14:textId="22E2BBA6" w:rsidR="00E9760A" w:rsidRPr="0055219E" w:rsidRDefault="00CB5E7C" w:rsidP="008B68AE">
      <w:pPr>
        <w:pStyle w:val="Dialogue"/>
        <w:rPr>
          <w:rFonts w:ascii="Times New Roman" w:hAnsi="Times New Roman" w:cs="Times New Roman"/>
        </w:rPr>
      </w:pPr>
      <w:r w:rsidRPr="0055219E">
        <w:rPr>
          <w:rFonts w:ascii="Times New Roman" w:hAnsi="Times New Roman" w:cs="Times New Roman"/>
        </w:rPr>
        <w:t>You sad-faced men</w:t>
      </w:r>
      <w:r w:rsidR="005755F2" w:rsidRPr="0055219E">
        <w:rPr>
          <w:rFonts w:ascii="Times New Roman" w:hAnsi="Times New Roman" w:cs="Times New Roman"/>
        </w:rPr>
        <w:t xml:space="preserve"> —</w:t>
      </w:r>
      <w:r w:rsidR="008B68AE" w:rsidRPr="0055219E">
        <w:rPr>
          <w:rFonts w:ascii="Times New Roman" w:hAnsi="Times New Roman" w:cs="Times New Roman"/>
        </w:rPr>
        <w:t xml:space="preserve"> </w:t>
      </w:r>
      <w:r w:rsidRPr="0055219E">
        <w:rPr>
          <w:rFonts w:ascii="Times New Roman" w:hAnsi="Times New Roman" w:cs="Times New Roman"/>
        </w:rPr>
        <w:t>like a flight o</w:t>
      </w:r>
      <w:r w:rsidR="008B68AE" w:rsidRPr="0055219E">
        <w:rPr>
          <w:rFonts w:ascii="Times New Roman" w:hAnsi="Times New Roman" w:cs="Times New Roman"/>
        </w:rPr>
        <w:t xml:space="preserve">f fowl — </w:t>
      </w:r>
    </w:p>
    <w:p w14:paraId="737FB048" w14:textId="77777777" w:rsidR="004C20BA" w:rsidRPr="0055219E" w:rsidRDefault="004C20BA" w:rsidP="00CA5B9A"/>
    <w:p w14:paraId="049A9CD7" w14:textId="34EB9520" w:rsidR="004C20BA" w:rsidRPr="0055219E" w:rsidRDefault="008B68AE" w:rsidP="004C20BA">
      <w:pPr>
        <w:pStyle w:val="CharacterTag"/>
        <w:rPr>
          <w:rFonts w:ascii="Times New Roman" w:hAnsi="Times New Roman" w:cs="Times New Roman"/>
        </w:rPr>
      </w:pPr>
      <w:r w:rsidRPr="0055219E">
        <w:rPr>
          <w:rFonts w:ascii="Times New Roman" w:hAnsi="Times New Roman" w:cs="Times New Roman"/>
        </w:rPr>
        <w:t>AUGUSTINE</w:t>
      </w:r>
    </w:p>
    <w:p w14:paraId="42DC6499" w14:textId="3F55F3AB" w:rsidR="00C6046B" w:rsidRPr="0055219E" w:rsidRDefault="00C6046B" w:rsidP="00CA5B9A">
      <w:r w:rsidRPr="0055219E">
        <w:t>Henry</w:t>
      </w:r>
      <w:r w:rsidR="007E77F8" w:rsidRPr="0055219E">
        <w:t xml:space="preserve"> Two</w:t>
      </w:r>
      <w:r w:rsidR="008B68AE" w:rsidRPr="0055219E">
        <w:t xml:space="preserve"> — A</w:t>
      </w:r>
      <w:r w:rsidRPr="0055219E">
        <w:t xml:space="preserve">re you getting </w:t>
      </w:r>
      <w:r w:rsidR="00C62DB1" w:rsidRPr="0055219E">
        <w:t>any of</w:t>
      </w:r>
      <w:r w:rsidRPr="0055219E">
        <w:t xml:space="preserve"> this in the minutes? </w:t>
      </w:r>
    </w:p>
    <w:p w14:paraId="384D10AE" w14:textId="77777777" w:rsidR="00D047F4" w:rsidRPr="0055219E" w:rsidRDefault="00D047F4" w:rsidP="00CA5B9A"/>
    <w:p w14:paraId="7F85B434" w14:textId="21AA1BED" w:rsidR="00D047F4" w:rsidRPr="0055219E" w:rsidRDefault="00D047F4" w:rsidP="00CA5B9A">
      <w:r w:rsidRPr="0055219E">
        <w:tab/>
      </w:r>
      <w:r w:rsidRPr="0055219E">
        <w:tab/>
      </w:r>
      <w:r w:rsidRPr="0055219E">
        <w:tab/>
      </w:r>
      <w:r w:rsidRPr="0055219E">
        <w:tab/>
      </w:r>
      <w:r w:rsidRPr="0055219E">
        <w:tab/>
        <w:t>HENRY II</w:t>
      </w:r>
    </w:p>
    <w:p w14:paraId="5F71AD41" w14:textId="6C617280" w:rsidR="00C62DB1" w:rsidRPr="0055219E" w:rsidRDefault="00C62DB1" w:rsidP="00CA5B9A">
      <w:r w:rsidRPr="0055219E">
        <w:t xml:space="preserve">What are “minutes”? </w:t>
      </w:r>
    </w:p>
    <w:p w14:paraId="3CCDE2C7" w14:textId="77777777" w:rsidR="00C62DB1" w:rsidRPr="0055219E" w:rsidRDefault="00C62DB1" w:rsidP="00CA5B9A"/>
    <w:p w14:paraId="4181CB14" w14:textId="665AAC79" w:rsidR="00C62DB1" w:rsidRPr="0055219E" w:rsidRDefault="00C62DB1" w:rsidP="00CA5B9A">
      <w:r w:rsidRPr="0055219E">
        <w:tab/>
      </w:r>
      <w:r w:rsidRPr="0055219E">
        <w:tab/>
      </w:r>
      <w:r w:rsidRPr="0055219E">
        <w:tab/>
      </w:r>
      <w:r w:rsidRPr="0055219E">
        <w:tab/>
      </w:r>
      <w:r w:rsidRPr="0055219E">
        <w:tab/>
        <w:t>AUGUSTINE</w:t>
      </w:r>
    </w:p>
    <w:p w14:paraId="53776CCB" w14:textId="59AB5956" w:rsidR="00C62DB1" w:rsidRPr="0055219E" w:rsidRDefault="00C62DB1" w:rsidP="00CA5B9A">
      <w:r w:rsidRPr="0055219E">
        <w:t xml:space="preserve">That’s why we didn’t know there was a show today! You didn’t write it down! </w:t>
      </w:r>
    </w:p>
    <w:p w14:paraId="6F458926" w14:textId="77777777" w:rsidR="00EC7B51" w:rsidRPr="0055219E" w:rsidRDefault="00EC7B51" w:rsidP="00CA5B9A"/>
    <w:p w14:paraId="717285AB" w14:textId="520AA4DE" w:rsidR="00C62DB1" w:rsidRPr="0055219E" w:rsidRDefault="00C62DB1" w:rsidP="00CA5B9A">
      <w:r w:rsidRPr="0055219E">
        <w:tab/>
      </w:r>
      <w:r w:rsidRPr="0055219E">
        <w:tab/>
      </w:r>
      <w:r w:rsidRPr="0055219E">
        <w:tab/>
      </w:r>
      <w:r w:rsidRPr="0055219E">
        <w:tab/>
      </w:r>
      <w:r w:rsidRPr="0055219E">
        <w:tab/>
        <w:t>HENRY II</w:t>
      </w:r>
    </w:p>
    <w:p w14:paraId="475F3CA8" w14:textId="0E9A4D30" w:rsidR="00D047F4" w:rsidRPr="0055219E" w:rsidRDefault="008B68AE" w:rsidP="00CA5B9A">
      <w:r w:rsidRPr="0055219E">
        <w:t xml:space="preserve">You know I don’t have to be here — I can </w:t>
      </w:r>
      <w:r w:rsidRPr="0055219E">
        <w:rPr>
          <w:i/>
        </w:rPr>
        <w:t>leave</w:t>
      </w:r>
      <w:r w:rsidRPr="0055219E">
        <w:t xml:space="preserve"> anytime I </w:t>
      </w:r>
      <w:r w:rsidRPr="0055219E">
        <w:rPr>
          <w:i/>
        </w:rPr>
        <w:t>want</w:t>
      </w:r>
      <w:r w:rsidRPr="0055219E">
        <w:t xml:space="preserve">. </w:t>
      </w:r>
      <w:r w:rsidR="00D02172" w:rsidRPr="0055219E">
        <w:t xml:space="preserve">Why does this </w:t>
      </w:r>
      <w:r w:rsidR="00C111D7" w:rsidRPr="0055219E">
        <w:t xml:space="preserve">stupid </w:t>
      </w:r>
      <w:r w:rsidR="00D02172" w:rsidRPr="0055219E">
        <w:t>club need a secretary</w:t>
      </w:r>
      <w:r w:rsidRPr="0055219E">
        <w:t>, anyway?</w:t>
      </w:r>
      <w:r w:rsidR="00D02172" w:rsidRPr="0055219E">
        <w:t xml:space="preserve"> </w:t>
      </w:r>
      <w:r w:rsidR="00EC7B51" w:rsidRPr="0055219E">
        <w:t>(</w:t>
      </w:r>
      <w:r w:rsidR="00EC7B51" w:rsidRPr="0055219E">
        <w:rPr>
          <w:i/>
        </w:rPr>
        <w:t>Gets notebook out of backpack</w:t>
      </w:r>
      <w:r w:rsidR="00EC7B51" w:rsidRPr="0055219E">
        <w:t xml:space="preserve">.) </w:t>
      </w:r>
      <w:r w:rsidR="00B95D39" w:rsidRPr="0055219E">
        <w:t xml:space="preserve"> </w:t>
      </w:r>
    </w:p>
    <w:p w14:paraId="34D966F8" w14:textId="77777777" w:rsidR="00C111D7" w:rsidRPr="0055219E" w:rsidRDefault="00C111D7" w:rsidP="00CA5B9A"/>
    <w:p w14:paraId="135001E7" w14:textId="7A648FEC" w:rsidR="00C111D7" w:rsidRPr="0055219E" w:rsidRDefault="00C111D7" w:rsidP="00C111D7">
      <w:pPr>
        <w:ind w:left="2880" w:firstLine="720"/>
      </w:pPr>
      <w:r w:rsidRPr="0055219E">
        <w:t>AUGUSTINE</w:t>
      </w:r>
    </w:p>
    <w:p w14:paraId="7F65AB2B" w14:textId="508FD12D" w:rsidR="00C111D7" w:rsidRPr="0055219E" w:rsidRDefault="008B68AE" w:rsidP="00CA5B9A">
      <w:r w:rsidRPr="0055219E">
        <w:t xml:space="preserve">Henry II — We have norms and agreements about </w:t>
      </w:r>
      <w:r w:rsidR="00C62DB1" w:rsidRPr="0055219E">
        <w:t xml:space="preserve">our </w:t>
      </w:r>
      <w:r w:rsidRPr="0055219E">
        <w:t xml:space="preserve">behavior. </w:t>
      </w:r>
    </w:p>
    <w:p w14:paraId="344BE133" w14:textId="77777777" w:rsidR="008B68AE" w:rsidRPr="0055219E" w:rsidRDefault="008B68AE" w:rsidP="00CA5B9A"/>
    <w:p w14:paraId="5E0B29E8" w14:textId="66535208" w:rsidR="008B68AE" w:rsidRPr="0055219E" w:rsidRDefault="008B68AE" w:rsidP="00CA5B9A">
      <w:r w:rsidRPr="0055219E">
        <w:tab/>
      </w:r>
      <w:r w:rsidRPr="0055219E">
        <w:tab/>
      </w:r>
      <w:r w:rsidRPr="0055219E">
        <w:tab/>
      </w:r>
      <w:r w:rsidRPr="0055219E">
        <w:tab/>
      </w:r>
      <w:r w:rsidRPr="0055219E">
        <w:tab/>
        <w:t>WILL</w:t>
      </w:r>
    </w:p>
    <w:p w14:paraId="36733A30" w14:textId="77777777" w:rsidR="00EC7B51" w:rsidRPr="0055219E" w:rsidRDefault="008B68AE" w:rsidP="008B68AE">
      <w:r w:rsidRPr="0055219E">
        <w:t>(</w:t>
      </w:r>
      <w:r w:rsidRPr="0055219E">
        <w:rPr>
          <w:i/>
        </w:rPr>
        <w:t>To the audience</w:t>
      </w:r>
      <w:r w:rsidRPr="0055219E">
        <w:t xml:space="preserve">.) That she wrote herself and made us sign! </w:t>
      </w:r>
    </w:p>
    <w:p w14:paraId="03829C03" w14:textId="77777777" w:rsidR="00EC7B51" w:rsidRPr="0055219E" w:rsidRDefault="00EC7B51" w:rsidP="008B68AE"/>
    <w:p w14:paraId="44A7D09E" w14:textId="71D33945" w:rsidR="00EC7B51" w:rsidRPr="0055219E" w:rsidRDefault="00EC7B51" w:rsidP="008B68AE">
      <w:r w:rsidRPr="0055219E">
        <w:tab/>
      </w:r>
      <w:r w:rsidRPr="0055219E">
        <w:tab/>
      </w:r>
      <w:r w:rsidRPr="0055219E">
        <w:tab/>
      </w:r>
      <w:r w:rsidRPr="0055219E">
        <w:tab/>
      </w:r>
      <w:r w:rsidRPr="0055219E">
        <w:tab/>
        <w:t>AUGUSTINE</w:t>
      </w:r>
    </w:p>
    <w:p w14:paraId="60162C90" w14:textId="77777777" w:rsidR="00EC7B51" w:rsidRPr="0055219E" w:rsidRDefault="00EC7B51" w:rsidP="008B68AE">
      <w:r w:rsidRPr="0055219E">
        <w:t>Henry II — You have to track genre, ideology, the role of gender representation!</w:t>
      </w:r>
    </w:p>
    <w:p w14:paraId="395C8E5B" w14:textId="77777777" w:rsidR="00EC7B51" w:rsidRPr="0055219E" w:rsidRDefault="00EC7B51" w:rsidP="008B68AE"/>
    <w:p w14:paraId="4F48EE12" w14:textId="4C6236A1" w:rsidR="00EC7B51" w:rsidRPr="0055219E" w:rsidRDefault="00EC7B51" w:rsidP="008B68AE">
      <w:r w:rsidRPr="0055219E">
        <w:tab/>
      </w:r>
      <w:r w:rsidRPr="0055219E">
        <w:tab/>
      </w:r>
      <w:r w:rsidRPr="0055219E">
        <w:tab/>
      </w:r>
      <w:r w:rsidRPr="0055219E">
        <w:tab/>
      </w:r>
      <w:r w:rsidRPr="0055219E">
        <w:tab/>
        <w:t>WILL</w:t>
      </w:r>
    </w:p>
    <w:p w14:paraId="3E1AEB45" w14:textId="38B5CAAA" w:rsidR="00940C07" w:rsidRPr="0055219E" w:rsidRDefault="00C62DB1" w:rsidP="008B68AE">
      <w:r w:rsidRPr="0055219E">
        <w:t xml:space="preserve">Morris dancing is </w:t>
      </w:r>
      <w:r w:rsidR="00EC7B51" w:rsidRPr="0055219E">
        <w:t>inherently</w:t>
      </w:r>
      <w:r w:rsidR="008B68AE" w:rsidRPr="0055219E">
        <w:t xml:space="preserve"> collaborative. I want your input! Like — Should we jump on five or seven — Let me show you. (</w:t>
      </w:r>
      <w:r w:rsidR="008B68AE" w:rsidRPr="0055219E">
        <w:rPr>
          <w:i/>
        </w:rPr>
        <w:t>He offers two examples</w:t>
      </w:r>
      <w:r w:rsidR="008B68AE" w:rsidRPr="0055219E">
        <w:t xml:space="preserve">.) </w:t>
      </w:r>
    </w:p>
    <w:p w14:paraId="033D3BE7" w14:textId="77777777" w:rsidR="008B68AE" w:rsidRPr="0055219E" w:rsidRDefault="008B68AE" w:rsidP="008B68AE"/>
    <w:p w14:paraId="5F2FBF1E" w14:textId="2ED806A7" w:rsidR="008B68AE" w:rsidRPr="0055219E" w:rsidRDefault="00307AD7" w:rsidP="008B68AE">
      <w:r w:rsidRPr="0055219E">
        <w:tab/>
      </w:r>
      <w:r w:rsidRPr="0055219E">
        <w:tab/>
      </w:r>
      <w:r w:rsidRPr="0055219E">
        <w:tab/>
      </w:r>
      <w:r w:rsidRPr="0055219E">
        <w:tab/>
      </w:r>
      <w:r w:rsidRPr="0055219E">
        <w:tab/>
      </w:r>
      <w:r w:rsidR="008B68AE" w:rsidRPr="0055219E">
        <w:t>GEORGE</w:t>
      </w:r>
    </w:p>
    <w:p w14:paraId="45C3D690" w14:textId="7AC965C3" w:rsidR="008B68AE" w:rsidRPr="0055219E" w:rsidRDefault="008B68AE" w:rsidP="008B68AE">
      <w:r w:rsidRPr="0055219E">
        <w:t xml:space="preserve">One of our norms — I think — is to do a show when we say we’re going to. </w:t>
      </w:r>
    </w:p>
    <w:p w14:paraId="683DEE71" w14:textId="77777777" w:rsidR="00C6046B" w:rsidRPr="0055219E" w:rsidRDefault="00C6046B" w:rsidP="00CA5B9A"/>
    <w:p w14:paraId="06B86377" w14:textId="4765117C"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HENRY</w:t>
      </w:r>
      <w:r w:rsidR="007E77F8" w:rsidRPr="0055219E">
        <w:rPr>
          <w:rFonts w:ascii="Times New Roman" w:hAnsi="Times New Roman" w:cs="Times New Roman"/>
        </w:rPr>
        <w:t xml:space="preserve"> </w:t>
      </w:r>
      <w:r w:rsidR="008050DB" w:rsidRPr="0055219E">
        <w:rPr>
          <w:rFonts w:ascii="Times New Roman" w:hAnsi="Times New Roman" w:cs="Times New Roman"/>
        </w:rPr>
        <w:t>II</w:t>
      </w:r>
    </w:p>
    <w:p w14:paraId="6ACC87A5" w14:textId="536CF713" w:rsidR="00C6046B" w:rsidRPr="0055219E" w:rsidRDefault="00C6046B" w:rsidP="00CA5B9A">
      <w:r w:rsidRPr="0055219E">
        <w:t>(</w:t>
      </w:r>
      <w:r w:rsidRPr="0055219E">
        <w:rPr>
          <w:i/>
        </w:rPr>
        <w:t>Writing</w:t>
      </w:r>
      <w:r w:rsidRPr="0055219E">
        <w:t xml:space="preserve">.) Bitterness and rivalry… </w:t>
      </w:r>
    </w:p>
    <w:p w14:paraId="29F4CFFC" w14:textId="77777777" w:rsidR="00B95D39" w:rsidRPr="0055219E" w:rsidRDefault="00B95D39" w:rsidP="00CA5B9A"/>
    <w:p w14:paraId="2FDBC260" w14:textId="0BEFA312" w:rsidR="00B95D39" w:rsidRPr="0055219E" w:rsidRDefault="00B95D39" w:rsidP="00CA5B9A">
      <w:r w:rsidRPr="0055219E">
        <w:tab/>
      </w:r>
      <w:r w:rsidRPr="0055219E">
        <w:tab/>
      </w:r>
      <w:r w:rsidRPr="0055219E">
        <w:tab/>
      </w:r>
      <w:r w:rsidRPr="0055219E">
        <w:tab/>
      </w:r>
      <w:r w:rsidRPr="0055219E">
        <w:tab/>
        <w:t>AUGUSTINE</w:t>
      </w:r>
    </w:p>
    <w:p w14:paraId="59187767" w14:textId="164F6401" w:rsidR="004C20BA" w:rsidRPr="0055219E" w:rsidRDefault="00307AD7" w:rsidP="00CA5B9A">
      <w:r w:rsidRPr="0055219E">
        <w:t>(</w:t>
      </w:r>
      <w:r w:rsidRPr="0055219E">
        <w:rPr>
          <w:i/>
        </w:rPr>
        <w:t>At WILL</w:t>
      </w:r>
      <w:r w:rsidRPr="0055219E">
        <w:t xml:space="preserve">.) </w:t>
      </w:r>
      <w:r w:rsidR="00940C07" w:rsidRPr="0055219E">
        <w:t>How will the</w:t>
      </w:r>
      <w:r w:rsidR="00E9760A" w:rsidRPr="0055219E">
        <w:t xml:space="preserve"> next generation of </w:t>
      </w:r>
      <w:r w:rsidR="00940C07" w:rsidRPr="0055219E">
        <w:t xml:space="preserve">theater kids </w:t>
      </w:r>
      <w:r w:rsidR="007F2AE3" w:rsidRPr="0055219E">
        <w:t xml:space="preserve">ever </w:t>
      </w:r>
      <w:r w:rsidR="00940C07" w:rsidRPr="0055219E">
        <w:t xml:space="preserve">look up to you? </w:t>
      </w:r>
    </w:p>
    <w:p w14:paraId="6599DC7B" w14:textId="77777777" w:rsidR="004C20BA" w:rsidRPr="0055219E" w:rsidRDefault="004C20BA" w:rsidP="00CA5B9A"/>
    <w:p w14:paraId="5AAC4229" w14:textId="5DDA002F" w:rsidR="004C20BA" w:rsidRPr="0055219E" w:rsidRDefault="004C20BA" w:rsidP="004C20BA">
      <w:pPr>
        <w:pStyle w:val="CharacterTag"/>
        <w:rPr>
          <w:rFonts w:ascii="Times New Roman" w:hAnsi="Times New Roman" w:cs="Times New Roman"/>
        </w:rPr>
      </w:pPr>
      <w:r w:rsidRPr="0055219E">
        <w:rPr>
          <w:rFonts w:ascii="Times New Roman" w:hAnsi="Times New Roman" w:cs="Times New Roman"/>
        </w:rPr>
        <w:t>WILL</w:t>
      </w:r>
    </w:p>
    <w:p w14:paraId="1D72F2D1" w14:textId="312CA9C2" w:rsidR="004C20BA" w:rsidRPr="0055219E" w:rsidRDefault="00D047F4" w:rsidP="00CA5B9A">
      <w:r w:rsidRPr="0055219E">
        <w:t>(</w:t>
      </w:r>
      <w:r w:rsidRPr="0055219E">
        <w:rPr>
          <w:i/>
        </w:rPr>
        <w:t>Eating</w:t>
      </w:r>
      <w:r w:rsidR="00EC7B51" w:rsidRPr="0055219E">
        <w:rPr>
          <w:i/>
        </w:rPr>
        <w:t>.</w:t>
      </w:r>
      <w:r w:rsidRPr="0055219E">
        <w:t>) I’</w:t>
      </w:r>
      <w:r w:rsidR="00940C07" w:rsidRPr="0055219E">
        <w:t>m really not certain they should.</w:t>
      </w:r>
    </w:p>
    <w:p w14:paraId="0F45F720" w14:textId="77777777" w:rsidR="004C20BA" w:rsidRPr="0055219E" w:rsidRDefault="004C20BA" w:rsidP="00CA5B9A"/>
    <w:p w14:paraId="77228E07" w14:textId="046AC67B" w:rsidR="004C20BA" w:rsidRPr="0055219E" w:rsidRDefault="004C20BA" w:rsidP="004C20BA">
      <w:pPr>
        <w:pStyle w:val="CharacterTag"/>
        <w:rPr>
          <w:rFonts w:ascii="Times New Roman" w:hAnsi="Times New Roman" w:cs="Times New Roman"/>
        </w:rPr>
      </w:pPr>
      <w:r w:rsidRPr="0055219E">
        <w:rPr>
          <w:rFonts w:ascii="Times New Roman" w:hAnsi="Times New Roman" w:cs="Times New Roman"/>
        </w:rPr>
        <w:t>RICHARD</w:t>
      </w:r>
    </w:p>
    <w:p w14:paraId="03AFA572" w14:textId="2DA2CDFC" w:rsidR="004C20BA" w:rsidRPr="0055219E" w:rsidRDefault="004C20BA" w:rsidP="00CA5B9A">
      <w:pPr>
        <w:rPr>
          <w:i/>
        </w:rPr>
      </w:pPr>
      <w:r w:rsidRPr="0055219E">
        <w:t xml:space="preserve">You’ve been fat </w:t>
      </w:r>
      <w:r w:rsidRPr="0055219E">
        <w:rPr>
          <w:i/>
        </w:rPr>
        <w:t>forever.</w:t>
      </w:r>
    </w:p>
    <w:p w14:paraId="14C1655E" w14:textId="77777777" w:rsidR="004C20BA" w:rsidRPr="0055219E" w:rsidRDefault="004C20BA" w:rsidP="00CA5B9A">
      <w:pPr>
        <w:rPr>
          <w:i/>
        </w:rPr>
      </w:pPr>
    </w:p>
    <w:p w14:paraId="7F272DA0" w14:textId="77777777" w:rsidR="004C20BA" w:rsidRPr="0055219E" w:rsidRDefault="004C20BA" w:rsidP="004C20BA">
      <w:pPr>
        <w:pStyle w:val="CharacterTag"/>
        <w:rPr>
          <w:rFonts w:ascii="Times New Roman" w:hAnsi="Times New Roman" w:cs="Times New Roman"/>
        </w:rPr>
      </w:pPr>
      <w:r w:rsidRPr="0055219E">
        <w:rPr>
          <w:rFonts w:ascii="Times New Roman" w:hAnsi="Times New Roman" w:cs="Times New Roman"/>
        </w:rPr>
        <w:t>WILL</w:t>
      </w:r>
    </w:p>
    <w:p w14:paraId="5A5A8975" w14:textId="64EC2C68" w:rsidR="004C20BA" w:rsidRPr="0055219E" w:rsidRDefault="00EC7B51" w:rsidP="004C20BA">
      <w:pPr>
        <w:pStyle w:val="Dialogue"/>
        <w:rPr>
          <w:rFonts w:ascii="Times New Roman" w:hAnsi="Times New Roman" w:cs="Times New Roman"/>
        </w:rPr>
      </w:pPr>
      <w:r w:rsidRPr="0055219E">
        <w:rPr>
          <w:rFonts w:ascii="Times New Roman" w:hAnsi="Times New Roman" w:cs="Times New Roman"/>
        </w:rPr>
        <w:t xml:space="preserve">Your mum is so fat </w:t>
      </w:r>
      <w:r w:rsidR="00492944" w:rsidRPr="0055219E">
        <w:rPr>
          <w:rFonts w:ascii="Times New Roman" w:hAnsi="Times New Roman" w:cs="Times New Roman"/>
        </w:rPr>
        <w:t xml:space="preserve">— She doesn’t need the internet. She’s already worldwide. </w:t>
      </w:r>
    </w:p>
    <w:p w14:paraId="425BAF22" w14:textId="77777777" w:rsidR="00D047F4" w:rsidRPr="0055219E" w:rsidRDefault="00D047F4" w:rsidP="004C20BA">
      <w:pPr>
        <w:pStyle w:val="Dialogue"/>
        <w:rPr>
          <w:rFonts w:ascii="Times New Roman" w:hAnsi="Times New Roman" w:cs="Times New Roman"/>
        </w:rPr>
      </w:pPr>
    </w:p>
    <w:p w14:paraId="525A8544" w14:textId="54489516" w:rsidR="00D047F4" w:rsidRPr="0055219E" w:rsidRDefault="00D047F4"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75B75A57" w14:textId="6A6F4FA7" w:rsidR="00D047F4" w:rsidRPr="0055219E" w:rsidRDefault="00307AD7" w:rsidP="004C20BA">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the audience</w:t>
      </w:r>
      <w:r w:rsidRPr="0055219E">
        <w:rPr>
          <w:rFonts w:ascii="Times New Roman" w:hAnsi="Times New Roman" w:cs="Times New Roman"/>
        </w:rPr>
        <w:t xml:space="preserve">.) It’s a Drama Club requirement that </w:t>
      </w:r>
      <w:r w:rsidR="007F2AE3" w:rsidRPr="0055219E">
        <w:rPr>
          <w:rFonts w:ascii="Times New Roman" w:hAnsi="Times New Roman" w:cs="Times New Roman"/>
        </w:rPr>
        <w:t xml:space="preserve">you all invite your </w:t>
      </w:r>
      <w:r w:rsidR="00D047F4" w:rsidRPr="0055219E">
        <w:rPr>
          <w:rFonts w:ascii="Times New Roman" w:hAnsi="Times New Roman" w:cs="Times New Roman"/>
        </w:rPr>
        <w:t>friends to this memorial</w:t>
      </w:r>
      <w:r w:rsidRPr="0055219E">
        <w:rPr>
          <w:rFonts w:ascii="Times New Roman" w:hAnsi="Times New Roman" w:cs="Times New Roman"/>
        </w:rPr>
        <w:t xml:space="preserve"> — Text them right now. Do it — Get out your phones. Let me see you — </w:t>
      </w:r>
    </w:p>
    <w:p w14:paraId="6439FFC7" w14:textId="77777777" w:rsidR="00D047F4" w:rsidRPr="0055219E" w:rsidRDefault="00D047F4" w:rsidP="004C20BA">
      <w:pPr>
        <w:pStyle w:val="Dialogue"/>
        <w:rPr>
          <w:rFonts w:ascii="Times New Roman" w:hAnsi="Times New Roman" w:cs="Times New Roman"/>
        </w:rPr>
      </w:pPr>
    </w:p>
    <w:p w14:paraId="201661B7" w14:textId="66DAF25C" w:rsidR="00D047F4" w:rsidRPr="0055219E" w:rsidRDefault="00D047F4"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32AD4DB7" w14:textId="4129FC73" w:rsidR="00E307AC" w:rsidRPr="0055219E" w:rsidRDefault="00745A05" w:rsidP="007F2AE3">
      <w:pPr>
        <w:pStyle w:val="Dialogue"/>
        <w:rPr>
          <w:rFonts w:ascii="Times New Roman" w:hAnsi="Times New Roman" w:cs="Times New Roman"/>
        </w:rPr>
      </w:pPr>
      <w:r w:rsidRPr="0055219E">
        <w:rPr>
          <w:rFonts w:ascii="Times New Roman" w:hAnsi="Times New Roman" w:cs="Times New Roman"/>
        </w:rPr>
        <w:t>Gus, I don’t think Henry’s name is</w:t>
      </w:r>
      <w:r w:rsidR="007F2AE3" w:rsidRPr="0055219E">
        <w:rPr>
          <w:rFonts w:ascii="Times New Roman" w:hAnsi="Times New Roman" w:cs="Times New Roman"/>
        </w:rPr>
        <w:t xml:space="preserve"> familiar in their mouths. </w:t>
      </w:r>
      <w:r w:rsidR="00D047F4" w:rsidRPr="0055219E">
        <w:rPr>
          <w:rFonts w:ascii="Times New Roman" w:hAnsi="Times New Roman" w:cs="Times New Roman"/>
        </w:rPr>
        <w:t xml:space="preserve"> </w:t>
      </w:r>
    </w:p>
    <w:p w14:paraId="02C69AF4" w14:textId="77777777" w:rsidR="00745A05" w:rsidRPr="0055219E" w:rsidRDefault="00745A05" w:rsidP="007F2AE3">
      <w:pPr>
        <w:pStyle w:val="Dialogue"/>
        <w:rPr>
          <w:rFonts w:ascii="Times New Roman" w:hAnsi="Times New Roman" w:cs="Times New Roman"/>
        </w:rPr>
      </w:pPr>
    </w:p>
    <w:p w14:paraId="18332795" w14:textId="7ED9BFCC" w:rsidR="00745A05" w:rsidRPr="0055219E" w:rsidRDefault="00745A05" w:rsidP="007F2AE3">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7D8247A9" w14:textId="377F4206" w:rsidR="00745A05" w:rsidRPr="0055219E" w:rsidRDefault="00307AD7" w:rsidP="007F2AE3">
      <w:pPr>
        <w:pStyle w:val="Dialogue"/>
        <w:rPr>
          <w:rFonts w:ascii="Times New Roman" w:hAnsi="Times New Roman" w:cs="Times New Roman"/>
        </w:rPr>
      </w:pPr>
      <w:r w:rsidRPr="0055219E">
        <w:rPr>
          <w:rFonts w:ascii="Times New Roman" w:hAnsi="Times New Roman" w:cs="Times New Roman"/>
        </w:rPr>
        <w:t>You disappoint. (</w:t>
      </w:r>
      <w:r w:rsidRPr="0055219E">
        <w:rPr>
          <w:rFonts w:ascii="Times New Roman" w:hAnsi="Times New Roman" w:cs="Times New Roman"/>
          <w:i/>
        </w:rPr>
        <w:t>She cries</w:t>
      </w:r>
      <w:r w:rsidRPr="0055219E">
        <w:rPr>
          <w:rFonts w:ascii="Times New Roman" w:hAnsi="Times New Roman" w:cs="Times New Roman"/>
        </w:rPr>
        <w:t xml:space="preserve">.) </w:t>
      </w:r>
    </w:p>
    <w:p w14:paraId="73B30BE4" w14:textId="77777777" w:rsidR="007F2AE3" w:rsidRPr="0055219E" w:rsidRDefault="007F2AE3" w:rsidP="007F2AE3">
      <w:pPr>
        <w:pStyle w:val="Dialogue"/>
        <w:rPr>
          <w:rFonts w:ascii="Times New Roman" w:hAnsi="Times New Roman" w:cs="Times New Roman"/>
        </w:rPr>
      </w:pPr>
    </w:p>
    <w:p w14:paraId="36DC1580" w14:textId="1F894EA3" w:rsidR="007F2AE3" w:rsidRPr="0055219E" w:rsidRDefault="007F2AE3" w:rsidP="007F2AE3">
      <w:pPr>
        <w:pStyle w:val="Dialogue"/>
        <w:rPr>
          <w:rFonts w:ascii="Times New Roman" w:hAnsi="Times New Roman" w:cs="Times New Roman"/>
        </w:rPr>
      </w:pPr>
      <w:r w:rsidRPr="0055219E">
        <w:rPr>
          <w:rFonts w:ascii="Times New Roman" w:hAnsi="Times New Roman" w:cs="Times New Roman"/>
        </w:rPr>
        <w:lastRenderedPageBreak/>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492944" w:rsidRPr="0055219E">
        <w:rPr>
          <w:rFonts w:ascii="Times New Roman" w:hAnsi="Times New Roman" w:cs="Times New Roman"/>
        </w:rPr>
        <w:t>THOMAS</w:t>
      </w:r>
    </w:p>
    <w:p w14:paraId="157AB98F" w14:textId="2814B5F9" w:rsidR="00307AD7" w:rsidRPr="0055219E" w:rsidRDefault="00745A05" w:rsidP="004C20BA">
      <w:pPr>
        <w:pStyle w:val="Dialogue"/>
        <w:rPr>
          <w:rFonts w:ascii="Times New Roman" w:hAnsi="Times New Roman" w:cs="Times New Roman"/>
        </w:rPr>
      </w:pPr>
      <w:r w:rsidRPr="0055219E">
        <w:rPr>
          <w:rFonts w:ascii="Times New Roman" w:hAnsi="Times New Roman" w:cs="Times New Roman"/>
        </w:rPr>
        <w:t xml:space="preserve">What she means to say is Henry was so special — The kind of teacher who cared, you know? And now — </w:t>
      </w:r>
    </w:p>
    <w:p w14:paraId="0795970C" w14:textId="77777777" w:rsidR="00307AD7" w:rsidRPr="0055219E" w:rsidRDefault="00307AD7" w:rsidP="004C20BA">
      <w:pPr>
        <w:pStyle w:val="Dialogue"/>
        <w:rPr>
          <w:rFonts w:ascii="Times New Roman" w:hAnsi="Times New Roman" w:cs="Times New Roman"/>
        </w:rPr>
      </w:pPr>
    </w:p>
    <w:p w14:paraId="10D0616F" w14:textId="679034F6"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3D8B223F" w14:textId="21AAE060" w:rsidR="00E307AC" w:rsidRPr="0055219E" w:rsidRDefault="00307AD7" w:rsidP="004C20BA">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Peeking at dead Henry</w:t>
      </w:r>
      <w:r w:rsidRPr="0055219E">
        <w:rPr>
          <w:rFonts w:ascii="Times New Roman" w:hAnsi="Times New Roman" w:cs="Times New Roman"/>
        </w:rPr>
        <w:t xml:space="preserve">.) </w:t>
      </w:r>
      <w:r w:rsidR="00745A05" w:rsidRPr="0055219E">
        <w:rPr>
          <w:rFonts w:ascii="Times New Roman" w:hAnsi="Times New Roman" w:cs="Times New Roman"/>
        </w:rPr>
        <w:t>He’s</w:t>
      </w:r>
      <w:r w:rsidR="007F2AE3" w:rsidRPr="0055219E">
        <w:rPr>
          <w:rFonts w:ascii="Times New Roman" w:hAnsi="Times New Roman" w:cs="Times New Roman"/>
        </w:rPr>
        <w:t xml:space="preserve"> just</w:t>
      </w:r>
      <w:r w:rsidR="00E307AC" w:rsidRPr="0055219E">
        <w:rPr>
          <w:rFonts w:ascii="Times New Roman" w:hAnsi="Times New Roman" w:cs="Times New Roman"/>
        </w:rPr>
        <w:t xml:space="preserve"> a gloomy shade of </w:t>
      </w:r>
      <w:r w:rsidR="00E307AC" w:rsidRPr="0055219E">
        <w:rPr>
          <w:rFonts w:ascii="Times New Roman" w:hAnsi="Times New Roman" w:cs="Times New Roman"/>
          <w:i/>
        </w:rPr>
        <w:t>death</w:t>
      </w:r>
      <w:r w:rsidRPr="0055219E">
        <w:rPr>
          <w:rFonts w:ascii="Times New Roman" w:hAnsi="Times New Roman" w:cs="Times New Roman"/>
        </w:rPr>
        <w:t>!</w:t>
      </w:r>
    </w:p>
    <w:p w14:paraId="336E8A0F" w14:textId="77777777" w:rsidR="00307AD7" w:rsidRPr="0055219E" w:rsidRDefault="00307AD7" w:rsidP="004C20BA">
      <w:pPr>
        <w:pStyle w:val="Dialogue"/>
        <w:rPr>
          <w:rFonts w:ascii="Times New Roman" w:hAnsi="Times New Roman" w:cs="Times New Roman"/>
        </w:rPr>
      </w:pPr>
    </w:p>
    <w:p w14:paraId="32B32A5B" w14:textId="590963DA"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469E6638" w14:textId="4891FB2D" w:rsidR="00307AD7" w:rsidRPr="0055219E" w:rsidRDefault="00492944" w:rsidP="004C20BA">
      <w:pPr>
        <w:pStyle w:val="Dialogue"/>
        <w:rPr>
          <w:rFonts w:ascii="Times New Roman" w:hAnsi="Times New Roman" w:cs="Times New Roman"/>
        </w:rPr>
      </w:pPr>
      <w:r w:rsidRPr="0055219E">
        <w:rPr>
          <w:rFonts w:ascii="Times New Roman" w:hAnsi="Times New Roman" w:cs="Times New Roman"/>
        </w:rPr>
        <w:t>Pack&amp;Play’s</w:t>
      </w:r>
      <w:r w:rsidR="00307AD7" w:rsidRPr="0055219E">
        <w:rPr>
          <w:rFonts w:ascii="Times New Roman" w:hAnsi="Times New Roman" w:cs="Times New Roman"/>
        </w:rPr>
        <w:t xml:space="preserve"> all ready. </w:t>
      </w:r>
    </w:p>
    <w:p w14:paraId="58489A4E" w14:textId="77777777" w:rsidR="00307AD7" w:rsidRPr="0055219E" w:rsidRDefault="00307AD7" w:rsidP="004C20BA">
      <w:pPr>
        <w:pStyle w:val="Dialogue"/>
        <w:rPr>
          <w:rFonts w:ascii="Times New Roman" w:hAnsi="Times New Roman" w:cs="Times New Roman"/>
        </w:rPr>
      </w:pPr>
    </w:p>
    <w:p w14:paraId="745482B1" w14:textId="2F85A711"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GEORGE </w:t>
      </w:r>
      <w:r w:rsidRPr="0055219E">
        <w:rPr>
          <w:rFonts w:ascii="Times New Roman" w:hAnsi="Times New Roman" w:cs="Times New Roman"/>
        </w:rPr>
        <w:br/>
        <w:t xml:space="preserve">Nice job — That earns a key. Here — Upstairs science wing — Girl’s bathroom. </w:t>
      </w:r>
    </w:p>
    <w:p w14:paraId="0C6703BB" w14:textId="77777777" w:rsidR="00307AD7" w:rsidRPr="0055219E" w:rsidRDefault="00307AD7" w:rsidP="004C20BA">
      <w:pPr>
        <w:pStyle w:val="Dialogue"/>
        <w:rPr>
          <w:rFonts w:ascii="Times New Roman" w:hAnsi="Times New Roman" w:cs="Times New Roman"/>
        </w:rPr>
      </w:pPr>
    </w:p>
    <w:p w14:paraId="0D6A4751" w14:textId="6812F6F5"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413EAD4A" w14:textId="0883CFD9"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 xml:space="preserve">Thanks! What is “science”? </w:t>
      </w:r>
    </w:p>
    <w:p w14:paraId="5A0C2E1E" w14:textId="77777777" w:rsidR="00D047F4" w:rsidRPr="0055219E" w:rsidRDefault="00D047F4" w:rsidP="004C20BA">
      <w:pPr>
        <w:pStyle w:val="Dialogue"/>
        <w:rPr>
          <w:rFonts w:ascii="Times New Roman" w:hAnsi="Times New Roman" w:cs="Times New Roman"/>
        </w:rPr>
      </w:pPr>
    </w:p>
    <w:p w14:paraId="2052175B" w14:textId="2EC543F0" w:rsidR="00D047F4" w:rsidRPr="0055219E" w:rsidRDefault="00D047F4"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0856CB77" w14:textId="235DD234" w:rsidR="00D047F4" w:rsidRPr="0055219E" w:rsidRDefault="00940C07" w:rsidP="004C20BA">
      <w:pPr>
        <w:pStyle w:val="Dialogue"/>
        <w:rPr>
          <w:rFonts w:ascii="Times New Roman" w:hAnsi="Times New Roman" w:cs="Times New Roman"/>
        </w:rPr>
      </w:pPr>
      <w:r w:rsidRPr="0055219E">
        <w:rPr>
          <w:rFonts w:ascii="Times New Roman" w:hAnsi="Times New Roman" w:cs="Times New Roman"/>
        </w:rPr>
        <w:t>So, is</w:t>
      </w:r>
      <w:r w:rsidR="007F2AE3" w:rsidRPr="0055219E">
        <w:rPr>
          <w:rFonts w:ascii="Times New Roman" w:hAnsi="Times New Roman" w:cs="Times New Roman"/>
        </w:rPr>
        <w:t xml:space="preserve"> </w:t>
      </w:r>
      <w:r w:rsidR="007F2AE3" w:rsidRPr="0055219E">
        <w:rPr>
          <w:rFonts w:ascii="Times New Roman" w:hAnsi="Times New Roman" w:cs="Times New Roman"/>
          <w:i/>
        </w:rPr>
        <w:t>this</w:t>
      </w:r>
      <w:r w:rsidR="007F2AE3" w:rsidRPr="0055219E">
        <w:rPr>
          <w:rFonts w:ascii="Times New Roman" w:hAnsi="Times New Roman" w:cs="Times New Roman"/>
        </w:rPr>
        <w:t xml:space="preserve"> the memorial? Roll Henry</w:t>
      </w:r>
      <w:r w:rsidR="00D047F4" w:rsidRPr="0055219E">
        <w:rPr>
          <w:rFonts w:ascii="Times New Roman" w:hAnsi="Times New Roman" w:cs="Times New Roman"/>
        </w:rPr>
        <w:t xml:space="preserve"> around</w:t>
      </w:r>
      <w:r w:rsidR="007F2AE3" w:rsidRPr="0055219E">
        <w:rPr>
          <w:rFonts w:ascii="Times New Roman" w:hAnsi="Times New Roman" w:cs="Times New Roman"/>
        </w:rPr>
        <w:t xml:space="preserve"> and insult him? </w:t>
      </w:r>
      <w:r w:rsidR="00492944" w:rsidRPr="0055219E">
        <w:rPr>
          <w:rFonts w:ascii="Times New Roman" w:hAnsi="Times New Roman" w:cs="Times New Roman"/>
        </w:rPr>
        <w:t>Put a chicken in a playpen?</w:t>
      </w:r>
    </w:p>
    <w:p w14:paraId="3A98F8BC" w14:textId="77777777" w:rsidR="00307AD7" w:rsidRPr="0055219E" w:rsidRDefault="00307AD7" w:rsidP="004C20BA">
      <w:pPr>
        <w:pStyle w:val="Dialogue"/>
        <w:rPr>
          <w:rFonts w:ascii="Times New Roman" w:hAnsi="Times New Roman" w:cs="Times New Roman"/>
        </w:rPr>
      </w:pPr>
    </w:p>
    <w:p w14:paraId="198B1512" w14:textId="5E410B80"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07B4260A" w14:textId="054AC1DC" w:rsidR="00307AD7" w:rsidRPr="0055219E" w:rsidRDefault="00307AD7" w:rsidP="004C20BA">
      <w:pPr>
        <w:pStyle w:val="Dialogue"/>
        <w:rPr>
          <w:rFonts w:ascii="Times New Roman" w:hAnsi="Times New Roman" w:cs="Times New Roman"/>
        </w:rPr>
      </w:pPr>
      <w:r w:rsidRPr="0055219E">
        <w:rPr>
          <w:rFonts w:ascii="Times New Roman" w:hAnsi="Times New Roman" w:cs="Times New Roman"/>
        </w:rPr>
        <w:t xml:space="preserve">Let’s get that first </w:t>
      </w:r>
      <w:r w:rsidR="00953B50" w:rsidRPr="0055219E">
        <w:rPr>
          <w:rFonts w:ascii="Times New Roman" w:hAnsi="Times New Roman" w:cs="Times New Roman"/>
        </w:rPr>
        <w:t>Titus scene</w:t>
      </w:r>
      <w:r w:rsidRPr="0055219E">
        <w:rPr>
          <w:rFonts w:ascii="Times New Roman" w:hAnsi="Times New Roman" w:cs="Times New Roman"/>
        </w:rPr>
        <w:t xml:space="preserve"> up here! (</w:t>
      </w:r>
      <w:r w:rsidRPr="0055219E">
        <w:rPr>
          <w:rFonts w:ascii="Times New Roman" w:hAnsi="Times New Roman" w:cs="Times New Roman"/>
          <w:i/>
        </w:rPr>
        <w:t>Points at audience member</w:t>
      </w:r>
      <w:r w:rsidRPr="0055219E">
        <w:rPr>
          <w:rFonts w:ascii="Times New Roman" w:hAnsi="Times New Roman" w:cs="Times New Roman"/>
        </w:rPr>
        <w:t xml:space="preserve">.) You! </w:t>
      </w:r>
    </w:p>
    <w:p w14:paraId="68CDD280" w14:textId="77777777" w:rsidR="0081677D" w:rsidRPr="0055219E" w:rsidRDefault="0081677D" w:rsidP="00CA5B9A"/>
    <w:p w14:paraId="3DCE5485" w14:textId="18A89970" w:rsidR="004C20BA" w:rsidRPr="0055219E" w:rsidRDefault="00307AD7" w:rsidP="004C20BA">
      <w:pPr>
        <w:pStyle w:val="CharacterTag"/>
        <w:rPr>
          <w:rFonts w:ascii="Times New Roman" w:hAnsi="Times New Roman" w:cs="Times New Roman"/>
        </w:rPr>
      </w:pPr>
      <w:r w:rsidRPr="0055219E">
        <w:rPr>
          <w:rFonts w:ascii="Times New Roman" w:hAnsi="Times New Roman" w:cs="Times New Roman"/>
        </w:rPr>
        <w:t>THOMAS</w:t>
      </w:r>
    </w:p>
    <w:p w14:paraId="4DAC4C75" w14:textId="6901C36D" w:rsidR="004C20BA" w:rsidRPr="0055219E" w:rsidRDefault="00307AD7" w:rsidP="004C20BA">
      <w:pPr>
        <w:pStyle w:val="Dialogue"/>
        <w:rPr>
          <w:rFonts w:ascii="Times New Roman" w:hAnsi="Times New Roman" w:cs="Times New Roman"/>
        </w:rPr>
      </w:pPr>
      <w:r w:rsidRPr="0055219E">
        <w:rPr>
          <w:rFonts w:ascii="Times New Roman" w:hAnsi="Times New Roman" w:cs="Times New Roman"/>
        </w:rPr>
        <w:t>Is this a good time to mention that the principal</w:t>
      </w:r>
      <w:r w:rsidR="00C6046B" w:rsidRPr="0055219E">
        <w:rPr>
          <w:rFonts w:ascii="Times New Roman" w:hAnsi="Times New Roman" w:cs="Times New Roman"/>
        </w:rPr>
        <w:t xml:space="preserve"> </w:t>
      </w:r>
      <w:r w:rsidR="00940C07" w:rsidRPr="0055219E">
        <w:rPr>
          <w:rFonts w:ascii="Times New Roman" w:hAnsi="Times New Roman" w:cs="Times New Roman"/>
        </w:rPr>
        <w:t xml:space="preserve">just </w:t>
      </w:r>
      <w:r w:rsidR="00C6046B" w:rsidRPr="0055219E">
        <w:rPr>
          <w:rFonts w:ascii="Times New Roman" w:hAnsi="Times New Roman" w:cs="Times New Roman"/>
        </w:rPr>
        <w:t xml:space="preserve">gave me </w:t>
      </w:r>
      <w:r w:rsidR="0083492C" w:rsidRPr="0055219E">
        <w:rPr>
          <w:rFonts w:ascii="Times New Roman" w:hAnsi="Times New Roman" w:cs="Times New Roman"/>
        </w:rPr>
        <w:t>Mister Carey’s last</w:t>
      </w:r>
      <w:r w:rsidR="00C6046B" w:rsidRPr="0055219E">
        <w:rPr>
          <w:rFonts w:ascii="Times New Roman" w:hAnsi="Times New Roman" w:cs="Times New Roman"/>
        </w:rPr>
        <w:t xml:space="preserve"> will</w:t>
      </w:r>
      <w:r w:rsidR="0083492C" w:rsidRPr="0055219E">
        <w:rPr>
          <w:rFonts w:ascii="Times New Roman" w:hAnsi="Times New Roman" w:cs="Times New Roman"/>
        </w:rPr>
        <w:t xml:space="preserve"> and testament</w:t>
      </w:r>
      <w:r w:rsidRPr="0055219E">
        <w:rPr>
          <w:rFonts w:ascii="Times New Roman" w:hAnsi="Times New Roman" w:cs="Times New Roman"/>
        </w:rPr>
        <w:t xml:space="preserve">? </w:t>
      </w:r>
      <w:r w:rsidR="00940C07" w:rsidRPr="0055219E">
        <w:rPr>
          <w:rFonts w:ascii="Times New Roman" w:hAnsi="Times New Roman" w:cs="Times New Roman"/>
        </w:rPr>
        <w:t>(</w:t>
      </w:r>
      <w:r w:rsidR="00940C07" w:rsidRPr="0055219E">
        <w:rPr>
          <w:rFonts w:ascii="Times New Roman" w:hAnsi="Times New Roman" w:cs="Times New Roman"/>
          <w:i/>
        </w:rPr>
        <w:t>He shows them the paper</w:t>
      </w:r>
      <w:r w:rsidR="00940C07" w:rsidRPr="0055219E">
        <w:rPr>
          <w:rFonts w:ascii="Times New Roman" w:hAnsi="Times New Roman" w:cs="Times New Roman"/>
        </w:rPr>
        <w:t xml:space="preserve">.) </w:t>
      </w:r>
    </w:p>
    <w:p w14:paraId="5DBCB480" w14:textId="77777777" w:rsidR="004C20BA" w:rsidRPr="0055219E" w:rsidRDefault="004C20BA" w:rsidP="004C20BA">
      <w:pPr>
        <w:pStyle w:val="Dialogue"/>
        <w:rPr>
          <w:rFonts w:ascii="Times New Roman" w:hAnsi="Times New Roman" w:cs="Times New Roman"/>
        </w:rPr>
      </w:pPr>
    </w:p>
    <w:p w14:paraId="0BCBF3D4" w14:textId="65FE096E" w:rsidR="00C6046B" w:rsidRPr="0055219E" w:rsidRDefault="00972AFD" w:rsidP="004C20BA">
      <w:pPr>
        <w:pStyle w:val="CharacterTag"/>
        <w:rPr>
          <w:rFonts w:ascii="Times New Roman" w:hAnsi="Times New Roman" w:cs="Times New Roman"/>
        </w:rPr>
      </w:pPr>
      <w:r w:rsidRPr="0055219E">
        <w:rPr>
          <w:rFonts w:ascii="Times New Roman" w:hAnsi="Times New Roman" w:cs="Times New Roman"/>
        </w:rPr>
        <w:t>AUGUSTINE</w:t>
      </w:r>
    </w:p>
    <w:p w14:paraId="3AC560DD" w14:textId="77CC827A" w:rsidR="00972AFD" w:rsidRPr="0055219E" w:rsidRDefault="00935092" w:rsidP="00CA5B9A">
      <w:r w:rsidRPr="0055219E">
        <w:t>How long have you — And w</w:t>
      </w:r>
      <w:r w:rsidR="00972AFD" w:rsidRPr="0055219E">
        <w:t xml:space="preserve">hy did he? </w:t>
      </w:r>
      <w:r w:rsidRPr="0055219E">
        <w:t>— I’m the treasurer!</w:t>
      </w:r>
    </w:p>
    <w:p w14:paraId="32209324" w14:textId="77777777" w:rsidR="00C6046B" w:rsidRPr="0055219E" w:rsidRDefault="00C6046B" w:rsidP="00CA5B9A"/>
    <w:p w14:paraId="3C162EEC" w14:textId="01C102A2"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RICHARD</w:t>
      </w:r>
    </w:p>
    <w:p w14:paraId="3A12E3FC" w14:textId="1C01AD59" w:rsidR="00C6046B" w:rsidRPr="0055219E" w:rsidRDefault="004C20BA" w:rsidP="00CA5B9A">
      <w:r w:rsidRPr="0055219E">
        <w:t>(</w:t>
      </w:r>
      <w:r w:rsidRPr="0055219E">
        <w:rPr>
          <w:i/>
        </w:rPr>
        <w:t>To GEORGE</w:t>
      </w:r>
      <w:r w:rsidRPr="0055219E">
        <w:t xml:space="preserve">.) </w:t>
      </w:r>
      <w:r w:rsidR="00492944" w:rsidRPr="0055219E">
        <w:t>Mister Carey</w:t>
      </w:r>
      <w:r w:rsidR="007E77F8" w:rsidRPr="0055219E">
        <w:t xml:space="preserve"> liked to be called </w:t>
      </w:r>
      <w:r w:rsidR="007E77F8" w:rsidRPr="0055219E">
        <w:rPr>
          <w:i/>
        </w:rPr>
        <w:t>Henry</w:t>
      </w:r>
      <w:r w:rsidR="007E77F8" w:rsidRPr="0055219E">
        <w:t xml:space="preserve">. </w:t>
      </w:r>
      <w:r w:rsidR="0056776A" w:rsidRPr="0055219E">
        <w:t>Will, will</w:t>
      </w:r>
      <w:r w:rsidR="00C6046B" w:rsidRPr="0055219E">
        <w:t xml:space="preserve"> you stop eating pizz</w:t>
      </w:r>
      <w:r w:rsidR="0056776A" w:rsidRPr="0055219E">
        <w:t>a</w:t>
      </w:r>
      <w:r w:rsidR="00C6046B" w:rsidRPr="0055219E">
        <w:t xml:space="preserve">? </w:t>
      </w:r>
    </w:p>
    <w:p w14:paraId="30999523" w14:textId="77777777" w:rsidR="004C20BA" w:rsidRPr="0055219E" w:rsidRDefault="004C20BA" w:rsidP="00CA5B9A"/>
    <w:p w14:paraId="50A5D218" w14:textId="77777777" w:rsidR="004C20BA" w:rsidRPr="0055219E" w:rsidRDefault="004C20BA" w:rsidP="004C20BA">
      <w:pPr>
        <w:pStyle w:val="CharacterTag"/>
        <w:rPr>
          <w:rFonts w:ascii="Times New Roman" w:hAnsi="Times New Roman" w:cs="Times New Roman"/>
        </w:rPr>
      </w:pPr>
      <w:r w:rsidRPr="0055219E">
        <w:rPr>
          <w:rFonts w:ascii="Times New Roman" w:hAnsi="Times New Roman" w:cs="Times New Roman"/>
        </w:rPr>
        <w:t>WILL</w:t>
      </w:r>
    </w:p>
    <w:p w14:paraId="06C1A223" w14:textId="046CA5F9" w:rsidR="00940C07" w:rsidRPr="0055219E" w:rsidRDefault="00940C07" w:rsidP="00940C07">
      <w:r w:rsidRPr="0055219E">
        <w:t xml:space="preserve">Not from the stars do I my judgement pluck. </w:t>
      </w:r>
    </w:p>
    <w:p w14:paraId="2494DE5E" w14:textId="77777777" w:rsidR="00C6046B" w:rsidRPr="0055219E" w:rsidRDefault="00C6046B" w:rsidP="00CA5B9A"/>
    <w:p w14:paraId="7E239443" w14:textId="15F0961C"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AUGUSTINE</w:t>
      </w:r>
    </w:p>
    <w:p w14:paraId="35FBBF8F" w14:textId="27F89EEE" w:rsidR="00C6046B" w:rsidRPr="0055219E" w:rsidRDefault="00C6046B" w:rsidP="00CA5B9A">
      <w:r w:rsidRPr="0055219E">
        <w:t>We can’t read the wil</w:t>
      </w:r>
      <w:r w:rsidR="00492944" w:rsidRPr="0055219E">
        <w:t xml:space="preserve">l. </w:t>
      </w:r>
      <w:r w:rsidRPr="0055219E">
        <w:t>Liz isn’t her</w:t>
      </w:r>
      <w:r w:rsidR="00492944" w:rsidRPr="0055219E">
        <w:t>e!</w:t>
      </w:r>
      <w:r w:rsidR="008803C6" w:rsidRPr="0055219E">
        <w:br/>
      </w:r>
      <w:r w:rsidR="008803C6" w:rsidRPr="0055219E">
        <w:br/>
      </w:r>
      <w:r w:rsidR="008803C6" w:rsidRPr="0055219E">
        <w:tab/>
      </w:r>
      <w:r w:rsidR="008803C6" w:rsidRPr="0055219E">
        <w:tab/>
      </w:r>
      <w:r w:rsidR="008803C6" w:rsidRPr="0055219E">
        <w:tab/>
      </w:r>
      <w:r w:rsidR="008803C6" w:rsidRPr="0055219E">
        <w:tab/>
      </w:r>
      <w:r w:rsidR="008803C6" w:rsidRPr="0055219E">
        <w:tab/>
        <w:t>WILL</w:t>
      </w:r>
    </w:p>
    <w:p w14:paraId="3F9975EE" w14:textId="7C7CD664" w:rsidR="008803C6" w:rsidRPr="0055219E" w:rsidRDefault="008803C6" w:rsidP="00CA5B9A">
      <w:r w:rsidRPr="0055219E">
        <w:t>Did she text you?</w:t>
      </w:r>
    </w:p>
    <w:p w14:paraId="03B32B9B" w14:textId="77777777" w:rsidR="00307AD7" w:rsidRPr="0055219E" w:rsidRDefault="00307AD7" w:rsidP="00CA5B9A"/>
    <w:p w14:paraId="0B9C8838" w14:textId="5F043740" w:rsidR="00307AD7" w:rsidRPr="0055219E" w:rsidRDefault="00307AD7" w:rsidP="00CA5B9A">
      <w:r w:rsidRPr="0055219E">
        <w:tab/>
      </w:r>
      <w:r w:rsidRPr="0055219E">
        <w:tab/>
      </w:r>
      <w:r w:rsidRPr="0055219E">
        <w:tab/>
      </w:r>
      <w:r w:rsidRPr="0055219E">
        <w:tab/>
      </w:r>
      <w:r w:rsidRPr="0055219E">
        <w:tab/>
        <w:t>GEORGE</w:t>
      </w:r>
    </w:p>
    <w:p w14:paraId="0F227495" w14:textId="7CFB4E73" w:rsidR="00307AD7" w:rsidRPr="0055219E" w:rsidRDefault="00307AD7" w:rsidP="00CA5B9A">
      <w:r w:rsidRPr="0055219E">
        <w:t xml:space="preserve">14 ‘til — You go, kid. </w:t>
      </w:r>
    </w:p>
    <w:p w14:paraId="2BC28118" w14:textId="77777777" w:rsidR="00C6046B" w:rsidRPr="0055219E" w:rsidRDefault="00C6046B" w:rsidP="00CA5B9A"/>
    <w:p w14:paraId="00AF76F0" w14:textId="51370759"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JOHN</w:t>
      </w:r>
    </w:p>
    <w:p w14:paraId="52A73329" w14:textId="77777777" w:rsidR="00360169" w:rsidRPr="0055219E" w:rsidRDefault="00307AD7" w:rsidP="00CA5B9A">
      <w:r w:rsidRPr="0055219E">
        <w:t>(</w:t>
      </w:r>
      <w:r w:rsidRPr="0055219E">
        <w:rPr>
          <w:i/>
        </w:rPr>
        <w:t>Yelling</w:t>
      </w:r>
      <w:r w:rsidRPr="0055219E">
        <w:t xml:space="preserve">.) 14 ‘til places! </w:t>
      </w:r>
    </w:p>
    <w:p w14:paraId="270A4AEA" w14:textId="77777777" w:rsidR="00360169" w:rsidRPr="0055219E" w:rsidRDefault="00360169" w:rsidP="00CA5B9A"/>
    <w:p w14:paraId="50E8C8A6" w14:textId="253250CA" w:rsidR="00360169" w:rsidRPr="0055219E" w:rsidRDefault="00360169" w:rsidP="00CA5B9A">
      <w:r w:rsidRPr="0055219E">
        <w:tab/>
      </w:r>
      <w:r w:rsidRPr="0055219E">
        <w:tab/>
      </w:r>
      <w:r w:rsidRPr="0055219E">
        <w:tab/>
      </w:r>
      <w:r w:rsidRPr="0055219E">
        <w:tab/>
      </w:r>
      <w:r w:rsidRPr="0055219E">
        <w:tab/>
        <w:t>HENRY II</w:t>
      </w:r>
    </w:p>
    <w:p w14:paraId="66727D1F" w14:textId="0D6679C0" w:rsidR="00C6046B" w:rsidRPr="0055219E" w:rsidRDefault="00C6046B" w:rsidP="00CA5B9A">
      <w:r w:rsidRPr="0055219E">
        <w:t>(</w:t>
      </w:r>
      <w:r w:rsidRPr="0055219E">
        <w:rPr>
          <w:i/>
        </w:rPr>
        <w:t>Writing</w:t>
      </w:r>
      <w:r w:rsidRPr="0055219E">
        <w:t xml:space="preserve">.) Notes late arrival. </w:t>
      </w:r>
    </w:p>
    <w:p w14:paraId="3CBF1BC7" w14:textId="77777777" w:rsidR="00307AD7" w:rsidRPr="0055219E" w:rsidRDefault="00307AD7" w:rsidP="00CA5B9A"/>
    <w:p w14:paraId="3B832B21" w14:textId="77777777" w:rsidR="00307AD7" w:rsidRPr="0055219E" w:rsidRDefault="00307AD7" w:rsidP="00307AD7">
      <w:pPr>
        <w:pStyle w:val="CharacterTag"/>
        <w:rPr>
          <w:rFonts w:ascii="Times New Roman" w:hAnsi="Times New Roman" w:cs="Times New Roman"/>
        </w:rPr>
      </w:pPr>
      <w:r w:rsidRPr="0055219E">
        <w:rPr>
          <w:rFonts w:ascii="Times New Roman" w:hAnsi="Times New Roman" w:cs="Times New Roman"/>
        </w:rPr>
        <w:t>WILL</w:t>
      </w:r>
    </w:p>
    <w:p w14:paraId="56BDCC3F" w14:textId="77777777" w:rsidR="00360169" w:rsidRPr="0055219E" w:rsidRDefault="00360169" w:rsidP="00CA5B9A">
      <w:r w:rsidRPr="0055219E">
        <w:t xml:space="preserve">“Renowned Titus! Flourishing in arms!” </w:t>
      </w:r>
    </w:p>
    <w:p w14:paraId="07F5CC55" w14:textId="77777777" w:rsidR="00492944" w:rsidRPr="0055219E" w:rsidRDefault="00492944" w:rsidP="00CA5B9A"/>
    <w:p w14:paraId="30EA1337" w14:textId="0DB735DB" w:rsidR="00360169" w:rsidRPr="0055219E" w:rsidRDefault="00360169" w:rsidP="00CA5B9A">
      <w:r w:rsidRPr="0055219E">
        <w:tab/>
      </w:r>
      <w:r w:rsidRPr="0055219E">
        <w:tab/>
      </w:r>
      <w:r w:rsidRPr="0055219E">
        <w:tab/>
      </w:r>
      <w:r w:rsidRPr="0055219E">
        <w:tab/>
      </w:r>
      <w:r w:rsidRPr="0055219E">
        <w:tab/>
        <w:t>RICHARD</w:t>
      </w:r>
    </w:p>
    <w:p w14:paraId="780CB016" w14:textId="77777777" w:rsidR="00360169" w:rsidRPr="0055219E" w:rsidRDefault="00360169" w:rsidP="00CA5B9A">
      <w:r w:rsidRPr="0055219E">
        <w:t xml:space="preserve">Yes — You be Bassianus! </w:t>
      </w:r>
    </w:p>
    <w:p w14:paraId="4BBAF580" w14:textId="77777777" w:rsidR="00360169" w:rsidRPr="0055219E" w:rsidRDefault="00360169" w:rsidP="00CA5B9A"/>
    <w:p w14:paraId="1469079D" w14:textId="4CE7D528" w:rsidR="00307AD7" w:rsidRPr="0055219E" w:rsidRDefault="00360169" w:rsidP="00CA5B9A">
      <w:r w:rsidRPr="0055219E">
        <w:tab/>
      </w:r>
      <w:r w:rsidRPr="0055219E">
        <w:tab/>
      </w:r>
      <w:r w:rsidRPr="0055219E">
        <w:tab/>
      </w:r>
      <w:r w:rsidRPr="0055219E">
        <w:tab/>
      </w:r>
      <w:r w:rsidRPr="0055219E">
        <w:tab/>
        <w:t>GEORGE</w:t>
      </w:r>
      <w:r w:rsidRPr="0055219E">
        <w:br/>
        <w:t xml:space="preserve">Who has the script?  </w:t>
      </w:r>
      <w:r w:rsidR="00307AD7" w:rsidRPr="0055219E">
        <w:t xml:space="preserve">Should I start the pre-show music? </w:t>
      </w:r>
    </w:p>
    <w:p w14:paraId="7AC06B2B" w14:textId="77777777" w:rsidR="00307AD7" w:rsidRPr="0055219E" w:rsidRDefault="00307AD7" w:rsidP="00CA5B9A"/>
    <w:p w14:paraId="42DC3B8B" w14:textId="49275F77" w:rsidR="00307AD7" w:rsidRPr="0055219E" w:rsidRDefault="00307AD7" w:rsidP="00CA5B9A">
      <w:r w:rsidRPr="0055219E">
        <w:tab/>
      </w:r>
      <w:r w:rsidRPr="0055219E">
        <w:tab/>
      </w:r>
      <w:r w:rsidRPr="0055219E">
        <w:tab/>
      </w:r>
      <w:r w:rsidRPr="0055219E">
        <w:tab/>
      </w:r>
      <w:r w:rsidRPr="0055219E">
        <w:tab/>
        <w:t>AUGUSTINE</w:t>
      </w:r>
    </w:p>
    <w:p w14:paraId="4721B4A7" w14:textId="0382FA58" w:rsidR="00C6046B" w:rsidRPr="0055219E" w:rsidRDefault="00307AD7" w:rsidP="00CA5B9A">
      <w:r w:rsidRPr="0055219E">
        <w:t>What show are we doi</w:t>
      </w:r>
      <w:r w:rsidR="00270362" w:rsidRPr="0055219E">
        <w:t>ng?!</w:t>
      </w:r>
    </w:p>
    <w:p w14:paraId="1FCFD74A" w14:textId="77777777" w:rsidR="00270362" w:rsidRPr="0055219E" w:rsidRDefault="00270362" w:rsidP="00CA5B9A"/>
    <w:p w14:paraId="52CAA7E2" w14:textId="4383A467" w:rsidR="00270362" w:rsidRPr="0055219E" w:rsidRDefault="00270362" w:rsidP="00CA5B9A">
      <w:r w:rsidRPr="0055219E">
        <w:tab/>
      </w:r>
      <w:r w:rsidRPr="0055219E">
        <w:tab/>
      </w:r>
      <w:r w:rsidRPr="0055219E">
        <w:tab/>
      </w:r>
      <w:r w:rsidRPr="0055219E">
        <w:tab/>
      </w:r>
      <w:r w:rsidRPr="0055219E">
        <w:tab/>
        <w:t>RICHARD</w:t>
      </w:r>
    </w:p>
    <w:p w14:paraId="43975F7E" w14:textId="42E7FF2E" w:rsidR="00270362" w:rsidRPr="0055219E" w:rsidRDefault="00270362" w:rsidP="00CA5B9A">
      <w:r w:rsidRPr="0055219E">
        <w:t>Titus — “Villain — What hast thou done?” — (</w:t>
      </w:r>
      <w:r w:rsidRPr="0055219E">
        <w:rPr>
          <w:i/>
        </w:rPr>
        <w:t>To JOHN</w:t>
      </w:r>
      <w:r w:rsidRPr="0055219E">
        <w:t xml:space="preserve">) Go get a lantern! </w:t>
      </w:r>
    </w:p>
    <w:p w14:paraId="7D8AAABC" w14:textId="77777777" w:rsidR="00FE724E" w:rsidRPr="0055219E" w:rsidRDefault="00FE724E" w:rsidP="00CA5B9A"/>
    <w:p w14:paraId="4BC4FA30" w14:textId="4C4C784F" w:rsidR="00FE724E" w:rsidRPr="0055219E" w:rsidRDefault="00FE724E" w:rsidP="00CA5B9A">
      <w:r w:rsidRPr="0055219E">
        <w:tab/>
      </w:r>
      <w:r w:rsidRPr="0055219E">
        <w:tab/>
      </w:r>
      <w:r w:rsidRPr="0055219E">
        <w:tab/>
      </w:r>
      <w:r w:rsidRPr="0055219E">
        <w:tab/>
      </w:r>
      <w:r w:rsidRPr="0055219E">
        <w:tab/>
        <w:t>GEORGE</w:t>
      </w:r>
    </w:p>
    <w:p w14:paraId="5EBEE212" w14:textId="200DB6A4" w:rsidR="00FE724E" w:rsidRPr="0055219E" w:rsidRDefault="001965B9" w:rsidP="00CA5B9A">
      <w:r w:rsidRPr="0055219E">
        <w:t>But the</w:t>
      </w:r>
      <w:r w:rsidR="00FE724E" w:rsidRPr="0055219E">
        <w:t xml:space="preserve"> flyers all say this is </w:t>
      </w:r>
      <w:r w:rsidR="00FE724E" w:rsidRPr="0055219E">
        <w:rPr>
          <w:i/>
        </w:rPr>
        <w:t>Henry the Fourth</w:t>
      </w:r>
      <w:r w:rsidR="00FE724E" w:rsidRPr="0055219E">
        <w:t xml:space="preserve"> — See? (</w:t>
      </w:r>
      <w:r w:rsidR="00FE724E" w:rsidRPr="0055219E">
        <w:rPr>
          <w:i/>
        </w:rPr>
        <w:t xml:space="preserve">Shows </w:t>
      </w:r>
      <w:r w:rsidRPr="0055219E">
        <w:rPr>
          <w:i/>
        </w:rPr>
        <w:t xml:space="preserve">poultry club </w:t>
      </w:r>
      <w:r w:rsidR="00FE724E" w:rsidRPr="0055219E">
        <w:rPr>
          <w:i/>
        </w:rPr>
        <w:t>flyer</w:t>
      </w:r>
      <w:r w:rsidR="00FE724E" w:rsidRPr="0055219E">
        <w:t xml:space="preserve">.) </w:t>
      </w:r>
    </w:p>
    <w:p w14:paraId="03AA9705" w14:textId="77777777" w:rsidR="004E4B28" w:rsidRPr="0055219E" w:rsidRDefault="004E4B28" w:rsidP="00CA5B9A"/>
    <w:p w14:paraId="427057A9" w14:textId="3BF70436" w:rsidR="004E4B28" w:rsidRPr="0055219E" w:rsidRDefault="004E4B28" w:rsidP="00CA5B9A">
      <w:r w:rsidRPr="0055219E">
        <w:tab/>
      </w:r>
      <w:r w:rsidRPr="0055219E">
        <w:tab/>
      </w:r>
      <w:r w:rsidRPr="0055219E">
        <w:tab/>
      </w:r>
      <w:r w:rsidRPr="0055219E">
        <w:tab/>
      </w:r>
      <w:r w:rsidRPr="0055219E">
        <w:tab/>
        <w:t>AUGUSTINE</w:t>
      </w:r>
    </w:p>
    <w:p w14:paraId="1B229108" w14:textId="77777777" w:rsidR="00876A55" w:rsidRPr="0055219E" w:rsidRDefault="004E4B28" w:rsidP="00CA5B9A">
      <w:r w:rsidRPr="0055219E">
        <w:t xml:space="preserve">And </w:t>
      </w:r>
      <w:r w:rsidR="007F2AE3" w:rsidRPr="0055219E">
        <w:t xml:space="preserve">we can’t read the will, </w:t>
      </w:r>
      <w:r w:rsidRPr="0055219E">
        <w:t>we haven’t said our goodbyes yet!</w:t>
      </w:r>
      <w:r w:rsidR="007F2AE3" w:rsidRPr="0055219E">
        <w:t xml:space="preserve"> </w:t>
      </w:r>
      <w:r w:rsidR="002B05C8" w:rsidRPr="0055219E">
        <w:t>Who brought</w:t>
      </w:r>
      <w:r w:rsidR="007F2AE3" w:rsidRPr="0055219E">
        <w:t xml:space="preserve"> </w:t>
      </w:r>
      <w:r w:rsidR="00876A55" w:rsidRPr="0055219E">
        <w:t>tapers</w:t>
      </w:r>
      <w:r w:rsidR="007F2AE3" w:rsidRPr="0055219E">
        <w:t xml:space="preserve">? </w:t>
      </w:r>
    </w:p>
    <w:p w14:paraId="06177341" w14:textId="77777777" w:rsidR="00876A55" w:rsidRPr="0055219E" w:rsidRDefault="00876A55" w:rsidP="00CA5B9A"/>
    <w:p w14:paraId="4CAD35FE" w14:textId="358DB026" w:rsidR="00876A55" w:rsidRPr="0055219E" w:rsidRDefault="00876A55" w:rsidP="00CA5B9A">
      <w:r w:rsidRPr="0055219E">
        <w:tab/>
      </w:r>
      <w:r w:rsidRPr="0055219E">
        <w:tab/>
      </w:r>
      <w:r w:rsidRPr="0055219E">
        <w:tab/>
      </w:r>
      <w:r w:rsidRPr="0055219E">
        <w:tab/>
      </w:r>
      <w:r w:rsidRPr="0055219E">
        <w:tab/>
        <w:t>WILL</w:t>
      </w:r>
    </w:p>
    <w:p w14:paraId="6D24508C" w14:textId="54F4B25A" w:rsidR="00876A55" w:rsidRPr="0055219E" w:rsidRDefault="00876A55" w:rsidP="00876A55">
      <w:r w:rsidRPr="0055219E">
        <w:t>An herbivorous mammal</w:t>
      </w:r>
      <w:r w:rsidR="00FE724E" w:rsidRPr="0055219E">
        <w:t>?</w:t>
      </w:r>
    </w:p>
    <w:p w14:paraId="17AB6C5D" w14:textId="77777777" w:rsidR="00876A55" w:rsidRPr="0055219E" w:rsidRDefault="00876A55" w:rsidP="00876A55"/>
    <w:p w14:paraId="2668EC00" w14:textId="7B5B4F30" w:rsidR="00876A55" w:rsidRPr="0055219E" w:rsidRDefault="00876A55" w:rsidP="00876A55">
      <w:r w:rsidRPr="0055219E">
        <w:tab/>
      </w:r>
      <w:r w:rsidRPr="0055219E">
        <w:tab/>
      </w:r>
      <w:r w:rsidRPr="0055219E">
        <w:tab/>
      </w:r>
      <w:r w:rsidRPr="0055219E">
        <w:tab/>
      </w:r>
      <w:r w:rsidRPr="0055219E">
        <w:tab/>
        <w:t>AUGUSTINE</w:t>
      </w:r>
    </w:p>
    <w:p w14:paraId="22328907" w14:textId="2674915D" w:rsidR="00876A55" w:rsidRPr="0055219E" w:rsidRDefault="00876A55" w:rsidP="00876A55">
      <w:r w:rsidRPr="0055219E">
        <w:t>The candles!</w:t>
      </w:r>
    </w:p>
    <w:p w14:paraId="6ADFB4C0" w14:textId="60F9610B" w:rsidR="004E4B28" w:rsidRPr="0055219E" w:rsidRDefault="007F2AE3" w:rsidP="00CA5B9A">
      <w:r w:rsidRPr="0055219E">
        <w:br/>
      </w:r>
      <w:r w:rsidRPr="0055219E">
        <w:tab/>
      </w:r>
      <w:r w:rsidRPr="0055219E">
        <w:tab/>
      </w:r>
      <w:r w:rsidRPr="0055219E">
        <w:tab/>
      </w:r>
      <w:r w:rsidRPr="0055219E">
        <w:tab/>
      </w:r>
      <w:r w:rsidRPr="0055219E">
        <w:tab/>
        <w:t>JOHN</w:t>
      </w:r>
    </w:p>
    <w:p w14:paraId="2CD4E554" w14:textId="7BB6770E" w:rsidR="007F2AE3" w:rsidRPr="0055219E" w:rsidRDefault="007F2AE3" w:rsidP="00CA5B9A">
      <w:r w:rsidRPr="0055219E">
        <w:t>I did — Here, one for everyone.</w:t>
      </w:r>
      <w:r w:rsidR="00957A63" w:rsidRPr="0055219E">
        <w:t xml:space="preserve"> </w:t>
      </w:r>
    </w:p>
    <w:p w14:paraId="2202544A" w14:textId="77777777" w:rsidR="00935092" w:rsidRPr="0055219E" w:rsidRDefault="00935092" w:rsidP="00CA5B9A"/>
    <w:p w14:paraId="4E686CA1" w14:textId="63AAC883" w:rsidR="00935092" w:rsidRPr="0055219E" w:rsidRDefault="00935092" w:rsidP="00CA5B9A">
      <w:r w:rsidRPr="0055219E">
        <w:tab/>
      </w:r>
      <w:r w:rsidRPr="0055219E">
        <w:tab/>
      </w:r>
      <w:r w:rsidRPr="0055219E">
        <w:tab/>
      </w:r>
      <w:r w:rsidRPr="0055219E">
        <w:tab/>
      </w:r>
      <w:r w:rsidRPr="0055219E">
        <w:tab/>
        <w:t>GEORGE</w:t>
      </w:r>
    </w:p>
    <w:p w14:paraId="171C3CD9" w14:textId="2A572CE2" w:rsidR="00935092" w:rsidRPr="0055219E" w:rsidRDefault="00935092" w:rsidP="00CA5B9A">
      <w:r w:rsidRPr="0055219E">
        <w:t xml:space="preserve">Nope! </w:t>
      </w:r>
    </w:p>
    <w:p w14:paraId="75B13550" w14:textId="77777777" w:rsidR="00935092" w:rsidRPr="0055219E" w:rsidRDefault="00935092" w:rsidP="00CA5B9A"/>
    <w:p w14:paraId="6D61A673" w14:textId="7BB3253F" w:rsidR="00935092" w:rsidRPr="0055219E" w:rsidRDefault="00935092" w:rsidP="00CA5B9A">
      <w:r w:rsidRPr="0055219E">
        <w:tab/>
      </w:r>
      <w:r w:rsidRPr="0055219E">
        <w:tab/>
      </w:r>
      <w:r w:rsidRPr="0055219E">
        <w:tab/>
      </w:r>
      <w:r w:rsidRPr="0055219E">
        <w:tab/>
      </w:r>
      <w:r w:rsidRPr="0055219E">
        <w:tab/>
        <w:t>AUGUSTINE</w:t>
      </w:r>
    </w:p>
    <w:p w14:paraId="563B8D80" w14:textId="7E9392CF" w:rsidR="00935092" w:rsidRPr="0055219E" w:rsidRDefault="00935092" w:rsidP="00CA5B9A">
      <w:r w:rsidRPr="0055219E">
        <w:t>What?</w:t>
      </w:r>
    </w:p>
    <w:p w14:paraId="17AA628E" w14:textId="77777777" w:rsidR="00935092" w:rsidRPr="0055219E" w:rsidRDefault="00935092" w:rsidP="00CA5B9A"/>
    <w:p w14:paraId="7E741C5C" w14:textId="420453C7" w:rsidR="00935092" w:rsidRPr="0055219E" w:rsidRDefault="00935092" w:rsidP="00CA5B9A">
      <w:r w:rsidRPr="0055219E">
        <w:tab/>
      </w:r>
      <w:r w:rsidRPr="0055219E">
        <w:tab/>
      </w:r>
      <w:r w:rsidRPr="0055219E">
        <w:tab/>
      </w:r>
      <w:r w:rsidRPr="0055219E">
        <w:tab/>
      </w:r>
      <w:r w:rsidRPr="0055219E">
        <w:tab/>
        <w:t>GEORGE</w:t>
      </w:r>
    </w:p>
    <w:p w14:paraId="4770FDB7" w14:textId="3AF41390" w:rsidR="00935092" w:rsidRPr="0055219E" w:rsidRDefault="00935092" w:rsidP="00CA5B9A">
      <w:r w:rsidRPr="0055219E">
        <w:t xml:space="preserve">Not in my theater! </w:t>
      </w:r>
    </w:p>
    <w:p w14:paraId="409F4784" w14:textId="77777777" w:rsidR="00935092" w:rsidRPr="0055219E" w:rsidRDefault="00935092" w:rsidP="00CA5B9A"/>
    <w:p w14:paraId="39876261" w14:textId="5E906829" w:rsidR="00935092" w:rsidRPr="0055219E" w:rsidRDefault="00935092" w:rsidP="00CA5B9A">
      <w:r w:rsidRPr="0055219E">
        <w:tab/>
      </w:r>
      <w:r w:rsidRPr="0055219E">
        <w:tab/>
      </w:r>
      <w:r w:rsidRPr="0055219E">
        <w:tab/>
      </w:r>
      <w:r w:rsidRPr="0055219E">
        <w:tab/>
      </w:r>
      <w:r w:rsidRPr="0055219E">
        <w:tab/>
        <w:t>WILL</w:t>
      </w:r>
    </w:p>
    <w:p w14:paraId="19D5EB66" w14:textId="49246BCC" w:rsidR="00935092" w:rsidRPr="0055219E" w:rsidRDefault="00935092" w:rsidP="00CA5B9A">
      <w:r w:rsidRPr="0055219E">
        <w:t xml:space="preserve">It’s just a candle, George. </w:t>
      </w:r>
    </w:p>
    <w:p w14:paraId="64F8E321" w14:textId="77777777" w:rsidR="00935092" w:rsidRPr="0055219E" w:rsidRDefault="00935092" w:rsidP="00CA5B9A"/>
    <w:p w14:paraId="3B2E5AF4" w14:textId="0378F990" w:rsidR="00935092" w:rsidRPr="0055219E" w:rsidRDefault="00935092" w:rsidP="00CA5B9A">
      <w:r w:rsidRPr="0055219E">
        <w:lastRenderedPageBreak/>
        <w:tab/>
      </w:r>
      <w:r w:rsidRPr="0055219E">
        <w:tab/>
      </w:r>
      <w:r w:rsidRPr="0055219E">
        <w:tab/>
      </w:r>
      <w:r w:rsidRPr="0055219E">
        <w:tab/>
      </w:r>
      <w:r w:rsidRPr="0055219E">
        <w:tab/>
        <w:t>GEORGE</w:t>
      </w:r>
    </w:p>
    <w:p w14:paraId="7C64270B" w14:textId="25210214" w:rsidR="00935092" w:rsidRPr="0055219E" w:rsidRDefault="00935092" w:rsidP="00CA5B9A">
      <w:r w:rsidRPr="0055219E">
        <w:t xml:space="preserve">Safety first! I mean, cannons, of course — totally necessary for the start of every show — </w:t>
      </w:r>
      <w:r w:rsidR="00745A05" w:rsidRPr="0055219E">
        <w:t>But ca</w:t>
      </w:r>
      <w:r w:rsidR="00876A55" w:rsidRPr="0055219E">
        <w:t>ndles</w:t>
      </w:r>
      <w:r w:rsidR="00745A05" w:rsidRPr="0055219E">
        <w:t>? Forget it! What if something happens?</w:t>
      </w:r>
    </w:p>
    <w:p w14:paraId="5DC801F8" w14:textId="77777777" w:rsidR="00745A05" w:rsidRPr="0055219E" w:rsidRDefault="00745A05" w:rsidP="00CA5B9A"/>
    <w:p w14:paraId="76E350D5" w14:textId="18BC9E0F" w:rsidR="00745A05" w:rsidRPr="0055219E" w:rsidRDefault="00745A05" w:rsidP="00CA5B9A">
      <w:r w:rsidRPr="0055219E">
        <w:tab/>
      </w:r>
      <w:r w:rsidRPr="0055219E">
        <w:tab/>
      </w:r>
      <w:r w:rsidRPr="0055219E">
        <w:tab/>
      </w:r>
      <w:r w:rsidRPr="0055219E">
        <w:tab/>
      </w:r>
      <w:r w:rsidRPr="0055219E">
        <w:tab/>
        <w:t>AUGUSTINE</w:t>
      </w:r>
    </w:p>
    <w:p w14:paraId="09A0F18B" w14:textId="17085508" w:rsidR="00745A05" w:rsidRPr="0055219E" w:rsidRDefault="00745A05" w:rsidP="00CA5B9A">
      <w:r w:rsidRPr="0055219E">
        <w:t xml:space="preserve">Don’t we have sprinklers? </w:t>
      </w:r>
    </w:p>
    <w:p w14:paraId="35B2D47F" w14:textId="77777777" w:rsidR="00745A05" w:rsidRPr="0055219E" w:rsidRDefault="00745A05" w:rsidP="00CA5B9A"/>
    <w:p w14:paraId="288ED5A5" w14:textId="335D9D1E" w:rsidR="00745A05" w:rsidRPr="0055219E" w:rsidRDefault="00745A05" w:rsidP="00CA5B9A">
      <w:r w:rsidRPr="0055219E">
        <w:tab/>
      </w:r>
      <w:r w:rsidRPr="0055219E">
        <w:tab/>
      </w:r>
      <w:r w:rsidRPr="0055219E">
        <w:tab/>
      </w:r>
      <w:r w:rsidRPr="0055219E">
        <w:tab/>
      </w:r>
      <w:r w:rsidRPr="0055219E">
        <w:tab/>
        <w:t>WILL</w:t>
      </w:r>
    </w:p>
    <w:p w14:paraId="0AA6D5B0" w14:textId="4C400B17" w:rsidR="00745A05" w:rsidRPr="0055219E" w:rsidRDefault="00745A05" w:rsidP="00CA5B9A">
      <w:r w:rsidRPr="0055219E">
        <w:t xml:space="preserve">I’ve heard Admiral High School has ‘em — </w:t>
      </w:r>
      <w:r w:rsidRPr="0055219E">
        <w:br/>
      </w:r>
      <w:r w:rsidRPr="0055219E">
        <w:br/>
      </w:r>
      <w:r w:rsidRPr="0055219E">
        <w:tab/>
      </w:r>
      <w:r w:rsidRPr="0055219E">
        <w:tab/>
      </w:r>
      <w:r w:rsidRPr="0055219E">
        <w:tab/>
      </w:r>
      <w:r w:rsidRPr="0055219E">
        <w:tab/>
      </w:r>
      <w:r w:rsidRPr="0055219E">
        <w:tab/>
        <w:t>GEORGE</w:t>
      </w:r>
    </w:p>
    <w:p w14:paraId="4E34571F" w14:textId="77777777" w:rsidR="001965B9" w:rsidRPr="0055219E" w:rsidRDefault="00745A05" w:rsidP="00CA5B9A">
      <w:r w:rsidRPr="0055219E">
        <w:t>We have this big pot of water — I keep it downstage left — So you all know.</w:t>
      </w:r>
      <w:r w:rsidR="00FE724E" w:rsidRPr="0055219E">
        <w:t xml:space="preserve"> </w:t>
      </w:r>
    </w:p>
    <w:p w14:paraId="7FBB508B" w14:textId="77777777" w:rsidR="001965B9" w:rsidRPr="0055219E" w:rsidRDefault="001965B9" w:rsidP="00CA5B9A"/>
    <w:p w14:paraId="500DD483" w14:textId="0E21CFCF" w:rsidR="001965B9" w:rsidRPr="0055219E" w:rsidRDefault="001965B9" w:rsidP="00CA5B9A">
      <w:r w:rsidRPr="0055219E">
        <w:tab/>
      </w:r>
      <w:r w:rsidRPr="0055219E">
        <w:tab/>
      </w:r>
      <w:r w:rsidRPr="0055219E">
        <w:tab/>
      </w:r>
      <w:r w:rsidRPr="0055219E">
        <w:tab/>
      </w:r>
      <w:r w:rsidRPr="0055219E">
        <w:tab/>
        <w:t>AUGUSTINE</w:t>
      </w:r>
    </w:p>
    <w:p w14:paraId="032E864D" w14:textId="13FD1F7D" w:rsidR="001965B9" w:rsidRPr="0055219E" w:rsidRDefault="001965B9" w:rsidP="00CA5B9A">
      <w:r w:rsidRPr="0055219E">
        <w:t>If Henry were here, he’d ask for the safety training. (</w:t>
      </w:r>
      <w:r w:rsidRPr="0055219E">
        <w:rPr>
          <w:i/>
        </w:rPr>
        <w:t>Cries</w:t>
      </w:r>
      <w:r w:rsidRPr="0055219E">
        <w:t xml:space="preserve">.) </w:t>
      </w:r>
    </w:p>
    <w:p w14:paraId="70ADB0FC" w14:textId="77777777" w:rsidR="001965B9" w:rsidRPr="0055219E" w:rsidRDefault="001965B9" w:rsidP="00CA5B9A"/>
    <w:p w14:paraId="526BA4B0" w14:textId="39A6D80B" w:rsidR="001965B9" w:rsidRPr="0055219E" w:rsidRDefault="001965B9" w:rsidP="00CA5B9A">
      <w:r w:rsidRPr="0055219E">
        <w:tab/>
      </w:r>
      <w:r w:rsidRPr="0055219E">
        <w:tab/>
      </w:r>
      <w:r w:rsidRPr="0055219E">
        <w:tab/>
      </w:r>
      <w:r w:rsidRPr="0055219E">
        <w:tab/>
      </w:r>
      <w:r w:rsidRPr="0055219E">
        <w:tab/>
        <w:t>THOMAS</w:t>
      </w:r>
    </w:p>
    <w:p w14:paraId="0699D892" w14:textId="0AA53CC4" w:rsidR="001965B9" w:rsidRPr="0055219E" w:rsidRDefault="001965B9" w:rsidP="00CA5B9A">
      <w:r w:rsidRPr="0055219E">
        <w:t xml:space="preserve">You’re safe with me — </w:t>
      </w:r>
    </w:p>
    <w:p w14:paraId="5F0205DB" w14:textId="77777777" w:rsidR="001965B9" w:rsidRPr="0055219E" w:rsidRDefault="001965B9" w:rsidP="00CA5B9A"/>
    <w:p w14:paraId="2FEADC9B" w14:textId="65E36AC6" w:rsidR="001965B9" w:rsidRPr="0055219E" w:rsidRDefault="001965B9" w:rsidP="00CA5B9A">
      <w:r w:rsidRPr="0055219E">
        <w:tab/>
      </w:r>
      <w:r w:rsidRPr="0055219E">
        <w:tab/>
      </w:r>
      <w:r w:rsidRPr="0055219E">
        <w:tab/>
      </w:r>
      <w:r w:rsidRPr="0055219E">
        <w:tab/>
      </w:r>
      <w:r w:rsidRPr="0055219E">
        <w:tab/>
        <w:t>GEORGE</w:t>
      </w:r>
    </w:p>
    <w:p w14:paraId="7E9DF68E" w14:textId="601DEC5D" w:rsidR="00745A05" w:rsidRPr="0055219E" w:rsidRDefault="00FE724E" w:rsidP="00CA5B9A">
      <w:r w:rsidRPr="0055219E">
        <w:t xml:space="preserve"> Fires — Cuts — Abrasions — Falls — Dehydration. There’s this big pot of water, okay? </w:t>
      </w:r>
    </w:p>
    <w:p w14:paraId="69E047E1" w14:textId="77777777" w:rsidR="00FE724E" w:rsidRPr="0055219E" w:rsidRDefault="00FE724E" w:rsidP="00CA5B9A"/>
    <w:p w14:paraId="5C326724" w14:textId="320CF17A" w:rsidR="00FE724E" w:rsidRPr="0055219E" w:rsidRDefault="00FE724E" w:rsidP="00CA5B9A">
      <w:r w:rsidRPr="0055219E">
        <w:tab/>
      </w:r>
      <w:r w:rsidRPr="0055219E">
        <w:tab/>
      </w:r>
      <w:r w:rsidRPr="0055219E">
        <w:tab/>
      </w:r>
      <w:r w:rsidRPr="0055219E">
        <w:tab/>
      </w:r>
      <w:r w:rsidRPr="0055219E">
        <w:tab/>
        <w:t>JOHN</w:t>
      </w:r>
    </w:p>
    <w:p w14:paraId="14ABB935" w14:textId="4DDEC768" w:rsidR="00FE724E" w:rsidRPr="0055219E" w:rsidRDefault="00FE724E" w:rsidP="00CA5B9A">
      <w:r w:rsidRPr="0055219E">
        <w:t xml:space="preserve">What’s “dehydration”? </w:t>
      </w:r>
    </w:p>
    <w:p w14:paraId="359890F7" w14:textId="77777777" w:rsidR="00FE724E" w:rsidRPr="0055219E" w:rsidRDefault="00FE724E" w:rsidP="00CA5B9A"/>
    <w:p w14:paraId="38FE1DAF" w14:textId="190E3216" w:rsidR="00FE724E" w:rsidRPr="0055219E" w:rsidRDefault="00FE724E" w:rsidP="00CA5B9A">
      <w:r w:rsidRPr="0055219E">
        <w:tab/>
      </w:r>
      <w:r w:rsidRPr="0055219E">
        <w:tab/>
      </w:r>
      <w:r w:rsidRPr="0055219E">
        <w:tab/>
      </w:r>
      <w:r w:rsidRPr="0055219E">
        <w:tab/>
      </w:r>
      <w:r w:rsidRPr="0055219E">
        <w:tab/>
        <w:t>HENRY II</w:t>
      </w:r>
    </w:p>
    <w:p w14:paraId="07C5A722" w14:textId="50A42951" w:rsidR="00FE724E" w:rsidRPr="0055219E" w:rsidRDefault="00FE724E" w:rsidP="00CA5B9A">
      <w:r w:rsidRPr="0055219E">
        <w:t>I’m too punk rock for safety! (</w:t>
      </w:r>
      <w:r w:rsidRPr="0055219E">
        <w:rPr>
          <w:i/>
        </w:rPr>
        <w:t>Inhales on his inhaler</w:t>
      </w:r>
      <w:r w:rsidRPr="0055219E">
        <w:t xml:space="preserve">.) </w:t>
      </w:r>
    </w:p>
    <w:p w14:paraId="50F06077" w14:textId="77777777" w:rsidR="00A72ACE" w:rsidRPr="0055219E" w:rsidRDefault="00A72ACE" w:rsidP="00CA5B9A"/>
    <w:p w14:paraId="30B192E4" w14:textId="36E61A3F" w:rsidR="00A72ACE" w:rsidRPr="0055219E" w:rsidRDefault="00A72ACE" w:rsidP="00CA5B9A">
      <w:r w:rsidRPr="0055219E">
        <w:tab/>
      </w:r>
      <w:r w:rsidRPr="0055219E">
        <w:tab/>
      </w:r>
      <w:r w:rsidRPr="0055219E">
        <w:tab/>
      </w:r>
      <w:r w:rsidRPr="0055219E">
        <w:tab/>
      </w:r>
      <w:r w:rsidRPr="0055219E">
        <w:tab/>
        <w:t>RICHARD</w:t>
      </w:r>
    </w:p>
    <w:p w14:paraId="2AC956D7" w14:textId="283CAD0E" w:rsidR="00A72ACE" w:rsidRPr="0055219E" w:rsidRDefault="00A72ACE" w:rsidP="00A72ACE">
      <w:r w:rsidRPr="0055219E">
        <w:t xml:space="preserve">You can’t be punk rock! — You’re the dramaturg! You have to be able to make us feel comfortable while watching a theatrical performance — </w:t>
      </w:r>
    </w:p>
    <w:p w14:paraId="19B24861" w14:textId="77777777" w:rsidR="00A72ACE" w:rsidRPr="0055219E" w:rsidRDefault="00A72ACE" w:rsidP="00A72ACE"/>
    <w:p w14:paraId="678F6516" w14:textId="04F964B1" w:rsidR="00A72ACE" w:rsidRPr="0055219E" w:rsidRDefault="00A72ACE" w:rsidP="00A72ACE">
      <w:r w:rsidRPr="0055219E">
        <w:tab/>
      </w:r>
      <w:r w:rsidRPr="0055219E">
        <w:tab/>
      </w:r>
      <w:r w:rsidRPr="0055219E">
        <w:tab/>
      </w:r>
      <w:r w:rsidRPr="0055219E">
        <w:tab/>
      </w:r>
      <w:r w:rsidRPr="0055219E">
        <w:tab/>
        <w:t>GEORGE</w:t>
      </w:r>
    </w:p>
    <w:p w14:paraId="0325F182" w14:textId="196F74F3" w:rsidR="00A72ACE" w:rsidRPr="0055219E" w:rsidRDefault="00A72ACE" w:rsidP="00A72ACE">
      <w:r w:rsidRPr="0055219E">
        <w:t>That ship has sailed.</w:t>
      </w:r>
    </w:p>
    <w:p w14:paraId="4D457C0D" w14:textId="77777777" w:rsidR="00957A63" w:rsidRPr="0055219E" w:rsidRDefault="00957A63" w:rsidP="00CA5B9A"/>
    <w:p w14:paraId="7DB4DE67" w14:textId="59C7581D" w:rsidR="00957A63" w:rsidRPr="0055219E" w:rsidRDefault="00957A63" w:rsidP="00CA5B9A">
      <w:r w:rsidRPr="0055219E">
        <w:tab/>
      </w:r>
      <w:r w:rsidRPr="0055219E">
        <w:tab/>
      </w:r>
      <w:r w:rsidRPr="0055219E">
        <w:tab/>
      </w:r>
      <w:r w:rsidRPr="0055219E">
        <w:tab/>
      </w:r>
      <w:r w:rsidRPr="0055219E">
        <w:tab/>
        <w:t>AUGUSTINE</w:t>
      </w:r>
    </w:p>
    <w:p w14:paraId="1EC513E6" w14:textId="1AB8CEFF" w:rsidR="00957A63" w:rsidRPr="0055219E" w:rsidRDefault="00691B4D" w:rsidP="00CA5B9A">
      <w:r w:rsidRPr="0055219E">
        <w:t xml:space="preserve">Fine! </w:t>
      </w:r>
      <w:r w:rsidR="00A72ACE" w:rsidRPr="0055219E">
        <w:t xml:space="preserve">If we don’t have candles — </w:t>
      </w:r>
      <w:r w:rsidRPr="0055219E">
        <w:t>We’ll just use our fingers!</w:t>
      </w:r>
      <w:r w:rsidR="00957A63" w:rsidRPr="0055219E">
        <w:t xml:space="preserve"> — (</w:t>
      </w:r>
      <w:r w:rsidR="00957A63" w:rsidRPr="0055219E">
        <w:rPr>
          <w:i/>
        </w:rPr>
        <w:t>She points her index finger and begins humming, then singing, ‘T</w:t>
      </w:r>
      <w:r w:rsidR="00A72ACE" w:rsidRPr="0055219E">
        <w:rPr>
          <w:i/>
        </w:rPr>
        <w:t>his Little Light of Mine’ as</w:t>
      </w:r>
      <w:r w:rsidR="00957A63" w:rsidRPr="0055219E">
        <w:rPr>
          <w:i/>
        </w:rPr>
        <w:t xml:space="preserve"> scene continues.</w:t>
      </w:r>
      <w:r w:rsidR="00957A63" w:rsidRPr="0055219E">
        <w:t xml:space="preserve">) </w:t>
      </w:r>
    </w:p>
    <w:p w14:paraId="6D9E888C" w14:textId="77777777" w:rsidR="00C6046B" w:rsidRPr="0055219E" w:rsidRDefault="00C6046B" w:rsidP="00CA5B9A"/>
    <w:p w14:paraId="75E95AD1" w14:textId="7904D21A" w:rsidR="00C6046B" w:rsidRPr="0055219E" w:rsidRDefault="004E4B28" w:rsidP="004C20BA">
      <w:pPr>
        <w:pStyle w:val="CharacterTag"/>
        <w:rPr>
          <w:rFonts w:ascii="Times New Roman" w:hAnsi="Times New Roman" w:cs="Times New Roman"/>
        </w:rPr>
      </w:pPr>
      <w:r w:rsidRPr="0055219E">
        <w:rPr>
          <w:rFonts w:ascii="Times New Roman" w:hAnsi="Times New Roman" w:cs="Times New Roman"/>
        </w:rPr>
        <w:t>WILL</w:t>
      </w:r>
    </w:p>
    <w:p w14:paraId="7266B900" w14:textId="46CE3297" w:rsidR="007F2AE3" w:rsidRPr="0055219E" w:rsidRDefault="007F2AE3" w:rsidP="00CA5B9A">
      <w:r w:rsidRPr="0055219E">
        <w:t>I wonder if Liz’s</w:t>
      </w:r>
      <w:r w:rsidR="00972AFD" w:rsidRPr="0055219E">
        <w:t xml:space="preserve"> bus was late?</w:t>
      </w:r>
    </w:p>
    <w:p w14:paraId="4D2FCE44" w14:textId="77777777" w:rsidR="00C6046B" w:rsidRPr="0055219E" w:rsidRDefault="00C6046B" w:rsidP="00CA5B9A"/>
    <w:p w14:paraId="3E08D2AE" w14:textId="77777777"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RICHARD</w:t>
      </w:r>
    </w:p>
    <w:p w14:paraId="680D8FFF" w14:textId="0650BFD7" w:rsidR="00C6046B" w:rsidRPr="0055219E" w:rsidRDefault="00C6046B" w:rsidP="00CA5B9A">
      <w:r w:rsidRPr="0055219E">
        <w:t>Sh</w:t>
      </w:r>
      <w:r w:rsidR="00972AFD" w:rsidRPr="0055219E">
        <w:t>e doesn’t even go here</w:t>
      </w:r>
      <w:r w:rsidRPr="0055219E">
        <w:t xml:space="preserve">! </w:t>
      </w:r>
    </w:p>
    <w:p w14:paraId="782466E7" w14:textId="77777777" w:rsidR="00C6046B" w:rsidRPr="0055219E" w:rsidRDefault="00C6046B" w:rsidP="00CA5B9A"/>
    <w:p w14:paraId="5C424052" w14:textId="77777777" w:rsidR="004C20BA" w:rsidRPr="0055219E" w:rsidRDefault="00C6046B" w:rsidP="004C20BA">
      <w:pPr>
        <w:pStyle w:val="CharacterTag"/>
        <w:rPr>
          <w:rFonts w:ascii="Times New Roman" w:hAnsi="Times New Roman" w:cs="Times New Roman"/>
        </w:rPr>
      </w:pPr>
      <w:r w:rsidRPr="0055219E">
        <w:rPr>
          <w:rFonts w:ascii="Times New Roman" w:hAnsi="Times New Roman" w:cs="Times New Roman"/>
        </w:rPr>
        <w:lastRenderedPageBreak/>
        <w:t xml:space="preserve">AUGUSTINE </w:t>
      </w:r>
    </w:p>
    <w:p w14:paraId="1B39CE5B" w14:textId="5035005E" w:rsidR="004C20BA" w:rsidRPr="0055219E" w:rsidRDefault="00C6046B" w:rsidP="004C20BA">
      <w:pPr>
        <w:pStyle w:val="Dialogue"/>
        <w:rPr>
          <w:rFonts w:ascii="Times New Roman" w:hAnsi="Times New Roman" w:cs="Times New Roman"/>
        </w:rPr>
      </w:pPr>
      <w:r w:rsidRPr="0055219E">
        <w:rPr>
          <w:rFonts w:ascii="Times New Roman" w:hAnsi="Times New Roman" w:cs="Times New Roman"/>
        </w:rPr>
        <w:t xml:space="preserve">But she’s a part of this club — </w:t>
      </w:r>
      <w:r w:rsidR="00957A63" w:rsidRPr="0055219E">
        <w:rPr>
          <w:rFonts w:ascii="Times New Roman" w:hAnsi="Times New Roman" w:cs="Times New Roman"/>
        </w:rPr>
        <w:t>(</w:t>
      </w:r>
      <w:r w:rsidR="00957A63" w:rsidRPr="0055219E">
        <w:rPr>
          <w:rFonts w:ascii="Times New Roman" w:hAnsi="Times New Roman" w:cs="Times New Roman"/>
          <w:i/>
        </w:rPr>
        <w:t>Singing</w:t>
      </w:r>
      <w:r w:rsidR="00957A63" w:rsidRPr="0055219E">
        <w:rPr>
          <w:rFonts w:ascii="Times New Roman" w:hAnsi="Times New Roman" w:cs="Times New Roman"/>
        </w:rPr>
        <w:t>) I’m gonna let it shine!</w:t>
      </w:r>
    </w:p>
    <w:p w14:paraId="1D9BA22D" w14:textId="77777777" w:rsidR="004C20BA" w:rsidRPr="0055219E" w:rsidRDefault="004C20BA" w:rsidP="004C20BA">
      <w:pPr>
        <w:pStyle w:val="Dialogue"/>
        <w:rPr>
          <w:rFonts w:ascii="Times New Roman" w:hAnsi="Times New Roman" w:cs="Times New Roman"/>
        </w:rPr>
      </w:pPr>
    </w:p>
    <w:p w14:paraId="44CB880C" w14:textId="13AE37B4" w:rsidR="004C20BA" w:rsidRPr="0055219E" w:rsidRDefault="004C20BA" w:rsidP="004C20BA">
      <w:pPr>
        <w:pStyle w:val="CharacterTag"/>
        <w:rPr>
          <w:rFonts w:ascii="Times New Roman" w:hAnsi="Times New Roman" w:cs="Times New Roman"/>
        </w:rPr>
      </w:pPr>
      <w:r w:rsidRPr="0055219E">
        <w:rPr>
          <w:rFonts w:ascii="Times New Roman" w:hAnsi="Times New Roman" w:cs="Times New Roman"/>
        </w:rPr>
        <w:t>GEORGE</w:t>
      </w:r>
    </w:p>
    <w:p w14:paraId="59005147" w14:textId="4F2F0C8D" w:rsidR="00C6046B" w:rsidRPr="0055219E" w:rsidRDefault="00C6046B" w:rsidP="00CA5B9A">
      <w:r w:rsidRPr="0055219E">
        <w:t xml:space="preserve">She’s written the last four plays we produced. </w:t>
      </w:r>
    </w:p>
    <w:p w14:paraId="7BDD93CC" w14:textId="77777777" w:rsidR="00C6046B" w:rsidRPr="0055219E" w:rsidRDefault="00C6046B" w:rsidP="00CA5B9A"/>
    <w:p w14:paraId="7E7BE288" w14:textId="1DD81124"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HENRY</w:t>
      </w:r>
      <w:r w:rsidR="007E77F8" w:rsidRPr="0055219E">
        <w:rPr>
          <w:rFonts w:ascii="Times New Roman" w:hAnsi="Times New Roman" w:cs="Times New Roman"/>
        </w:rPr>
        <w:t xml:space="preserve"> </w:t>
      </w:r>
      <w:r w:rsidR="008050DB" w:rsidRPr="0055219E">
        <w:rPr>
          <w:rFonts w:ascii="Times New Roman" w:hAnsi="Times New Roman" w:cs="Times New Roman"/>
        </w:rPr>
        <w:t>II</w:t>
      </w:r>
    </w:p>
    <w:p w14:paraId="1B89D2C7" w14:textId="42B11C34" w:rsidR="00C6046B" w:rsidRPr="0055219E" w:rsidRDefault="00875ED1" w:rsidP="00CA5B9A">
      <w:r w:rsidRPr="0055219E">
        <w:t>She couldn’t use her own name though — Could she? She had to use</w:t>
      </w:r>
      <w:r w:rsidR="00C6046B" w:rsidRPr="0055219E">
        <w:t xml:space="preserve"> </w:t>
      </w:r>
      <w:r w:rsidR="00C6046B" w:rsidRPr="0055219E">
        <w:rPr>
          <w:i/>
        </w:rPr>
        <w:t>stage names</w:t>
      </w:r>
      <w:r w:rsidR="00C6046B" w:rsidRPr="0055219E">
        <w:t xml:space="preserve">. </w:t>
      </w:r>
    </w:p>
    <w:p w14:paraId="60A077D8" w14:textId="77777777" w:rsidR="0083492C" w:rsidRPr="0055219E" w:rsidRDefault="0083492C" w:rsidP="00CA5B9A"/>
    <w:p w14:paraId="07228020" w14:textId="1AFC2435" w:rsidR="0083492C" w:rsidRPr="0055219E" w:rsidRDefault="0083492C" w:rsidP="004C20BA">
      <w:pPr>
        <w:pStyle w:val="CharacterTag"/>
        <w:rPr>
          <w:rFonts w:ascii="Times New Roman" w:hAnsi="Times New Roman" w:cs="Times New Roman"/>
        </w:rPr>
      </w:pPr>
      <w:r w:rsidRPr="0055219E">
        <w:rPr>
          <w:rFonts w:ascii="Times New Roman" w:hAnsi="Times New Roman" w:cs="Times New Roman"/>
        </w:rPr>
        <w:t>JOHN</w:t>
      </w:r>
    </w:p>
    <w:p w14:paraId="5199F941" w14:textId="5605C6D1" w:rsidR="0083492C" w:rsidRPr="0055219E" w:rsidRDefault="0083492C" w:rsidP="00CA5B9A">
      <w:pPr>
        <w:rPr>
          <w:i/>
        </w:rPr>
      </w:pPr>
      <w:r w:rsidRPr="0055219E">
        <w:rPr>
          <w:i/>
        </w:rPr>
        <w:t>Nom de plumes.</w:t>
      </w:r>
    </w:p>
    <w:p w14:paraId="1C5BE606" w14:textId="77777777" w:rsidR="00957A63" w:rsidRPr="0055219E" w:rsidRDefault="00957A63" w:rsidP="00CA5B9A">
      <w:pPr>
        <w:rPr>
          <w:i/>
        </w:rPr>
      </w:pPr>
    </w:p>
    <w:p w14:paraId="0C943FC9" w14:textId="32D1A5ED" w:rsidR="00957A63" w:rsidRPr="0055219E" w:rsidRDefault="00957A63" w:rsidP="00CA5B9A">
      <w:r w:rsidRPr="0055219E">
        <w:rPr>
          <w:i/>
        </w:rPr>
        <w:tab/>
      </w:r>
      <w:r w:rsidRPr="0055219E">
        <w:rPr>
          <w:i/>
        </w:rPr>
        <w:tab/>
      </w:r>
      <w:r w:rsidRPr="0055219E">
        <w:rPr>
          <w:i/>
        </w:rPr>
        <w:tab/>
      </w:r>
      <w:r w:rsidRPr="0055219E">
        <w:rPr>
          <w:i/>
        </w:rPr>
        <w:tab/>
      </w:r>
      <w:r w:rsidRPr="0055219E">
        <w:tab/>
        <w:t>AUGUSTINE</w:t>
      </w:r>
    </w:p>
    <w:p w14:paraId="2E5FC010" w14:textId="798F9B28" w:rsidR="00957A63" w:rsidRPr="0055219E" w:rsidRDefault="00957A63" w:rsidP="00CA5B9A">
      <w:r w:rsidRPr="0055219E">
        <w:t>(</w:t>
      </w:r>
      <w:r w:rsidRPr="0055219E">
        <w:rPr>
          <w:i/>
        </w:rPr>
        <w:t>Singing, she “puts out” her finger</w:t>
      </w:r>
      <w:r w:rsidRPr="0055219E">
        <w:t>) Put it out with passive aggression? (</w:t>
      </w:r>
      <w:r w:rsidRPr="0055219E">
        <w:rPr>
          <w:i/>
        </w:rPr>
        <w:t>her finger bounces back up</w:t>
      </w:r>
      <w:r w:rsidRPr="0055219E">
        <w:t xml:space="preserve">.) No! I’m gonna let it shine! </w:t>
      </w:r>
    </w:p>
    <w:p w14:paraId="589D1316" w14:textId="77777777" w:rsidR="00C6046B" w:rsidRPr="0055219E" w:rsidRDefault="00C6046B" w:rsidP="00CA5B9A"/>
    <w:p w14:paraId="1CF229FB" w14:textId="77777777"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WILL</w:t>
      </w:r>
    </w:p>
    <w:p w14:paraId="1540469E" w14:textId="77777777" w:rsidR="00957A63" w:rsidRPr="0055219E" w:rsidRDefault="00F55308" w:rsidP="0083492C">
      <w:r w:rsidRPr="0055219E">
        <w:t>“</w:t>
      </w:r>
      <w:r w:rsidR="00C6046B" w:rsidRPr="0055219E">
        <w:t>Romeo and Juliet</w:t>
      </w:r>
      <w:r w:rsidRPr="0055219E">
        <w:t>”</w:t>
      </w:r>
      <w:r w:rsidR="00C6046B" w:rsidRPr="0055219E">
        <w:t xml:space="preserve"> — by </w:t>
      </w:r>
      <w:r w:rsidR="0083492C" w:rsidRPr="0055219E">
        <w:t xml:space="preserve">Burtron Wamble. </w:t>
      </w:r>
    </w:p>
    <w:p w14:paraId="3DD815DF" w14:textId="77777777" w:rsidR="00957A63" w:rsidRPr="0055219E" w:rsidRDefault="00957A63" w:rsidP="0083492C"/>
    <w:p w14:paraId="25CBDD03" w14:textId="38442456" w:rsidR="00957A63" w:rsidRPr="0055219E" w:rsidRDefault="00957A63" w:rsidP="0083492C">
      <w:r w:rsidRPr="0055219E">
        <w:tab/>
      </w:r>
      <w:r w:rsidRPr="0055219E">
        <w:tab/>
      </w:r>
      <w:r w:rsidRPr="0055219E">
        <w:tab/>
      </w:r>
      <w:r w:rsidRPr="0055219E">
        <w:tab/>
      </w:r>
      <w:r w:rsidRPr="0055219E">
        <w:tab/>
        <w:t>AUGUSTINE</w:t>
      </w:r>
    </w:p>
    <w:p w14:paraId="5E70051E" w14:textId="736B4EE7" w:rsidR="00957A63" w:rsidRPr="0055219E" w:rsidRDefault="00957A63" w:rsidP="00957A63">
      <w:r w:rsidRPr="0055219E">
        <w:t>(</w:t>
      </w:r>
      <w:r w:rsidRPr="0055219E">
        <w:rPr>
          <w:i/>
        </w:rPr>
        <w:t>Singing, she “puts out” her finger</w:t>
      </w:r>
      <w:r w:rsidR="00C23EF0" w:rsidRPr="0055219E">
        <w:t>) Put it out with Mean</w:t>
      </w:r>
      <w:r w:rsidRPr="0055219E">
        <w:t xml:space="preserve"> Girl bullying on social media? (</w:t>
      </w:r>
      <w:r w:rsidRPr="0055219E">
        <w:rPr>
          <w:i/>
        </w:rPr>
        <w:t>her finger bounces back up</w:t>
      </w:r>
      <w:r w:rsidRPr="0055219E">
        <w:t xml:space="preserve">.) No! I’m gonna let it shine! </w:t>
      </w:r>
    </w:p>
    <w:p w14:paraId="1C60F8D6" w14:textId="77777777" w:rsidR="00957A63" w:rsidRPr="0055219E" w:rsidRDefault="00957A63" w:rsidP="00957A63">
      <w:r w:rsidRPr="0055219E">
        <w:t xml:space="preserve"> </w:t>
      </w:r>
    </w:p>
    <w:p w14:paraId="2932C23F" w14:textId="2586E4B7" w:rsidR="00957A63" w:rsidRPr="0055219E" w:rsidRDefault="00957A63" w:rsidP="00957A63">
      <w:r w:rsidRPr="0055219E">
        <w:tab/>
      </w:r>
      <w:r w:rsidRPr="0055219E">
        <w:tab/>
      </w:r>
      <w:r w:rsidRPr="0055219E">
        <w:tab/>
      </w:r>
      <w:r w:rsidRPr="0055219E">
        <w:tab/>
      </w:r>
      <w:r w:rsidRPr="0055219E">
        <w:tab/>
        <w:t>WILL</w:t>
      </w:r>
    </w:p>
    <w:p w14:paraId="51740BC2" w14:textId="58BF5C8D" w:rsidR="00A622B1" w:rsidRPr="0055219E" w:rsidRDefault="0083492C" w:rsidP="00A622B1">
      <w:r w:rsidRPr="0055219E">
        <w:t xml:space="preserve">“A Midsummer Night’s Dream” — by Gary Whisker. </w:t>
      </w:r>
      <w:r w:rsidR="00A622B1" w:rsidRPr="0055219E">
        <w:t>But I fed her a great dirty joke in that one! (</w:t>
      </w:r>
      <w:r w:rsidR="00A622B1" w:rsidRPr="0055219E">
        <w:rPr>
          <w:i/>
        </w:rPr>
        <w:t>Using his hands as puppets</w:t>
      </w:r>
      <w:r w:rsidR="00A622B1" w:rsidRPr="0055219E">
        <w:t xml:space="preserve">.) </w:t>
      </w:r>
      <w:r w:rsidR="00A622B1" w:rsidRPr="0055219E">
        <w:rPr>
          <w:bCs/>
        </w:rPr>
        <w:t>Pyramus</w:t>
      </w:r>
      <w:r w:rsidR="00A622B1" w:rsidRPr="0055219E">
        <w:t xml:space="preserve"> — O kiss me through the </w:t>
      </w:r>
      <w:r w:rsidR="00A622B1" w:rsidRPr="0055219E">
        <w:rPr>
          <w:i/>
        </w:rPr>
        <w:t>hole</w:t>
      </w:r>
      <w:r w:rsidR="00A622B1" w:rsidRPr="0055219E">
        <w:t xml:space="preserve"> of this vile wall! </w:t>
      </w:r>
      <w:r w:rsidR="00A622B1" w:rsidRPr="0055219E">
        <w:rPr>
          <w:bCs/>
        </w:rPr>
        <w:t>Thisbe</w:t>
      </w:r>
      <w:r w:rsidR="00A622B1" w:rsidRPr="0055219E">
        <w:t xml:space="preserve"> — I kiss the wall's </w:t>
      </w:r>
      <w:r w:rsidR="00A622B1" w:rsidRPr="0055219E">
        <w:rPr>
          <w:i/>
        </w:rPr>
        <w:t>hole</w:t>
      </w:r>
      <w:r w:rsidR="00A622B1" w:rsidRPr="0055219E">
        <w:t xml:space="preserve">, not your lips at all! Get it? </w:t>
      </w:r>
    </w:p>
    <w:p w14:paraId="48FD15A6" w14:textId="03DD3824" w:rsidR="004E4B28" w:rsidRPr="0055219E" w:rsidRDefault="0083492C" w:rsidP="0083492C">
      <w:r w:rsidRPr="0055219E">
        <w:t xml:space="preserve"> </w:t>
      </w:r>
    </w:p>
    <w:p w14:paraId="303451DB" w14:textId="2D071D39" w:rsidR="004E4B28" w:rsidRPr="0055219E" w:rsidRDefault="00E307AC" w:rsidP="0083492C">
      <w:r w:rsidRPr="0055219E">
        <w:tab/>
      </w:r>
      <w:r w:rsidRPr="0055219E">
        <w:tab/>
      </w:r>
      <w:r w:rsidRPr="0055219E">
        <w:tab/>
      </w:r>
      <w:r w:rsidRPr="0055219E">
        <w:tab/>
      </w:r>
      <w:r w:rsidRPr="0055219E">
        <w:tab/>
      </w:r>
      <w:r w:rsidR="004E4B28" w:rsidRPr="0055219E">
        <w:t>AUGUSTINE</w:t>
      </w:r>
    </w:p>
    <w:p w14:paraId="1ADD3EAA" w14:textId="0C7AC92D" w:rsidR="00957A63" w:rsidRPr="0055219E" w:rsidRDefault="00957A63" w:rsidP="00957A63">
      <w:r w:rsidRPr="0055219E">
        <w:t>(</w:t>
      </w:r>
      <w:r w:rsidRPr="0055219E">
        <w:rPr>
          <w:i/>
        </w:rPr>
        <w:t>Singing, she “puts out” her finger</w:t>
      </w:r>
      <w:r w:rsidRPr="0055219E">
        <w:t xml:space="preserve">) </w:t>
      </w:r>
      <w:r w:rsidRPr="0055219E">
        <w:rPr>
          <w:bCs/>
        </w:rPr>
        <w:t>The heavens themselves blaze forth the death of princes!</w:t>
      </w:r>
      <w:r w:rsidR="004C645F" w:rsidRPr="0055219E">
        <w:t xml:space="preserve"> </w:t>
      </w:r>
      <w:r w:rsidRPr="0055219E">
        <w:t>(</w:t>
      </w:r>
      <w:r w:rsidR="004C645F" w:rsidRPr="0055219E">
        <w:rPr>
          <w:i/>
        </w:rPr>
        <w:t>Her</w:t>
      </w:r>
      <w:r w:rsidRPr="0055219E">
        <w:rPr>
          <w:i/>
        </w:rPr>
        <w:t xml:space="preserve"> finger bounces back up</w:t>
      </w:r>
      <w:r w:rsidRPr="0055219E">
        <w:t xml:space="preserve">.) </w:t>
      </w:r>
      <w:r w:rsidR="00C23EF0" w:rsidRPr="0055219E">
        <w:t xml:space="preserve">No! </w:t>
      </w:r>
      <w:r w:rsidRPr="0055219E">
        <w:t>I’m gonna let it shine! Let it shine! Let it</w:t>
      </w:r>
      <w:r w:rsidR="002B05C8" w:rsidRPr="0055219E">
        <w:t xml:space="preserve"> </w:t>
      </w:r>
      <w:r w:rsidRPr="0055219E">
        <w:t xml:space="preserve">— </w:t>
      </w:r>
    </w:p>
    <w:p w14:paraId="404E62C8" w14:textId="77777777" w:rsidR="00A622B1" w:rsidRPr="0055219E" w:rsidRDefault="00A622B1" w:rsidP="00957A63"/>
    <w:p w14:paraId="1A306DD9" w14:textId="0D581740" w:rsidR="00A622B1" w:rsidRPr="0055219E" w:rsidRDefault="00A622B1" w:rsidP="00957A63">
      <w:r w:rsidRPr="0055219E">
        <w:tab/>
      </w:r>
      <w:r w:rsidRPr="0055219E">
        <w:tab/>
      </w:r>
      <w:r w:rsidRPr="0055219E">
        <w:tab/>
      </w:r>
      <w:r w:rsidRPr="0055219E">
        <w:tab/>
      </w:r>
      <w:r w:rsidRPr="0055219E">
        <w:tab/>
        <w:t>WILL</w:t>
      </w:r>
    </w:p>
    <w:p w14:paraId="4EF2D37B" w14:textId="07809A0A" w:rsidR="00A622B1" w:rsidRPr="0055219E" w:rsidRDefault="00A622B1" w:rsidP="00957A63">
      <w:pPr>
        <w:rPr>
          <w:bCs/>
        </w:rPr>
      </w:pPr>
      <w:r w:rsidRPr="0055219E">
        <w:t>(</w:t>
      </w:r>
      <w:r w:rsidRPr="0055219E">
        <w:rPr>
          <w:i/>
        </w:rPr>
        <w:t>To audience</w:t>
      </w:r>
      <w:r w:rsidRPr="0055219E">
        <w:t xml:space="preserve">.) Show of hands — Who loves a play within a play? </w:t>
      </w:r>
    </w:p>
    <w:p w14:paraId="6BA0163A" w14:textId="77777777" w:rsidR="00C6046B" w:rsidRPr="0055219E" w:rsidRDefault="00C6046B" w:rsidP="00CA5B9A"/>
    <w:p w14:paraId="77819D49" w14:textId="2A477306" w:rsidR="00C6046B" w:rsidRPr="0055219E" w:rsidRDefault="00C6046B" w:rsidP="004C20BA">
      <w:pPr>
        <w:pStyle w:val="CharacterTag"/>
        <w:rPr>
          <w:rFonts w:ascii="Times New Roman" w:hAnsi="Times New Roman" w:cs="Times New Roman"/>
        </w:rPr>
      </w:pPr>
      <w:r w:rsidRPr="0055219E">
        <w:rPr>
          <w:rFonts w:ascii="Times New Roman" w:hAnsi="Times New Roman" w:cs="Times New Roman"/>
        </w:rPr>
        <w:t>RICHARD</w:t>
      </w:r>
    </w:p>
    <w:p w14:paraId="427C0137" w14:textId="490E76F8" w:rsidR="00C6046B" w:rsidRPr="0055219E" w:rsidRDefault="00C6046B" w:rsidP="00CA5B9A">
      <w:r w:rsidRPr="0055219E">
        <w:t xml:space="preserve">We don’t owe </w:t>
      </w:r>
      <w:r w:rsidR="0083492C" w:rsidRPr="0055219E">
        <w:t>Liz</w:t>
      </w:r>
      <w:r w:rsidRPr="0055219E">
        <w:t xml:space="preserve"> </w:t>
      </w:r>
      <w:r w:rsidRPr="0055219E">
        <w:rPr>
          <w:i/>
        </w:rPr>
        <w:t>anything</w:t>
      </w:r>
      <w:r w:rsidR="00A622B1" w:rsidRPr="0055219E">
        <w:t>!</w:t>
      </w:r>
    </w:p>
    <w:p w14:paraId="18E0FF6C" w14:textId="77777777" w:rsidR="0083492C" w:rsidRPr="0055219E" w:rsidRDefault="0083492C" w:rsidP="00CA5B9A"/>
    <w:p w14:paraId="57B4D07D" w14:textId="77777777" w:rsidR="004C20BA" w:rsidRPr="0055219E" w:rsidRDefault="0083492C" w:rsidP="004C20BA">
      <w:pPr>
        <w:pStyle w:val="CharacterTag"/>
        <w:rPr>
          <w:rFonts w:ascii="Times New Roman" w:hAnsi="Times New Roman" w:cs="Times New Roman"/>
        </w:rPr>
      </w:pPr>
      <w:r w:rsidRPr="0055219E">
        <w:rPr>
          <w:rFonts w:ascii="Times New Roman" w:hAnsi="Times New Roman" w:cs="Times New Roman"/>
        </w:rPr>
        <w:t>AUGUSTINE</w:t>
      </w:r>
    </w:p>
    <w:p w14:paraId="0B7BF5FC" w14:textId="20C7C2EE" w:rsidR="004C20BA" w:rsidRPr="0055219E" w:rsidRDefault="00957A63" w:rsidP="004C20BA">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 xml:space="preserve">At the </w:t>
      </w:r>
      <w:r w:rsidR="00FE724E" w:rsidRPr="0055219E">
        <w:rPr>
          <w:rFonts w:ascii="Times New Roman" w:hAnsi="Times New Roman" w:cs="Times New Roman"/>
          <w:i/>
        </w:rPr>
        <w:t>audience</w:t>
      </w:r>
      <w:r w:rsidRPr="0055219E">
        <w:rPr>
          <w:rFonts w:ascii="Times New Roman" w:hAnsi="Times New Roman" w:cs="Times New Roman"/>
        </w:rPr>
        <w:t>.) You should know that Liz has</w:t>
      </w:r>
      <w:r w:rsidR="0083492C" w:rsidRPr="0055219E">
        <w:rPr>
          <w:rFonts w:ascii="Times New Roman" w:hAnsi="Times New Roman" w:cs="Times New Roman"/>
        </w:rPr>
        <w:t xml:space="preserve"> given us exclusive rig</w:t>
      </w:r>
      <w:r w:rsidRPr="0055219E">
        <w:rPr>
          <w:rFonts w:ascii="Times New Roman" w:hAnsi="Times New Roman" w:cs="Times New Roman"/>
        </w:rPr>
        <w:t>hts to all her creative work — All her plays, poems, sonnets —</w:t>
      </w:r>
    </w:p>
    <w:p w14:paraId="42A768E2" w14:textId="77777777" w:rsidR="00C23EF0" w:rsidRPr="0055219E" w:rsidRDefault="00C23EF0" w:rsidP="004C20BA">
      <w:pPr>
        <w:pStyle w:val="Dialogue"/>
        <w:rPr>
          <w:rFonts w:ascii="Times New Roman" w:hAnsi="Times New Roman" w:cs="Times New Roman"/>
        </w:rPr>
      </w:pPr>
    </w:p>
    <w:p w14:paraId="4C35FBE1" w14:textId="77777777" w:rsidR="004C20BA" w:rsidRPr="0055219E" w:rsidRDefault="004C20BA" w:rsidP="004C20BA">
      <w:pPr>
        <w:pStyle w:val="CharacterTag"/>
        <w:rPr>
          <w:rFonts w:ascii="Times New Roman" w:hAnsi="Times New Roman" w:cs="Times New Roman"/>
        </w:rPr>
      </w:pPr>
      <w:r w:rsidRPr="0055219E">
        <w:rPr>
          <w:rFonts w:ascii="Times New Roman" w:hAnsi="Times New Roman" w:cs="Times New Roman"/>
        </w:rPr>
        <w:t>RICHARD</w:t>
      </w:r>
    </w:p>
    <w:p w14:paraId="0F948548" w14:textId="45EB4E10" w:rsidR="007F47A7" w:rsidRPr="0055219E" w:rsidRDefault="00E9760A" w:rsidP="004C20BA">
      <w:pPr>
        <w:pStyle w:val="Dialogue"/>
        <w:rPr>
          <w:rFonts w:ascii="Times New Roman" w:hAnsi="Times New Roman" w:cs="Times New Roman"/>
        </w:rPr>
      </w:pPr>
      <w:r w:rsidRPr="0055219E">
        <w:rPr>
          <w:rFonts w:ascii="Times New Roman" w:hAnsi="Times New Roman" w:cs="Times New Roman"/>
        </w:rPr>
        <w:t>Not as good as my brother’s. He’s at Dartmouth!</w:t>
      </w:r>
    </w:p>
    <w:p w14:paraId="0AE69B97" w14:textId="77777777" w:rsidR="007F47A7" w:rsidRPr="0055219E" w:rsidRDefault="007F47A7" w:rsidP="00CA5B9A"/>
    <w:p w14:paraId="4BEB9D1D" w14:textId="77777777" w:rsidR="007F47A7" w:rsidRPr="0055219E" w:rsidRDefault="007F47A7" w:rsidP="004C20BA">
      <w:pPr>
        <w:pStyle w:val="CharacterTag"/>
        <w:rPr>
          <w:rFonts w:ascii="Times New Roman" w:hAnsi="Times New Roman" w:cs="Times New Roman"/>
        </w:rPr>
      </w:pPr>
      <w:r w:rsidRPr="0055219E">
        <w:rPr>
          <w:rFonts w:ascii="Times New Roman" w:hAnsi="Times New Roman" w:cs="Times New Roman"/>
        </w:rPr>
        <w:lastRenderedPageBreak/>
        <w:t>AUGUSTINE</w:t>
      </w:r>
    </w:p>
    <w:p w14:paraId="6F1E9E7E" w14:textId="77777777" w:rsidR="001965B9" w:rsidRPr="0055219E" w:rsidRDefault="007F47A7" w:rsidP="00CA5B9A">
      <w:r w:rsidRPr="0055219E">
        <w:t>Because of her play “Macb</w:t>
      </w:r>
      <w:r w:rsidR="0083492C" w:rsidRPr="0055219E">
        <w:t xml:space="preserve">eth” </w:t>
      </w:r>
      <w:r w:rsidR="001965B9" w:rsidRPr="0055219E">
        <w:t xml:space="preserve">— </w:t>
      </w:r>
    </w:p>
    <w:p w14:paraId="68622717" w14:textId="77777777" w:rsidR="001965B9" w:rsidRPr="0055219E" w:rsidRDefault="001965B9" w:rsidP="00CA5B9A"/>
    <w:p w14:paraId="188297CB" w14:textId="11CFE345" w:rsidR="001965B9" w:rsidRPr="0055219E" w:rsidRDefault="001965B9" w:rsidP="00CA5B9A">
      <w:r w:rsidRPr="0055219E">
        <w:tab/>
      </w:r>
      <w:r w:rsidRPr="0055219E">
        <w:tab/>
      </w:r>
      <w:r w:rsidRPr="0055219E">
        <w:tab/>
      </w:r>
      <w:r w:rsidRPr="0055219E">
        <w:tab/>
      </w:r>
      <w:r w:rsidRPr="0055219E">
        <w:tab/>
        <w:t>ALL</w:t>
      </w:r>
    </w:p>
    <w:p w14:paraId="3037FB92" w14:textId="42538F98" w:rsidR="001965B9" w:rsidRPr="0055219E" w:rsidRDefault="001965B9" w:rsidP="00CA5B9A">
      <w:r w:rsidRPr="0055219E">
        <w:t>Stop! (</w:t>
      </w:r>
      <w:r w:rsidRPr="0055219E">
        <w:rPr>
          <w:i/>
        </w:rPr>
        <w:t>Everyone does weird superstitious theater people behavior</w:t>
      </w:r>
      <w:r w:rsidR="00A622B1" w:rsidRPr="0055219E">
        <w:rPr>
          <w:i/>
        </w:rPr>
        <w:t xml:space="preserve"> — It’s a thing</w:t>
      </w:r>
      <w:r w:rsidRPr="0055219E">
        <w:t xml:space="preserve">.) </w:t>
      </w:r>
    </w:p>
    <w:p w14:paraId="135AB209" w14:textId="77777777" w:rsidR="001965B9" w:rsidRPr="0055219E" w:rsidRDefault="001965B9" w:rsidP="00CA5B9A"/>
    <w:p w14:paraId="196CB6BF" w14:textId="4709B0EC" w:rsidR="001965B9" w:rsidRPr="0055219E" w:rsidRDefault="001965B9" w:rsidP="00CA5B9A">
      <w:r w:rsidRPr="0055219E">
        <w:tab/>
      </w:r>
      <w:r w:rsidRPr="0055219E">
        <w:tab/>
      </w:r>
      <w:r w:rsidRPr="0055219E">
        <w:tab/>
      </w:r>
      <w:r w:rsidRPr="0055219E">
        <w:tab/>
      </w:r>
      <w:r w:rsidRPr="0055219E">
        <w:tab/>
        <w:t>WILL</w:t>
      </w:r>
    </w:p>
    <w:p w14:paraId="17681D74" w14:textId="77777777" w:rsidR="001965B9" w:rsidRPr="0055219E" w:rsidRDefault="001965B9" w:rsidP="00CA5B9A">
      <w:r w:rsidRPr="0055219E">
        <w:t>(</w:t>
      </w:r>
      <w:r w:rsidRPr="0055219E">
        <w:rPr>
          <w:i/>
        </w:rPr>
        <w:t>Whispering</w:t>
      </w:r>
      <w:r w:rsidRPr="0055219E">
        <w:t xml:space="preserve">.) Say the “The Scottish Play”! </w:t>
      </w:r>
    </w:p>
    <w:p w14:paraId="51293919" w14:textId="77777777" w:rsidR="001965B9" w:rsidRPr="0055219E" w:rsidRDefault="001965B9" w:rsidP="00CA5B9A"/>
    <w:p w14:paraId="6A761A30" w14:textId="1AB882FA" w:rsidR="001965B9" w:rsidRPr="0055219E" w:rsidRDefault="001965B9" w:rsidP="00CA5B9A">
      <w:r w:rsidRPr="0055219E">
        <w:tab/>
      </w:r>
      <w:r w:rsidRPr="0055219E">
        <w:tab/>
      </w:r>
      <w:r w:rsidRPr="0055219E">
        <w:tab/>
      </w:r>
      <w:r w:rsidRPr="0055219E">
        <w:tab/>
      </w:r>
      <w:r w:rsidRPr="0055219E">
        <w:tab/>
        <w:t>GEORGE</w:t>
      </w:r>
      <w:r w:rsidRPr="0055219E">
        <w:br/>
        <w:t xml:space="preserve">We’re doing </w:t>
      </w:r>
      <w:r w:rsidRPr="0055219E">
        <w:rPr>
          <w:i/>
        </w:rPr>
        <w:t>Henry the Fourth</w:t>
      </w:r>
      <w:r w:rsidRPr="0055219E">
        <w:t xml:space="preserve">! </w:t>
      </w:r>
      <w:r w:rsidR="00A622B1" w:rsidRPr="0055219E">
        <w:t>(</w:t>
      </w:r>
      <w:r w:rsidR="00A622B1" w:rsidRPr="0055219E">
        <w:rPr>
          <w:i/>
        </w:rPr>
        <w:t>Shows flyer</w:t>
      </w:r>
      <w:r w:rsidR="00A622B1" w:rsidRPr="0055219E">
        <w:t>.)</w:t>
      </w:r>
    </w:p>
    <w:p w14:paraId="1D93E8ED" w14:textId="77777777" w:rsidR="001965B9" w:rsidRPr="0055219E" w:rsidRDefault="001965B9" w:rsidP="00CA5B9A"/>
    <w:p w14:paraId="4E5B935B" w14:textId="4E495A8B" w:rsidR="001965B9" w:rsidRPr="0055219E" w:rsidRDefault="001965B9" w:rsidP="00CA5B9A">
      <w:r w:rsidRPr="0055219E">
        <w:tab/>
      </w:r>
      <w:r w:rsidRPr="0055219E">
        <w:tab/>
      </w:r>
      <w:r w:rsidRPr="0055219E">
        <w:tab/>
      </w:r>
      <w:r w:rsidRPr="0055219E">
        <w:tab/>
      </w:r>
      <w:r w:rsidRPr="0055219E">
        <w:tab/>
        <w:t>AUGUSTINE</w:t>
      </w:r>
    </w:p>
    <w:p w14:paraId="247C4486" w14:textId="5E8F1CB3" w:rsidR="0083492C" w:rsidRPr="0055219E" w:rsidRDefault="001965B9" w:rsidP="00CA5B9A">
      <w:r w:rsidRPr="0055219E">
        <w:t xml:space="preserve">Thanks to “The Scottish Play” </w:t>
      </w:r>
      <w:r w:rsidR="0083492C" w:rsidRPr="0055219E">
        <w:t>last year, were able to recoup some of the loss</w:t>
      </w:r>
      <w:r w:rsidR="007F47A7" w:rsidRPr="0055219E">
        <w:t>es</w:t>
      </w:r>
      <w:r w:rsidR="00906537" w:rsidRPr="0055219E">
        <w:t xml:space="preserve"> from </w:t>
      </w:r>
      <w:r w:rsidRPr="0055219E">
        <w:t>Richard’s</w:t>
      </w:r>
      <w:r w:rsidR="0083492C" w:rsidRPr="0055219E">
        <w:t xml:space="preserve"> one-</w:t>
      </w:r>
      <w:r w:rsidR="008803C6" w:rsidRPr="0055219E">
        <w:t>man “Starlight Express” fiasco</w:t>
      </w:r>
      <w:r w:rsidR="00906537" w:rsidRPr="0055219E">
        <w:t xml:space="preserve"> — </w:t>
      </w:r>
      <w:r w:rsidR="008803C6" w:rsidRPr="0055219E">
        <w:t xml:space="preserve"> </w:t>
      </w:r>
    </w:p>
    <w:p w14:paraId="365DC16A" w14:textId="77777777" w:rsidR="0083492C" w:rsidRPr="0055219E" w:rsidRDefault="0083492C" w:rsidP="00CA5B9A"/>
    <w:p w14:paraId="58CA0E0C" w14:textId="77777777" w:rsidR="004C20BA" w:rsidRPr="0055219E" w:rsidRDefault="0083492C" w:rsidP="004C20BA">
      <w:pPr>
        <w:pStyle w:val="CharacterTag"/>
        <w:rPr>
          <w:rFonts w:ascii="Times New Roman" w:hAnsi="Times New Roman" w:cs="Times New Roman"/>
        </w:rPr>
      </w:pPr>
      <w:r w:rsidRPr="0055219E">
        <w:rPr>
          <w:rFonts w:ascii="Times New Roman" w:hAnsi="Times New Roman" w:cs="Times New Roman"/>
        </w:rPr>
        <w:t>RICHARD</w:t>
      </w:r>
    </w:p>
    <w:p w14:paraId="74C01743" w14:textId="77777777" w:rsidR="004C20BA" w:rsidRPr="0055219E" w:rsidRDefault="0083492C" w:rsidP="004C20BA">
      <w:pPr>
        <w:pStyle w:val="Dialogue"/>
        <w:rPr>
          <w:rFonts w:ascii="Times New Roman" w:hAnsi="Times New Roman" w:cs="Times New Roman"/>
        </w:rPr>
      </w:pPr>
      <w:r w:rsidRPr="0055219E">
        <w:rPr>
          <w:rFonts w:ascii="Times New Roman" w:hAnsi="Times New Roman" w:cs="Times New Roman"/>
        </w:rPr>
        <w:t xml:space="preserve">I just didn’t have the budget to fully realize my vision. </w:t>
      </w:r>
    </w:p>
    <w:p w14:paraId="46E1A3D9" w14:textId="77777777" w:rsidR="008803C6" w:rsidRPr="0055219E" w:rsidRDefault="004C20BA" w:rsidP="008803C6">
      <w:pPr>
        <w:pStyle w:val="CharacterTag"/>
        <w:rPr>
          <w:rFonts w:ascii="Times New Roman" w:hAnsi="Times New Roman" w:cs="Times New Roman"/>
        </w:rPr>
      </w:pPr>
      <w:r w:rsidRPr="0055219E">
        <w:rPr>
          <w:rFonts w:ascii="Times New Roman" w:hAnsi="Times New Roman" w:cs="Times New Roman"/>
        </w:rPr>
        <w:br/>
        <w:t>GEORGE</w:t>
      </w:r>
    </w:p>
    <w:p w14:paraId="739E5527" w14:textId="4930ECCD" w:rsidR="0083492C" w:rsidRPr="0055219E" w:rsidRDefault="008803C6" w:rsidP="00906537">
      <w:pPr>
        <w:pStyle w:val="Dialogue"/>
        <w:rPr>
          <w:rFonts w:ascii="Times New Roman" w:hAnsi="Times New Roman" w:cs="Times New Roman"/>
        </w:rPr>
      </w:pPr>
      <w:r w:rsidRPr="0055219E">
        <w:rPr>
          <w:rFonts w:ascii="Times New Roman" w:hAnsi="Times New Roman" w:cs="Times New Roman"/>
        </w:rPr>
        <w:t>Hydraulic lifts?</w:t>
      </w:r>
    </w:p>
    <w:p w14:paraId="74F94E16" w14:textId="77777777" w:rsidR="00906537" w:rsidRPr="0055219E" w:rsidRDefault="00906537" w:rsidP="00906537">
      <w:pPr>
        <w:pStyle w:val="CharacterTag"/>
        <w:ind w:left="0"/>
        <w:rPr>
          <w:rFonts w:ascii="Times New Roman" w:hAnsi="Times New Roman" w:cs="Times New Roman"/>
          <w:caps w:val="0"/>
        </w:rPr>
      </w:pPr>
    </w:p>
    <w:p w14:paraId="1A504DC3" w14:textId="3AC351F2" w:rsidR="0083492C" w:rsidRPr="0055219E" w:rsidRDefault="00906537" w:rsidP="00906537">
      <w:pPr>
        <w:pStyle w:val="CharacterTag"/>
        <w:ind w:left="0"/>
        <w:rPr>
          <w:rFonts w:ascii="Times New Roman" w:hAnsi="Times New Roman" w:cs="Times New Roman"/>
        </w:rPr>
      </w:pPr>
      <w:r w:rsidRPr="0055219E">
        <w:rPr>
          <w:rFonts w:ascii="Times New Roman" w:hAnsi="Times New Roman" w:cs="Times New Roman"/>
          <w:caps w:val="0"/>
        </w:rPr>
        <w:tab/>
      </w:r>
      <w:r w:rsidRPr="0055219E">
        <w:rPr>
          <w:rFonts w:ascii="Times New Roman" w:hAnsi="Times New Roman" w:cs="Times New Roman"/>
          <w:caps w:val="0"/>
        </w:rPr>
        <w:tab/>
      </w:r>
      <w:r w:rsidRPr="0055219E">
        <w:rPr>
          <w:rFonts w:ascii="Times New Roman" w:hAnsi="Times New Roman" w:cs="Times New Roman"/>
          <w:caps w:val="0"/>
        </w:rPr>
        <w:tab/>
      </w:r>
      <w:r w:rsidRPr="0055219E">
        <w:rPr>
          <w:rFonts w:ascii="Times New Roman" w:hAnsi="Times New Roman" w:cs="Times New Roman"/>
          <w:caps w:val="0"/>
        </w:rPr>
        <w:tab/>
      </w:r>
      <w:r w:rsidR="0083492C" w:rsidRPr="0055219E">
        <w:rPr>
          <w:rFonts w:ascii="Times New Roman" w:hAnsi="Times New Roman" w:cs="Times New Roman"/>
        </w:rPr>
        <w:t>WILL</w:t>
      </w:r>
    </w:p>
    <w:p w14:paraId="54CE5833" w14:textId="094C18C0" w:rsidR="004C20BA" w:rsidRPr="0055219E" w:rsidRDefault="00667315" w:rsidP="00CA5B9A">
      <w:r w:rsidRPr="0055219E">
        <w:t>Singing on roller skates</w:t>
      </w:r>
      <w:r w:rsidR="008803C6" w:rsidRPr="0055219E">
        <w:t xml:space="preserve"> — </w:t>
      </w:r>
      <w:r w:rsidR="004C20BA" w:rsidRPr="0055219E">
        <w:t xml:space="preserve"> </w:t>
      </w:r>
      <w:r w:rsidR="004C20BA" w:rsidRPr="0055219E">
        <w:br/>
      </w:r>
      <w:r w:rsidR="004C20BA" w:rsidRPr="0055219E">
        <w:br/>
      </w:r>
      <w:r w:rsidR="004C20BA" w:rsidRPr="0055219E">
        <w:tab/>
      </w:r>
      <w:r w:rsidR="004C20BA" w:rsidRPr="0055219E">
        <w:tab/>
      </w:r>
      <w:r w:rsidR="004C20BA" w:rsidRPr="0055219E">
        <w:tab/>
      </w:r>
      <w:r w:rsidR="004C20BA" w:rsidRPr="0055219E">
        <w:tab/>
      </w:r>
      <w:r w:rsidR="004C20BA" w:rsidRPr="0055219E">
        <w:tab/>
      </w:r>
      <w:r w:rsidR="00906537" w:rsidRPr="0055219E">
        <w:t xml:space="preserve">THOMAS </w:t>
      </w:r>
      <w:r w:rsidR="004C20BA" w:rsidRPr="0055219E">
        <w:t xml:space="preserve"> </w:t>
      </w:r>
    </w:p>
    <w:p w14:paraId="15C3F7FA" w14:textId="2A8DF35D" w:rsidR="0083492C" w:rsidRPr="0055219E" w:rsidRDefault="00FE724E" w:rsidP="00CA5B9A">
      <w:r w:rsidRPr="0055219E">
        <w:t xml:space="preserve">I love you brother, but — </w:t>
      </w:r>
      <w:r w:rsidR="008803C6" w:rsidRPr="0055219E">
        <w:t>The</w:t>
      </w:r>
      <w:r w:rsidR="00667315" w:rsidRPr="0055219E">
        <w:t xml:space="preserve"> </w:t>
      </w:r>
      <w:r w:rsidR="007F47A7" w:rsidRPr="0055219E">
        <w:t xml:space="preserve">whole </w:t>
      </w:r>
      <w:r w:rsidR="00667315" w:rsidRPr="0055219E">
        <w:t xml:space="preserve">Brechtian spin was an odd choice. </w:t>
      </w:r>
    </w:p>
    <w:p w14:paraId="6E65B520" w14:textId="77777777" w:rsidR="00C6046B" w:rsidRPr="0055219E" w:rsidRDefault="00C6046B" w:rsidP="00CA5B9A"/>
    <w:p w14:paraId="4EE28436" w14:textId="43A16578" w:rsidR="00C6046B" w:rsidRPr="0055219E" w:rsidRDefault="004C20BA" w:rsidP="00CA5B9A">
      <w:r w:rsidRPr="0055219E">
        <w:tab/>
      </w:r>
      <w:r w:rsidRPr="0055219E">
        <w:tab/>
      </w:r>
      <w:r w:rsidRPr="0055219E">
        <w:tab/>
      </w:r>
      <w:r w:rsidRPr="0055219E">
        <w:tab/>
      </w:r>
      <w:r w:rsidRPr="0055219E">
        <w:tab/>
      </w:r>
      <w:r w:rsidR="00C6046B" w:rsidRPr="0055219E">
        <w:t>AUGUSTINE</w:t>
      </w:r>
    </w:p>
    <w:p w14:paraId="7A4B41B8" w14:textId="5D847938" w:rsidR="007F47A7" w:rsidRPr="0055219E" w:rsidRDefault="00FE4076" w:rsidP="00CA5B9A">
      <w:r w:rsidRPr="0055219E">
        <w:t>I want to agnize that not</w:t>
      </w:r>
      <w:r w:rsidR="00667315" w:rsidRPr="0055219E">
        <w:t xml:space="preserve"> only has Liz</w:t>
      </w:r>
      <w:r w:rsidR="00C6046B" w:rsidRPr="0055219E">
        <w:t xml:space="preserve"> </w:t>
      </w:r>
      <w:r w:rsidR="00972AFD" w:rsidRPr="0055219E">
        <w:t xml:space="preserve">— </w:t>
      </w:r>
    </w:p>
    <w:p w14:paraId="0EB75075" w14:textId="77777777" w:rsidR="007F47A7" w:rsidRPr="0055219E" w:rsidRDefault="007F47A7" w:rsidP="00CA5B9A"/>
    <w:p w14:paraId="29964503" w14:textId="21BE9831" w:rsidR="007F47A7" w:rsidRPr="0055219E" w:rsidRDefault="004C20BA" w:rsidP="00CA5B9A">
      <w:r w:rsidRPr="0055219E">
        <w:tab/>
      </w:r>
      <w:r w:rsidRPr="0055219E">
        <w:tab/>
      </w:r>
      <w:r w:rsidRPr="0055219E">
        <w:tab/>
      </w:r>
      <w:r w:rsidRPr="0055219E">
        <w:tab/>
      </w:r>
      <w:r w:rsidRPr="0055219E">
        <w:tab/>
      </w:r>
      <w:r w:rsidR="007F47A7" w:rsidRPr="0055219E">
        <w:t>WILL</w:t>
      </w:r>
    </w:p>
    <w:p w14:paraId="32F34188" w14:textId="02089DE0" w:rsidR="00972AFD" w:rsidRPr="0055219E" w:rsidRDefault="004C20BA" w:rsidP="00906537">
      <w:r w:rsidRPr="0055219E">
        <w:t>(</w:t>
      </w:r>
      <w:r w:rsidRPr="0055219E">
        <w:rPr>
          <w:i/>
        </w:rPr>
        <w:t>Skating around the stage</w:t>
      </w:r>
      <w:r w:rsidRPr="0055219E">
        <w:t xml:space="preserve">.) </w:t>
      </w:r>
      <w:r w:rsidR="007F47A7" w:rsidRPr="0055219E">
        <w:t xml:space="preserve">I am a train! I am a steam train! </w:t>
      </w:r>
      <w:r w:rsidR="00906537" w:rsidRPr="0055219E">
        <w:t xml:space="preserve"> </w:t>
      </w:r>
    </w:p>
    <w:p w14:paraId="22BDF487" w14:textId="77777777" w:rsidR="00FE724E" w:rsidRPr="0055219E" w:rsidRDefault="00FE724E" w:rsidP="00906537"/>
    <w:p w14:paraId="6C5AAC4B" w14:textId="40935376" w:rsidR="00FE724E" w:rsidRPr="0055219E" w:rsidRDefault="00FE724E" w:rsidP="00906537">
      <w:r w:rsidRPr="0055219E">
        <w:tab/>
      </w:r>
      <w:r w:rsidRPr="0055219E">
        <w:tab/>
      </w:r>
      <w:r w:rsidRPr="0055219E">
        <w:tab/>
      </w:r>
      <w:r w:rsidRPr="0055219E">
        <w:tab/>
      </w:r>
      <w:r w:rsidRPr="0055219E">
        <w:tab/>
        <w:t>GEORGE</w:t>
      </w:r>
    </w:p>
    <w:p w14:paraId="6D909D7F" w14:textId="67409B4E" w:rsidR="00FE724E" w:rsidRPr="0055219E" w:rsidRDefault="00FE724E" w:rsidP="00906537">
      <w:r w:rsidRPr="0055219E">
        <w:t xml:space="preserve">12 minutes ‘til places, folks. </w:t>
      </w:r>
    </w:p>
    <w:p w14:paraId="7C9DB247" w14:textId="77777777" w:rsidR="00972AFD" w:rsidRPr="0055219E" w:rsidRDefault="00972AFD" w:rsidP="00CA5B9A"/>
    <w:p w14:paraId="48CD5257" w14:textId="26DB7988" w:rsidR="00972AFD" w:rsidRPr="0055219E" w:rsidRDefault="004C20BA" w:rsidP="00CA5B9A">
      <w:r w:rsidRPr="0055219E">
        <w:tab/>
      </w:r>
      <w:r w:rsidRPr="0055219E">
        <w:tab/>
      </w:r>
      <w:r w:rsidRPr="0055219E">
        <w:tab/>
      </w:r>
      <w:r w:rsidRPr="0055219E">
        <w:tab/>
      </w:r>
      <w:r w:rsidRPr="0055219E">
        <w:tab/>
      </w:r>
      <w:r w:rsidR="00972AFD" w:rsidRPr="0055219E">
        <w:t>WILL</w:t>
      </w:r>
    </w:p>
    <w:p w14:paraId="61D0B173" w14:textId="560E7EB6" w:rsidR="007F47A7" w:rsidRPr="0055219E" w:rsidRDefault="00972AFD" w:rsidP="00CA5B9A">
      <w:r w:rsidRPr="0055219E">
        <w:t>(</w:t>
      </w:r>
      <w:r w:rsidRPr="0055219E">
        <w:rPr>
          <w:i/>
        </w:rPr>
        <w:t>In an agitprop manner</w:t>
      </w:r>
      <w:r w:rsidR="004C20BA" w:rsidRPr="0055219E">
        <w:rPr>
          <w:i/>
        </w:rPr>
        <w:t>.</w:t>
      </w:r>
      <w:r w:rsidRPr="0055219E">
        <w:t>) “</w:t>
      </w:r>
      <w:r w:rsidR="007F47A7" w:rsidRPr="0055219E">
        <w:t xml:space="preserve">You are in a theater and this is a show about </w:t>
      </w:r>
      <w:r w:rsidR="00906537" w:rsidRPr="0055219E">
        <w:t xml:space="preserve">skating </w:t>
      </w:r>
      <w:r w:rsidR="007F47A7" w:rsidRPr="0055219E">
        <w:t xml:space="preserve">trains!” </w:t>
      </w:r>
    </w:p>
    <w:p w14:paraId="5CDD205E" w14:textId="77777777" w:rsidR="007F47A7" w:rsidRPr="0055219E" w:rsidRDefault="007F47A7" w:rsidP="00CA5B9A"/>
    <w:p w14:paraId="2A2FA20C" w14:textId="34CB86FE" w:rsidR="007F47A7" w:rsidRPr="0055219E" w:rsidRDefault="004C20BA" w:rsidP="00CA5B9A">
      <w:r w:rsidRPr="0055219E">
        <w:tab/>
      </w:r>
      <w:r w:rsidRPr="0055219E">
        <w:tab/>
      </w:r>
      <w:r w:rsidRPr="0055219E">
        <w:tab/>
      </w:r>
      <w:r w:rsidRPr="0055219E">
        <w:tab/>
      </w:r>
      <w:r w:rsidRPr="0055219E">
        <w:tab/>
      </w:r>
      <w:r w:rsidR="007F47A7" w:rsidRPr="0055219E">
        <w:t>RICHARD</w:t>
      </w:r>
    </w:p>
    <w:p w14:paraId="6D3EF82F" w14:textId="6EEB04C5" w:rsidR="007F47A7" w:rsidRPr="0055219E" w:rsidRDefault="00301FCB" w:rsidP="00CA5B9A">
      <w:r w:rsidRPr="0055219E">
        <w:t>(</w:t>
      </w:r>
      <w:r w:rsidRPr="0055219E">
        <w:rPr>
          <w:i/>
        </w:rPr>
        <w:t>At WILL</w:t>
      </w:r>
      <w:r w:rsidRPr="0055219E">
        <w:t xml:space="preserve">) </w:t>
      </w:r>
      <w:r w:rsidR="007F47A7" w:rsidRPr="0055219E">
        <w:t>Cry you mercy</w:t>
      </w:r>
      <w:r w:rsidRPr="0055219E">
        <w:t xml:space="preserve">, </w:t>
      </w:r>
      <w:r w:rsidR="0056776A" w:rsidRPr="0055219E">
        <w:t xml:space="preserve">Will </w:t>
      </w:r>
      <w:r w:rsidRPr="0055219E">
        <w:t>Kempe</w:t>
      </w:r>
      <w:r w:rsidR="004C645F" w:rsidRPr="0055219E">
        <w:t>? You batten</w:t>
      </w:r>
      <w:r w:rsidR="00233D77" w:rsidRPr="0055219E">
        <w:t xml:space="preserve">ed </w:t>
      </w:r>
      <w:r w:rsidRPr="0055219E">
        <w:t>cubiculo</w:t>
      </w:r>
      <w:r w:rsidR="00233D77" w:rsidRPr="0055219E">
        <w:t>!</w:t>
      </w:r>
    </w:p>
    <w:p w14:paraId="207D82D8" w14:textId="77777777" w:rsidR="00301FCB" w:rsidRPr="0055219E" w:rsidRDefault="00301FCB" w:rsidP="00CA5B9A"/>
    <w:p w14:paraId="7706F42D" w14:textId="7F06969C" w:rsidR="009F1BE5" w:rsidRPr="0055219E" w:rsidRDefault="004C20BA" w:rsidP="00CA5B9A">
      <w:r w:rsidRPr="0055219E">
        <w:tab/>
      </w:r>
      <w:r w:rsidRPr="0055219E">
        <w:tab/>
      </w:r>
      <w:r w:rsidRPr="0055219E">
        <w:tab/>
      </w:r>
      <w:r w:rsidRPr="0055219E">
        <w:tab/>
      </w:r>
      <w:r w:rsidRPr="0055219E">
        <w:tab/>
      </w:r>
      <w:r w:rsidR="009F1BE5" w:rsidRPr="0055219E">
        <w:t>AUGUSTINE</w:t>
      </w:r>
    </w:p>
    <w:p w14:paraId="58FF8CD7" w14:textId="77777777" w:rsidR="004E5965" w:rsidRPr="0055219E" w:rsidRDefault="00906537" w:rsidP="00CA5B9A">
      <w:r w:rsidRPr="0055219E">
        <w:t>(</w:t>
      </w:r>
      <w:r w:rsidRPr="0055219E">
        <w:rPr>
          <w:i/>
        </w:rPr>
        <w:t>Opening her laptop</w:t>
      </w:r>
      <w:r w:rsidRPr="0055219E">
        <w:t xml:space="preserve">.) </w:t>
      </w:r>
      <w:r w:rsidR="00972AFD" w:rsidRPr="0055219E">
        <w:t>A</w:t>
      </w:r>
      <w:r w:rsidR="00C6046B" w:rsidRPr="0055219E">
        <w:t>ccordin</w:t>
      </w:r>
      <w:r w:rsidR="009F1BE5" w:rsidRPr="0055219E">
        <w:t xml:space="preserve">g to this Excel spreadsheet — </w:t>
      </w:r>
      <w:r w:rsidR="009F1BE5" w:rsidRPr="0055219E">
        <w:br/>
      </w:r>
      <w:r w:rsidR="009F1BE5" w:rsidRPr="0055219E">
        <w:br/>
      </w:r>
      <w:r w:rsidR="004C20BA" w:rsidRPr="0055219E">
        <w:lastRenderedPageBreak/>
        <w:tab/>
      </w:r>
      <w:r w:rsidR="004C20BA" w:rsidRPr="0055219E">
        <w:tab/>
      </w:r>
      <w:r w:rsidR="004C20BA" w:rsidRPr="0055219E">
        <w:tab/>
      </w:r>
      <w:r w:rsidR="004C20BA" w:rsidRPr="0055219E">
        <w:tab/>
      </w:r>
      <w:r w:rsidR="004C20BA" w:rsidRPr="0055219E">
        <w:tab/>
      </w:r>
      <w:r w:rsidR="009F1BE5" w:rsidRPr="0055219E">
        <w:t>W</w:t>
      </w:r>
      <w:r w:rsidR="00972AFD" w:rsidRPr="0055219E">
        <w:t>ILL</w:t>
      </w:r>
      <w:r w:rsidR="00972AFD" w:rsidRPr="0055219E">
        <w:br/>
      </w:r>
      <w:r w:rsidRPr="0055219E">
        <w:t>And your</w:t>
      </w:r>
      <w:r w:rsidR="00972AFD" w:rsidRPr="0055219E">
        <w:t xml:space="preserve"> show was a one-act!</w:t>
      </w:r>
      <w:r w:rsidR="009F1BE5" w:rsidRPr="0055219E">
        <w:t xml:space="preserve"> There was </w:t>
      </w:r>
      <w:r w:rsidR="009F1BE5" w:rsidRPr="0055219E">
        <w:rPr>
          <w:i/>
        </w:rPr>
        <w:t>no escape</w:t>
      </w:r>
      <w:r w:rsidR="009F1BE5" w:rsidRPr="0055219E">
        <w:t xml:space="preserve">! </w:t>
      </w:r>
    </w:p>
    <w:p w14:paraId="3A4A3952" w14:textId="6EF5BD1E" w:rsidR="009F1BE5" w:rsidRPr="0055219E" w:rsidRDefault="009F1BE5" w:rsidP="00CA5B9A">
      <w:r w:rsidRPr="0055219E">
        <w:br/>
      </w:r>
      <w:r w:rsidR="004C20BA" w:rsidRPr="0055219E">
        <w:tab/>
      </w:r>
      <w:r w:rsidR="004C20BA" w:rsidRPr="0055219E">
        <w:tab/>
      </w:r>
      <w:r w:rsidR="004C20BA" w:rsidRPr="0055219E">
        <w:tab/>
      </w:r>
      <w:r w:rsidR="004C20BA" w:rsidRPr="0055219E">
        <w:tab/>
      </w:r>
      <w:r w:rsidR="004C20BA" w:rsidRPr="0055219E">
        <w:tab/>
      </w:r>
      <w:r w:rsidRPr="0055219E">
        <w:t>RICHARD</w:t>
      </w:r>
    </w:p>
    <w:p w14:paraId="3C717BF4" w14:textId="230DE7C2" w:rsidR="009F1BE5" w:rsidRPr="0055219E" w:rsidRDefault="009F1BE5" w:rsidP="00CA5B9A">
      <w:r w:rsidRPr="0055219E">
        <w:t>That’s how you build dramatic tension!</w:t>
      </w:r>
    </w:p>
    <w:p w14:paraId="6780B658" w14:textId="77777777" w:rsidR="00906537" w:rsidRPr="0055219E" w:rsidRDefault="00906537" w:rsidP="00CA5B9A"/>
    <w:p w14:paraId="68AD119C" w14:textId="721B57DA" w:rsidR="009F1BE5" w:rsidRPr="0055219E" w:rsidRDefault="004C20BA" w:rsidP="00CA5B9A">
      <w:r w:rsidRPr="0055219E">
        <w:tab/>
      </w:r>
      <w:r w:rsidRPr="0055219E">
        <w:tab/>
      </w:r>
      <w:r w:rsidRPr="0055219E">
        <w:tab/>
      </w:r>
      <w:r w:rsidRPr="0055219E">
        <w:tab/>
      </w:r>
      <w:r w:rsidRPr="0055219E">
        <w:tab/>
      </w:r>
      <w:r w:rsidR="009F1BE5" w:rsidRPr="0055219E">
        <w:t xml:space="preserve">WILL </w:t>
      </w:r>
    </w:p>
    <w:p w14:paraId="3D538478" w14:textId="334CEBD3" w:rsidR="00906537" w:rsidRPr="0055219E" w:rsidRDefault="009F1BE5" w:rsidP="00CA5B9A">
      <w:r w:rsidRPr="0055219E">
        <w:t xml:space="preserve">By the end, the poor </w:t>
      </w:r>
      <w:r w:rsidR="00FE724E" w:rsidRPr="0055219E">
        <w:t>audience</w:t>
      </w:r>
      <w:r w:rsidRPr="0055219E">
        <w:t xml:space="preserve"> was like </w:t>
      </w:r>
      <w:r w:rsidR="0056776A" w:rsidRPr="0055219E">
        <w:t xml:space="preserve">these guys — </w:t>
      </w:r>
      <w:r w:rsidR="00FE724E" w:rsidRPr="0055219E">
        <w:t>Living</w:t>
      </w:r>
      <w:r w:rsidRPr="0055219E">
        <w:t xml:space="preserve"> carcasses!</w:t>
      </w:r>
      <w:r w:rsidR="00C6046B" w:rsidRPr="0055219E">
        <w:t xml:space="preserve"> </w:t>
      </w:r>
    </w:p>
    <w:p w14:paraId="38829FE3" w14:textId="77777777" w:rsidR="00906537" w:rsidRPr="0055219E" w:rsidRDefault="00906537" w:rsidP="00CA5B9A"/>
    <w:p w14:paraId="72BC07F7" w14:textId="06B078D3" w:rsidR="009F1BE5" w:rsidRPr="0055219E" w:rsidRDefault="00906537" w:rsidP="00CA5B9A">
      <w:r w:rsidRPr="0055219E">
        <w:tab/>
      </w:r>
      <w:r w:rsidRPr="0055219E">
        <w:tab/>
      </w:r>
      <w:r w:rsidRPr="0055219E">
        <w:tab/>
      </w:r>
      <w:r w:rsidRPr="0055219E">
        <w:tab/>
      </w:r>
      <w:r w:rsidRPr="0055219E">
        <w:tab/>
      </w:r>
      <w:r w:rsidR="009F1BE5" w:rsidRPr="0055219E">
        <w:t>RICHARD</w:t>
      </w:r>
    </w:p>
    <w:p w14:paraId="080D5EFD" w14:textId="52082E24" w:rsidR="009F1BE5" w:rsidRPr="0055219E" w:rsidRDefault="001E2362" w:rsidP="00CA5B9A">
      <w:r w:rsidRPr="0055219E">
        <w:t>I got really good feedback!</w:t>
      </w:r>
      <w:r w:rsidR="009F1BE5" w:rsidRPr="0055219E">
        <w:br/>
      </w:r>
      <w:r w:rsidR="009F1BE5" w:rsidRPr="0055219E">
        <w:br/>
      </w:r>
      <w:r w:rsidR="007C01C5" w:rsidRPr="0055219E">
        <w:tab/>
      </w:r>
      <w:r w:rsidR="007C01C5" w:rsidRPr="0055219E">
        <w:tab/>
      </w:r>
      <w:r w:rsidR="007C01C5" w:rsidRPr="0055219E">
        <w:tab/>
      </w:r>
      <w:r w:rsidR="007C01C5" w:rsidRPr="0055219E">
        <w:tab/>
      </w:r>
      <w:r w:rsidR="007C01C5" w:rsidRPr="0055219E">
        <w:tab/>
      </w:r>
      <w:r w:rsidR="009F1BE5" w:rsidRPr="0055219E">
        <w:t>WILL</w:t>
      </w:r>
    </w:p>
    <w:p w14:paraId="7D88F693" w14:textId="28FFCD9A" w:rsidR="00972AFD" w:rsidRPr="0055219E" w:rsidRDefault="002A25A8" w:rsidP="00CA5B9A">
      <w:r w:rsidRPr="0055219E">
        <w:t>The poor embowell’d audience</w:t>
      </w:r>
      <w:r w:rsidR="00576411" w:rsidRPr="0055219E">
        <w:t xml:space="preserve"> </w:t>
      </w:r>
      <w:r w:rsidR="00906537" w:rsidRPr="0055219E">
        <w:t>was</w:t>
      </w:r>
      <w:r w:rsidR="00576411" w:rsidRPr="0055219E">
        <w:t xml:space="preserve"> groaning for burial!</w:t>
      </w:r>
      <w:r w:rsidR="0056776A" w:rsidRPr="0055219E">
        <w:t xml:space="preserve"> </w:t>
      </w:r>
      <w:r w:rsidR="00906537" w:rsidRPr="0055219E">
        <w:t xml:space="preserve">And we’re </w:t>
      </w:r>
      <w:r w:rsidR="00972AFD" w:rsidRPr="0055219E">
        <w:t xml:space="preserve">gonna lose half these new members to the Dungeons and Dragons Club next door! </w:t>
      </w:r>
      <w:r w:rsidR="00972AFD" w:rsidRPr="0055219E">
        <w:br/>
      </w:r>
      <w:r w:rsidR="00972AFD" w:rsidRPr="0055219E">
        <w:br/>
      </w:r>
      <w:r w:rsidR="007C01C5" w:rsidRPr="0055219E">
        <w:tab/>
      </w:r>
      <w:r w:rsidR="007C01C5" w:rsidRPr="0055219E">
        <w:tab/>
      </w:r>
      <w:r w:rsidR="007C01C5" w:rsidRPr="0055219E">
        <w:tab/>
      </w:r>
      <w:r w:rsidR="007C01C5" w:rsidRPr="0055219E">
        <w:tab/>
      </w:r>
      <w:r w:rsidR="007C01C5" w:rsidRPr="0055219E">
        <w:tab/>
      </w:r>
      <w:r w:rsidR="00972AFD" w:rsidRPr="0055219E">
        <w:t>JOHN</w:t>
      </w:r>
    </w:p>
    <w:p w14:paraId="577CA913" w14:textId="1ACAB9DE" w:rsidR="00972AFD" w:rsidRPr="0055219E" w:rsidRDefault="00972AFD" w:rsidP="00CA5B9A">
      <w:r w:rsidRPr="0055219E">
        <w:t xml:space="preserve">There’s Dungeons and Dragons? </w:t>
      </w:r>
    </w:p>
    <w:p w14:paraId="0218ABC4" w14:textId="77777777" w:rsidR="00FE724E" w:rsidRPr="0055219E" w:rsidRDefault="00FE724E" w:rsidP="00CA5B9A"/>
    <w:p w14:paraId="078227DE" w14:textId="57A846C9" w:rsidR="00FE724E" w:rsidRPr="0055219E" w:rsidRDefault="00FE724E" w:rsidP="00CA5B9A">
      <w:r w:rsidRPr="0055219E">
        <w:tab/>
      </w:r>
      <w:r w:rsidRPr="0055219E">
        <w:tab/>
      </w:r>
      <w:r w:rsidRPr="0055219E">
        <w:tab/>
      </w:r>
      <w:r w:rsidRPr="0055219E">
        <w:tab/>
      </w:r>
      <w:r w:rsidRPr="0055219E">
        <w:tab/>
        <w:t>WILL</w:t>
      </w:r>
    </w:p>
    <w:p w14:paraId="274022D4" w14:textId="5BD969A9" w:rsidR="00FE724E" w:rsidRPr="0055219E" w:rsidRDefault="00FE724E" w:rsidP="00CA5B9A">
      <w:r w:rsidRPr="0055219E">
        <w:t xml:space="preserve">Yeah — They have a flyer — </w:t>
      </w:r>
      <w:r w:rsidR="00A622B1" w:rsidRPr="0055219E">
        <w:t>(</w:t>
      </w:r>
      <w:r w:rsidR="00A622B1" w:rsidRPr="0055219E">
        <w:rPr>
          <w:i/>
        </w:rPr>
        <w:t>Shows blue flyer</w:t>
      </w:r>
      <w:r w:rsidR="00A622B1" w:rsidRPr="0055219E">
        <w:t xml:space="preserve">.) </w:t>
      </w:r>
      <w:r w:rsidRPr="0055219E">
        <w:t xml:space="preserve">See? Oh — Look — It says </w:t>
      </w:r>
      <w:r w:rsidR="00A622B1" w:rsidRPr="0055219E">
        <w:t>—</w:t>
      </w:r>
      <w:r w:rsidRPr="0055219E">
        <w:t xml:space="preserve"> </w:t>
      </w:r>
    </w:p>
    <w:p w14:paraId="6DB0679B" w14:textId="77777777" w:rsidR="00FE724E" w:rsidRPr="0055219E" w:rsidRDefault="00FE724E" w:rsidP="00CA5B9A"/>
    <w:p w14:paraId="2383964D" w14:textId="61E15919" w:rsidR="00FE724E" w:rsidRPr="0055219E" w:rsidRDefault="00FE724E" w:rsidP="00CA5B9A">
      <w:r w:rsidRPr="0055219E">
        <w:tab/>
      </w:r>
      <w:r w:rsidRPr="0055219E">
        <w:tab/>
      </w:r>
      <w:r w:rsidRPr="0055219E">
        <w:tab/>
      </w:r>
      <w:r w:rsidRPr="0055219E">
        <w:tab/>
      </w:r>
      <w:r w:rsidRPr="0055219E">
        <w:tab/>
        <w:t>GEORGE</w:t>
      </w:r>
    </w:p>
    <w:p w14:paraId="0A29DE85" w14:textId="3EB767D0" w:rsidR="00FE724E" w:rsidRPr="0055219E" w:rsidRDefault="00A622B1" w:rsidP="00CA5B9A">
      <w:r w:rsidRPr="0055219E">
        <w:t>(</w:t>
      </w:r>
      <w:r w:rsidRPr="0055219E">
        <w:rPr>
          <w:i/>
        </w:rPr>
        <w:t>To audience</w:t>
      </w:r>
      <w:r w:rsidRPr="0055219E">
        <w:t xml:space="preserve">.) </w:t>
      </w:r>
      <w:r w:rsidR="00FE724E" w:rsidRPr="0055219E">
        <w:t xml:space="preserve">Show of hands — How many are here for a delightful role-playing game? </w:t>
      </w:r>
    </w:p>
    <w:p w14:paraId="0B702E9A" w14:textId="77777777" w:rsidR="00FE724E" w:rsidRPr="0055219E" w:rsidRDefault="00FE724E" w:rsidP="00CA5B9A"/>
    <w:p w14:paraId="69B87C4B" w14:textId="4133703B" w:rsidR="00FE724E" w:rsidRPr="0055219E" w:rsidRDefault="00FE724E" w:rsidP="00CA5B9A">
      <w:r w:rsidRPr="0055219E">
        <w:tab/>
      </w:r>
      <w:r w:rsidRPr="0055219E">
        <w:tab/>
      </w:r>
      <w:r w:rsidRPr="0055219E">
        <w:tab/>
      </w:r>
      <w:r w:rsidRPr="0055219E">
        <w:tab/>
      </w:r>
      <w:r w:rsidRPr="0055219E">
        <w:tab/>
        <w:t>AUGUSTINE</w:t>
      </w:r>
    </w:p>
    <w:p w14:paraId="49802B3C" w14:textId="77777777" w:rsidR="001965B9" w:rsidRPr="0055219E" w:rsidRDefault="00FE724E" w:rsidP="00CA5B9A">
      <w:r w:rsidRPr="0055219E">
        <w:t xml:space="preserve">This isn’t a problem! </w:t>
      </w:r>
    </w:p>
    <w:p w14:paraId="1CBAC1BB" w14:textId="77777777" w:rsidR="001965B9" w:rsidRPr="0055219E" w:rsidRDefault="001965B9" w:rsidP="00CA5B9A"/>
    <w:p w14:paraId="43A6E6E5" w14:textId="66B89CF8" w:rsidR="001965B9" w:rsidRPr="0055219E" w:rsidRDefault="001965B9" w:rsidP="00CA5B9A">
      <w:r w:rsidRPr="0055219E">
        <w:tab/>
      </w:r>
      <w:r w:rsidRPr="0055219E">
        <w:tab/>
      </w:r>
      <w:r w:rsidRPr="0055219E">
        <w:tab/>
      </w:r>
      <w:r w:rsidRPr="0055219E">
        <w:tab/>
      </w:r>
      <w:r w:rsidRPr="0055219E">
        <w:tab/>
        <w:t>GEORGE</w:t>
      </w:r>
    </w:p>
    <w:p w14:paraId="0CE2D347" w14:textId="1086DFF5" w:rsidR="001965B9" w:rsidRPr="0055219E" w:rsidRDefault="001965B9" w:rsidP="00CA5B9A">
      <w:r w:rsidRPr="0055219E">
        <w:t xml:space="preserve">Henry the Fourth — Band auditions — Morris Dancing — Poultry Club — Titus Andronicus — And D&amp;D. </w:t>
      </w:r>
      <w:r w:rsidR="00A622B1" w:rsidRPr="0055219E">
        <w:t xml:space="preserve">And we don’t have a show. </w:t>
      </w:r>
      <w:r w:rsidRPr="0055219E">
        <w:t xml:space="preserve"> </w:t>
      </w:r>
    </w:p>
    <w:p w14:paraId="69FB9301" w14:textId="77777777" w:rsidR="001965B9" w:rsidRPr="0055219E" w:rsidRDefault="001965B9" w:rsidP="00CA5B9A"/>
    <w:p w14:paraId="7EEEA420" w14:textId="5A75333C" w:rsidR="001965B9" w:rsidRPr="0055219E" w:rsidRDefault="001965B9" w:rsidP="00CA5B9A">
      <w:r w:rsidRPr="0055219E">
        <w:tab/>
      </w:r>
      <w:r w:rsidRPr="0055219E">
        <w:tab/>
      </w:r>
      <w:r w:rsidRPr="0055219E">
        <w:tab/>
      </w:r>
      <w:r w:rsidRPr="0055219E">
        <w:tab/>
      </w:r>
      <w:r w:rsidRPr="0055219E">
        <w:tab/>
        <w:t>AUGUSTINE</w:t>
      </w:r>
    </w:p>
    <w:p w14:paraId="65854BD8" w14:textId="214A771C" w:rsidR="00FE724E" w:rsidRPr="0055219E" w:rsidRDefault="001965B9" w:rsidP="00CA5B9A">
      <w:r w:rsidRPr="0055219E">
        <w:t>P</w:t>
      </w:r>
      <w:r w:rsidR="00FE724E" w:rsidRPr="0055219E">
        <w:t xml:space="preserve">eople say I’m bossy </w:t>
      </w:r>
      <w:r w:rsidR="00306D0A" w:rsidRPr="0055219E">
        <w:t>— BUT I’M NOT BOSSY!</w:t>
      </w:r>
      <w:r w:rsidR="00FE724E" w:rsidRPr="0055219E">
        <w:t xml:space="preserve"> </w:t>
      </w:r>
    </w:p>
    <w:p w14:paraId="44C92FA0" w14:textId="77777777" w:rsidR="00FE724E" w:rsidRPr="0055219E" w:rsidRDefault="00FE724E" w:rsidP="00CA5B9A"/>
    <w:p w14:paraId="0C4AC3DA" w14:textId="0D0C141B" w:rsidR="00FE724E" w:rsidRPr="0055219E" w:rsidRDefault="00FE724E" w:rsidP="00CA5B9A">
      <w:r w:rsidRPr="0055219E">
        <w:tab/>
      </w:r>
      <w:r w:rsidRPr="0055219E">
        <w:tab/>
      </w:r>
      <w:r w:rsidRPr="0055219E">
        <w:tab/>
      </w:r>
      <w:r w:rsidRPr="0055219E">
        <w:tab/>
      </w:r>
      <w:r w:rsidRPr="0055219E">
        <w:tab/>
        <w:t>WILL</w:t>
      </w:r>
    </w:p>
    <w:p w14:paraId="2B482D48" w14:textId="0A58B906" w:rsidR="00FE724E" w:rsidRPr="0055219E" w:rsidRDefault="00FE724E" w:rsidP="00CA5B9A">
      <w:r w:rsidRPr="0055219E">
        <w:t xml:space="preserve">More </w:t>
      </w:r>
      <w:r w:rsidR="00A622B1" w:rsidRPr="0055219E">
        <w:t xml:space="preserve">like </w:t>
      </w:r>
      <w:r w:rsidRPr="0055219E">
        <w:t>— Authoritarian</w:t>
      </w:r>
      <w:r w:rsidR="00A622B1" w:rsidRPr="0055219E">
        <w:t>.</w:t>
      </w:r>
      <w:r w:rsidRPr="0055219E">
        <w:t xml:space="preserve"> </w:t>
      </w:r>
    </w:p>
    <w:p w14:paraId="49AC592B" w14:textId="77777777" w:rsidR="00FE724E" w:rsidRPr="0055219E" w:rsidRDefault="00FE724E" w:rsidP="00CA5B9A"/>
    <w:p w14:paraId="70CAAFCA" w14:textId="2870EF9B" w:rsidR="00FE724E" w:rsidRPr="0055219E" w:rsidRDefault="00FE724E" w:rsidP="00CA5B9A">
      <w:r w:rsidRPr="0055219E">
        <w:tab/>
      </w:r>
      <w:r w:rsidRPr="0055219E">
        <w:tab/>
      </w:r>
      <w:r w:rsidRPr="0055219E">
        <w:tab/>
      </w:r>
      <w:r w:rsidRPr="0055219E">
        <w:tab/>
      </w:r>
      <w:r w:rsidRPr="0055219E">
        <w:tab/>
        <w:t>AUGUSTINE</w:t>
      </w:r>
    </w:p>
    <w:p w14:paraId="3EA6DF91" w14:textId="06C9BF68" w:rsidR="00FE724E" w:rsidRPr="0055219E" w:rsidRDefault="00FE724E" w:rsidP="00CA5B9A">
      <w:r w:rsidRPr="0055219E">
        <w:t>Power isn’t everything! It’s the only thing! (</w:t>
      </w:r>
      <w:r w:rsidRPr="0055219E">
        <w:rPr>
          <w:i/>
        </w:rPr>
        <w:t>She cries</w:t>
      </w:r>
      <w:r w:rsidRPr="0055219E">
        <w:t xml:space="preserve">.) I need emotional support! </w:t>
      </w:r>
    </w:p>
    <w:p w14:paraId="29D5B692" w14:textId="77777777" w:rsidR="00FE724E" w:rsidRPr="0055219E" w:rsidRDefault="00FE724E" w:rsidP="00CA5B9A"/>
    <w:p w14:paraId="04C0AD63" w14:textId="1413AA5D" w:rsidR="00FE724E" w:rsidRPr="0055219E" w:rsidRDefault="00FE724E" w:rsidP="00CA5B9A">
      <w:r w:rsidRPr="0055219E">
        <w:tab/>
      </w:r>
      <w:r w:rsidRPr="0055219E">
        <w:tab/>
      </w:r>
      <w:r w:rsidRPr="0055219E">
        <w:tab/>
      </w:r>
      <w:r w:rsidRPr="0055219E">
        <w:tab/>
      </w:r>
      <w:r w:rsidRPr="0055219E">
        <w:tab/>
        <w:t>THOMAS</w:t>
      </w:r>
    </w:p>
    <w:p w14:paraId="6EC84FB5" w14:textId="4BD1CEAB" w:rsidR="00FE724E" w:rsidRPr="0055219E" w:rsidRDefault="00FE724E" w:rsidP="00CA5B9A">
      <w:r w:rsidRPr="0055219E">
        <w:t xml:space="preserve">I’m here for you — </w:t>
      </w:r>
    </w:p>
    <w:p w14:paraId="7B1ABD01" w14:textId="77777777" w:rsidR="00FE724E" w:rsidRPr="0055219E" w:rsidRDefault="00FE724E" w:rsidP="00CA5B9A"/>
    <w:p w14:paraId="4AB37BE7" w14:textId="357A17C8" w:rsidR="00FE724E" w:rsidRPr="0055219E" w:rsidRDefault="00FE724E" w:rsidP="00CA5B9A">
      <w:r w:rsidRPr="0055219E">
        <w:tab/>
      </w:r>
      <w:r w:rsidRPr="0055219E">
        <w:tab/>
      </w:r>
      <w:r w:rsidRPr="0055219E">
        <w:tab/>
      </w:r>
      <w:r w:rsidRPr="0055219E">
        <w:tab/>
      </w:r>
      <w:r w:rsidRPr="0055219E">
        <w:tab/>
        <w:t>AUGUSTINE</w:t>
      </w:r>
    </w:p>
    <w:p w14:paraId="490F783F" w14:textId="1A89969C" w:rsidR="00FE724E" w:rsidRPr="0055219E" w:rsidRDefault="00306D0A" w:rsidP="00CA5B9A">
      <w:r w:rsidRPr="0055219E">
        <w:t>That’s</w:t>
      </w:r>
      <w:r w:rsidR="00A622B1" w:rsidRPr="0055219E">
        <w:t xml:space="preserve"> so gross, Thomas! Ew! — I’m going to just sit in the Pack&amp;Play with the chicken! </w:t>
      </w:r>
    </w:p>
    <w:p w14:paraId="1EDEEA21" w14:textId="464A591B" w:rsidR="001E2362" w:rsidRPr="0055219E" w:rsidRDefault="007C01C5" w:rsidP="00CA5B9A">
      <w:r w:rsidRPr="0055219E">
        <w:lastRenderedPageBreak/>
        <w:tab/>
      </w:r>
      <w:r w:rsidRPr="0055219E">
        <w:tab/>
      </w:r>
      <w:r w:rsidR="00FB4A72" w:rsidRPr="0055219E">
        <w:tab/>
      </w:r>
      <w:r w:rsidR="00FB4A72" w:rsidRPr="0055219E">
        <w:tab/>
      </w:r>
      <w:r w:rsidR="00FB4A72" w:rsidRPr="0055219E">
        <w:tab/>
      </w:r>
    </w:p>
    <w:p w14:paraId="4DAC1AC5" w14:textId="77777777" w:rsidR="00584392" w:rsidRPr="0055219E" w:rsidRDefault="00584392" w:rsidP="00CA5B9A"/>
    <w:p w14:paraId="30892551" w14:textId="488E1933" w:rsidR="00CE065D" w:rsidRPr="0055219E" w:rsidRDefault="00CE065D" w:rsidP="00CE065D">
      <w:pPr>
        <w:pStyle w:val="SCENENUMBER"/>
        <w:rPr>
          <w:rFonts w:ascii="Times New Roman" w:hAnsi="Times New Roman" w:cs="Times New Roman"/>
        </w:rPr>
      </w:pPr>
      <w:r w:rsidRPr="0055219E">
        <w:rPr>
          <w:rFonts w:ascii="Times New Roman" w:hAnsi="Times New Roman" w:cs="Times New Roman"/>
        </w:rPr>
        <w:t xml:space="preserve">Scene Two — </w:t>
      </w:r>
      <w:r w:rsidR="00C23EF0" w:rsidRPr="0055219E">
        <w:rPr>
          <w:rFonts w:ascii="Times New Roman" w:hAnsi="Times New Roman" w:cs="Times New Roman"/>
        </w:rPr>
        <w:t>Liz Arrives</w:t>
      </w:r>
    </w:p>
    <w:p w14:paraId="5D042017" w14:textId="60A4C4A0" w:rsidR="00F55308" w:rsidRPr="0055219E" w:rsidRDefault="00F55308" w:rsidP="00CE065D"/>
    <w:p w14:paraId="5E8BDFF1" w14:textId="77777777" w:rsidR="00584392" w:rsidRPr="0055219E" w:rsidRDefault="00584392" w:rsidP="00CE065D"/>
    <w:p w14:paraId="5221A96F" w14:textId="39E11D19" w:rsidR="00F55308" w:rsidRPr="0055219E" w:rsidRDefault="00C57E03" w:rsidP="00584392">
      <w:pPr>
        <w:pStyle w:val="OpeningSceneDirections"/>
        <w:rPr>
          <w:rFonts w:ascii="Times New Roman" w:hAnsi="Times New Roman" w:cs="Times New Roman"/>
        </w:rPr>
      </w:pPr>
      <w:r w:rsidRPr="0055219E">
        <w:rPr>
          <w:rFonts w:ascii="Times New Roman" w:hAnsi="Times New Roman" w:cs="Times New Roman"/>
        </w:rPr>
        <w:t xml:space="preserve">LIZ enters, KATHY following. </w:t>
      </w:r>
    </w:p>
    <w:p w14:paraId="706DF10C" w14:textId="77777777" w:rsidR="00F55308" w:rsidRPr="0055219E" w:rsidRDefault="00F55308" w:rsidP="00F55308">
      <w:pPr>
        <w:pStyle w:val="Dialogue"/>
        <w:rPr>
          <w:rFonts w:ascii="Times New Roman" w:hAnsi="Times New Roman" w:cs="Times New Roman"/>
        </w:rPr>
      </w:pPr>
    </w:p>
    <w:p w14:paraId="616E820B" w14:textId="4DC4F78E"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LIZ</w:t>
      </w:r>
    </w:p>
    <w:p w14:paraId="677FB8B6" w14:textId="5EDE49AA" w:rsidR="00F55308" w:rsidRPr="0055219E" w:rsidRDefault="00F55308" w:rsidP="00F55308">
      <w:pPr>
        <w:pStyle w:val="Dialogue"/>
        <w:rPr>
          <w:rFonts w:ascii="Times New Roman" w:hAnsi="Times New Roman" w:cs="Times New Roman"/>
        </w:rPr>
      </w:pPr>
      <w:r w:rsidRPr="0055219E">
        <w:rPr>
          <w:rFonts w:ascii="Times New Roman" w:hAnsi="Times New Roman" w:cs="Times New Roman"/>
        </w:rPr>
        <w:t xml:space="preserve">Sorry I’m late. </w:t>
      </w:r>
      <w:r w:rsidR="0017318D" w:rsidRPr="0055219E">
        <w:rPr>
          <w:rFonts w:ascii="Times New Roman" w:hAnsi="Times New Roman" w:cs="Times New Roman"/>
        </w:rPr>
        <w:t xml:space="preserve">I missed my bus — </w:t>
      </w:r>
    </w:p>
    <w:p w14:paraId="00C0D86A" w14:textId="77777777" w:rsidR="00F55308" w:rsidRPr="0055219E" w:rsidRDefault="00F55308" w:rsidP="00F55308">
      <w:pPr>
        <w:pStyle w:val="Dialogue"/>
        <w:rPr>
          <w:rFonts w:ascii="Times New Roman" w:hAnsi="Times New Roman" w:cs="Times New Roman"/>
        </w:rPr>
      </w:pPr>
    </w:p>
    <w:p w14:paraId="4F276A27" w14:textId="1AA156F7"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AUGUSTINE</w:t>
      </w:r>
    </w:p>
    <w:p w14:paraId="362046DA" w14:textId="2B63A09C" w:rsidR="00F55308" w:rsidRPr="0055219E" w:rsidRDefault="00A622B1"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From the Pack&amp;Play</w:t>
      </w:r>
      <w:r w:rsidRPr="0055219E">
        <w:rPr>
          <w:rFonts w:ascii="Times New Roman" w:hAnsi="Times New Roman" w:cs="Times New Roman"/>
        </w:rPr>
        <w:t xml:space="preserve">.) </w:t>
      </w:r>
      <w:r w:rsidR="00C57E03" w:rsidRPr="0055219E">
        <w:rPr>
          <w:rFonts w:ascii="Times New Roman" w:hAnsi="Times New Roman" w:cs="Times New Roman"/>
        </w:rPr>
        <w:t>The memorial already started! (</w:t>
      </w:r>
      <w:r w:rsidR="00C57E03" w:rsidRPr="0055219E">
        <w:rPr>
          <w:rFonts w:ascii="Times New Roman" w:hAnsi="Times New Roman" w:cs="Times New Roman"/>
          <w:i/>
        </w:rPr>
        <w:t>Cries</w:t>
      </w:r>
      <w:r w:rsidR="00C57E03" w:rsidRPr="0055219E">
        <w:rPr>
          <w:rFonts w:ascii="Times New Roman" w:hAnsi="Times New Roman" w:cs="Times New Roman"/>
        </w:rPr>
        <w:t xml:space="preserve">.) </w:t>
      </w:r>
      <w:r w:rsidR="00F55308" w:rsidRPr="0055219E">
        <w:rPr>
          <w:rFonts w:ascii="Times New Roman" w:hAnsi="Times New Roman" w:cs="Times New Roman"/>
        </w:rPr>
        <w:t xml:space="preserve"> </w:t>
      </w:r>
      <w:r w:rsidR="00C57E03" w:rsidRPr="0055219E">
        <w:rPr>
          <w:rFonts w:ascii="Times New Roman" w:hAnsi="Times New Roman" w:cs="Times New Roman"/>
        </w:rPr>
        <w:t xml:space="preserve">Where’ve you been? </w:t>
      </w:r>
    </w:p>
    <w:p w14:paraId="0EEEB5F8" w14:textId="77777777" w:rsidR="00C57E03" w:rsidRPr="0055219E" w:rsidRDefault="00C57E03" w:rsidP="00F55308">
      <w:pPr>
        <w:pStyle w:val="Dialogue"/>
        <w:rPr>
          <w:rFonts w:ascii="Times New Roman" w:hAnsi="Times New Roman" w:cs="Times New Roman"/>
        </w:rPr>
      </w:pPr>
    </w:p>
    <w:p w14:paraId="6534A086" w14:textId="29DB9BD2" w:rsidR="00C57E03" w:rsidRPr="0055219E" w:rsidRDefault="00C57E03"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r w:rsidRPr="0055219E">
        <w:rPr>
          <w:rFonts w:ascii="Times New Roman" w:hAnsi="Times New Roman" w:cs="Times New Roman"/>
        </w:rPr>
        <w:br/>
        <w:t xml:space="preserve">Thanks for driving me, Kathy. </w:t>
      </w:r>
    </w:p>
    <w:p w14:paraId="0F0CDA3E" w14:textId="77777777" w:rsidR="00C57E03" w:rsidRPr="0055219E" w:rsidRDefault="00C57E03" w:rsidP="00F55308">
      <w:pPr>
        <w:pStyle w:val="Dialogue"/>
        <w:rPr>
          <w:rFonts w:ascii="Times New Roman" w:hAnsi="Times New Roman" w:cs="Times New Roman"/>
        </w:rPr>
      </w:pPr>
    </w:p>
    <w:p w14:paraId="2BD829E1" w14:textId="08ABA7A0" w:rsidR="00C57E03" w:rsidRPr="0055219E" w:rsidRDefault="00C57E03"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KATHY</w:t>
      </w:r>
    </w:p>
    <w:p w14:paraId="1ECB58E8" w14:textId="00529EDB" w:rsidR="00C57E03"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Sure — Glad you texted me. </w:t>
      </w:r>
      <w:r w:rsidR="00C57E03" w:rsidRPr="0055219E">
        <w:rPr>
          <w:rFonts w:ascii="Times New Roman" w:hAnsi="Times New Roman" w:cs="Times New Roman"/>
        </w:rPr>
        <w:t xml:space="preserve">You kids need anything while I’m here? </w:t>
      </w:r>
    </w:p>
    <w:p w14:paraId="2B9E7361" w14:textId="77777777" w:rsidR="00F55308" w:rsidRPr="0055219E" w:rsidRDefault="00F55308" w:rsidP="00F55308">
      <w:pPr>
        <w:pStyle w:val="Dialogue"/>
        <w:rPr>
          <w:rFonts w:ascii="Times New Roman" w:hAnsi="Times New Roman" w:cs="Times New Roman"/>
        </w:rPr>
      </w:pPr>
    </w:p>
    <w:p w14:paraId="0BBC362D" w14:textId="0BBFBB80"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RICHARD</w:t>
      </w:r>
    </w:p>
    <w:p w14:paraId="4E770362" w14:textId="5DF648A6" w:rsidR="00F55308"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I am kind of thirsty. </w:t>
      </w:r>
      <w:r w:rsidR="000D4674" w:rsidRPr="0055219E">
        <w:rPr>
          <w:rFonts w:ascii="Times New Roman" w:hAnsi="Times New Roman" w:cs="Times New Roman"/>
        </w:rPr>
        <w:t xml:space="preserve"> </w:t>
      </w:r>
    </w:p>
    <w:p w14:paraId="4C4DED3C" w14:textId="77777777" w:rsidR="00287CD0" w:rsidRPr="0055219E" w:rsidRDefault="00287CD0" w:rsidP="00F55308">
      <w:pPr>
        <w:pStyle w:val="Dialogue"/>
        <w:rPr>
          <w:rFonts w:ascii="Times New Roman" w:hAnsi="Times New Roman" w:cs="Times New Roman"/>
        </w:rPr>
      </w:pPr>
    </w:p>
    <w:p w14:paraId="6492E3F9" w14:textId="51670FC6"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KATHY</w:t>
      </w:r>
    </w:p>
    <w:p w14:paraId="7240A4BD" w14:textId="78E59FEB"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Shall I pour you some juice? </w:t>
      </w:r>
    </w:p>
    <w:p w14:paraId="78AAE278" w14:textId="77777777" w:rsidR="00F55308" w:rsidRPr="0055219E" w:rsidRDefault="00F55308" w:rsidP="00F55308">
      <w:pPr>
        <w:pStyle w:val="Dialogue"/>
        <w:rPr>
          <w:rFonts w:ascii="Times New Roman" w:hAnsi="Times New Roman" w:cs="Times New Roman"/>
        </w:rPr>
      </w:pPr>
    </w:p>
    <w:p w14:paraId="1121C28D" w14:textId="6198084C"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WILL</w:t>
      </w:r>
    </w:p>
    <w:p w14:paraId="57314CD3" w14:textId="3B2297C2" w:rsidR="00F55308"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God, mom! </w:t>
      </w:r>
      <w:r w:rsidR="00306D0A" w:rsidRPr="0055219E">
        <w:rPr>
          <w:rFonts w:ascii="Times New Roman" w:hAnsi="Times New Roman" w:cs="Times New Roman"/>
        </w:rPr>
        <w:t xml:space="preserve">That’s </w:t>
      </w:r>
      <w:r w:rsidR="00306D0A" w:rsidRPr="0055219E">
        <w:rPr>
          <w:rFonts w:ascii="Times New Roman" w:hAnsi="Times New Roman" w:cs="Times New Roman"/>
          <w:i/>
        </w:rPr>
        <w:t>so embarrassing</w:t>
      </w:r>
      <w:r w:rsidR="00306D0A" w:rsidRPr="0055219E">
        <w:rPr>
          <w:rFonts w:ascii="Times New Roman" w:hAnsi="Times New Roman" w:cs="Times New Roman"/>
        </w:rPr>
        <w:t xml:space="preserve">. Hey Liz — Pizza? </w:t>
      </w:r>
    </w:p>
    <w:p w14:paraId="24522727" w14:textId="77777777" w:rsidR="00F55308" w:rsidRPr="0055219E" w:rsidRDefault="00F55308" w:rsidP="00F55308">
      <w:pPr>
        <w:pStyle w:val="Dialogue"/>
        <w:rPr>
          <w:rFonts w:ascii="Times New Roman" w:hAnsi="Times New Roman" w:cs="Times New Roman"/>
        </w:rPr>
      </w:pPr>
    </w:p>
    <w:p w14:paraId="786A8B9B" w14:textId="1C47B437"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LIZ</w:t>
      </w:r>
    </w:p>
    <w:p w14:paraId="2A7ABC36" w14:textId="64E9DE81" w:rsidR="00F55308" w:rsidRPr="0055219E" w:rsidRDefault="00F55308" w:rsidP="00F55308">
      <w:pPr>
        <w:pStyle w:val="Dialogue"/>
        <w:rPr>
          <w:rFonts w:ascii="Times New Roman" w:hAnsi="Times New Roman" w:cs="Times New Roman"/>
        </w:rPr>
      </w:pPr>
      <w:r w:rsidRPr="0055219E">
        <w:rPr>
          <w:rFonts w:ascii="Times New Roman" w:hAnsi="Times New Roman" w:cs="Times New Roman"/>
        </w:rPr>
        <w:t xml:space="preserve">I’m a vegetarian. </w:t>
      </w:r>
    </w:p>
    <w:p w14:paraId="60422748" w14:textId="77777777" w:rsidR="00F55308" w:rsidRPr="0055219E" w:rsidRDefault="00F55308" w:rsidP="00F55308">
      <w:pPr>
        <w:pStyle w:val="Dialogue"/>
        <w:rPr>
          <w:rFonts w:ascii="Times New Roman" w:hAnsi="Times New Roman" w:cs="Times New Roman"/>
        </w:rPr>
      </w:pPr>
    </w:p>
    <w:p w14:paraId="7B09E389" w14:textId="12881D9E"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WILL</w:t>
      </w:r>
    </w:p>
    <w:p w14:paraId="5927EAE9" w14:textId="55582F9B" w:rsidR="004E5965" w:rsidRPr="0055219E" w:rsidRDefault="00F55308" w:rsidP="00F55308">
      <w:pPr>
        <w:pStyle w:val="Dialogue"/>
        <w:rPr>
          <w:rFonts w:ascii="Times New Roman" w:hAnsi="Times New Roman" w:cs="Times New Roman"/>
        </w:rPr>
      </w:pPr>
      <w:r w:rsidRPr="0055219E">
        <w:rPr>
          <w:rFonts w:ascii="Times New Roman" w:hAnsi="Times New Roman" w:cs="Times New Roman"/>
        </w:rPr>
        <w:t xml:space="preserve">This one has </w:t>
      </w:r>
      <w:r w:rsidR="00287CD0" w:rsidRPr="0055219E">
        <w:rPr>
          <w:rFonts w:ascii="Times New Roman" w:hAnsi="Times New Roman" w:cs="Times New Roman"/>
        </w:rPr>
        <w:t xml:space="preserve">pepperoni </w:t>
      </w:r>
      <w:r w:rsidR="00287CD0" w:rsidRPr="0055219E">
        <w:rPr>
          <w:rFonts w:ascii="Times New Roman" w:hAnsi="Times New Roman" w:cs="Times New Roman"/>
          <w:i/>
        </w:rPr>
        <w:t xml:space="preserve">and </w:t>
      </w:r>
      <w:r w:rsidR="00A622B1" w:rsidRPr="0055219E">
        <w:rPr>
          <w:rFonts w:ascii="Times New Roman" w:hAnsi="Times New Roman" w:cs="Times New Roman"/>
        </w:rPr>
        <w:t>mushrooms. You can go now, mom!</w:t>
      </w:r>
      <w:r w:rsidR="00287CD0" w:rsidRPr="0055219E">
        <w:rPr>
          <w:rFonts w:ascii="Times New Roman" w:hAnsi="Times New Roman" w:cs="Times New Roman"/>
        </w:rPr>
        <w:t xml:space="preserve"> </w:t>
      </w:r>
    </w:p>
    <w:p w14:paraId="51A76DB1" w14:textId="77777777" w:rsidR="00287CD0" w:rsidRPr="0055219E" w:rsidRDefault="00287CD0" w:rsidP="00F55308">
      <w:pPr>
        <w:pStyle w:val="Dialogue"/>
        <w:rPr>
          <w:rFonts w:ascii="Times New Roman" w:hAnsi="Times New Roman" w:cs="Times New Roman"/>
        </w:rPr>
      </w:pPr>
    </w:p>
    <w:p w14:paraId="5A90B721" w14:textId="54CE50CB"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KATHY</w:t>
      </w:r>
    </w:p>
    <w:p w14:paraId="7CCE57C2" w14:textId="208CEBD9"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It’s just — </w:t>
      </w:r>
      <w:r w:rsidRPr="0055219E">
        <w:rPr>
          <w:rFonts w:ascii="Times New Roman" w:hAnsi="Times New Roman" w:cs="Times New Roman"/>
        </w:rPr>
        <w:br/>
      </w:r>
      <w:r w:rsidRPr="0055219E">
        <w:rPr>
          <w:rFonts w:ascii="Times New Roman" w:hAnsi="Times New Roman" w:cs="Times New Roman"/>
        </w:rPr>
        <w:br/>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6726C8D3" w14:textId="3B9F8B49"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Okay! Thanks! Bye! (</w:t>
      </w:r>
      <w:r w:rsidRPr="0055219E">
        <w:rPr>
          <w:rFonts w:ascii="Times New Roman" w:hAnsi="Times New Roman" w:cs="Times New Roman"/>
          <w:i/>
        </w:rPr>
        <w:t xml:space="preserve">KATHY </w:t>
      </w:r>
      <w:r w:rsidR="0017318D" w:rsidRPr="0055219E">
        <w:rPr>
          <w:rFonts w:ascii="Times New Roman" w:hAnsi="Times New Roman" w:cs="Times New Roman"/>
          <w:i/>
        </w:rPr>
        <w:t>begins exiting</w:t>
      </w:r>
      <w:r w:rsidRPr="0055219E">
        <w:rPr>
          <w:rFonts w:ascii="Times New Roman" w:hAnsi="Times New Roman" w:cs="Times New Roman"/>
        </w:rPr>
        <w:t xml:space="preserve">.) </w:t>
      </w:r>
    </w:p>
    <w:p w14:paraId="3924BF99" w14:textId="77777777" w:rsidR="00306D0A" w:rsidRPr="0055219E" w:rsidRDefault="00306D0A" w:rsidP="00F55308">
      <w:pPr>
        <w:pStyle w:val="Dialogue"/>
        <w:rPr>
          <w:rFonts w:ascii="Times New Roman" w:hAnsi="Times New Roman" w:cs="Times New Roman"/>
        </w:rPr>
      </w:pPr>
    </w:p>
    <w:p w14:paraId="7E53DCC1" w14:textId="6EB0F43D"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2DA40594" w14:textId="6FAB234B" w:rsidR="004E5965" w:rsidRPr="0055219E" w:rsidRDefault="00287CD0" w:rsidP="00F55308">
      <w:pPr>
        <w:pStyle w:val="Dialogue"/>
        <w:rPr>
          <w:rFonts w:ascii="Times New Roman" w:hAnsi="Times New Roman" w:cs="Times New Roman"/>
        </w:rPr>
      </w:pPr>
      <w:r w:rsidRPr="0055219E">
        <w:rPr>
          <w:rFonts w:ascii="Times New Roman" w:hAnsi="Times New Roman" w:cs="Times New Roman"/>
        </w:rPr>
        <w:t>You’re a saint, Kathy! (</w:t>
      </w:r>
      <w:r w:rsidRPr="0055219E">
        <w:rPr>
          <w:rFonts w:ascii="Times New Roman" w:hAnsi="Times New Roman" w:cs="Times New Roman"/>
          <w:i/>
        </w:rPr>
        <w:t>She exits. To WILL</w:t>
      </w:r>
      <w:r w:rsidRPr="0055219E">
        <w:rPr>
          <w:rFonts w:ascii="Times New Roman" w:hAnsi="Times New Roman" w:cs="Times New Roman"/>
        </w:rPr>
        <w:t>.) I feel like I’m gonna spend a lifetime looking for someone like her — You know</w:t>
      </w:r>
      <w:r w:rsidR="00306D0A" w:rsidRPr="0055219E">
        <w:rPr>
          <w:rFonts w:ascii="Times New Roman" w:hAnsi="Times New Roman" w:cs="Times New Roman"/>
        </w:rPr>
        <w:t xml:space="preserve"> what I mean</w:t>
      </w:r>
      <w:r w:rsidRPr="0055219E">
        <w:rPr>
          <w:rFonts w:ascii="Times New Roman" w:hAnsi="Times New Roman" w:cs="Times New Roman"/>
        </w:rPr>
        <w:t xml:space="preserve">? Is that a thing? </w:t>
      </w:r>
    </w:p>
    <w:p w14:paraId="5CA41C91" w14:textId="77777777" w:rsidR="00287CD0" w:rsidRPr="0055219E" w:rsidRDefault="00287CD0" w:rsidP="00F55308">
      <w:pPr>
        <w:pStyle w:val="Dialogue"/>
        <w:rPr>
          <w:rFonts w:ascii="Times New Roman" w:hAnsi="Times New Roman" w:cs="Times New Roman"/>
        </w:rPr>
      </w:pPr>
    </w:p>
    <w:p w14:paraId="6392C996" w14:textId="3B9ADB1F"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114C72F6" w14:textId="0B633FE6"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I think that’s a thing — A complex, son. </w:t>
      </w:r>
    </w:p>
    <w:p w14:paraId="3ED50329" w14:textId="77777777" w:rsidR="00287CD0" w:rsidRPr="0055219E" w:rsidRDefault="00287CD0" w:rsidP="00F55308">
      <w:pPr>
        <w:pStyle w:val="Dialogue"/>
        <w:rPr>
          <w:rFonts w:ascii="Times New Roman" w:hAnsi="Times New Roman" w:cs="Times New Roman"/>
        </w:rPr>
      </w:pPr>
    </w:p>
    <w:p w14:paraId="0CE72001" w14:textId="1F5E2370" w:rsidR="00287CD0" w:rsidRPr="0055219E" w:rsidRDefault="0017318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287CD0" w:rsidRPr="0055219E">
        <w:rPr>
          <w:rFonts w:ascii="Times New Roman" w:hAnsi="Times New Roman" w:cs="Times New Roman"/>
        </w:rPr>
        <w:t>THOMAS</w:t>
      </w:r>
    </w:p>
    <w:p w14:paraId="19C36D41" w14:textId="36B5D15B" w:rsidR="00287CD0" w:rsidRPr="0055219E" w:rsidRDefault="00287CD0" w:rsidP="00F55308">
      <w:pPr>
        <w:pStyle w:val="Dialogue"/>
        <w:rPr>
          <w:rFonts w:ascii="Times New Roman" w:hAnsi="Times New Roman" w:cs="Times New Roman"/>
        </w:rPr>
      </w:pPr>
      <w:r w:rsidRPr="0055219E">
        <w:rPr>
          <w:rFonts w:ascii="Times New Roman" w:hAnsi="Times New Roman" w:cs="Times New Roman"/>
        </w:rPr>
        <w:t xml:space="preserve">I know your calling me “son” comes from a place of love </w:t>
      </w:r>
      <w:r w:rsidR="0017318D" w:rsidRPr="0055219E">
        <w:rPr>
          <w:rFonts w:ascii="Times New Roman" w:hAnsi="Times New Roman" w:cs="Times New Roman"/>
        </w:rPr>
        <w:t xml:space="preserve">but I </w:t>
      </w:r>
      <w:r w:rsidR="0017318D" w:rsidRPr="0055219E">
        <w:rPr>
          <w:rFonts w:ascii="Times New Roman" w:hAnsi="Times New Roman" w:cs="Times New Roman"/>
          <w:i/>
        </w:rPr>
        <w:t>am</w:t>
      </w:r>
      <w:r w:rsidR="0017318D" w:rsidRPr="0055219E">
        <w:rPr>
          <w:rFonts w:ascii="Times New Roman" w:hAnsi="Times New Roman" w:cs="Times New Roman"/>
        </w:rPr>
        <w:t xml:space="preserve"> older than you. </w:t>
      </w:r>
    </w:p>
    <w:p w14:paraId="0876C940" w14:textId="77777777" w:rsidR="004E5965" w:rsidRPr="0055219E" w:rsidRDefault="004E5965" w:rsidP="00F55308">
      <w:pPr>
        <w:pStyle w:val="Dialogue"/>
        <w:rPr>
          <w:rFonts w:ascii="Times New Roman" w:hAnsi="Times New Roman" w:cs="Times New Roman"/>
        </w:rPr>
      </w:pPr>
    </w:p>
    <w:p w14:paraId="50B810E5" w14:textId="74950B98" w:rsidR="004E5965" w:rsidRPr="0055219E" w:rsidRDefault="004E596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AUGUSTINE</w:t>
      </w:r>
    </w:p>
    <w:p w14:paraId="69E3E804" w14:textId="77777777" w:rsidR="0017318D" w:rsidRPr="0055219E" w:rsidRDefault="00F55308" w:rsidP="0017318D">
      <w:pPr>
        <w:pStyle w:val="Dialogue"/>
        <w:rPr>
          <w:rFonts w:ascii="Times New Roman" w:hAnsi="Times New Roman" w:cs="Times New Roman"/>
        </w:rPr>
      </w:pPr>
      <w:r w:rsidRPr="0055219E">
        <w:rPr>
          <w:rFonts w:ascii="Times New Roman" w:hAnsi="Times New Roman" w:cs="Times New Roman"/>
        </w:rPr>
        <w:t>L</w:t>
      </w:r>
      <w:r w:rsidR="00B53F4E" w:rsidRPr="0055219E">
        <w:rPr>
          <w:rFonts w:ascii="Times New Roman" w:hAnsi="Times New Roman" w:cs="Times New Roman"/>
        </w:rPr>
        <w:t xml:space="preserve">iz is here — </w:t>
      </w:r>
      <w:r w:rsidR="00B24B78" w:rsidRPr="0055219E">
        <w:rPr>
          <w:rFonts w:ascii="Times New Roman" w:hAnsi="Times New Roman" w:cs="Times New Roman"/>
        </w:rPr>
        <w:t>L</w:t>
      </w:r>
      <w:r w:rsidRPr="0055219E">
        <w:rPr>
          <w:rFonts w:ascii="Times New Roman" w:hAnsi="Times New Roman" w:cs="Times New Roman"/>
        </w:rPr>
        <w:t>et’</w:t>
      </w:r>
      <w:r w:rsidR="00B53F4E" w:rsidRPr="0055219E">
        <w:rPr>
          <w:rFonts w:ascii="Times New Roman" w:hAnsi="Times New Roman" w:cs="Times New Roman"/>
        </w:rPr>
        <w:t>s read the will!</w:t>
      </w:r>
    </w:p>
    <w:p w14:paraId="6FF1F3A0" w14:textId="77777777" w:rsidR="0017318D" w:rsidRPr="0055219E" w:rsidRDefault="0017318D" w:rsidP="0017318D">
      <w:pPr>
        <w:pStyle w:val="Dialogue"/>
        <w:rPr>
          <w:rFonts w:ascii="Times New Roman" w:hAnsi="Times New Roman" w:cs="Times New Roman"/>
        </w:rPr>
      </w:pPr>
    </w:p>
    <w:p w14:paraId="301C3C02" w14:textId="4902D104"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4E39916A" w14:textId="3617FF3F"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 xml:space="preserve">Let’s rehearse! </w:t>
      </w:r>
      <w:r w:rsidR="00306D0A" w:rsidRPr="0055219E">
        <w:rPr>
          <w:rFonts w:ascii="Times New Roman" w:hAnsi="Times New Roman" w:cs="Times New Roman"/>
        </w:rPr>
        <w:t>We have seven minutes to</w:t>
      </w:r>
      <w:r w:rsidRPr="0055219E">
        <w:rPr>
          <w:rFonts w:ascii="Times New Roman" w:hAnsi="Times New Roman" w:cs="Times New Roman"/>
        </w:rPr>
        <w:t xml:space="preserve"> run lights and sound — </w:t>
      </w:r>
    </w:p>
    <w:p w14:paraId="51117FC1" w14:textId="77777777" w:rsidR="0017318D" w:rsidRPr="0055219E" w:rsidRDefault="0017318D" w:rsidP="0017318D">
      <w:pPr>
        <w:pStyle w:val="Dialogue"/>
        <w:rPr>
          <w:rFonts w:ascii="Times New Roman" w:hAnsi="Times New Roman" w:cs="Times New Roman"/>
        </w:rPr>
      </w:pPr>
    </w:p>
    <w:p w14:paraId="275EFE9C" w14:textId="79D0A003"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45217BB9" w14:textId="33273D7A" w:rsidR="006E771E" w:rsidRPr="0055219E" w:rsidRDefault="0017318D" w:rsidP="0017318D">
      <w:pPr>
        <w:pStyle w:val="Dialogue"/>
        <w:rPr>
          <w:rFonts w:ascii="Times New Roman" w:hAnsi="Times New Roman" w:cs="Times New Roman"/>
        </w:rPr>
      </w:pPr>
      <w:r w:rsidRPr="0055219E">
        <w:rPr>
          <w:rFonts w:ascii="Times New Roman" w:hAnsi="Times New Roman" w:cs="Times New Roman"/>
        </w:rPr>
        <w:t xml:space="preserve">What lights? The sun? </w:t>
      </w:r>
    </w:p>
    <w:p w14:paraId="539786DA" w14:textId="77777777" w:rsidR="0017318D" w:rsidRPr="0055219E" w:rsidRDefault="0017318D" w:rsidP="0017318D">
      <w:pPr>
        <w:pStyle w:val="Dialogue"/>
        <w:rPr>
          <w:rFonts w:ascii="Times New Roman" w:hAnsi="Times New Roman" w:cs="Times New Roman"/>
        </w:rPr>
      </w:pPr>
    </w:p>
    <w:p w14:paraId="771D4B75" w14:textId="5CDFB1BD"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39E4C7C8" w14:textId="694DFC7C"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 xml:space="preserve">Well — What show are we doing? Can I at least know </w:t>
      </w:r>
      <w:r w:rsidRPr="0055219E">
        <w:rPr>
          <w:rFonts w:ascii="Times New Roman" w:hAnsi="Times New Roman" w:cs="Times New Roman"/>
          <w:i/>
        </w:rPr>
        <w:t>that</w:t>
      </w:r>
      <w:r w:rsidRPr="0055219E">
        <w:rPr>
          <w:rFonts w:ascii="Times New Roman" w:hAnsi="Times New Roman" w:cs="Times New Roman"/>
        </w:rPr>
        <w:t xml:space="preserve">? </w:t>
      </w:r>
    </w:p>
    <w:p w14:paraId="0CB27CA6" w14:textId="77777777" w:rsidR="0017318D" w:rsidRPr="0055219E" w:rsidRDefault="0017318D" w:rsidP="0017318D">
      <w:pPr>
        <w:pStyle w:val="Dialogue"/>
        <w:rPr>
          <w:rFonts w:ascii="Times New Roman" w:hAnsi="Times New Roman" w:cs="Times New Roman"/>
        </w:rPr>
      </w:pPr>
    </w:p>
    <w:p w14:paraId="240CBA2E" w14:textId="77777777"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r w:rsidRPr="0055219E">
        <w:rPr>
          <w:rFonts w:ascii="Times New Roman" w:hAnsi="Times New Roman" w:cs="Times New Roman"/>
        </w:rPr>
        <w:tab/>
      </w:r>
    </w:p>
    <w:p w14:paraId="2AAD66E3" w14:textId="630642AE" w:rsidR="0017318D" w:rsidRPr="0055219E" w:rsidRDefault="00A622B1" w:rsidP="0017318D">
      <w:pPr>
        <w:pStyle w:val="Dialogue"/>
        <w:rPr>
          <w:rFonts w:ascii="Times New Roman" w:hAnsi="Times New Roman" w:cs="Times New Roman"/>
        </w:rPr>
      </w:pPr>
      <w:r w:rsidRPr="0055219E">
        <w:rPr>
          <w:rFonts w:ascii="Times New Roman" w:hAnsi="Times New Roman" w:cs="Times New Roman"/>
        </w:rPr>
        <w:t xml:space="preserve">Time for physical warm ups and rolling! </w:t>
      </w:r>
      <w:r w:rsidR="0017318D" w:rsidRPr="0055219E">
        <w:rPr>
          <w:rFonts w:ascii="Times New Roman" w:hAnsi="Times New Roman" w:cs="Times New Roman"/>
        </w:rPr>
        <w:t xml:space="preserve">Vengeance in my heart! Death in my hand! </w:t>
      </w:r>
    </w:p>
    <w:p w14:paraId="0E94F462" w14:textId="77777777" w:rsidR="0017318D" w:rsidRPr="0055219E" w:rsidRDefault="0017318D" w:rsidP="0017318D">
      <w:pPr>
        <w:pStyle w:val="Dialogue"/>
        <w:rPr>
          <w:rFonts w:ascii="Times New Roman" w:hAnsi="Times New Roman" w:cs="Times New Roman"/>
        </w:rPr>
      </w:pPr>
    </w:p>
    <w:p w14:paraId="03701D09" w14:textId="0A46469B"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HENRY II </w:t>
      </w:r>
    </w:p>
    <w:p w14:paraId="601D5E0E" w14:textId="45E74A12" w:rsidR="0017318D" w:rsidRPr="0055219E" w:rsidRDefault="00FC62BE" w:rsidP="0017318D">
      <w:pPr>
        <w:pStyle w:val="Dialogue"/>
        <w:rPr>
          <w:rFonts w:ascii="Times New Roman" w:hAnsi="Times New Roman" w:cs="Times New Roman"/>
        </w:rPr>
      </w:pPr>
      <w:r w:rsidRPr="0055219E">
        <w:rPr>
          <w:rFonts w:ascii="Times New Roman" w:hAnsi="Times New Roman" w:cs="Times New Roman"/>
        </w:rPr>
        <w:t>Rolling — Meeting minutes and as dramaturg — the psychological underpinnings of characters! (</w:t>
      </w:r>
      <w:r w:rsidRPr="0055219E">
        <w:rPr>
          <w:rFonts w:ascii="Times New Roman" w:hAnsi="Times New Roman" w:cs="Times New Roman"/>
          <w:i/>
        </w:rPr>
        <w:t>He drops to roll around</w:t>
      </w:r>
      <w:r w:rsidRPr="0055219E">
        <w:rPr>
          <w:rFonts w:ascii="Times New Roman" w:hAnsi="Times New Roman" w:cs="Times New Roman"/>
        </w:rPr>
        <w:t xml:space="preserve">.) </w:t>
      </w:r>
      <w:r w:rsidR="0017318D" w:rsidRPr="0055219E">
        <w:rPr>
          <w:rFonts w:ascii="Times New Roman" w:hAnsi="Times New Roman" w:cs="Times New Roman"/>
        </w:rPr>
        <w:t>Blood and revenge are hammering in my head!</w:t>
      </w:r>
    </w:p>
    <w:p w14:paraId="4FB6D1C8" w14:textId="174F2BD7"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p>
    <w:p w14:paraId="450F5B2F" w14:textId="72230A0A"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792A00B9" w14:textId="6AF99DD7"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 xml:space="preserve">No Titus! We’re doing Henry the Fourth — Liz — Will you write it? </w:t>
      </w:r>
    </w:p>
    <w:p w14:paraId="41916539" w14:textId="77777777" w:rsidR="006E771E" w:rsidRPr="0055219E" w:rsidRDefault="006E771E" w:rsidP="00F55308">
      <w:pPr>
        <w:pStyle w:val="Dialogue"/>
        <w:rPr>
          <w:rFonts w:ascii="Times New Roman" w:hAnsi="Times New Roman" w:cs="Times New Roman"/>
        </w:rPr>
      </w:pPr>
    </w:p>
    <w:p w14:paraId="01E51374" w14:textId="0D269662" w:rsidR="006E771E"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6E771E" w:rsidRPr="0055219E">
        <w:rPr>
          <w:rFonts w:ascii="Times New Roman" w:hAnsi="Times New Roman" w:cs="Times New Roman"/>
        </w:rPr>
        <w:t>LIZ</w:t>
      </w:r>
    </w:p>
    <w:p w14:paraId="7AF7B157" w14:textId="6D4DCE2D" w:rsidR="0017318D" w:rsidRPr="0055219E" w:rsidRDefault="0017318D" w:rsidP="00F55308">
      <w:pPr>
        <w:pStyle w:val="Dialogue"/>
        <w:rPr>
          <w:rFonts w:ascii="Times New Roman" w:hAnsi="Times New Roman" w:cs="Times New Roman"/>
        </w:rPr>
      </w:pPr>
      <w:r w:rsidRPr="0055219E">
        <w:rPr>
          <w:rFonts w:ascii="Times New Roman" w:hAnsi="Times New Roman" w:cs="Times New Roman"/>
        </w:rPr>
        <w:t xml:space="preserve">Of course — I write everything. </w:t>
      </w:r>
      <w:r w:rsidRPr="0055219E">
        <w:rPr>
          <w:rFonts w:ascii="Times New Roman" w:hAnsi="Times New Roman" w:cs="Times New Roman"/>
        </w:rPr>
        <w:br/>
      </w:r>
      <w:r w:rsidRPr="0055219E">
        <w:rPr>
          <w:rFonts w:ascii="Times New Roman" w:hAnsi="Times New Roman" w:cs="Times New Roman"/>
        </w:rPr>
        <w:br/>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502BAC68" w14:textId="51A7F2F8" w:rsidR="00F55308" w:rsidRPr="0055219E" w:rsidRDefault="0017318D" w:rsidP="00F55308">
      <w:pPr>
        <w:pStyle w:val="Dialogue"/>
        <w:rPr>
          <w:rFonts w:ascii="Times New Roman" w:hAnsi="Times New Roman" w:cs="Times New Roman"/>
        </w:rPr>
      </w:pPr>
      <w:r w:rsidRPr="0055219E">
        <w:rPr>
          <w:rFonts w:ascii="Times New Roman" w:hAnsi="Times New Roman" w:cs="Times New Roman"/>
        </w:rPr>
        <w:t>But first — Let’s s</w:t>
      </w:r>
      <w:r w:rsidR="006E771E" w:rsidRPr="0055219E">
        <w:rPr>
          <w:rFonts w:ascii="Times New Roman" w:hAnsi="Times New Roman" w:cs="Times New Roman"/>
        </w:rPr>
        <w:t xml:space="preserve">ee what </w:t>
      </w:r>
      <w:r w:rsidRPr="0055219E">
        <w:rPr>
          <w:rFonts w:ascii="Times New Roman" w:hAnsi="Times New Roman" w:cs="Times New Roman"/>
        </w:rPr>
        <w:t>Henry</w:t>
      </w:r>
      <w:r w:rsidR="006E771E" w:rsidRPr="0055219E">
        <w:rPr>
          <w:rFonts w:ascii="Times New Roman" w:hAnsi="Times New Roman" w:cs="Times New Roman"/>
        </w:rPr>
        <w:t xml:space="preserve"> left us? </w:t>
      </w:r>
    </w:p>
    <w:p w14:paraId="4083BBB0" w14:textId="77777777" w:rsidR="00B53F4E" w:rsidRPr="0055219E" w:rsidRDefault="00B53F4E" w:rsidP="00F55308">
      <w:pPr>
        <w:pStyle w:val="Dialogue"/>
        <w:rPr>
          <w:rFonts w:ascii="Times New Roman" w:hAnsi="Times New Roman" w:cs="Times New Roman"/>
        </w:rPr>
      </w:pPr>
    </w:p>
    <w:p w14:paraId="18C41A51" w14:textId="164B9094" w:rsidR="00B53F4E" w:rsidRPr="0055219E" w:rsidRDefault="00B53F4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0FFCDABA" w14:textId="2954C9C9" w:rsidR="0017318D" w:rsidRPr="0055219E" w:rsidRDefault="00977D41" w:rsidP="00F55308">
      <w:pPr>
        <w:pStyle w:val="Dialogue"/>
        <w:rPr>
          <w:rFonts w:ascii="Times New Roman" w:hAnsi="Times New Roman" w:cs="Times New Roman"/>
        </w:rPr>
      </w:pPr>
      <w:r w:rsidRPr="0055219E">
        <w:rPr>
          <w:rFonts w:ascii="Times New Roman" w:hAnsi="Times New Roman" w:cs="Times New Roman"/>
        </w:rPr>
        <w:t>So — Q</w:t>
      </w:r>
      <w:r w:rsidR="0017318D" w:rsidRPr="0055219E">
        <w:rPr>
          <w:rFonts w:ascii="Times New Roman" w:hAnsi="Times New Roman" w:cs="Times New Roman"/>
        </w:rPr>
        <w:t xml:space="preserve">uick read </w:t>
      </w:r>
      <w:r w:rsidRPr="0055219E">
        <w:rPr>
          <w:rFonts w:ascii="Times New Roman" w:hAnsi="Times New Roman" w:cs="Times New Roman"/>
        </w:rPr>
        <w:t xml:space="preserve">of </w:t>
      </w:r>
      <w:r w:rsidR="0017318D" w:rsidRPr="0055219E">
        <w:rPr>
          <w:rFonts w:ascii="Times New Roman" w:hAnsi="Times New Roman" w:cs="Times New Roman"/>
        </w:rPr>
        <w:t xml:space="preserve">the will then places </w:t>
      </w:r>
      <w:r w:rsidRPr="0055219E">
        <w:rPr>
          <w:rFonts w:ascii="Times New Roman" w:hAnsi="Times New Roman" w:cs="Times New Roman"/>
        </w:rPr>
        <w:t xml:space="preserve">— </w:t>
      </w:r>
      <w:r w:rsidR="0017318D" w:rsidRPr="0055219E">
        <w:rPr>
          <w:rFonts w:ascii="Times New Roman" w:hAnsi="Times New Roman" w:cs="Times New Roman"/>
        </w:rPr>
        <w:t xml:space="preserve">for an unrehearsed show yet to be written — </w:t>
      </w:r>
    </w:p>
    <w:p w14:paraId="17361399" w14:textId="77777777" w:rsidR="0017318D" w:rsidRPr="0055219E" w:rsidRDefault="0017318D" w:rsidP="00F55308">
      <w:pPr>
        <w:pStyle w:val="Dialogue"/>
        <w:rPr>
          <w:rFonts w:ascii="Times New Roman" w:hAnsi="Times New Roman" w:cs="Times New Roman"/>
        </w:rPr>
      </w:pPr>
    </w:p>
    <w:p w14:paraId="109A8BA8" w14:textId="73BD1B5B" w:rsidR="0017318D" w:rsidRPr="0055219E" w:rsidRDefault="0017318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71014E66" w14:textId="4C782C62" w:rsidR="0017318D" w:rsidRPr="0055219E" w:rsidRDefault="00977D41"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Full tantrum</w:t>
      </w:r>
      <w:r w:rsidRPr="0055219E">
        <w:rPr>
          <w:rFonts w:ascii="Times New Roman" w:hAnsi="Times New Roman" w:cs="Times New Roman"/>
        </w:rPr>
        <w:t xml:space="preserve">.) </w:t>
      </w:r>
      <w:r w:rsidR="0017318D" w:rsidRPr="0055219E">
        <w:rPr>
          <w:rFonts w:ascii="Times New Roman" w:hAnsi="Times New Roman" w:cs="Times New Roman"/>
        </w:rPr>
        <w:t xml:space="preserve">I call places — You said I call places! </w:t>
      </w:r>
    </w:p>
    <w:p w14:paraId="0AC3CDA9" w14:textId="77777777" w:rsidR="0017318D" w:rsidRPr="0055219E" w:rsidRDefault="0017318D" w:rsidP="00F55308">
      <w:pPr>
        <w:pStyle w:val="Dialogue"/>
        <w:rPr>
          <w:rFonts w:ascii="Times New Roman" w:hAnsi="Times New Roman" w:cs="Times New Roman"/>
        </w:rPr>
      </w:pPr>
    </w:p>
    <w:p w14:paraId="14B57A67" w14:textId="3763D922" w:rsidR="0017318D" w:rsidRPr="0055219E" w:rsidRDefault="0017318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363264ED" w14:textId="5148FF45" w:rsidR="00B53F4E" w:rsidRPr="0055219E" w:rsidRDefault="0017318D" w:rsidP="00F55308">
      <w:pPr>
        <w:pStyle w:val="Dialogue"/>
        <w:rPr>
          <w:rFonts w:ascii="Times New Roman" w:hAnsi="Times New Roman" w:cs="Times New Roman"/>
        </w:rPr>
      </w:pPr>
      <w:r w:rsidRPr="0055219E">
        <w:rPr>
          <w:rFonts w:ascii="Times New Roman" w:hAnsi="Times New Roman" w:cs="Times New Roman"/>
        </w:rPr>
        <w:t>Fine!</w:t>
      </w:r>
      <w:r w:rsidR="00977D41" w:rsidRPr="0055219E">
        <w:rPr>
          <w:rFonts w:ascii="Times New Roman" w:hAnsi="Times New Roman" w:cs="Times New Roman"/>
        </w:rPr>
        <w:t xml:space="preserve"> You’re like a wounded child!</w:t>
      </w:r>
      <w:r w:rsidRPr="0055219E">
        <w:rPr>
          <w:rFonts w:ascii="Times New Roman" w:hAnsi="Times New Roman" w:cs="Times New Roman"/>
        </w:rPr>
        <w:t xml:space="preserve"> </w:t>
      </w:r>
      <w:r w:rsidR="00B53F4E" w:rsidRPr="0055219E">
        <w:rPr>
          <w:rFonts w:ascii="Times New Roman" w:hAnsi="Times New Roman" w:cs="Times New Roman"/>
        </w:rPr>
        <w:t>(</w:t>
      </w:r>
      <w:r w:rsidR="00B53F4E" w:rsidRPr="0055219E">
        <w:rPr>
          <w:rFonts w:ascii="Times New Roman" w:hAnsi="Times New Roman" w:cs="Times New Roman"/>
          <w:i/>
        </w:rPr>
        <w:t>Unfurling the scroll</w:t>
      </w:r>
      <w:r w:rsidR="00B53F4E" w:rsidRPr="0055219E">
        <w:rPr>
          <w:rFonts w:ascii="Times New Roman" w:hAnsi="Times New Roman" w:cs="Times New Roman"/>
        </w:rPr>
        <w:t>.) Anon, anon —</w:t>
      </w:r>
    </w:p>
    <w:p w14:paraId="55EB122F" w14:textId="77777777" w:rsidR="00F55308" w:rsidRPr="0055219E" w:rsidRDefault="00F55308" w:rsidP="00F55308">
      <w:pPr>
        <w:pStyle w:val="Dialogue"/>
        <w:rPr>
          <w:rFonts w:ascii="Times New Roman" w:hAnsi="Times New Roman" w:cs="Times New Roman"/>
        </w:rPr>
      </w:pPr>
    </w:p>
    <w:p w14:paraId="57DA391F" w14:textId="1C63F2C3"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RICHARD</w:t>
      </w:r>
    </w:p>
    <w:p w14:paraId="69CE51EC" w14:textId="167FAB09" w:rsidR="00F55308" w:rsidRPr="0055219E" w:rsidRDefault="00F55308"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 xml:space="preserve">To an </w:t>
      </w:r>
      <w:r w:rsidR="00FC62BE" w:rsidRPr="0055219E">
        <w:rPr>
          <w:rFonts w:ascii="Times New Roman" w:hAnsi="Times New Roman" w:cs="Times New Roman"/>
          <w:i/>
        </w:rPr>
        <w:t>audience</w:t>
      </w:r>
      <w:r w:rsidRPr="0055219E">
        <w:rPr>
          <w:rFonts w:ascii="Times New Roman" w:hAnsi="Times New Roman" w:cs="Times New Roman"/>
          <w:i/>
        </w:rPr>
        <w:t xml:space="preserve"> member</w:t>
      </w:r>
      <w:r w:rsidR="00977D41" w:rsidRPr="0055219E">
        <w:rPr>
          <w:rFonts w:ascii="Times New Roman" w:hAnsi="Times New Roman" w:cs="Times New Roman"/>
          <w:i/>
        </w:rPr>
        <w:t>, fake crying</w:t>
      </w:r>
      <w:r w:rsidRPr="0055219E">
        <w:rPr>
          <w:rFonts w:ascii="Times New Roman" w:hAnsi="Times New Roman" w:cs="Times New Roman"/>
        </w:rPr>
        <w:t xml:space="preserve">.) </w:t>
      </w:r>
      <w:r w:rsidR="0017318D" w:rsidRPr="0055219E">
        <w:rPr>
          <w:rFonts w:ascii="Times New Roman" w:hAnsi="Times New Roman" w:cs="Times New Roman"/>
        </w:rPr>
        <w:t>My</w:t>
      </w:r>
      <w:r w:rsidRPr="0055219E">
        <w:rPr>
          <w:rFonts w:ascii="Times New Roman" w:hAnsi="Times New Roman" w:cs="Times New Roman"/>
        </w:rPr>
        <w:t xml:space="preserve"> </w:t>
      </w:r>
      <w:r w:rsidR="004B186D" w:rsidRPr="0055219E">
        <w:rPr>
          <w:rFonts w:ascii="Times New Roman" w:hAnsi="Times New Roman" w:cs="Times New Roman"/>
        </w:rPr>
        <w:t xml:space="preserve">unreclaimed </w:t>
      </w:r>
      <w:r w:rsidR="0017318D" w:rsidRPr="0055219E">
        <w:rPr>
          <w:rFonts w:ascii="Times New Roman" w:hAnsi="Times New Roman" w:cs="Times New Roman"/>
        </w:rPr>
        <w:t xml:space="preserve">heart — </w:t>
      </w:r>
    </w:p>
    <w:p w14:paraId="52330D94" w14:textId="77777777" w:rsidR="00F55308" w:rsidRPr="0055219E" w:rsidRDefault="00F55308" w:rsidP="00F55308">
      <w:pPr>
        <w:pStyle w:val="Dialogue"/>
        <w:rPr>
          <w:rFonts w:ascii="Times New Roman" w:hAnsi="Times New Roman" w:cs="Times New Roman"/>
        </w:rPr>
      </w:pPr>
    </w:p>
    <w:p w14:paraId="0B9CD00B" w14:textId="4164EF6B"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WILL</w:t>
      </w:r>
    </w:p>
    <w:p w14:paraId="19E5F158" w14:textId="3458F548" w:rsidR="00F55308" w:rsidRPr="0055219E" w:rsidRDefault="00F55308" w:rsidP="00F55308">
      <w:pPr>
        <w:pStyle w:val="Dialogue"/>
        <w:rPr>
          <w:rFonts w:ascii="Times New Roman" w:hAnsi="Times New Roman" w:cs="Times New Roman"/>
        </w:rPr>
      </w:pPr>
      <w:r w:rsidRPr="0055219E">
        <w:rPr>
          <w:rFonts w:ascii="Times New Roman" w:hAnsi="Times New Roman" w:cs="Times New Roman"/>
        </w:rPr>
        <w:t xml:space="preserve">Will you quit flirting? She’s like, 13 years old. </w:t>
      </w:r>
    </w:p>
    <w:p w14:paraId="49D96733" w14:textId="77777777" w:rsidR="00F55308" w:rsidRPr="0055219E" w:rsidRDefault="00F55308" w:rsidP="00F55308">
      <w:pPr>
        <w:pStyle w:val="Dialogue"/>
        <w:rPr>
          <w:rFonts w:ascii="Times New Roman" w:hAnsi="Times New Roman" w:cs="Times New Roman"/>
        </w:rPr>
      </w:pPr>
    </w:p>
    <w:p w14:paraId="53C69842" w14:textId="5841A7C6" w:rsidR="00F55308" w:rsidRPr="0055219E" w:rsidRDefault="00B24B78"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55308" w:rsidRPr="0055219E">
        <w:rPr>
          <w:rFonts w:ascii="Times New Roman" w:hAnsi="Times New Roman" w:cs="Times New Roman"/>
        </w:rPr>
        <w:t>GEORGE</w:t>
      </w:r>
    </w:p>
    <w:p w14:paraId="228C8254" w14:textId="6892DDAF" w:rsidR="0017318D" w:rsidRPr="0055219E" w:rsidRDefault="00977D41" w:rsidP="0017318D">
      <w:pPr>
        <w:pStyle w:val="Dialogue"/>
        <w:rPr>
          <w:rFonts w:ascii="Times New Roman" w:hAnsi="Times New Roman" w:cs="Times New Roman"/>
        </w:rPr>
      </w:pPr>
      <w:r w:rsidRPr="0055219E">
        <w:rPr>
          <w:rFonts w:ascii="Times New Roman" w:hAnsi="Times New Roman" w:cs="Times New Roman"/>
        </w:rPr>
        <w:t xml:space="preserve">I’ll read the </w:t>
      </w:r>
      <w:r w:rsidR="0017318D" w:rsidRPr="0055219E">
        <w:rPr>
          <w:rFonts w:ascii="Times New Roman" w:hAnsi="Times New Roman" w:cs="Times New Roman"/>
        </w:rPr>
        <w:t xml:space="preserve">will </w:t>
      </w:r>
      <w:r w:rsidRPr="0055219E">
        <w:rPr>
          <w:rFonts w:ascii="Times New Roman" w:hAnsi="Times New Roman" w:cs="Times New Roman"/>
        </w:rPr>
        <w:t xml:space="preserve">now — But </w:t>
      </w:r>
      <w:r w:rsidR="0017318D" w:rsidRPr="0055219E">
        <w:rPr>
          <w:rFonts w:ascii="Times New Roman" w:hAnsi="Times New Roman" w:cs="Times New Roman"/>
        </w:rPr>
        <w:t xml:space="preserve">be warned — It can stir up feelings. </w:t>
      </w:r>
    </w:p>
    <w:p w14:paraId="578CA106" w14:textId="77777777" w:rsidR="0017318D" w:rsidRPr="0055219E" w:rsidRDefault="0017318D" w:rsidP="0017318D">
      <w:pPr>
        <w:pStyle w:val="Dialogue"/>
        <w:rPr>
          <w:rFonts w:ascii="Times New Roman" w:hAnsi="Times New Roman" w:cs="Times New Roman"/>
        </w:rPr>
      </w:pPr>
    </w:p>
    <w:p w14:paraId="2C3213B1" w14:textId="6BCCFF54"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182A3E00" w14:textId="467A5EBF" w:rsidR="0017318D" w:rsidRPr="0055219E" w:rsidRDefault="0017318D" w:rsidP="0017318D">
      <w:pPr>
        <w:pStyle w:val="Dialogue"/>
        <w:rPr>
          <w:rFonts w:ascii="Times New Roman" w:hAnsi="Times New Roman" w:cs="Times New Roman"/>
        </w:rPr>
      </w:pPr>
      <w:r w:rsidRPr="0055219E">
        <w:rPr>
          <w:rFonts w:ascii="Times New Roman" w:hAnsi="Times New Roman" w:cs="Times New Roman"/>
        </w:rPr>
        <w:t xml:space="preserve">I am here for your feelings, Gus! I’m ready to listen! </w:t>
      </w:r>
    </w:p>
    <w:p w14:paraId="475B43A3" w14:textId="326C19BA" w:rsidR="006E771E" w:rsidRPr="0055219E" w:rsidRDefault="006E771E" w:rsidP="00F55308">
      <w:pPr>
        <w:pStyle w:val="Dialogue"/>
        <w:rPr>
          <w:rFonts w:ascii="Times New Roman" w:hAnsi="Times New Roman" w:cs="Times New Roman"/>
        </w:rPr>
      </w:pPr>
      <w:r w:rsidRPr="0055219E">
        <w:rPr>
          <w:rFonts w:ascii="Times New Roman" w:hAnsi="Times New Roman" w:cs="Times New Roman"/>
        </w:rPr>
        <w:br/>
      </w:r>
      <w:r w:rsidR="00B24B78" w:rsidRPr="0055219E">
        <w:rPr>
          <w:rFonts w:ascii="Times New Roman" w:hAnsi="Times New Roman" w:cs="Times New Roman"/>
        </w:rPr>
        <w:tab/>
      </w:r>
      <w:r w:rsidR="00B24B78" w:rsidRPr="0055219E">
        <w:rPr>
          <w:rFonts w:ascii="Times New Roman" w:hAnsi="Times New Roman" w:cs="Times New Roman"/>
        </w:rPr>
        <w:tab/>
      </w:r>
      <w:r w:rsidR="00B24B78" w:rsidRPr="0055219E">
        <w:rPr>
          <w:rFonts w:ascii="Times New Roman" w:hAnsi="Times New Roman" w:cs="Times New Roman"/>
        </w:rPr>
        <w:tab/>
      </w:r>
      <w:r w:rsidR="00B24B78" w:rsidRPr="0055219E">
        <w:rPr>
          <w:rFonts w:ascii="Times New Roman" w:hAnsi="Times New Roman" w:cs="Times New Roman"/>
        </w:rPr>
        <w:tab/>
      </w:r>
      <w:r w:rsidRPr="0055219E">
        <w:rPr>
          <w:rFonts w:ascii="Times New Roman" w:hAnsi="Times New Roman" w:cs="Times New Roman"/>
        </w:rPr>
        <w:t>AUGUSTINE</w:t>
      </w:r>
    </w:p>
    <w:p w14:paraId="6394B34D" w14:textId="654F7B82" w:rsidR="004B186D" w:rsidRPr="0055219E" w:rsidRDefault="004B186D" w:rsidP="0017318D">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GEORGE</w:t>
      </w:r>
      <w:r w:rsidRPr="0055219E">
        <w:rPr>
          <w:rFonts w:ascii="Times New Roman" w:hAnsi="Times New Roman" w:cs="Times New Roman"/>
        </w:rPr>
        <w:t>) Up-staring</w:t>
      </w:r>
      <w:r w:rsidR="00977D41" w:rsidRPr="0055219E">
        <w:rPr>
          <w:rFonts w:ascii="Times New Roman" w:hAnsi="Times New Roman" w:cs="Times New Roman"/>
        </w:rPr>
        <w:t xml:space="preserve"> and tall</w:t>
      </w:r>
      <w:r w:rsidRPr="0055219E">
        <w:rPr>
          <w:rFonts w:ascii="Times New Roman" w:hAnsi="Times New Roman" w:cs="Times New Roman"/>
        </w:rPr>
        <w:t>! Like you mean it.</w:t>
      </w:r>
    </w:p>
    <w:p w14:paraId="189B687A" w14:textId="77777777" w:rsidR="004B186D" w:rsidRPr="0055219E" w:rsidRDefault="004B186D" w:rsidP="00F55308">
      <w:pPr>
        <w:pStyle w:val="Dialogue"/>
        <w:rPr>
          <w:rFonts w:ascii="Times New Roman" w:hAnsi="Times New Roman" w:cs="Times New Roman"/>
        </w:rPr>
      </w:pPr>
    </w:p>
    <w:p w14:paraId="1D03C6F2" w14:textId="0AAA6DA9" w:rsidR="004B186D" w:rsidRPr="0055219E" w:rsidRDefault="004B186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0784D150" w14:textId="77777777" w:rsidR="00977D41" w:rsidRPr="0055219E" w:rsidRDefault="00977D41" w:rsidP="00F55308">
      <w:pPr>
        <w:pStyle w:val="Dialogue"/>
        <w:rPr>
          <w:rFonts w:ascii="Times New Roman" w:hAnsi="Times New Roman" w:cs="Times New Roman"/>
        </w:rPr>
      </w:pPr>
      <w:r w:rsidRPr="0055219E">
        <w:rPr>
          <w:rFonts w:ascii="Times New Roman" w:hAnsi="Times New Roman" w:cs="Times New Roman"/>
        </w:rPr>
        <w:t xml:space="preserve">You’re actually micromanaging the way I read this? </w:t>
      </w:r>
      <w:r w:rsidR="004B186D" w:rsidRPr="0055219E">
        <w:rPr>
          <w:rFonts w:ascii="Times New Roman" w:hAnsi="Times New Roman" w:cs="Times New Roman"/>
        </w:rPr>
        <w:t>(</w:t>
      </w:r>
      <w:r w:rsidR="004B186D" w:rsidRPr="0055219E">
        <w:rPr>
          <w:rFonts w:ascii="Times New Roman" w:hAnsi="Times New Roman" w:cs="Times New Roman"/>
          <w:i/>
        </w:rPr>
        <w:t>Standing straight up</w:t>
      </w:r>
      <w:r w:rsidR="004B186D" w:rsidRPr="0055219E">
        <w:rPr>
          <w:rFonts w:ascii="Times New Roman" w:hAnsi="Times New Roman" w:cs="Times New Roman"/>
        </w:rPr>
        <w:t xml:space="preserve">.) I Henry — </w:t>
      </w:r>
    </w:p>
    <w:p w14:paraId="0460CB31" w14:textId="77777777" w:rsidR="00977D41" w:rsidRPr="0055219E" w:rsidRDefault="00977D41" w:rsidP="00F55308">
      <w:pPr>
        <w:pStyle w:val="Dialogue"/>
        <w:rPr>
          <w:rFonts w:ascii="Times New Roman" w:hAnsi="Times New Roman" w:cs="Times New Roman"/>
        </w:rPr>
      </w:pPr>
    </w:p>
    <w:p w14:paraId="481BDDBB" w14:textId="20336A22" w:rsidR="00977D41" w:rsidRPr="0055219E" w:rsidRDefault="00977D41"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4F827AD4" w14:textId="77777777" w:rsidR="00306D0A" w:rsidRPr="0055219E" w:rsidRDefault="00306D0A" w:rsidP="00977D41">
      <w:pPr>
        <w:pStyle w:val="Dialogue"/>
        <w:rPr>
          <w:rFonts w:ascii="Times New Roman" w:hAnsi="Times New Roman" w:cs="Times New Roman"/>
        </w:rPr>
      </w:pPr>
      <w:r w:rsidRPr="0055219E">
        <w:rPr>
          <w:rFonts w:ascii="Times New Roman" w:hAnsi="Times New Roman" w:cs="Times New Roman"/>
        </w:rPr>
        <w:t>I made the</w:t>
      </w:r>
      <w:r w:rsidR="00977D41" w:rsidRPr="0055219E">
        <w:rPr>
          <w:rFonts w:ascii="Times New Roman" w:hAnsi="Times New Roman" w:cs="Times New Roman"/>
        </w:rPr>
        <w:t xml:space="preserve"> flyer! </w:t>
      </w:r>
      <w:r w:rsidR="00977D41" w:rsidRPr="0055219E">
        <w:rPr>
          <w:rFonts w:ascii="Times New Roman" w:hAnsi="Times New Roman" w:cs="Times New Roman"/>
          <w:i/>
        </w:rPr>
        <w:t>See</w:t>
      </w:r>
      <w:r w:rsidR="00977D41" w:rsidRPr="0055219E">
        <w:rPr>
          <w:rFonts w:ascii="Times New Roman" w:hAnsi="Times New Roman" w:cs="Times New Roman"/>
        </w:rPr>
        <w:t xml:space="preserve">? </w:t>
      </w:r>
      <w:r w:rsidRPr="0055219E">
        <w:rPr>
          <w:rFonts w:ascii="Times New Roman" w:hAnsi="Times New Roman" w:cs="Times New Roman"/>
        </w:rPr>
        <w:t xml:space="preserve">This is </w:t>
      </w:r>
      <w:r w:rsidRPr="0055219E">
        <w:rPr>
          <w:rFonts w:ascii="Times New Roman" w:hAnsi="Times New Roman" w:cs="Times New Roman"/>
          <w:i/>
        </w:rPr>
        <w:t>my</w:t>
      </w:r>
      <w:r w:rsidRPr="0055219E">
        <w:rPr>
          <w:rFonts w:ascii="Times New Roman" w:hAnsi="Times New Roman" w:cs="Times New Roman"/>
        </w:rPr>
        <w:t xml:space="preserve"> memorial for Henry!</w:t>
      </w:r>
    </w:p>
    <w:p w14:paraId="6046DFA5" w14:textId="77777777" w:rsidR="00306D0A" w:rsidRPr="0055219E" w:rsidRDefault="00306D0A" w:rsidP="00977D41">
      <w:pPr>
        <w:pStyle w:val="Dialogue"/>
        <w:rPr>
          <w:rFonts w:ascii="Times New Roman" w:hAnsi="Times New Roman" w:cs="Times New Roman"/>
        </w:rPr>
      </w:pPr>
    </w:p>
    <w:p w14:paraId="19FEA252" w14:textId="44923B5C" w:rsidR="00306D0A" w:rsidRPr="0055219E" w:rsidRDefault="00306D0A" w:rsidP="00977D41">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70FE9AC2" w14:textId="7F1E3F13" w:rsidR="00F55308" w:rsidRPr="0055219E" w:rsidRDefault="00306D0A" w:rsidP="00F55308">
      <w:pPr>
        <w:pStyle w:val="Dialogue"/>
        <w:rPr>
          <w:rFonts w:ascii="Times New Roman" w:hAnsi="Times New Roman" w:cs="Times New Roman"/>
        </w:rPr>
      </w:pPr>
      <w:r w:rsidRPr="0055219E">
        <w:rPr>
          <w:rFonts w:ascii="Times New Roman" w:hAnsi="Times New Roman" w:cs="Times New Roman"/>
        </w:rPr>
        <w:t xml:space="preserve">Well I’m playing Titus — </w:t>
      </w:r>
      <w:r w:rsidR="00F55308" w:rsidRPr="0055219E">
        <w:rPr>
          <w:rFonts w:ascii="Times New Roman" w:hAnsi="Times New Roman" w:cs="Times New Roman"/>
        </w:rPr>
        <w:br/>
      </w:r>
      <w:r w:rsidR="00F55308"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F55308" w:rsidRPr="0055219E">
        <w:rPr>
          <w:rFonts w:ascii="Times New Roman" w:hAnsi="Times New Roman" w:cs="Times New Roman"/>
        </w:rPr>
        <w:t>HENRY</w:t>
      </w:r>
      <w:r w:rsidR="007E77F8" w:rsidRPr="0055219E">
        <w:rPr>
          <w:rFonts w:ascii="Times New Roman" w:hAnsi="Times New Roman" w:cs="Times New Roman"/>
        </w:rPr>
        <w:t xml:space="preserve"> </w:t>
      </w:r>
      <w:r w:rsidR="008050DB" w:rsidRPr="0055219E">
        <w:rPr>
          <w:rFonts w:ascii="Times New Roman" w:hAnsi="Times New Roman" w:cs="Times New Roman"/>
        </w:rPr>
        <w:t>II</w:t>
      </w:r>
      <w:r w:rsidR="00F55308" w:rsidRPr="0055219E">
        <w:rPr>
          <w:rFonts w:ascii="Times New Roman" w:hAnsi="Times New Roman" w:cs="Times New Roman"/>
        </w:rPr>
        <w:br/>
      </w:r>
      <w:r w:rsidR="00875ED1" w:rsidRPr="0055219E">
        <w:rPr>
          <w:rFonts w:ascii="Times New Roman" w:hAnsi="Times New Roman" w:cs="Times New Roman"/>
        </w:rPr>
        <w:t xml:space="preserve">Sometimes I feel like my fear of powerlessness will lead me to the dark side.  </w:t>
      </w:r>
    </w:p>
    <w:p w14:paraId="669E97AB" w14:textId="77777777" w:rsidR="00667315" w:rsidRPr="0055219E" w:rsidRDefault="00667315" w:rsidP="00F55308">
      <w:pPr>
        <w:pStyle w:val="Dialogue"/>
        <w:rPr>
          <w:rFonts w:ascii="Times New Roman" w:hAnsi="Times New Roman" w:cs="Times New Roman"/>
        </w:rPr>
      </w:pPr>
    </w:p>
    <w:p w14:paraId="6D2D6884" w14:textId="09DB8486" w:rsidR="00667315"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667315" w:rsidRPr="0055219E">
        <w:rPr>
          <w:rFonts w:ascii="Times New Roman" w:hAnsi="Times New Roman" w:cs="Times New Roman"/>
        </w:rPr>
        <w:t>WILL</w:t>
      </w:r>
    </w:p>
    <w:p w14:paraId="06614298" w14:textId="3B418185" w:rsidR="006E771E" w:rsidRPr="0055219E" w:rsidRDefault="00667315" w:rsidP="00BD669D">
      <w:pPr>
        <w:pStyle w:val="Dialogue"/>
        <w:rPr>
          <w:rFonts w:ascii="Times New Roman" w:hAnsi="Times New Roman" w:cs="Times New Roman"/>
        </w:rPr>
      </w:pPr>
      <w:r w:rsidRPr="0055219E">
        <w:rPr>
          <w:rFonts w:ascii="Times New Roman" w:hAnsi="Times New Roman" w:cs="Times New Roman"/>
        </w:rPr>
        <w:t>Okay, save that for when we’re devising.</w:t>
      </w:r>
      <w:r w:rsidR="006E771E" w:rsidRPr="0055219E">
        <w:rPr>
          <w:rFonts w:ascii="Times New Roman" w:hAnsi="Times New Roman" w:cs="Times New Roman"/>
        </w:rPr>
        <w:t xml:space="preserve">   </w:t>
      </w:r>
    </w:p>
    <w:p w14:paraId="496E2427" w14:textId="77777777" w:rsidR="006E771E" w:rsidRPr="0055219E" w:rsidRDefault="006E771E" w:rsidP="00F55308">
      <w:pPr>
        <w:pStyle w:val="Dialogue"/>
        <w:rPr>
          <w:rFonts w:ascii="Times New Roman" w:hAnsi="Times New Roman" w:cs="Times New Roman"/>
        </w:rPr>
      </w:pPr>
    </w:p>
    <w:p w14:paraId="0D0CB87C" w14:textId="602B698C" w:rsidR="006E771E"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6E771E" w:rsidRPr="0055219E">
        <w:rPr>
          <w:rFonts w:ascii="Times New Roman" w:hAnsi="Times New Roman" w:cs="Times New Roman"/>
        </w:rPr>
        <w:t>GEORGE</w:t>
      </w:r>
    </w:p>
    <w:p w14:paraId="3C0E319B" w14:textId="348FB7F9" w:rsidR="006E771E" w:rsidRPr="0055219E" w:rsidRDefault="00FC62BE" w:rsidP="00F55308">
      <w:pPr>
        <w:pStyle w:val="Dialogue"/>
        <w:rPr>
          <w:rFonts w:ascii="Times New Roman" w:hAnsi="Times New Roman" w:cs="Times New Roman"/>
        </w:rPr>
      </w:pPr>
      <w:r w:rsidRPr="0055219E">
        <w:rPr>
          <w:rFonts w:ascii="Times New Roman" w:hAnsi="Times New Roman" w:cs="Times New Roman"/>
        </w:rPr>
        <w:t>“</w:t>
      </w:r>
      <w:r w:rsidR="006E771E" w:rsidRPr="0055219E">
        <w:rPr>
          <w:rFonts w:ascii="Times New Roman" w:hAnsi="Times New Roman" w:cs="Times New Roman"/>
        </w:rPr>
        <w:t>I Henry</w:t>
      </w:r>
      <w:r w:rsidRPr="0055219E">
        <w:rPr>
          <w:rFonts w:ascii="Times New Roman" w:hAnsi="Times New Roman" w:cs="Times New Roman"/>
        </w:rPr>
        <w:t>”</w:t>
      </w:r>
      <w:r w:rsidR="006E771E" w:rsidRPr="0055219E">
        <w:rPr>
          <w:rFonts w:ascii="Times New Roman" w:hAnsi="Times New Roman" w:cs="Times New Roman"/>
        </w:rPr>
        <w:t xml:space="preserve"> </w:t>
      </w:r>
      <w:r w:rsidR="00306D0A" w:rsidRPr="0055219E">
        <w:rPr>
          <w:rFonts w:ascii="Times New Roman" w:hAnsi="Times New Roman" w:cs="Times New Roman"/>
        </w:rPr>
        <w:t>—</w:t>
      </w:r>
      <w:r w:rsidR="006E771E" w:rsidRPr="0055219E">
        <w:rPr>
          <w:rFonts w:ascii="Times New Roman" w:hAnsi="Times New Roman" w:cs="Times New Roman"/>
        </w:rPr>
        <w:br/>
      </w:r>
      <w:r w:rsidR="006E771E"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BD669D" w:rsidRPr="0055219E">
        <w:rPr>
          <w:rFonts w:ascii="Times New Roman" w:hAnsi="Times New Roman" w:cs="Times New Roman"/>
        </w:rPr>
        <w:t xml:space="preserve">HENRY II </w:t>
      </w:r>
    </w:p>
    <w:p w14:paraId="636648D8" w14:textId="248917A7" w:rsidR="006E771E" w:rsidRPr="0055219E" w:rsidRDefault="00FC62BE"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audience</w:t>
      </w:r>
      <w:r w:rsidRPr="0055219E">
        <w:rPr>
          <w:rFonts w:ascii="Times New Roman" w:hAnsi="Times New Roman" w:cs="Times New Roman"/>
        </w:rPr>
        <w:t xml:space="preserve">.) </w:t>
      </w:r>
      <w:r w:rsidR="00A626A4" w:rsidRPr="0055219E">
        <w:rPr>
          <w:rFonts w:ascii="Times New Roman" w:hAnsi="Times New Roman" w:cs="Times New Roman"/>
        </w:rPr>
        <w:t>They mean me</w:t>
      </w:r>
      <w:r w:rsidRPr="0055219E">
        <w:rPr>
          <w:rFonts w:ascii="Times New Roman" w:hAnsi="Times New Roman" w:cs="Times New Roman"/>
        </w:rPr>
        <w:t xml:space="preserve">! </w:t>
      </w:r>
      <w:r w:rsidR="006E771E" w:rsidRPr="0055219E">
        <w:rPr>
          <w:rFonts w:ascii="Times New Roman" w:hAnsi="Times New Roman" w:cs="Times New Roman"/>
        </w:rPr>
        <w:t xml:space="preserve"> </w:t>
      </w:r>
    </w:p>
    <w:p w14:paraId="440D7176" w14:textId="77777777" w:rsidR="001140BC" w:rsidRPr="0055219E" w:rsidRDefault="001140BC" w:rsidP="00F55308">
      <w:pPr>
        <w:pStyle w:val="Dialogue"/>
        <w:rPr>
          <w:rFonts w:ascii="Times New Roman" w:hAnsi="Times New Roman" w:cs="Times New Roman"/>
        </w:rPr>
      </w:pPr>
    </w:p>
    <w:p w14:paraId="52C69302" w14:textId="5B75A87A" w:rsidR="001140BC" w:rsidRPr="0055219E" w:rsidRDefault="001140BC"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D669D" w:rsidRPr="0055219E">
        <w:rPr>
          <w:rFonts w:ascii="Times New Roman" w:hAnsi="Times New Roman" w:cs="Times New Roman"/>
        </w:rPr>
        <w:t xml:space="preserve">WILL </w:t>
      </w:r>
    </w:p>
    <w:p w14:paraId="6CFEBED7" w14:textId="1F3570A9" w:rsidR="00BD669D" w:rsidRPr="0055219E" w:rsidRDefault="00BD669D"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the audience — pointing towards HENRY II without HENRY II seeing</w:t>
      </w:r>
      <w:r w:rsidRPr="0055219E">
        <w:rPr>
          <w:rFonts w:ascii="Times New Roman" w:hAnsi="Times New Roman" w:cs="Times New Roman"/>
        </w:rPr>
        <w:t xml:space="preserve">.) </w:t>
      </w:r>
      <w:r w:rsidR="00875ED1" w:rsidRPr="0055219E">
        <w:rPr>
          <w:rFonts w:ascii="Times New Roman" w:hAnsi="Times New Roman" w:cs="Times New Roman"/>
        </w:rPr>
        <w:t xml:space="preserve">He’s our “misfit” — Our “iconoclast” — </w:t>
      </w:r>
    </w:p>
    <w:p w14:paraId="174FF063" w14:textId="77777777" w:rsidR="00667315" w:rsidRPr="0055219E" w:rsidRDefault="00667315" w:rsidP="00F55308">
      <w:pPr>
        <w:pStyle w:val="Dialogue"/>
        <w:rPr>
          <w:rFonts w:ascii="Times New Roman" w:hAnsi="Times New Roman" w:cs="Times New Roman"/>
        </w:rPr>
      </w:pPr>
    </w:p>
    <w:p w14:paraId="6A0959EF" w14:textId="029B513F" w:rsidR="0083492C" w:rsidRPr="0055219E" w:rsidRDefault="00BD669D" w:rsidP="00A626A4">
      <w:pPr>
        <w:pStyle w:val="CharacterTag"/>
        <w:rPr>
          <w:rFonts w:ascii="Times New Roman" w:hAnsi="Times New Roman" w:cs="Times New Roman"/>
        </w:rPr>
      </w:pPr>
      <w:r w:rsidRPr="0055219E">
        <w:rPr>
          <w:rFonts w:ascii="Times New Roman" w:hAnsi="Times New Roman" w:cs="Times New Roman"/>
        </w:rPr>
        <w:t>AUGUSTINE</w:t>
      </w:r>
    </w:p>
    <w:p w14:paraId="03CC043D" w14:textId="744F3F22" w:rsidR="0083492C" w:rsidRPr="0055219E" w:rsidRDefault="00BD669D" w:rsidP="00F55308">
      <w:pPr>
        <w:pStyle w:val="Dialogue"/>
        <w:rPr>
          <w:rFonts w:ascii="Times New Roman" w:hAnsi="Times New Roman" w:cs="Times New Roman"/>
        </w:rPr>
      </w:pPr>
      <w:r w:rsidRPr="0055219E">
        <w:rPr>
          <w:rFonts w:ascii="Times New Roman" w:hAnsi="Times New Roman" w:cs="Times New Roman"/>
        </w:rPr>
        <w:t xml:space="preserve">Wait! </w:t>
      </w:r>
      <w:r w:rsidR="0083492C" w:rsidRPr="0055219E">
        <w:rPr>
          <w:rFonts w:ascii="Times New Roman" w:hAnsi="Times New Roman" w:cs="Times New Roman"/>
        </w:rPr>
        <w:t xml:space="preserve">Maybe we should </w:t>
      </w:r>
      <w:r w:rsidR="00306D0A" w:rsidRPr="0055219E">
        <w:rPr>
          <w:rFonts w:ascii="Times New Roman" w:hAnsi="Times New Roman" w:cs="Times New Roman"/>
        </w:rPr>
        <w:t xml:space="preserve">first </w:t>
      </w:r>
      <w:r w:rsidR="0083492C" w:rsidRPr="0055219E">
        <w:rPr>
          <w:rFonts w:ascii="Times New Roman" w:hAnsi="Times New Roman" w:cs="Times New Roman"/>
        </w:rPr>
        <w:t xml:space="preserve">have a moment for </w:t>
      </w:r>
      <w:r w:rsidR="007E77F8" w:rsidRPr="0055219E">
        <w:rPr>
          <w:rFonts w:ascii="Times New Roman" w:hAnsi="Times New Roman" w:cs="Times New Roman"/>
        </w:rPr>
        <w:t>Henry</w:t>
      </w:r>
      <w:r w:rsidR="0083492C" w:rsidRPr="0055219E">
        <w:rPr>
          <w:rFonts w:ascii="Times New Roman" w:hAnsi="Times New Roman" w:cs="Times New Roman"/>
        </w:rPr>
        <w:t xml:space="preserve"> </w:t>
      </w:r>
      <w:r w:rsidR="008050DB" w:rsidRPr="0055219E">
        <w:rPr>
          <w:rFonts w:ascii="Times New Roman" w:hAnsi="Times New Roman" w:cs="Times New Roman"/>
        </w:rPr>
        <w:t>the first</w:t>
      </w:r>
      <w:r w:rsidR="00306D0A" w:rsidRPr="0055219E">
        <w:rPr>
          <w:rFonts w:ascii="Times New Roman" w:hAnsi="Times New Roman" w:cs="Times New Roman"/>
        </w:rPr>
        <w:t>?</w:t>
      </w:r>
    </w:p>
    <w:p w14:paraId="455E06AE" w14:textId="77777777" w:rsidR="0083492C" w:rsidRPr="0055219E" w:rsidRDefault="0083492C" w:rsidP="00F55308">
      <w:pPr>
        <w:pStyle w:val="Dialogue"/>
        <w:rPr>
          <w:rFonts w:ascii="Times New Roman" w:hAnsi="Times New Roman" w:cs="Times New Roman"/>
        </w:rPr>
      </w:pPr>
    </w:p>
    <w:p w14:paraId="1C50C000" w14:textId="59FA050F" w:rsidR="0083492C"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D669D" w:rsidRPr="0055219E">
        <w:rPr>
          <w:rFonts w:ascii="Times New Roman" w:hAnsi="Times New Roman" w:cs="Times New Roman"/>
        </w:rPr>
        <w:t>GEORGE</w:t>
      </w:r>
    </w:p>
    <w:p w14:paraId="60E26EAE" w14:textId="25067683" w:rsidR="0083492C" w:rsidRPr="0055219E" w:rsidRDefault="0083492C" w:rsidP="00F55308">
      <w:pPr>
        <w:pStyle w:val="Dialogue"/>
        <w:rPr>
          <w:rFonts w:ascii="Times New Roman" w:hAnsi="Times New Roman" w:cs="Times New Roman"/>
        </w:rPr>
      </w:pPr>
      <w:r w:rsidRPr="0055219E">
        <w:rPr>
          <w:rFonts w:ascii="Times New Roman" w:hAnsi="Times New Roman" w:cs="Times New Roman"/>
        </w:rPr>
        <w:t xml:space="preserve">Oh my god, </w:t>
      </w:r>
      <w:r w:rsidR="00BD669D" w:rsidRPr="0055219E">
        <w:rPr>
          <w:rFonts w:ascii="Times New Roman" w:hAnsi="Times New Roman" w:cs="Times New Roman"/>
        </w:rPr>
        <w:t>Gus</w:t>
      </w:r>
      <w:r w:rsidRPr="0055219E">
        <w:rPr>
          <w:rFonts w:ascii="Times New Roman" w:hAnsi="Times New Roman" w:cs="Times New Roman"/>
        </w:rPr>
        <w:t xml:space="preserve">. We all miss him — </w:t>
      </w:r>
      <w:r w:rsidR="008050DB" w:rsidRPr="0055219E">
        <w:rPr>
          <w:rFonts w:ascii="Times New Roman" w:hAnsi="Times New Roman" w:cs="Times New Roman"/>
        </w:rPr>
        <w:br/>
      </w:r>
      <w:r w:rsidR="008050DB"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8050DB" w:rsidRPr="0055219E">
        <w:rPr>
          <w:rFonts w:ascii="Times New Roman" w:hAnsi="Times New Roman" w:cs="Times New Roman"/>
        </w:rPr>
        <w:t>THOMAS</w:t>
      </w:r>
    </w:p>
    <w:p w14:paraId="2BFDE330" w14:textId="5A99C14E" w:rsidR="008050DB" w:rsidRPr="0055219E" w:rsidRDefault="008050DB" w:rsidP="00F55308">
      <w:pPr>
        <w:pStyle w:val="Dialogue"/>
        <w:rPr>
          <w:rFonts w:ascii="Times New Roman" w:hAnsi="Times New Roman" w:cs="Times New Roman"/>
        </w:rPr>
      </w:pPr>
      <w:r w:rsidRPr="0055219E">
        <w:rPr>
          <w:rFonts w:ascii="Times New Roman" w:hAnsi="Times New Roman" w:cs="Times New Roman"/>
        </w:rPr>
        <w:t xml:space="preserve">And he’s </w:t>
      </w:r>
      <w:r w:rsidRPr="0055219E">
        <w:rPr>
          <w:rFonts w:ascii="Times New Roman" w:hAnsi="Times New Roman" w:cs="Times New Roman"/>
          <w:i/>
        </w:rPr>
        <w:t xml:space="preserve">not </w:t>
      </w:r>
      <w:r w:rsidRPr="0055219E">
        <w:rPr>
          <w:rFonts w:ascii="Times New Roman" w:hAnsi="Times New Roman" w:cs="Times New Roman"/>
        </w:rPr>
        <w:t xml:space="preserve">Henry the first. </w:t>
      </w:r>
      <w:r w:rsidRPr="0055219E">
        <w:rPr>
          <w:rFonts w:ascii="Times New Roman" w:hAnsi="Times New Roman" w:cs="Times New Roman"/>
        </w:rPr>
        <w:br/>
      </w:r>
      <w:r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BD669D" w:rsidRPr="0055219E">
        <w:rPr>
          <w:rFonts w:ascii="Times New Roman" w:hAnsi="Times New Roman" w:cs="Times New Roman"/>
        </w:rPr>
        <w:t>GEORGE</w:t>
      </w:r>
    </w:p>
    <w:p w14:paraId="40DEC743" w14:textId="2F46094C" w:rsidR="008050DB" w:rsidRPr="0055219E" w:rsidRDefault="0056776A" w:rsidP="00F55308">
      <w:pPr>
        <w:pStyle w:val="Dialogue"/>
        <w:rPr>
          <w:rFonts w:ascii="Times New Roman" w:hAnsi="Times New Roman" w:cs="Times New Roman"/>
        </w:rPr>
      </w:pPr>
      <w:r w:rsidRPr="0055219E">
        <w:rPr>
          <w:rFonts w:ascii="Times New Roman" w:hAnsi="Times New Roman" w:cs="Times New Roman"/>
        </w:rPr>
        <w:lastRenderedPageBreak/>
        <w:t xml:space="preserve">Here we go — </w:t>
      </w:r>
      <w:r w:rsidR="00BD669D" w:rsidRPr="0055219E">
        <w:rPr>
          <w:rFonts w:ascii="Times New Roman" w:hAnsi="Times New Roman" w:cs="Times New Roman"/>
        </w:rPr>
        <w:t>You k</w:t>
      </w:r>
      <w:r w:rsidR="00FC62BE" w:rsidRPr="0055219E">
        <w:rPr>
          <w:rFonts w:ascii="Times New Roman" w:hAnsi="Times New Roman" w:cs="Times New Roman"/>
        </w:rPr>
        <w:t>now we have a show f</w:t>
      </w:r>
      <w:r w:rsidR="00BD669D" w:rsidRPr="0055219E">
        <w:rPr>
          <w:rFonts w:ascii="Times New Roman" w:hAnsi="Times New Roman" w:cs="Times New Roman"/>
        </w:rPr>
        <w:t xml:space="preserve">ive minutes. There’s the </w:t>
      </w:r>
      <w:r w:rsidR="00BD669D" w:rsidRPr="0055219E">
        <w:rPr>
          <w:rFonts w:ascii="Times New Roman" w:hAnsi="Times New Roman" w:cs="Times New Roman"/>
          <w:i/>
        </w:rPr>
        <w:t>paying audience</w:t>
      </w:r>
      <w:r w:rsidR="00BD669D" w:rsidRPr="0055219E">
        <w:rPr>
          <w:rFonts w:ascii="Times New Roman" w:hAnsi="Times New Roman" w:cs="Times New Roman"/>
        </w:rPr>
        <w:t xml:space="preserve">. John! Go to the box office and get the — </w:t>
      </w:r>
      <w:r w:rsidR="00BD669D" w:rsidRPr="0055219E">
        <w:rPr>
          <w:rFonts w:ascii="Times New Roman" w:hAnsi="Times New Roman" w:cs="Times New Roman"/>
        </w:rPr>
        <w:br/>
      </w:r>
      <w:r w:rsidR="00BD669D" w:rsidRPr="0055219E">
        <w:rPr>
          <w:rFonts w:ascii="Times New Roman" w:hAnsi="Times New Roman" w:cs="Times New Roman"/>
        </w:rPr>
        <w:br/>
      </w:r>
      <w:r w:rsidR="00BD669D" w:rsidRPr="0055219E">
        <w:rPr>
          <w:rFonts w:ascii="Times New Roman" w:hAnsi="Times New Roman" w:cs="Times New Roman"/>
        </w:rPr>
        <w:tab/>
      </w:r>
      <w:r w:rsidR="00BD669D" w:rsidRPr="0055219E">
        <w:rPr>
          <w:rFonts w:ascii="Times New Roman" w:hAnsi="Times New Roman" w:cs="Times New Roman"/>
        </w:rPr>
        <w:tab/>
      </w:r>
      <w:r w:rsidR="00BD669D" w:rsidRPr="0055219E">
        <w:rPr>
          <w:rFonts w:ascii="Times New Roman" w:hAnsi="Times New Roman" w:cs="Times New Roman"/>
        </w:rPr>
        <w:tab/>
      </w:r>
      <w:r w:rsidR="00BD669D" w:rsidRPr="0055219E">
        <w:rPr>
          <w:rFonts w:ascii="Times New Roman" w:hAnsi="Times New Roman" w:cs="Times New Roman"/>
        </w:rPr>
        <w:tab/>
        <w:t>JOHN</w:t>
      </w:r>
    </w:p>
    <w:p w14:paraId="11E35999" w14:textId="1C9DC60E" w:rsidR="00BD669D" w:rsidRPr="0055219E" w:rsidRDefault="00BD669D" w:rsidP="00F55308">
      <w:pPr>
        <w:pStyle w:val="Dialogue"/>
        <w:rPr>
          <w:rFonts w:ascii="Times New Roman" w:hAnsi="Times New Roman" w:cs="Times New Roman"/>
        </w:rPr>
      </w:pPr>
      <w:r w:rsidRPr="0055219E">
        <w:rPr>
          <w:rFonts w:ascii="Times New Roman" w:hAnsi="Times New Roman" w:cs="Times New Roman"/>
        </w:rPr>
        <w:t xml:space="preserve">Get the box? </w:t>
      </w:r>
    </w:p>
    <w:p w14:paraId="0A6D4286" w14:textId="77777777" w:rsidR="00BD669D" w:rsidRPr="0055219E" w:rsidRDefault="00BD669D" w:rsidP="00F55308">
      <w:pPr>
        <w:pStyle w:val="Dialogue"/>
        <w:rPr>
          <w:rFonts w:ascii="Times New Roman" w:hAnsi="Times New Roman" w:cs="Times New Roman"/>
        </w:rPr>
      </w:pPr>
    </w:p>
    <w:p w14:paraId="6BC3C37A" w14:textId="55BB5935" w:rsidR="00BD669D" w:rsidRPr="0055219E" w:rsidRDefault="00BD669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2CDF8140" w14:textId="77777777" w:rsidR="00FC62BE" w:rsidRPr="0055219E" w:rsidRDefault="00BD669D" w:rsidP="00F55308">
      <w:pPr>
        <w:pStyle w:val="Dialogue"/>
        <w:rPr>
          <w:rFonts w:ascii="Times New Roman" w:hAnsi="Times New Roman" w:cs="Times New Roman"/>
        </w:rPr>
      </w:pPr>
      <w:r w:rsidRPr="0055219E">
        <w:rPr>
          <w:rFonts w:ascii="Times New Roman" w:hAnsi="Times New Roman" w:cs="Times New Roman"/>
        </w:rPr>
        <w:t>Yes — The box in the office where we keep the money —</w:t>
      </w:r>
      <w:r w:rsidR="00306D0A" w:rsidRPr="0055219E">
        <w:rPr>
          <w:rFonts w:ascii="Times New Roman" w:hAnsi="Times New Roman" w:cs="Times New Roman"/>
        </w:rPr>
        <w:t xml:space="preserve"> </w:t>
      </w:r>
    </w:p>
    <w:p w14:paraId="430741EB" w14:textId="77777777" w:rsidR="00FC62BE" w:rsidRPr="0055219E" w:rsidRDefault="00FC62BE" w:rsidP="00F55308">
      <w:pPr>
        <w:pStyle w:val="Dialogue"/>
        <w:rPr>
          <w:rFonts w:ascii="Times New Roman" w:hAnsi="Times New Roman" w:cs="Times New Roman"/>
        </w:rPr>
      </w:pPr>
    </w:p>
    <w:p w14:paraId="08789C9B" w14:textId="0B0D63F0"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7DD979FB" w14:textId="1BBF996C"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audience</w:t>
      </w:r>
      <w:r w:rsidRPr="0055219E">
        <w:rPr>
          <w:rFonts w:ascii="Times New Roman" w:hAnsi="Times New Roman" w:cs="Times New Roman"/>
        </w:rPr>
        <w:t>.) It’s called the box office.</w:t>
      </w:r>
    </w:p>
    <w:p w14:paraId="233844DB" w14:textId="77777777" w:rsidR="00FC62BE" w:rsidRPr="0055219E" w:rsidRDefault="00FC62BE" w:rsidP="00F55308">
      <w:pPr>
        <w:pStyle w:val="Dialogue"/>
        <w:rPr>
          <w:rFonts w:ascii="Times New Roman" w:hAnsi="Times New Roman" w:cs="Times New Roman"/>
        </w:rPr>
      </w:pPr>
    </w:p>
    <w:p w14:paraId="40B63BA8" w14:textId="02F625E7"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02F0898" w14:textId="3818B7AE" w:rsidR="00BD669D" w:rsidRPr="0055219E" w:rsidRDefault="00FC62BE"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audience</w:t>
      </w:r>
      <w:r w:rsidRPr="0055219E">
        <w:rPr>
          <w:rFonts w:ascii="Times New Roman" w:hAnsi="Times New Roman" w:cs="Times New Roman"/>
        </w:rPr>
        <w:t xml:space="preserve">.) </w:t>
      </w:r>
      <w:r w:rsidR="00BD669D" w:rsidRPr="0055219E">
        <w:rPr>
          <w:rFonts w:ascii="Times New Roman" w:hAnsi="Times New Roman" w:cs="Times New Roman"/>
        </w:rPr>
        <w:t xml:space="preserve">We’re going to give you all refunds — </w:t>
      </w:r>
    </w:p>
    <w:p w14:paraId="180EBCDD" w14:textId="77777777" w:rsidR="00BD669D" w:rsidRPr="0055219E" w:rsidRDefault="00BD669D" w:rsidP="00F55308">
      <w:pPr>
        <w:pStyle w:val="Dialogue"/>
        <w:rPr>
          <w:rFonts w:ascii="Times New Roman" w:hAnsi="Times New Roman" w:cs="Times New Roman"/>
        </w:rPr>
      </w:pPr>
    </w:p>
    <w:p w14:paraId="08701C7E" w14:textId="339FC012" w:rsidR="00BD669D" w:rsidRPr="0055219E" w:rsidRDefault="00BD669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5001B5B6" w14:textId="4D08C378" w:rsidR="00BD669D" w:rsidRPr="0055219E" w:rsidRDefault="00BD669D" w:rsidP="00F55308">
      <w:pPr>
        <w:pStyle w:val="Dialogue"/>
        <w:rPr>
          <w:rFonts w:ascii="Times New Roman" w:hAnsi="Times New Roman" w:cs="Times New Roman"/>
        </w:rPr>
      </w:pPr>
      <w:r w:rsidRPr="0055219E">
        <w:rPr>
          <w:rFonts w:ascii="Times New Roman" w:hAnsi="Times New Roman" w:cs="Times New Roman"/>
        </w:rPr>
        <w:t xml:space="preserve">No — We’re not! </w:t>
      </w:r>
      <w:r w:rsidR="00306D0A" w:rsidRPr="0055219E">
        <w:rPr>
          <w:rFonts w:ascii="Times New Roman" w:hAnsi="Times New Roman" w:cs="Times New Roman"/>
        </w:rPr>
        <w:t xml:space="preserve">I am the treasurer! </w:t>
      </w:r>
      <w:r w:rsidR="00177C97" w:rsidRPr="0055219E">
        <w:rPr>
          <w:rFonts w:ascii="Times New Roman" w:hAnsi="Times New Roman" w:cs="Times New Roman"/>
        </w:rPr>
        <w:t>John — You stay right where you are!</w:t>
      </w:r>
    </w:p>
    <w:p w14:paraId="37A799AE" w14:textId="77777777" w:rsidR="008050DB" w:rsidRPr="0055219E" w:rsidRDefault="008050DB" w:rsidP="00F55308">
      <w:pPr>
        <w:pStyle w:val="Dialogue"/>
        <w:rPr>
          <w:rFonts w:ascii="Times New Roman" w:hAnsi="Times New Roman" w:cs="Times New Roman"/>
        </w:rPr>
      </w:pPr>
    </w:p>
    <w:p w14:paraId="33BF6FC5" w14:textId="3A775C46" w:rsidR="008050DB"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8050DB" w:rsidRPr="0055219E">
        <w:rPr>
          <w:rFonts w:ascii="Times New Roman" w:hAnsi="Times New Roman" w:cs="Times New Roman"/>
        </w:rPr>
        <w:t>THOMAS</w:t>
      </w:r>
    </w:p>
    <w:p w14:paraId="1EE476AA" w14:textId="17E4F0EA" w:rsidR="008050DB" w:rsidRPr="0055219E" w:rsidRDefault="008050DB" w:rsidP="00F55308">
      <w:pPr>
        <w:pStyle w:val="Dialogue"/>
        <w:rPr>
          <w:rFonts w:ascii="Times New Roman" w:hAnsi="Times New Roman" w:cs="Times New Roman"/>
        </w:rPr>
      </w:pPr>
      <w:r w:rsidRPr="0055219E">
        <w:rPr>
          <w:rFonts w:ascii="Times New Roman" w:hAnsi="Times New Roman" w:cs="Times New Roman"/>
        </w:rPr>
        <w:t xml:space="preserve">There have been four Henrys that have led this drama program. </w:t>
      </w:r>
    </w:p>
    <w:p w14:paraId="101BB902" w14:textId="77777777" w:rsidR="00A626A4" w:rsidRPr="0055219E" w:rsidRDefault="00A626A4" w:rsidP="00F55308">
      <w:pPr>
        <w:pStyle w:val="Dialogue"/>
        <w:rPr>
          <w:rFonts w:ascii="Times New Roman" w:hAnsi="Times New Roman" w:cs="Times New Roman"/>
        </w:rPr>
      </w:pPr>
      <w:r w:rsidRPr="0055219E">
        <w:rPr>
          <w:rFonts w:ascii="Times New Roman" w:hAnsi="Times New Roman" w:cs="Times New Roman"/>
        </w:rPr>
        <w:tab/>
      </w:r>
    </w:p>
    <w:p w14:paraId="49B4D3AF" w14:textId="00972408" w:rsidR="0083492C"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83492C" w:rsidRPr="0055219E">
        <w:rPr>
          <w:rFonts w:ascii="Times New Roman" w:hAnsi="Times New Roman" w:cs="Times New Roman"/>
        </w:rPr>
        <w:t>RICHARD</w:t>
      </w:r>
    </w:p>
    <w:p w14:paraId="0DFDB35E" w14:textId="59DFDF83" w:rsidR="0017703E" w:rsidRPr="0055219E" w:rsidRDefault="0083492C" w:rsidP="00306D0A">
      <w:pPr>
        <w:pStyle w:val="Dialogue"/>
        <w:rPr>
          <w:rFonts w:ascii="Times New Roman" w:hAnsi="Times New Roman" w:cs="Times New Roman"/>
        </w:rPr>
      </w:pPr>
      <w:r w:rsidRPr="0055219E">
        <w:rPr>
          <w:rFonts w:ascii="Times New Roman" w:hAnsi="Times New Roman" w:cs="Times New Roman"/>
        </w:rPr>
        <w:t xml:space="preserve">I feel like this </w:t>
      </w:r>
      <w:r w:rsidR="00177C97" w:rsidRPr="0055219E">
        <w:rPr>
          <w:rFonts w:ascii="Times New Roman" w:hAnsi="Times New Roman" w:cs="Times New Roman"/>
        </w:rPr>
        <w:t xml:space="preserve">moment </w:t>
      </w:r>
      <w:r w:rsidRPr="0055219E">
        <w:rPr>
          <w:rFonts w:ascii="Times New Roman" w:hAnsi="Times New Roman" w:cs="Times New Roman"/>
        </w:rPr>
        <w:t>needs a ritual</w:t>
      </w:r>
      <w:r w:rsidR="00C23EF0" w:rsidRPr="0055219E">
        <w:rPr>
          <w:rFonts w:ascii="Times New Roman" w:hAnsi="Times New Roman" w:cs="Times New Roman"/>
        </w:rPr>
        <w:t xml:space="preserve"> </w:t>
      </w:r>
      <w:r w:rsidRPr="0055219E">
        <w:rPr>
          <w:rFonts w:ascii="Times New Roman" w:hAnsi="Times New Roman" w:cs="Times New Roman"/>
        </w:rPr>
        <w:t xml:space="preserve">— </w:t>
      </w:r>
      <w:r w:rsidR="00745A05" w:rsidRPr="0055219E">
        <w:rPr>
          <w:rFonts w:ascii="Times New Roman" w:hAnsi="Times New Roman" w:cs="Times New Roman"/>
        </w:rPr>
        <w:t>Is that the right word? I brought my guitar!</w:t>
      </w:r>
    </w:p>
    <w:p w14:paraId="44FB0AF6" w14:textId="77777777" w:rsidR="0017703E" w:rsidRPr="0055219E" w:rsidRDefault="0017703E" w:rsidP="00F55308">
      <w:pPr>
        <w:pStyle w:val="Dialogue"/>
        <w:rPr>
          <w:rFonts w:ascii="Times New Roman" w:hAnsi="Times New Roman" w:cs="Times New Roman"/>
        </w:rPr>
      </w:pPr>
    </w:p>
    <w:p w14:paraId="6DE063EB" w14:textId="29A2A52B" w:rsidR="0017703E"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7703E" w:rsidRPr="0055219E">
        <w:rPr>
          <w:rFonts w:ascii="Times New Roman" w:hAnsi="Times New Roman" w:cs="Times New Roman"/>
        </w:rPr>
        <w:t>AUGUSTINE</w:t>
      </w:r>
    </w:p>
    <w:p w14:paraId="5466256E" w14:textId="0FE31C45" w:rsidR="0017703E" w:rsidRPr="0055219E" w:rsidRDefault="0017703E" w:rsidP="00F55308">
      <w:pPr>
        <w:pStyle w:val="Dialogue"/>
        <w:rPr>
          <w:rFonts w:ascii="Times New Roman" w:hAnsi="Times New Roman" w:cs="Times New Roman"/>
        </w:rPr>
      </w:pPr>
      <w:r w:rsidRPr="0055219E">
        <w:rPr>
          <w:rFonts w:ascii="Times New Roman" w:hAnsi="Times New Roman" w:cs="Times New Roman"/>
        </w:rPr>
        <w:t>I’ve only known this Henry</w:t>
      </w:r>
      <w:r w:rsidR="00306D0A" w:rsidRPr="0055219E">
        <w:rPr>
          <w:rFonts w:ascii="Times New Roman" w:hAnsi="Times New Roman" w:cs="Times New Roman"/>
        </w:rPr>
        <w:t xml:space="preserve"> </w:t>
      </w:r>
      <w:r w:rsidRPr="0055219E">
        <w:rPr>
          <w:rFonts w:ascii="Times New Roman" w:hAnsi="Times New Roman" w:cs="Times New Roman"/>
        </w:rPr>
        <w:t>— And that Henry</w:t>
      </w:r>
      <w:r w:rsidR="003959E0" w:rsidRPr="0055219E">
        <w:rPr>
          <w:rFonts w:ascii="Times New Roman" w:hAnsi="Times New Roman" w:cs="Times New Roman"/>
        </w:rPr>
        <w:t xml:space="preserve"> (</w:t>
      </w:r>
      <w:r w:rsidR="00306D0A" w:rsidRPr="0055219E">
        <w:rPr>
          <w:rFonts w:ascii="Times New Roman" w:hAnsi="Times New Roman" w:cs="Times New Roman"/>
          <w:i/>
        </w:rPr>
        <w:t>Cries</w:t>
      </w:r>
      <w:r w:rsidR="00306D0A" w:rsidRPr="0055219E">
        <w:rPr>
          <w:rFonts w:ascii="Times New Roman" w:hAnsi="Times New Roman" w:cs="Times New Roman"/>
        </w:rPr>
        <w:t>.)</w:t>
      </w:r>
      <w:r w:rsidRPr="0055219E">
        <w:rPr>
          <w:rFonts w:ascii="Times New Roman" w:hAnsi="Times New Roman" w:cs="Times New Roman"/>
        </w:rPr>
        <w:t xml:space="preserve"> </w:t>
      </w:r>
      <w:r w:rsidRPr="0055219E">
        <w:rPr>
          <w:rFonts w:ascii="Times New Roman" w:hAnsi="Times New Roman" w:cs="Times New Roman"/>
        </w:rPr>
        <w:br/>
      </w:r>
      <w:r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Pr="0055219E">
        <w:rPr>
          <w:rFonts w:ascii="Times New Roman" w:hAnsi="Times New Roman" w:cs="Times New Roman"/>
        </w:rPr>
        <w:t>THOMAS</w:t>
      </w:r>
    </w:p>
    <w:p w14:paraId="7C1D6EC0" w14:textId="77777777" w:rsidR="00306D0A" w:rsidRPr="0055219E" w:rsidRDefault="00306D0A" w:rsidP="00F55308">
      <w:pPr>
        <w:pStyle w:val="Dialogue"/>
        <w:rPr>
          <w:rFonts w:ascii="Times New Roman" w:hAnsi="Times New Roman" w:cs="Times New Roman"/>
        </w:rPr>
      </w:pPr>
      <w:r w:rsidRPr="0055219E">
        <w:rPr>
          <w:rFonts w:ascii="Times New Roman" w:hAnsi="Times New Roman" w:cs="Times New Roman"/>
        </w:rPr>
        <w:t>Tears are good, just let it all flow.</w:t>
      </w:r>
      <w:r w:rsidR="00745A05" w:rsidRPr="0055219E">
        <w:rPr>
          <w:rFonts w:ascii="Times New Roman" w:hAnsi="Times New Roman" w:cs="Times New Roman"/>
        </w:rPr>
        <w:t xml:space="preserve"> </w:t>
      </w:r>
    </w:p>
    <w:p w14:paraId="6D999E0A" w14:textId="77777777" w:rsidR="00306D0A" w:rsidRPr="0055219E" w:rsidRDefault="00306D0A" w:rsidP="00F55308">
      <w:pPr>
        <w:pStyle w:val="Dialogue"/>
        <w:rPr>
          <w:rFonts w:ascii="Times New Roman" w:hAnsi="Times New Roman" w:cs="Times New Roman"/>
        </w:rPr>
      </w:pPr>
    </w:p>
    <w:p w14:paraId="3950E529" w14:textId="41B40C7C" w:rsidR="00306D0A" w:rsidRPr="0055219E" w:rsidRDefault="00306D0A"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34C9C014" w14:textId="6F7435BA" w:rsidR="0017703E" w:rsidRPr="0055219E" w:rsidRDefault="00745A05" w:rsidP="00F55308">
      <w:pPr>
        <w:pStyle w:val="Dialogue"/>
        <w:rPr>
          <w:rFonts w:ascii="Times New Roman" w:hAnsi="Times New Roman" w:cs="Times New Roman"/>
        </w:rPr>
      </w:pPr>
      <w:r w:rsidRPr="0055219E">
        <w:rPr>
          <w:rFonts w:ascii="Times New Roman" w:hAnsi="Times New Roman" w:cs="Times New Roman"/>
        </w:rPr>
        <w:t>Before these Henrys</w:t>
      </w:r>
      <w:r w:rsidR="0017703E" w:rsidRPr="0055219E">
        <w:rPr>
          <w:rFonts w:ascii="Times New Roman" w:hAnsi="Times New Roman" w:cs="Times New Roman"/>
        </w:rPr>
        <w:t xml:space="preserve"> there was t</w:t>
      </w:r>
      <w:r w:rsidRPr="0055219E">
        <w:rPr>
          <w:rFonts w:ascii="Times New Roman" w:hAnsi="Times New Roman" w:cs="Times New Roman"/>
        </w:rPr>
        <w:t xml:space="preserve">he Language Arts teacher Henry and before him — </w:t>
      </w:r>
      <w:r w:rsidR="0017703E" w:rsidRPr="0055219E">
        <w:rPr>
          <w:rFonts w:ascii="Times New Roman" w:hAnsi="Times New Roman" w:cs="Times New Roman"/>
        </w:rPr>
        <w:t xml:space="preserve">Mrs. Henry — She taught Home Ec — </w:t>
      </w:r>
    </w:p>
    <w:p w14:paraId="276077F8" w14:textId="77777777" w:rsidR="0017703E" w:rsidRPr="0055219E" w:rsidRDefault="0017703E" w:rsidP="00F55308">
      <w:pPr>
        <w:pStyle w:val="Dialogue"/>
        <w:rPr>
          <w:rFonts w:ascii="Times New Roman" w:hAnsi="Times New Roman" w:cs="Times New Roman"/>
        </w:rPr>
      </w:pPr>
    </w:p>
    <w:p w14:paraId="52833E39" w14:textId="78D552FA" w:rsidR="0017703E"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7703E" w:rsidRPr="0055219E">
        <w:rPr>
          <w:rFonts w:ascii="Times New Roman" w:hAnsi="Times New Roman" w:cs="Times New Roman"/>
        </w:rPr>
        <w:t>JOHN</w:t>
      </w:r>
      <w:r w:rsidR="0017703E" w:rsidRPr="0055219E">
        <w:rPr>
          <w:rFonts w:ascii="Times New Roman" w:hAnsi="Times New Roman" w:cs="Times New Roman"/>
        </w:rPr>
        <w:br/>
        <w:t xml:space="preserve">What is “Home Ec”? </w:t>
      </w:r>
    </w:p>
    <w:p w14:paraId="54ACC781" w14:textId="77777777" w:rsidR="0017703E" w:rsidRPr="0055219E" w:rsidRDefault="0017703E" w:rsidP="00F55308">
      <w:pPr>
        <w:pStyle w:val="Dialogue"/>
        <w:rPr>
          <w:rFonts w:ascii="Times New Roman" w:hAnsi="Times New Roman" w:cs="Times New Roman"/>
        </w:rPr>
      </w:pPr>
    </w:p>
    <w:p w14:paraId="43701B56" w14:textId="01D4EFB2" w:rsidR="0017703E"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7703E" w:rsidRPr="0055219E">
        <w:rPr>
          <w:rFonts w:ascii="Times New Roman" w:hAnsi="Times New Roman" w:cs="Times New Roman"/>
        </w:rPr>
        <w:t>THOMAS</w:t>
      </w:r>
    </w:p>
    <w:p w14:paraId="3ED57827" w14:textId="4CF9C1C8" w:rsidR="0017703E" w:rsidRPr="0055219E" w:rsidRDefault="0017703E" w:rsidP="00F55308">
      <w:pPr>
        <w:pStyle w:val="Dialogue"/>
        <w:rPr>
          <w:rFonts w:ascii="Times New Roman" w:hAnsi="Times New Roman" w:cs="Times New Roman"/>
        </w:rPr>
      </w:pPr>
      <w:r w:rsidRPr="0055219E">
        <w:rPr>
          <w:rFonts w:ascii="Times New Roman" w:hAnsi="Times New Roman" w:cs="Times New Roman"/>
        </w:rPr>
        <w:t>And before Mrs. Henry, there was the Band Teacher Mr. H</w:t>
      </w:r>
      <w:r w:rsidR="003959E0" w:rsidRPr="0055219E">
        <w:rPr>
          <w:rFonts w:ascii="Times New Roman" w:hAnsi="Times New Roman" w:cs="Times New Roman"/>
        </w:rPr>
        <w:t xml:space="preserve">enry — </w:t>
      </w:r>
      <w:r w:rsidRPr="0055219E">
        <w:rPr>
          <w:rFonts w:ascii="Times New Roman" w:hAnsi="Times New Roman" w:cs="Times New Roman"/>
        </w:rPr>
        <w:t>he liked musicals.</w:t>
      </w:r>
    </w:p>
    <w:p w14:paraId="7A0856B0" w14:textId="77777777" w:rsidR="0017703E" w:rsidRPr="0055219E" w:rsidRDefault="0017703E" w:rsidP="00F55308">
      <w:pPr>
        <w:pStyle w:val="Dialogue"/>
        <w:rPr>
          <w:rFonts w:ascii="Times New Roman" w:hAnsi="Times New Roman" w:cs="Times New Roman"/>
        </w:rPr>
      </w:pPr>
    </w:p>
    <w:p w14:paraId="6FD81D35" w14:textId="04849B66" w:rsidR="0017703E"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77C97" w:rsidRPr="0055219E">
        <w:rPr>
          <w:rFonts w:ascii="Times New Roman" w:hAnsi="Times New Roman" w:cs="Times New Roman"/>
        </w:rPr>
        <w:t>LIZ</w:t>
      </w:r>
    </w:p>
    <w:p w14:paraId="274B60DC" w14:textId="77777777" w:rsidR="00FC62BE" w:rsidRPr="0055219E" w:rsidRDefault="00177C97" w:rsidP="00F55308">
      <w:pPr>
        <w:pStyle w:val="Dialogue"/>
        <w:rPr>
          <w:rFonts w:ascii="Times New Roman" w:hAnsi="Times New Roman" w:cs="Times New Roman"/>
        </w:rPr>
      </w:pPr>
      <w:r w:rsidRPr="0055219E">
        <w:rPr>
          <w:rFonts w:ascii="Times New Roman" w:hAnsi="Times New Roman" w:cs="Times New Roman"/>
        </w:rPr>
        <w:t>W</w:t>
      </w:r>
      <w:r w:rsidR="0017703E" w:rsidRPr="0055219E">
        <w:rPr>
          <w:rFonts w:ascii="Times New Roman" w:hAnsi="Times New Roman" w:cs="Times New Roman"/>
        </w:rPr>
        <w:t xml:space="preserve">e’re all here for </w:t>
      </w:r>
      <w:r w:rsidR="0017703E" w:rsidRPr="0055219E">
        <w:rPr>
          <w:rFonts w:ascii="Times New Roman" w:hAnsi="Times New Roman" w:cs="Times New Roman"/>
          <w:i/>
        </w:rPr>
        <w:t>our</w:t>
      </w:r>
      <w:r w:rsidR="0017703E" w:rsidRPr="0055219E">
        <w:rPr>
          <w:rFonts w:ascii="Times New Roman" w:hAnsi="Times New Roman" w:cs="Times New Roman"/>
        </w:rPr>
        <w:t xml:space="preserve"> Henry. </w:t>
      </w:r>
      <w:r w:rsidRPr="0055219E">
        <w:rPr>
          <w:rFonts w:ascii="Times New Roman" w:hAnsi="Times New Roman" w:cs="Times New Roman"/>
        </w:rPr>
        <w:t xml:space="preserve">He was a </w:t>
      </w:r>
      <w:r w:rsidRPr="0055219E">
        <w:rPr>
          <w:rFonts w:ascii="Times New Roman" w:hAnsi="Times New Roman" w:cs="Times New Roman"/>
          <w:i/>
        </w:rPr>
        <w:t>visionary</w:t>
      </w:r>
      <w:r w:rsidRPr="0055219E">
        <w:rPr>
          <w:rFonts w:ascii="Times New Roman" w:hAnsi="Times New Roman" w:cs="Times New Roman"/>
        </w:rPr>
        <w:t>!</w:t>
      </w:r>
    </w:p>
    <w:p w14:paraId="67989ADF" w14:textId="77777777" w:rsidR="00FC62BE" w:rsidRPr="0055219E" w:rsidRDefault="00FC62BE" w:rsidP="00F55308">
      <w:pPr>
        <w:pStyle w:val="Dialogue"/>
        <w:rPr>
          <w:rFonts w:ascii="Times New Roman" w:hAnsi="Times New Roman" w:cs="Times New Roman"/>
        </w:rPr>
      </w:pPr>
    </w:p>
    <w:p w14:paraId="647A54D2" w14:textId="79B65457"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50E57895" w14:textId="462042A8" w:rsidR="0017703E" w:rsidRPr="0055219E" w:rsidRDefault="00FC62BE" w:rsidP="00F55308">
      <w:pPr>
        <w:pStyle w:val="Dialogue"/>
        <w:rPr>
          <w:rFonts w:ascii="Times New Roman" w:hAnsi="Times New Roman" w:cs="Times New Roman"/>
        </w:rPr>
      </w:pPr>
      <w:r w:rsidRPr="0055219E">
        <w:rPr>
          <w:rFonts w:ascii="Times New Roman" w:hAnsi="Times New Roman" w:cs="Times New Roman"/>
        </w:rPr>
        <w:lastRenderedPageBreak/>
        <w:t>He’s our Henry — Not your Henry. You don’t even go here!</w:t>
      </w:r>
      <w:r w:rsidR="0017703E" w:rsidRPr="0055219E">
        <w:rPr>
          <w:rFonts w:ascii="Times New Roman" w:hAnsi="Times New Roman" w:cs="Times New Roman"/>
        </w:rPr>
        <w:br/>
      </w:r>
      <w:r w:rsidR="0017703E"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17703E" w:rsidRPr="0055219E">
        <w:rPr>
          <w:rFonts w:ascii="Times New Roman" w:hAnsi="Times New Roman" w:cs="Times New Roman"/>
        </w:rPr>
        <w:t>THOMAS</w:t>
      </w:r>
    </w:p>
    <w:p w14:paraId="248BFFD5" w14:textId="77777777" w:rsidR="003959E0" w:rsidRPr="0055219E" w:rsidRDefault="0056776A" w:rsidP="00F55308">
      <w:pPr>
        <w:pStyle w:val="Dialogue"/>
        <w:rPr>
          <w:rFonts w:ascii="Times New Roman" w:hAnsi="Times New Roman" w:cs="Times New Roman"/>
        </w:rPr>
      </w:pPr>
      <w:r w:rsidRPr="0055219E">
        <w:rPr>
          <w:rFonts w:ascii="Times New Roman" w:hAnsi="Times New Roman" w:cs="Times New Roman"/>
        </w:rPr>
        <w:t xml:space="preserve">None of the Henrys would have been a Henry without the </w:t>
      </w:r>
      <w:r w:rsidRPr="0055219E">
        <w:rPr>
          <w:rFonts w:ascii="Times New Roman" w:hAnsi="Times New Roman" w:cs="Times New Roman"/>
          <w:i/>
        </w:rPr>
        <w:t>first</w:t>
      </w:r>
      <w:r w:rsidR="0017703E" w:rsidRPr="0055219E">
        <w:rPr>
          <w:rFonts w:ascii="Times New Roman" w:hAnsi="Times New Roman" w:cs="Times New Roman"/>
        </w:rPr>
        <w:t xml:space="preserve"> Henry. </w:t>
      </w:r>
    </w:p>
    <w:p w14:paraId="6A3B86C0" w14:textId="77777777" w:rsidR="003959E0" w:rsidRPr="0055219E" w:rsidRDefault="003959E0" w:rsidP="00F55308">
      <w:pPr>
        <w:pStyle w:val="Dialogue"/>
        <w:rPr>
          <w:rFonts w:ascii="Times New Roman" w:hAnsi="Times New Roman" w:cs="Times New Roman"/>
        </w:rPr>
      </w:pPr>
    </w:p>
    <w:p w14:paraId="08AD6D4A" w14:textId="7378A719" w:rsidR="003959E0"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77C97" w:rsidRPr="0055219E">
        <w:rPr>
          <w:rFonts w:ascii="Times New Roman" w:hAnsi="Times New Roman" w:cs="Times New Roman"/>
        </w:rPr>
        <w:t>LIZ</w:t>
      </w:r>
    </w:p>
    <w:p w14:paraId="61988C23" w14:textId="51238A86" w:rsidR="0056776A" w:rsidRPr="0055219E" w:rsidRDefault="00177C97" w:rsidP="00F55308">
      <w:pPr>
        <w:pStyle w:val="Dialogue"/>
        <w:rPr>
          <w:rFonts w:ascii="Times New Roman" w:hAnsi="Times New Roman" w:cs="Times New Roman"/>
        </w:rPr>
      </w:pPr>
      <w:r w:rsidRPr="0055219E">
        <w:rPr>
          <w:rFonts w:ascii="Times New Roman" w:hAnsi="Times New Roman" w:cs="Times New Roman"/>
        </w:rPr>
        <w:t>He</w:t>
      </w:r>
      <w:r w:rsidR="00773D6D" w:rsidRPr="0055219E">
        <w:rPr>
          <w:rFonts w:ascii="Times New Roman" w:hAnsi="Times New Roman" w:cs="Times New Roman"/>
        </w:rPr>
        <w:t>nry</w:t>
      </w:r>
      <w:r w:rsidRPr="0055219E">
        <w:rPr>
          <w:rFonts w:ascii="Times New Roman" w:hAnsi="Times New Roman" w:cs="Times New Roman"/>
        </w:rPr>
        <w:t xml:space="preserve"> blazed the trail — got the funding — </w:t>
      </w:r>
      <w:r w:rsidR="0056776A" w:rsidRPr="0055219E">
        <w:rPr>
          <w:rFonts w:ascii="Times New Roman" w:hAnsi="Times New Roman" w:cs="Times New Roman"/>
        </w:rPr>
        <w:t xml:space="preserve">went to battle! </w:t>
      </w:r>
    </w:p>
    <w:p w14:paraId="54C878DC" w14:textId="77777777" w:rsidR="0056776A" w:rsidRPr="0055219E" w:rsidRDefault="0056776A" w:rsidP="00F55308">
      <w:pPr>
        <w:pStyle w:val="Dialogue"/>
        <w:rPr>
          <w:rFonts w:ascii="Times New Roman" w:hAnsi="Times New Roman" w:cs="Times New Roman"/>
        </w:rPr>
      </w:pPr>
    </w:p>
    <w:p w14:paraId="29D176A6" w14:textId="2259CB87" w:rsidR="0056776A"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56776A" w:rsidRPr="0055219E">
        <w:rPr>
          <w:rFonts w:ascii="Times New Roman" w:hAnsi="Times New Roman" w:cs="Times New Roman"/>
        </w:rPr>
        <w:t>RICHARD</w:t>
      </w:r>
    </w:p>
    <w:p w14:paraId="68250670" w14:textId="69E5A570" w:rsidR="00E25BC9" w:rsidRPr="0055219E" w:rsidRDefault="00177C97" w:rsidP="00F55308">
      <w:pPr>
        <w:pStyle w:val="Dialogue"/>
        <w:rPr>
          <w:rFonts w:ascii="Times New Roman" w:hAnsi="Times New Roman" w:cs="Times New Roman"/>
        </w:rPr>
      </w:pPr>
      <w:r w:rsidRPr="0055219E">
        <w:rPr>
          <w:rFonts w:ascii="Times New Roman" w:hAnsi="Times New Roman" w:cs="Times New Roman"/>
        </w:rPr>
        <w:t xml:space="preserve">My brother Cuthbert’s at Dartmouth! It’s a </w:t>
      </w:r>
      <w:r w:rsidRPr="0055219E">
        <w:rPr>
          <w:rFonts w:ascii="Times New Roman" w:hAnsi="Times New Roman" w:cs="Times New Roman"/>
          <w:i/>
        </w:rPr>
        <w:t>hard school</w:t>
      </w:r>
      <w:r w:rsidRPr="0055219E">
        <w:rPr>
          <w:rFonts w:ascii="Times New Roman" w:hAnsi="Times New Roman" w:cs="Times New Roman"/>
        </w:rPr>
        <w:t xml:space="preserve">. </w:t>
      </w:r>
      <w:r w:rsidR="0056776A" w:rsidRPr="0055219E">
        <w:rPr>
          <w:rFonts w:ascii="Times New Roman" w:hAnsi="Times New Roman" w:cs="Times New Roman"/>
        </w:rPr>
        <w:t xml:space="preserve"> </w:t>
      </w:r>
    </w:p>
    <w:p w14:paraId="72C9362C" w14:textId="77777777" w:rsidR="00E25BC9" w:rsidRPr="0055219E" w:rsidRDefault="00E25BC9" w:rsidP="00F55308">
      <w:pPr>
        <w:pStyle w:val="Dialogue"/>
        <w:rPr>
          <w:rFonts w:ascii="Times New Roman" w:hAnsi="Times New Roman" w:cs="Times New Roman"/>
        </w:rPr>
      </w:pPr>
    </w:p>
    <w:p w14:paraId="2C30354A" w14:textId="69E1CD10" w:rsidR="00E25BC9"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HENRY II</w:t>
      </w:r>
    </w:p>
    <w:p w14:paraId="5A812A85" w14:textId="1CF991A9" w:rsidR="00FB4A72" w:rsidRPr="0055219E" w:rsidRDefault="00875ED1" w:rsidP="00F55308">
      <w:pPr>
        <w:pStyle w:val="Dialogue"/>
        <w:rPr>
          <w:rFonts w:ascii="Times New Roman" w:hAnsi="Times New Roman" w:cs="Times New Roman"/>
        </w:rPr>
      </w:pPr>
      <w:r w:rsidRPr="0055219E">
        <w:rPr>
          <w:rFonts w:ascii="Times New Roman" w:hAnsi="Times New Roman" w:cs="Times New Roman"/>
        </w:rPr>
        <w:t xml:space="preserve">How does this advance theater? You’re all </w:t>
      </w:r>
      <w:r w:rsidRPr="0055219E">
        <w:rPr>
          <w:rFonts w:ascii="Times New Roman" w:hAnsi="Times New Roman" w:cs="Times New Roman"/>
          <w:i/>
        </w:rPr>
        <w:t>babies</w:t>
      </w:r>
      <w:r w:rsidRPr="0055219E">
        <w:rPr>
          <w:rFonts w:ascii="Times New Roman" w:hAnsi="Times New Roman" w:cs="Times New Roman"/>
        </w:rPr>
        <w:t xml:space="preserve">! </w:t>
      </w:r>
      <w:r w:rsidR="00E25BC9" w:rsidRPr="0055219E">
        <w:rPr>
          <w:rFonts w:ascii="Times New Roman" w:hAnsi="Times New Roman" w:cs="Times New Roman"/>
        </w:rPr>
        <w:t>(</w:t>
      </w:r>
      <w:r w:rsidR="00E25BC9" w:rsidRPr="0055219E">
        <w:rPr>
          <w:rFonts w:ascii="Times New Roman" w:hAnsi="Times New Roman" w:cs="Times New Roman"/>
          <w:i/>
        </w:rPr>
        <w:t>Writing</w:t>
      </w:r>
      <w:r w:rsidR="00E25BC9" w:rsidRPr="0055219E">
        <w:rPr>
          <w:rFonts w:ascii="Times New Roman" w:hAnsi="Times New Roman" w:cs="Times New Roman"/>
        </w:rPr>
        <w:t xml:space="preserve">) </w:t>
      </w:r>
      <w:r w:rsidRPr="0055219E">
        <w:rPr>
          <w:rFonts w:ascii="Times New Roman" w:hAnsi="Times New Roman" w:cs="Times New Roman"/>
        </w:rPr>
        <w:t xml:space="preserve">Continued infighting </w:t>
      </w:r>
      <w:r w:rsidR="00FB4A72" w:rsidRPr="0055219E">
        <w:rPr>
          <w:rFonts w:ascii="Times New Roman" w:hAnsi="Times New Roman" w:cs="Times New Roman"/>
        </w:rPr>
        <w:t>—</w:t>
      </w:r>
      <w:r w:rsidR="00B2409D"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p>
    <w:p w14:paraId="60BB3D52" w14:textId="61D9174D" w:rsidR="003959E0" w:rsidRPr="0055219E" w:rsidRDefault="00FB4A72"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959E0" w:rsidRPr="0055219E">
        <w:rPr>
          <w:rFonts w:ascii="Times New Roman" w:hAnsi="Times New Roman" w:cs="Times New Roman"/>
        </w:rPr>
        <w:t>JOHN</w:t>
      </w:r>
    </w:p>
    <w:p w14:paraId="7E281F44" w14:textId="442305C6" w:rsidR="00A626A4" w:rsidRPr="0055219E" w:rsidRDefault="00105EA2" w:rsidP="00F55308">
      <w:pPr>
        <w:pStyle w:val="Dialogue"/>
        <w:rPr>
          <w:rFonts w:ascii="Times New Roman" w:hAnsi="Times New Roman" w:cs="Times New Roman"/>
        </w:rPr>
      </w:pPr>
      <w:r w:rsidRPr="0055219E">
        <w:rPr>
          <w:rFonts w:ascii="Times New Roman" w:hAnsi="Times New Roman" w:cs="Times New Roman"/>
        </w:rPr>
        <w:t xml:space="preserve">I’m afraid that I’ll lose myself — blend in — for the sake of superficial relationships — </w:t>
      </w:r>
    </w:p>
    <w:p w14:paraId="62CE856A" w14:textId="77777777" w:rsidR="00FC62BE" w:rsidRPr="0055219E" w:rsidRDefault="00FC62BE" w:rsidP="00F55308">
      <w:pPr>
        <w:pStyle w:val="Dialogue"/>
        <w:rPr>
          <w:rFonts w:ascii="Times New Roman" w:hAnsi="Times New Roman" w:cs="Times New Roman"/>
        </w:rPr>
      </w:pPr>
    </w:p>
    <w:p w14:paraId="27E11E6F" w14:textId="5D3077E3"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02594386" w14:textId="4E7EED6C"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As dramaturg — Will I get a percentage of royalties?</w:t>
      </w:r>
    </w:p>
    <w:p w14:paraId="2774345B" w14:textId="77777777" w:rsidR="00FC62BE" w:rsidRPr="0055219E" w:rsidRDefault="00FC62BE" w:rsidP="00F55308">
      <w:pPr>
        <w:pStyle w:val="Dialogue"/>
        <w:rPr>
          <w:rFonts w:ascii="Times New Roman" w:hAnsi="Times New Roman" w:cs="Times New Roman"/>
        </w:rPr>
      </w:pPr>
    </w:p>
    <w:p w14:paraId="30094853" w14:textId="5673B311"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6F2853A5" w14:textId="05DB0DAA" w:rsidR="00FC62BE" w:rsidRPr="0055219E" w:rsidRDefault="00FC62BE" w:rsidP="00F55308">
      <w:pPr>
        <w:pStyle w:val="Dialogue"/>
        <w:rPr>
          <w:rFonts w:ascii="Times New Roman" w:hAnsi="Times New Roman" w:cs="Times New Roman"/>
        </w:rPr>
      </w:pPr>
      <w:r w:rsidRPr="0055219E">
        <w:rPr>
          <w:rFonts w:ascii="Times New Roman" w:hAnsi="Times New Roman" w:cs="Times New Roman"/>
        </w:rPr>
        <w:t xml:space="preserve">None of us get paid! </w:t>
      </w:r>
    </w:p>
    <w:p w14:paraId="64446C90" w14:textId="77777777" w:rsidR="00A626A4" w:rsidRPr="0055219E" w:rsidRDefault="00A626A4" w:rsidP="00F55308">
      <w:pPr>
        <w:pStyle w:val="Dialogue"/>
        <w:rPr>
          <w:rFonts w:ascii="Times New Roman" w:hAnsi="Times New Roman" w:cs="Times New Roman"/>
        </w:rPr>
      </w:pPr>
    </w:p>
    <w:p w14:paraId="37D2737F" w14:textId="3005A9B4" w:rsidR="003959E0"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959E0" w:rsidRPr="0055219E">
        <w:rPr>
          <w:rFonts w:ascii="Times New Roman" w:hAnsi="Times New Roman" w:cs="Times New Roman"/>
        </w:rPr>
        <w:t>WILL</w:t>
      </w:r>
    </w:p>
    <w:p w14:paraId="66AEF13C" w14:textId="15610C93" w:rsidR="0017703E" w:rsidRPr="0055219E" w:rsidRDefault="00105EA2" w:rsidP="00F55308">
      <w:pPr>
        <w:pStyle w:val="Dialogue"/>
        <w:rPr>
          <w:rFonts w:ascii="Times New Roman" w:hAnsi="Times New Roman" w:cs="Times New Roman"/>
        </w:rPr>
      </w:pPr>
      <w:r w:rsidRPr="0055219E">
        <w:rPr>
          <w:rFonts w:ascii="Times New Roman" w:hAnsi="Times New Roman" w:cs="Times New Roman"/>
        </w:rPr>
        <w:t xml:space="preserve">Whether we read the will or do a show </w:t>
      </w:r>
      <w:r w:rsidR="00306D0A" w:rsidRPr="0055219E">
        <w:rPr>
          <w:rFonts w:ascii="Times New Roman" w:hAnsi="Times New Roman" w:cs="Times New Roman"/>
        </w:rPr>
        <w:t xml:space="preserve">or </w:t>
      </w:r>
      <w:r w:rsidRPr="0055219E">
        <w:rPr>
          <w:rFonts w:ascii="Times New Roman" w:hAnsi="Times New Roman" w:cs="Times New Roman"/>
        </w:rPr>
        <w:t>— I’m</w:t>
      </w:r>
      <w:r w:rsidR="003959E0" w:rsidRPr="0055219E">
        <w:rPr>
          <w:rFonts w:ascii="Times New Roman" w:hAnsi="Times New Roman" w:cs="Times New Roman"/>
        </w:rPr>
        <w:t xml:space="preserve"> carbo-load</w:t>
      </w:r>
      <w:r w:rsidRPr="0055219E">
        <w:rPr>
          <w:rFonts w:ascii="Times New Roman" w:hAnsi="Times New Roman" w:cs="Times New Roman"/>
        </w:rPr>
        <w:t>ing! (</w:t>
      </w:r>
      <w:r w:rsidRPr="0055219E">
        <w:rPr>
          <w:rFonts w:ascii="Times New Roman" w:hAnsi="Times New Roman" w:cs="Times New Roman"/>
          <w:i/>
        </w:rPr>
        <w:t>Eats more pizza</w:t>
      </w:r>
      <w:r w:rsidRPr="0055219E">
        <w:rPr>
          <w:rFonts w:ascii="Times New Roman" w:hAnsi="Times New Roman" w:cs="Times New Roman"/>
        </w:rPr>
        <w:t xml:space="preserve">.) </w:t>
      </w:r>
      <w:r w:rsidR="00F04B0F" w:rsidRPr="0055219E">
        <w:rPr>
          <w:rFonts w:ascii="Times New Roman" w:hAnsi="Times New Roman" w:cs="Times New Roman"/>
        </w:rPr>
        <w:br/>
      </w:r>
      <w:r w:rsidR="00F04B0F"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Pr="0055219E">
        <w:rPr>
          <w:rFonts w:ascii="Times New Roman" w:hAnsi="Times New Roman" w:cs="Times New Roman"/>
        </w:rPr>
        <w:t>GEORGE</w:t>
      </w:r>
    </w:p>
    <w:p w14:paraId="0D6479CB" w14:textId="2FA971A9" w:rsidR="00B2409D" w:rsidRPr="0055219E" w:rsidRDefault="00FC62BE" w:rsidP="00F55308">
      <w:pPr>
        <w:pStyle w:val="Dialogue"/>
        <w:rPr>
          <w:rFonts w:ascii="Times New Roman" w:hAnsi="Times New Roman" w:cs="Times New Roman"/>
        </w:rPr>
      </w:pPr>
      <w:r w:rsidRPr="0055219E">
        <w:rPr>
          <w:rFonts w:ascii="Times New Roman" w:hAnsi="Times New Roman" w:cs="Times New Roman"/>
        </w:rPr>
        <w:t xml:space="preserve">Back up, Thomas — </w:t>
      </w:r>
      <w:r w:rsidR="00105EA2" w:rsidRPr="0055219E">
        <w:rPr>
          <w:rFonts w:ascii="Times New Roman" w:hAnsi="Times New Roman" w:cs="Times New Roman"/>
        </w:rPr>
        <w:t>T</w:t>
      </w:r>
      <w:r w:rsidR="00F04B0F" w:rsidRPr="0055219E">
        <w:rPr>
          <w:rFonts w:ascii="Times New Roman" w:hAnsi="Times New Roman" w:cs="Times New Roman"/>
        </w:rPr>
        <w:t>hat would ma</w:t>
      </w:r>
      <w:r w:rsidR="00105EA2" w:rsidRPr="0055219E">
        <w:rPr>
          <w:rFonts w:ascii="Times New Roman" w:hAnsi="Times New Roman" w:cs="Times New Roman"/>
        </w:rPr>
        <w:t xml:space="preserve">ke Henry — </w:t>
      </w:r>
      <w:r w:rsidR="00306D0A" w:rsidRPr="0055219E">
        <w:rPr>
          <w:rFonts w:ascii="Times New Roman" w:hAnsi="Times New Roman" w:cs="Times New Roman"/>
        </w:rPr>
        <w:t xml:space="preserve">Dead Henry — </w:t>
      </w:r>
      <w:r w:rsidR="00B2409D" w:rsidRPr="0055219E">
        <w:rPr>
          <w:rFonts w:ascii="Times New Roman" w:hAnsi="Times New Roman" w:cs="Times New Roman"/>
        </w:rPr>
        <w:t>Henry the Fourth?</w:t>
      </w:r>
    </w:p>
    <w:p w14:paraId="5A074F91" w14:textId="77777777" w:rsidR="00B2409D" w:rsidRPr="0055219E" w:rsidRDefault="00B2409D" w:rsidP="00F55308">
      <w:pPr>
        <w:pStyle w:val="Dialogue"/>
        <w:rPr>
          <w:rFonts w:ascii="Times New Roman" w:hAnsi="Times New Roman" w:cs="Times New Roman"/>
        </w:rPr>
      </w:pPr>
    </w:p>
    <w:p w14:paraId="65844869" w14:textId="2C6925DD" w:rsidR="00B2409D" w:rsidRPr="0055219E" w:rsidRDefault="00B2409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54E82C06" w14:textId="77777777" w:rsidR="00B2409D" w:rsidRPr="0055219E" w:rsidRDefault="00B2409D" w:rsidP="00F55308">
      <w:pPr>
        <w:pStyle w:val="Dialogue"/>
        <w:rPr>
          <w:rFonts w:ascii="Times New Roman" w:hAnsi="Times New Roman" w:cs="Times New Roman"/>
        </w:rPr>
      </w:pPr>
      <w:r w:rsidRPr="0055219E">
        <w:rPr>
          <w:rFonts w:ascii="Times New Roman" w:hAnsi="Times New Roman" w:cs="Times New Roman"/>
        </w:rPr>
        <w:t xml:space="preserve">Right — </w:t>
      </w:r>
      <w:r w:rsidR="00F04B0F" w:rsidRPr="0055219E">
        <w:rPr>
          <w:rFonts w:ascii="Times New Roman" w:hAnsi="Times New Roman" w:cs="Times New Roman"/>
        </w:rPr>
        <w:t>and this Hen</w:t>
      </w:r>
      <w:r w:rsidR="00E25BC9" w:rsidRPr="0055219E">
        <w:rPr>
          <w:rFonts w:ascii="Times New Roman" w:hAnsi="Times New Roman" w:cs="Times New Roman"/>
        </w:rPr>
        <w:t xml:space="preserve">ry — </w:t>
      </w:r>
      <w:r w:rsidRPr="0055219E">
        <w:rPr>
          <w:rFonts w:ascii="Times New Roman" w:hAnsi="Times New Roman" w:cs="Times New Roman"/>
        </w:rPr>
        <w:t xml:space="preserve">Henry II — </w:t>
      </w:r>
    </w:p>
    <w:p w14:paraId="62DF6021" w14:textId="77777777" w:rsidR="00B2409D" w:rsidRPr="0055219E" w:rsidRDefault="00B2409D" w:rsidP="00F55308">
      <w:pPr>
        <w:pStyle w:val="Dialogue"/>
        <w:rPr>
          <w:rFonts w:ascii="Times New Roman" w:hAnsi="Times New Roman" w:cs="Times New Roman"/>
        </w:rPr>
      </w:pPr>
    </w:p>
    <w:p w14:paraId="2E77C2FB" w14:textId="6D4E470E" w:rsidR="00B2409D" w:rsidRPr="0055219E" w:rsidRDefault="00B2409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1DCFCA8B" w14:textId="5EF5C792" w:rsidR="00B2409D" w:rsidRPr="0055219E" w:rsidRDefault="00105EA2" w:rsidP="00F55308">
      <w:pPr>
        <w:pStyle w:val="Dialogue"/>
        <w:rPr>
          <w:rFonts w:ascii="Times New Roman" w:hAnsi="Times New Roman" w:cs="Times New Roman"/>
        </w:rPr>
      </w:pPr>
      <w:r w:rsidRPr="0055219E">
        <w:rPr>
          <w:rFonts w:ascii="Times New Roman" w:hAnsi="Times New Roman" w:cs="Times New Roman"/>
        </w:rPr>
        <w:t>Don’t you see how you’re all stuck</w:t>
      </w:r>
      <w:r w:rsidR="00875ED1" w:rsidRPr="0055219E">
        <w:rPr>
          <w:rFonts w:ascii="Times New Roman" w:hAnsi="Times New Roman" w:cs="Times New Roman"/>
        </w:rPr>
        <w:t xml:space="preserve"> in your dumb </w:t>
      </w:r>
      <w:r w:rsidRPr="0055219E">
        <w:rPr>
          <w:rFonts w:ascii="Times New Roman" w:hAnsi="Times New Roman" w:cs="Times New Roman"/>
        </w:rPr>
        <w:t xml:space="preserve">lines of succession? Break free! </w:t>
      </w:r>
    </w:p>
    <w:p w14:paraId="7ACDD7CB" w14:textId="77777777" w:rsidR="00B2409D" w:rsidRPr="0055219E" w:rsidRDefault="00B2409D" w:rsidP="00F55308">
      <w:pPr>
        <w:pStyle w:val="Dialogue"/>
        <w:rPr>
          <w:rFonts w:ascii="Times New Roman" w:hAnsi="Times New Roman" w:cs="Times New Roman"/>
        </w:rPr>
      </w:pPr>
    </w:p>
    <w:p w14:paraId="45DC7A5C" w14:textId="1B51EEA5" w:rsidR="00B2409D" w:rsidRPr="0055219E" w:rsidRDefault="00B2409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05EA2" w:rsidRPr="0055219E">
        <w:rPr>
          <w:rFonts w:ascii="Times New Roman" w:hAnsi="Times New Roman" w:cs="Times New Roman"/>
        </w:rPr>
        <w:t>THOMAS</w:t>
      </w:r>
    </w:p>
    <w:p w14:paraId="0190012E" w14:textId="29F8EAAF" w:rsidR="00F04B0F" w:rsidRPr="0055219E" w:rsidRDefault="00105EA2" w:rsidP="00F55308">
      <w:pPr>
        <w:pStyle w:val="Dialogue"/>
        <w:rPr>
          <w:rFonts w:ascii="Times New Roman" w:hAnsi="Times New Roman" w:cs="Times New Roman"/>
        </w:rPr>
      </w:pPr>
      <w:r w:rsidRPr="0055219E">
        <w:rPr>
          <w:rFonts w:ascii="Times New Roman" w:hAnsi="Times New Roman" w:cs="Times New Roman"/>
        </w:rPr>
        <w:t>Some say I’m schooled and never learn — but I know this. He’s</w:t>
      </w:r>
      <w:r w:rsidR="00B2409D" w:rsidRPr="0055219E">
        <w:rPr>
          <w:rFonts w:ascii="Times New Roman" w:hAnsi="Times New Roman" w:cs="Times New Roman"/>
        </w:rPr>
        <w:t xml:space="preserve"> </w:t>
      </w:r>
      <w:r w:rsidR="00F04B0F" w:rsidRPr="0055219E">
        <w:rPr>
          <w:rFonts w:ascii="Times New Roman" w:hAnsi="Times New Roman" w:cs="Times New Roman"/>
        </w:rPr>
        <w:t>Henry the Fifth.</w:t>
      </w:r>
      <w:r w:rsidR="00E25BC9" w:rsidRPr="0055219E">
        <w:rPr>
          <w:rFonts w:ascii="Times New Roman" w:hAnsi="Times New Roman" w:cs="Times New Roman"/>
        </w:rPr>
        <w:br/>
      </w:r>
      <w:r w:rsidR="00E25BC9" w:rsidRPr="0055219E">
        <w:rPr>
          <w:rFonts w:ascii="Times New Roman" w:hAnsi="Times New Roman" w:cs="Times New Roman"/>
        </w:rPr>
        <w:br/>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A626A4" w:rsidRPr="0055219E">
        <w:rPr>
          <w:rFonts w:ascii="Times New Roman" w:hAnsi="Times New Roman" w:cs="Times New Roman"/>
        </w:rPr>
        <w:tab/>
      </w:r>
      <w:r w:rsidR="00E25BC9" w:rsidRPr="0055219E">
        <w:rPr>
          <w:rFonts w:ascii="Times New Roman" w:hAnsi="Times New Roman" w:cs="Times New Roman"/>
        </w:rPr>
        <w:t>LIZ</w:t>
      </w:r>
    </w:p>
    <w:p w14:paraId="337A3FF6" w14:textId="0D45C1A4" w:rsidR="00E25BC9" w:rsidRPr="0055219E" w:rsidRDefault="00E25BC9" w:rsidP="00F55308">
      <w:pPr>
        <w:pStyle w:val="Dialogue"/>
        <w:rPr>
          <w:rFonts w:ascii="Times New Roman" w:hAnsi="Times New Roman" w:cs="Times New Roman"/>
        </w:rPr>
      </w:pPr>
      <w:r w:rsidRPr="0055219E">
        <w:rPr>
          <w:rFonts w:ascii="Times New Roman" w:hAnsi="Times New Roman" w:cs="Times New Roman"/>
        </w:rPr>
        <w:t xml:space="preserve">Those goddamn French! </w:t>
      </w:r>
    </w:p>
    <w:p w14:paraId="1388B62C" w14:textId="77777777" w:rsidR="003959E0" w:rsidRPr="0055219E" w:rsidRDefault="003959E0" w:rsidP="00F55308">
      <w:pPr>
        <w:pStyle w:val="Dialogue"/>
        <w:rPr>
          <w:rFonts w:ascii="Times New Roman" w:hAnsi="Times New Roman" w:cs="Times New Roman"/>
        </w:rPr>
      </w:pPr>
    </w:p>
    <w:p w14:paraId="7EC17572" w14:textId="31932525" w:rsidR="003959E0"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959E0" w:rsidRPr="0055219E">
        <w:rPr>
          <w:rFonts w:ascii="Times New Roman" w:hAnsi="Times New Roman" w:cs="Times New Roman"/>
        </w:rPr>
        <w:t>WILL</w:t>
      </w:r>
    </w:p>
    <w:p w14:paraId="5EC390D8" w14:textId="3AEC846D" w:rsidR="003959E0" w:rsidRPr="0055219E" w:rsidRDefault="003959E0"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 xml:space="preserve">To the </w:t>
      </w:r>
      <w:r w:rsidR="00105EA2" w:rsidRPr="0055219E">
        <w:rPr>
          <w:rFonts w:ascii="Times New Roman" w:hAnsi="Times New Roman" w:cs="Times New Roman"/>
          <w:i/>
        </w:rPr>
        <w:t>audience</w:t>
      </w:r>
      <w:r w:rsidR="00A626A4" w:rsidRPr="0055219E">
        <w:rPr>
          <w:rFonts w:ascii="Times New Roman" w:hAnsi="Times New Roman" w:cs="Times New Roman"/>
        </w:rPr>
        <w:t>.) You</w:t>
      </w:r>
      <w:r w:rsidRPr="0055219E">
        <w:rPr>
          <w:rFonts w:ascii="Times New Roman" w:hAnsi="Times New Roman" w:cs="Times New Roman"/>
        </w:rPr>
        <w:t xml:space="preserve"> should understand, our meetings are a death march. </w:t>
      </w:r>
    </w:p>
    <w:p w14:paraId="09CCB4EE" w14:textId="77777777" w:rsidR="00E25BC9" w:rsidRPr="0055219E" w:rsidRDefault="00E25BC9" w:rsidP="00F55308">
      <w:pPr>
        <w:pStyle w:val="Dialogue"/>
        <w:rPr>
          <w:rFonts w:ascii="Times New Roman" w:hAnsi="Times New Roman" w:cs="Times New Roman"/>
        </w:rPr>
      </w:pPr>
    </w:p>
    <w:p w14:paraId="48226660" w14:textId="0E66D521" w:rsidR="00E25BC9"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THOMAS</w:t>
      </w:r>
    </w:p>
    <w:p w14:paraId="6ABE5ABF" w14:textId="7E06E24D" w:rsidR="00E25BC9" w:rsidRPr="0055219E" w:rsidRDefault="00105EA2"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the audience</w:t>
      </w:r>
      <w:r w:rsidRPr="0055219E">
        <w:rPr>
          <w:rFonts w:ascii="Times New Roman" w:hAnsi="Times New Roman" w:cs="Times New Roman"/>
        </w:rPr>
        <w:t>.) I want to swim in the waters of life!</w:t>
      </w:r>
    </w:p>
    <w:p w14:paraId="22CBD629" w14:textId="77777777" w:rsidR="00E25BC9" w:rsidRPr="0055219E" w:rsidRDefault="00E25BC9" w:rsidP="00F55308">
      <w:pPr>
        <w:pStyle w:val="Dialogue"/>
        <w:rPr>
          <w:rFonts w:ascii="Times New Roman" w:hAnsi="Times New Roman" w:cs="Times New Roman"/>
        </w:rPr>
      </w:pPr>
    </w:p>
    <w:p w14:paraId="3A92F811" w14:textId="516631F1" w:rsidR="00E25BC9"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06D0A" w:rsidRPr="0055219E">
        <w:rPr>
          <w:rFonts w:ascii="Times New Roman" w:hAnsi="Times New Roman" w:cs="Times New Roman"/>
        </w:rPr>
        <w:t>LIZ</w:t>
      </w:r>
    </w:p>
    <w:p w14:paraId="33437267" w14:textId="26FEAFAE" w:rsidR="00E25BC9" w:rsidRPr="0055219E" w:rsidRDefault="00B2409D"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 xml:space="preserve">To the </w:t>
      </w:r>
      <w:r w:rsidR="00105EA2" w:rsidRPr="0055219E">
        <w:rPr>
          <w:rFonts w:ascii="Times New Roman" w:hAnsi="Times New Roman" w:cs="Times New Roman"/>
          <w:i/>
        </w:rPr>
        <w:t>audience</w:t>
      </w:r>
      <w:r w:rsidRPr="0055219E">
        <w:rPr>
          <w:rFonts w:ascii="Times New Roman" w:hAnsi="Times New Roman" w:cs="Times New Roman"/>
        </w:rPr>
        <w:t xml:space="preserve">.) </w:t>
      </w:r>
      <w:r w:rsidR="00E25BC9" w:rsidRPr="0055219E">
        <w:rPr>
          <w:rFonts w:ascii="Times New Roman" w:hAnsi="Times New Roman" w:cs="Times New Roman"/>
        </w:rPr>
        <w:t xml:space="preserve">Henry the Fifth follows the long war with the French. </w:t>
      </w:r>
    </w:p>
    <w:p w14:paraId="3FED212D" w14:textId="77777777" w:rsidR="00E25BC9" w:rsidRPr="0055219E" w:rsidRDefault="00E25BC9" w:rsidP="00F55308">
      <w:pPr>
        <w:pStyle w:val="Dialogue"/>
        <w:rPr>
          <w:rFonts w:ascii="Times New Roman" w:hAnsi="Times New Roman" w:cs="Times New Roman"/>
        </w:rPr>
      </w:pPr>
    </w:p>
    <w:p w14:paraId="39DB54CB" w14:textId="378D4C2A" w:rsidR="00E25BC9"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THOMAS</w:t>
      </w:r>
    </w:p>
    <w:p w14:paraId="2E50C3AB" w14:textId="41E1697A" w:rsidR="00E25BC9" w:rsidRPr="0055219E" w:rsidRDefault="00105EA2" w:rsidP="00F55308">
      <w:pPr>
        <w:pStyle w:val="Dialogue"/>
        <w:rPr>
          <w:rFonts w:ascii="Times New Roman" w:hAnsi="Times New Roman" w:cs="Times New Roman"/>
        </w:rPr>
      </w:pPr>
      <w:r w:rsidRPr="0055219E">
        <w:rPr>
          <w:rFonts w:ascii="Times New Roman" w:hAnsi="Times New Roman" w:cs="Times New Roman"/>
        </w:rPr>
        <w:t xml:space="preserve">My greatest desire is emotional intimacy. </w:t>
      </w:r>
    </w:p>
    <w:p w14:paraId="7F984043" w14:textId="77777777" w:rsidR="00105EA2" w:rsidRPr="0055219E" w:rsidRDefault="00105EA2" w:rsidP="00F55308">
      <w:pPr>
        <w:pStyle w:val="Dialogue"/>
        <w:rPr>
          <w:rFonts w:ascii="Times New Roman" w:hAnsi="Times New Roman" w:cs="Times New Roman"/>
        </w:rPr>
      </w:pPr>
    </w:p>
    <w:p w14:paraId="0EE64D78" w14:textId="11E2081F" w:rsidR="00105EA2" w:rsidRPr="0055219E" w:rsidRDefault="00105EA2"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13EE5B8E" w14:textId="0AF47B8F" w:rsidR="00E25BC9" w:rsidRPr="0055219E" w:rsidRDefault="00105EA2" w:rsidP="00105EA2">
      <w:pPr>
        <w:pStyle w:val="Dialogue"/>
        <w:rPr>
          <w:rFonts w:ascii="Times New Roman" w:hAnsi="Times New Roman" w:cs="Times New Roman"/>
        </w:rPr>
      </w:pPr>
      <w:r w:rsidRPr="0055219E">
        <w:rPr>
          <w:rFonts w:ascii="Times New Roman" w:hAnsi="Times New Roman" w:cs="Times New Roman"/>
        </w:rPr>
        <w:t xml:space="preserve">Gross! </w:t>
      </w:r>
      <w:r w:rsidR="00492BEF" w:rsidRPr="0055219E">
        <w:rPr>
          <w:rFonts w:ascii="Times New Roman" w:hAnsi="Times New Roman" w:cs="Times New Roman"/>
        </w:rPr>
        <w:t>Aren’t you</w:t>
      </w:r>
      <w:r w:rsidRPr="0055219E">
        <w:rPr>
          <w:rFonts w:ascii="Times New Roman" w:hAnsi="Times New Roman" w:cs="Times New Roman"/>
        </w:rPr>
        <w:t xml:space="preserve"> like — 30? </w:t>
      </w:r>
      <w:r w:rsidR="00E25BC9" w:rsidRPr="0055219E">
        <w:rPr>
          <w:rFonts w:ascii="Times New Roman" w:hAnsi="Times New Roman" w:cs="Times New Roman"/>
        </w:rPr>
        <w:t xml:space="preserve"> </w:t>
      </w:r>
    </w:p>
    <w:p w14:paraId="07A4667A" w14:textId="77777777" w:rsidR="00E25BC9" w:rsidRPr="0055219E" w:rsidRDefault="00E25BC9" w:rsidP="00F55308">
      <w:pPr>
        <w:pStyle w:val="Dialogue"/>
        <w:rPr>
          <w:rFonts w:ascii="Times New Roman" w:hAnsi="Times New Roman" w:cs="Times New Roman"/>
        </w:rPr>
      </w:pPr>
    </w:p>
    <w:p w14:paraId="48FC115D" w14:textId="3D6A6D46" w:rsidR="00E25BC9"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WILL</w:t>
      </w:r>
    </w:p>
    <w:p w14:paraId="3F37D9D7" w14:textId="4384C5C9" w:rsidR="004E5965" w:rsidRPr="0055219E" w:rsidRDefault="00105EA2" w:rsidP="00F55308">
      <w:pPr>
        <w:pStyle w:val="Dialogue"/>
        <w:rPr>
          <w:rFonts w:ascii="Times New Roman" w:hAnsi="Times New Roman" w:cs="Times New Roman"/>
        </w:rPr>
      </w:pPr>
      <w:r w:rsidRPr="0055219E">
        <w:rPr>
          <w:rFonts w:ascii="Times New Roman" w:hAnsi="Times New Roman" w:cs="Times New Roman"/>
        </w:rPr>
        <w:t xml:space="preserve">We’re here for Morris dancing! </w:t>
      </w:r>
    </w:p>
    <w:p w14:paraId="57A4994B" w14:textId="77777777" w:rsidR="00105EA2" w:rsidRPr="0055219E" w:rsidRDefault="00105EA2" w:rsidP="00F55308">
      <w:pPr>
        <w:pStyle w:val="Dialogue"/>
        <w:rPr>
          <w:rFonts w:ascii="Times New Roman" w:hAnsi="Times New Roman" w:cs="Times New Roman"/>
        </w:rPr>
      </w:pPr>
    </w:p>
    <w:p w14:paraId="23AA2132" w14:textId="27BEFC68" w:rsidR="00E25BC9" w:rsidRPr="0055219E" w:rsidRDefault="00105EA2"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RICHARD</w:t>
      </w:r>
      <w:r w:rsidRPr="0055219E">
        <w:rPr>
          <w:rFonts w:ascii="Times New Roman" w:hAnsi="Times New Roman" w:cs="Times New Roman"/>
        </w:rPr>
        <w:t xml:space="preserve"> AND HENRY II </w:t>
      </w:r>
    </w:p>
    <w:p w14:paraId="5AA18EB6" w14:textId="6034DDA6" w:rsidR="00E25BC9" w:rsidRPr="0055219E" w:rsidRDefault="00105EA2" w:rsidP="00F55308">
      <w:pPr>
        <w:pStyle w:val="Dialogue"/>
        <w:rPr>
          <w:rFonts w:ascii="Times New Roman" w:hAnsi="Times New Roman" w:cs="Times New Roman"/>
        </w:rPr>
      </w:pPr>
      <w:r w:rsidRPr="0055219E">
        <w:rPr>
          <w:rFonts w:ascii="Times New Roman" w:hAnsi="Times New Roman" w:cs="Times New Roman"/>
        </w:rPr>
        <w:t>For Titus!</w:t>
      </w:r>
    </w:p>
    <w:p w14:paraId="6197943F" w14:textId="77777777" w:rsidR="00105EA2" w:rsidRPr="0055219E" w:rsidRDefault="00105EA2" w:rsidP="00F55308">
      <w:pPr>
        <w:pStyle w:val="Dialogue"/>
        <w:rPr>
          <w:rFonts w:ascii="Times New Roman" w:hAnsi="Times New Roman" w:cs="Times New Roman"/>
        </w:rPr>
      </w:pPr>
    </w:p>
    <w:p w14:paraId="39B21722" w14:textId="4FF0BFFD" w:rsidR="00105EA2" w:rsidRPr="0055219E" w:rsidRDefault="00105EA2"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r w:rsidRPr="0055219E">
        <w:rPr>
          <w:rFonts w:ascii="Times New Roman" w:hAnsi="Times New Roman" w:cs="Times New Roman"/>
        </w:rPr>
        <w:br/>
      </w:r>
      <w:r w:rsidR="00D122BF" w:rsidRPr="0055219E">
        <w:rPr>
          <w:rFonts w:ascii="Times New Roman" w:hAnsi="Times New Roman" w:cs="Times New Roman"/>
        </w:rPr>
        <w:t>(</w:t>
      </w:r>
      <w:r w:rsidR="00D122BF" w:rsidRPr="0055219E">
        <w:rPr>
          <w:rFonts w:ascii="Times New Roman" w:hAnsi="Times New Roman" w:cs="Times New Roman"/>
          <w:i/>
        </w:rPr>
        <w:t>Writing script long hand with a quill</w:t>
      </w:r>
      <w:r w:rsidR="00D122BF" w:rsidRPr="0055219E">
        <w:rPr>
          <w:rFonts w:ascii="Times New Roman" w:hAnsi="Times New Roman" w:cs="Times New Roman"/>
        </w:rPr>
        <w:t xml:space="preserve">.) </w:t>
      </w:r>
      <w:r w:rsidRPr="0055219E">
        <w:rPr>
          <w:rFonts w:ascii="Times New Roman" w:hAnsi="Times New Roman" w:cs="Times New Roman"/>
        </w:rPr>
        <w:t xml:space="preserve">I need more time to write </w:t>
      </w:r>
      <w:r w:rsidRPr="0055219E">
        <w:rPr>
          <w:rFonts w:ascii="Times New Roman" w:hAnsi="Times New Roman" w:cs="Times New Roman"/>
          <w:i/>
        </w:rPr>
        <w:t>Henry the Fourth</w:t>
      </w:r>
      <w:r w:rsidRPr="0055219E">
        <w:rPr>
          <w:rFonts w:ascii="Times New Roman" w:hAnsi="Times New Roman" w:cs="Times New Roman"/>
        </w:rPr>
        <w:t xml:space="preserve">! </w:t>
      </w:r>
    </w:p>
    <w:p w14:paraId="30201964" w14:textId="77777777" w:rsidR="00105EA2" w:rsidRPr="0055219E" w:rsidRDefault="00105EA2" w:rsidP="00F55308">
      <w:pPr>
        <w:pStyle w:val="Dialogue"/>
        <w:rPr>
          <w:rFonts w:ascii="Times New Roman" w:hAnsi="Times New Roman" w:cs="Times New Roman"/>
        </w:rPr>
      </w:pPr>
    </w:p>
    <w:p w14:paraId="5A7AE433" w14:textId="6D68870F" w:rsidR="00105EA2" w:rsidRPr="0055219E" w:rsidRDefault="00105EA2"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37914E52" w14:textId="39485EBB" w:rsidR="00105EA2" w:rsidRPr="0055219E" w:rsidRDefault="00105EA2" w:rsidP="00F55308">
      <w:pPr>
        <w:pStyle w:val="Dialogue"/>
        <w:rPr>
          <w:rFonts w:ascii="Times New Roman" w:hAnsi="Times New Roman" w:cs="Times New Roman"/>
        </w:rPr>
      </w:pPr>
      <w:r w:rsidRPr="0055219E">
        <w:rPr>
          <w:rFonts w:ascii="Times New Roman" w:hAnsi="Times New Roman" w:cs="Times New Roman"/>
        </w:rPr>
        <w:t xml:space="preserve">Five minutes — </w:t>
      </w:r>
      <w:r w:rsidRPr="0055219E">
        <w:rPr>
          <w:rFonts w:ascii="Times New Roman" w:hAnsi="Times New Roman" w:cs="Times New Roman"/>
        </w:rPr>
        <w:br/>
      </w:r>
      <w:r w:rsidRPr="0055219E">
        <w:rPr>
          <w:rFonts w:ascii="Times New Roman" w:hAnsi="Times New Roman" w:cs="Times New Roman"/>
        </w:rPr>
        <w:br/>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5AEEF183" w14:textId="6865EB15" w:rsidR="00105EA2" w:rsidRPr="0055219E" w:rsidRDefault="00105EA2" w:rsidP="00F55308">
      <w:pPr>
        <w:pStyle w:val="Dialogue"/>
        <w:rPr>
          <w:rFonts w:ascii="Times New Roman" w:hAnsi="Times New Roman" w:cs="Times New Roman"/>
        </w:rPr>
      </w:pPr>
      <w:r w:rsidRPr="0055219E">
        <w:rPr>
          <w:rFonts w:ascii="Times New Roman" w:hAnsi="Times New Roman" w:cs="Times New Roman"/>
        </w:rPr>
        <w:t>FIVE MINUTES PLACES!</w:t>
      </w:r>
    </w:p>
    <w:p w14:paraId="7E3517DF" w14:textId="77777777" w:rsidR="003959E0" w:rsidRPr="0055219E" w:rsidRDefault="003959E0" w:rsidP="00F55308">
      <w:pPr>
        <w:pStyle w:val="Dialogue"/>
        <w:rPr>
          <w:rFonts w:ascii="Times New Roman" w:hAnsi="Times New Roman" w:cs="Times New Roman"/>
        </w:rPr>
      </w:pPr>
    </w:p>
    <w:p w14:paraId="50A3878E" w14:textId="07AF76CD" w:rsidR="003959E0" w:rsidRPr="0055219E" w:rsidRDefault="00A626A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959E0" w:rsidRPr="0055219E">
        <w:rPr>
          <w:rFonts w:ascii="Times New Roman" w:hAnsi="Times New Roman" w:cs="Times New Roman"/>
        </w:rPr>
        <w:t>HENRY II</w:t>
      </w:r>
    </w:p>
    <w:p w14:paraId="04C51031" w14:textId="77777777" w:rsidR="00B84DE0" w:rsidRDefault="00875ED1" w:rsidP="00F55308">
      <w:pPr>
        <w:pStyle w:val="Dialogue"/>
        <w:rPr>
          <w:rFonts w:ascii="Times New Roman" w:hAnsi="Times New Roman" w:cs="Times New Roman"/>
        </w:rPr>
      </w:pPr>
      <w:r w:rsidRPr="0055219E">
        <w:rPr>
          <w:rFonts w:ascii="Times New Roman" w:hAnsi="Times New Roman" w:cs="Times New Roman"/>
        </w:rPr>
        <w:t>I didn’t care about Henry</w:t>
      </w:r>
      <w:r w:rsidR="00D122BF" w:rsidRPr="0055219E">
        <w:rPr>
          <w:rFonts w:ascii="Times New Roman" w:hAnsi="Times New Roman" w:cs="Times New Roman"/>
        </w:rPr>
        <w:t xml:space="preserve"> —</w:t>
      </w:r>
      <w:r w:rsidR="00B84DE0">
        <w:rPr>
          <w:rFonts w:ascii="Times New Roman" w:hAnsi="Times New Roman" w:cs="Times New Roman"/>
        </w:rPr>
        <w:t xml:space="preserve"> </w:t>
      </w:r>
      <w:r w:rsidRPr="0055219E">
        <w:rPr>
          <w:rFonts w:ascii="Times New Roman" w:hAnsi="Times New Roman" w:cs="Times New Roman"/>
        </w:rPr>
        <w:t xml:space="preserve">But I’m the “Secretary” so I have </w:t>
      </w:r>
      <w:r w:rsidR="00520CEB" w:rsidRPr="0055219E">
        <w:rPr>
          <w:rFonts w:ascii="Times New Roman" w:hAnsi="Times New Roman" w:cs="Times New Roman"/>
        </w:rPr>
        <w:t>stuff down my own radical freedom and</w:t>
      </w:r>
      <w:r w:rsidR="00D122BF" w:rsidRPr="0055219E">
        <w:rPr>
          <w:rFonts w:ascii="Times New Roman" w:hAnsi="Times New Roman" w:cs="Times New Roman"/>
        </w:rPr>
        <w:t xml:space="preserve"> record everything in the stupid minutes!</w:t>
      </w:r>
      <w:r w:rsidRPr="0055219E">
        <w:rPr>
          <w:rFonts w:ascii="Times New Roman" w:hAnsi="Times New Roman" w:cs="Times New Roman"/>
        </w:rPr>
        <w:t xml:space="preserve"> </w:t>
      </w:r>
      <w:r w:rsidR="003959E0" w:rsidRPr="0055219E">
        <w:rPr>
          <w:rFonts w:ascii="Times New Roman" w:hAnsi="Times New Roman" w:cs="Times New Roman"/>
        </w:rPr>
        <w:t>(</w:t>
      </w:r>
      <w:r w:rsidR="003959E0" w:rsidRPr="0055219E">
        <w:rPr>
          <w:rFonts w:ascii="Times New Roman" w:hAnsi="Times New Roman" w:cs="Times New Roman"/>
          <w:i/>
        </w:rPr>
        <w:t>Writing</w:t>
      </w:r>
      <w:r w:rsidR="00520CEB" w:rsidRPr="0055219E">
        <w:rPr>
          <w:rFonts w:ascii="Times New Roman" w:hAnsi="Times New Roman" w:cs="Times New Roman"/>
        </w:rPr>
        <w:t>) “We are gathered t</w:t>
      </w:r>
      <w:r w:rsidR="003959E0" w:rsidRPr="0055219E">
        <w:rPr>
          <w:rFonts w:ascii="Times New Roman" w:hAnsi="Times New Roman" w:cs="Times New Roman"/>
        </w:rPr>
        <w:t>o mourn Henry the Fourth</w:t>
      </w:r>
      <w:r w:rsidR="00520CEB" w:rsidRPr="0055219E">
        <w:rPr>
          <w:rFonts w:ascii="Times New Roman" w:hAnsi="Times New Roman" w:cs="Times New Roman"/>
        </w:rPr>
        <w:t>.</w:t>
      </w:r>
      <w:r w:rsidR="003959E0" w:rsidRPr="0055219E">
        <w:rPr>
          <w:rFonts w:ascii="Times New Roman" w:hAnsi="Times New Roman" w:cs="Times New Roman"/>
        </w:rPr>
        <w:t xml:space="preserve">” </w:t>
      </w:r>
    </w:p>
    <w:p w14:paraId="014E96D1" w14:textId="170AE6BE" w:rsidR="00E25BC9" w:rsidRPr="0055219E" w:rsidRDefault="00E25BC9" w:rsidP="00F55308">
      <w:pPr>
        <w:pStyle w:val="Dialogue"/>
        <w:rPr>
          <w:rFonts w:ascii="Times New Roman" w:hAnsi="Times New Roman" w:cs="Times New Roman"/>
        </w:rPr>
      </w:pPr>
      <w:r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D122BF" w:rsidRPr="0055219E">
        <w:rPr>
          <w:rFonts w:ascii="Times New Roman" w:hAnsi="Times New Roman" w:cs="Times New Roman"/>
        </w:rPr>
        <w:t>WILL</w:t>
      </w:r>
    </w:p>
    <w:p w14:paraId="0B6ABB31" w14:textId="3CFFD44C" w:rsidR="00B86121" w:rsidRPr="0055219E" w:rsidRDefault="00D122BF" w:rsidP="00F55308">
      <w:pPr>
        <w:pStyle w:val="Dialogue"/>
        <w:rPr>
          <w:rFonts w:ascii="Times New Roman" w:hAnsi="Times New Roman" w:cs="Times New Roman"/>
        </w:rPr>
      </w:pPr>
      <w:r w:rsidRPr="0055219E">
        <w:rPr>
          <w:rFonts w:ascii="Times New Roman" w:hAnsi="Times New Roman" w:cs="Times New Roman"/>
        </w:rPr>
        <w:t>I’ll do a festive jig — to</w:t>
      </w:r>
      <w:r w:rsidR="00E25BC9" w:rsidRPr="0055219E">
        <w:rPr>
          <w:rFonts w:ascii="Times New Roman" w:hAnsi="Times New Roman" w:cs="Times New Roman"/>
        </w:rPr>
        <w:t xml:space="preserve"> make this </w:t>
      </w:r>
      <w:r w:rsidRPr="0055219E">
        <w:rPr>
          <w:rFonts w:ascii="Times New Roman" w:hAnsi="Times New Roman" w:cs="Times New Roman"/>
        </w:rPr>
        <w:t xml:space="preserve">more </w:t>
      </w:r>
      <w:r w:rsidR="00E25BC9" w:rsidRPr="0055219E">
        <w:rPr>
          <w:rFonts w:ascii="Times New Roman" w:hAnsi="Times New Roman" w:cs="Times New Roman"/>
        </w:rPr>
        <w:t>i</w:t>
      </w:r>
      <w:r w:rsidRPr="0055219E">
        <w:rPr>
          <w:rFonts w:ascii="Times New Roman" w:hAnsi="Times New Roman" w:cs="Times New Roman"/>
        </w:rPr>
        <w:t>nteresting for the new members!</w:t>
      </w:r>
    </w:p>
    <w:p w14:paraId="25C3F00B" w14:textId="77777777" w:rsidR="0094739F" w:rsidRPr="0055219E" w:rsidRDefault="0094739F" w:rsidP="00F55308">
      <w:pPr>
        <w:pStyle w:val="Dialogue"/>
        <w:rPr>
          <w:rFonts w:ascii="Times New Roman" w:hAnsi="Times New Roman" w:cs="Times New Roman"/>
        </w:rPr>
      </w:pPr>
    </w:p>
    <w:p w14:paraId="68DCAABD" w14:textId="68EF7503" w:rsidR="0094739F" w:rsidRPr="0055219E" w:rsidRDefault="0094739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748EFF35" w14:textId="49A90720" w:rsidR="0094739F" w:rsidRPr="0055219E" w:rsidRDefault="0094739F" w:rsidP="00F55308">
      <w:pPr>
        <w:pStyle w:val="Dialogue"/>
        <w:rPr>
          <w:rFonts w:ascii="Times New Roman" w:hAnsi="Times New Roman" w:cs="Times New Roman"/>
        </w:rPr>
      </w:pPr>
      <w:r w:rsidRPr="0055219E">
        <w:rPr>
          <w:rFonts w:ascii="Times New Roman" w:hAnsi="Times New Roman" w:cs="Times New Roman"/>
        </w:rPr>
        <w:t xml:space="preserve">They’re alike bewitched by </w:t>
      </w:r>
      <w:r w:rsidR="00D122BF" w:rsidRPr="0055219E">
        <w:rPr>
          <w:rFonts w:ascii="Times New Roman" w:hAnsi="Times New Roman" w:cs="Times New Roman"/>
        </w:rPr>
        <w:t>you, Will — You bring so much to this</w:t>
      </w:r>
      <w:r w:rsidRPr="0055219E">
        <w:rPr>
          <w:rFonts w:ascii="Times New Roman" w:hAnsi="Times New Roman" w:cs="Times New Roman"/>
        </w:rPr>
        <w:t xml:space="preserve"> Drama Club aery! </w:t>
      </w:r>
    </w:p>
    <w:p w14:paraId="315EF8AB" w14:textId="77777777" w:rsidR="00B86121" w:rsidRPr="0055219E" w:rsidRDefault="00B86121" w:rsidP="00F55308">
      <w:pPr>
        <w:pStyle w:val="Dialogue"/>
        <w:rPr>
          <w:rFonts w:ascii="Times New Roman" w:hAnsi="Times New Roman" w:cs="Times New Roman"/>
        </w:rPr>
      </w:pPr>
    </w:p>
    <w:p w14:paraId="2376762A" w14:textId="5C607145" w:rsidR="00B86121" w:rsidRPr="0055219E" w:rsidRDefault="00B86121"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0DEBF574" w14:textId="4E1F78EE" w:rsidR="00E25BC9" w:rsidRPr="0055219E" w:rsidRDefault="00D122BF"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Dancing</w:t>
      </w:r>
      <w:r w:rsidRPr="0055219E">
        <w:rPr>
          <w:rFonts w:ascii="Times New Roman" w:hAnsi="Times New Roman" w:cs="Times New Roman"/>
        </w:rPr>
        <w:t xml:space="preserve">.) </w:t>
      </w:r>
      <w:r w:rsidR="00B86121" w:rsidRPr="0055219E">
        <w:rPr>
          <w:rFonts w:ascii="Times New Roman" w:hAnsi="Times New Roman" w:cs="Times New Roman"/>
        </w:rPr>
        <w:t xml:space="preserve">Their eyes — White upturned! </w:t>
      </w:r>
      <w:r w:rsidR="00E25BC9" w:rsidRPr="0055219E">
        <w:rPr>
          <w:rFonts w:ascii="Times New Roman" w:hAnsi="Times New Roman" w:cs="Times New Roman"/>
        </w:rPr>
        <w:br/>
      </w:r>
      <w:r w:rsidR="00E25BC9"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E25BC9" w:rsidRPr="0055219E">
        <w:rPr>
          <w:rFonts w:ascii="Times New Roman" w:hAnsi="Times New Roman" w:cs="Times New Roman"/>
        </w:rPr>
        <w:t>LIZ</w:t>
      </w:r>
    </w:p>
    <w:p w14:paraId="5A45F235" w14:textId="070BAD33" w:rsidR="00E25BC9" w:rsidRPr="0055219E" w:rsidRDefault="00492BEF" w:rsidP="00F55308">
      <w:pPr>
        <w:pStyle w:val="Dialogue"/>
        <w:rPr>
          <w:rFonts w:ascii="Times New Roman" w:hAnsi="Times New Roman" w:cs="Times New Roman"/>
        </w:rPr>
      </w:pPr>
      <w:r w:rsidRPr="0055219E">
        <w:rPr>
          <w:rFonts w:ascii="Times New Roman" w:hAnsi="Times New Roman" w:cs="Times New Roman"/>
        </w:rPr>
        <w:t xml:space="preserve">Histories are so boring — </w:t>
      </w:r>
      <w:r w:rsidR="00E25BC9" w:rsidRPr="0055219E">
        <w:rPr>
          <w:rFonts w:ascii="Times New Roman" w:hAnsi="Times New Roman" w:cs="Times New Roman"/>
        </w:rPr>
        <w:t xml:space="preserve">I could spice it up? </w:t>
      </w:r>
      <w:r w:rsidR="00D122BF" w:rsidRPr="0055219E">
        <w:rPr>
          <w:rFonts w:ascii="Times New Roman" w:hAnsi="Times New Roman" w:cs="Times New Roman"/>
        </w:rPr>
        <w:t xml:space="preserve">Maybe a potion? </w:t>
      </w:r>
      <w:r w:rsidR="006C0AE5" w:rsidRPr="0055219E">
        <w:rPr>
          <w:rFonts w:ascii="Times New Roman" w:hAnsi="Times New Roman" w:cs="Times New Roman"/>
        </w:rPr>
        <w:t xml:space="preserve">Mistaken identity? </w:t>
      </w:r>
    </w:p>
    <w:p w14:paraId="1A216DB9" w14:textId="77777777" w:rsidR="00E25BC9" w:rsidRPr="0055219E" w:rsidRDefault="00E25BC9" w:rsidP="00F55308">
      <w:pPr>
        <w:pStyle w:val="Dialogue"/>
        <w:rPr>
          <w:rFonts w:ascii="Times New Roman" w:hAnsi="Times New Roman" w:cs="Times New Roman"/>
        </w:rPr>
      </w:pPr>
    </w:p>
    <w:p w14:paraId="0F7B02B0" w14:textId="2570DC68" w:rsidR="00E25BC9"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WILL</w:t>
      </w:r>
    </w:p>
    <w:p w14:paraId="6D7C671C" w14:textId="127A3C1C" w:rsidR="00B2409D" w:rsidRPr="0055219E" w:rsidRDefault="00FC62BE"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audience</w:t>
      </w:r>
      <w:r w:rsidRPr="0055219E">
        <w:rPr>
          <w:rFonts w:ascii="Times New Roman" w:hAnsi="Times New Roman" w:cs="Times New Roman"/>
        </w:rPr>
        <w:t xml:space="preserve">.) </w:t>
      </w:r>
      <w:r w:rsidR="00D122BF" w:rsidRPr="0055219E">
        <w:rPr>
          <w:rFonts w:ascii="Times New Roman" w:hAnsi="Times New Roman" w:cs="Times New Roman"/>
        </w:rPr>
        <w:t xml:space="preserve">Do you like that? The way I wield my handkerchiefs? </w:t>
      </w:r>
      <w:r w:rsidR="00E25BC9" w:rsidRPr="0055219E">
        <w:rPr>
          <w:rFonts w:ascii="Times New Roman" w:hAnsi="Times New Roman" w:cs="Times New Roman"/>
        </w:rPr>
        <w:t xml:space="preserve"> </w:t>
      </w:r>
    </w:p>
    <w:p w14:paraId="23E60FFD" w14:textId="77777777" w:rsidR="00B2409D" w:rsidRPr="0055219E" w:rsidRDefault="00B2409D" w:rsidP="00F55308">
      <w:pPr>
        <w:pStyle w:val="Dialogue"/>
        <w:rPr>
          <w:rFonts w:ascii="Times New Roman" w:hAnsi="Times New Roman" w:cs="Times New Roman"/>
        </w:rPr>
      </w:pPr>
    </w:p>
    <w:p w14:paraId="4C0020A5" w14:textId="42B2702E" w:rsidR="00B2409D" w:rsidRPr="0055219E" w:rsidRDefault="00B2409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3EFF632A" w14:textId="7DD77CDD" w:rsidR="00E25BC9" w:rsidRPr="0055219E" w:rsidRDefault="00B2409D" w:rsidP="00D122BF">
      <w:pPr>
        <w:pStyle w:val="Dialogue"/>
        <w:rPr>
          <w:rFonts w:ascii="Times New Roman" w:hAnsi="Times New Roman" w:cs="Times New Roman"/>
        </w:rPr>
      </w:pPr>
      <w:r w:rsidRPr="0055219E">
        <w:rPr>
          <w:rFonts w:ascii="Times New Roman" w:hAnsi="Times New Roman" w:cs="Times New Roman"/>
        </w:rPr>
        <w:lastRenderedPageBreak/>
        <w:t>Twins! Let’s have twins! Separated by class and circumstance!</w:t>
      </w:r>
      <w:r w:rsidR="00233D77" w:rsidRPr="0055219E">
        <w:rPr>
          <w:rFonts w:ascii="Times New Roman" w:hAnsi="Times New Roman" w:cs="Times New Roman"/>
        </w:rPr>
        <w:t xml:space="preserve"> </w:t>
      </w:r>
      <w:r w:rsidR="00233D77" w:rsidRPr="0055219E">
        <w:rPr>
          <w:rFonts w:ascii="Times New Roman" w:hAnsi="Times New Roman" w:cs="Times New Roman"/>
          <w:i/>
        </w:rPr>
        <w:t>Hilarious</w:t>
      </w:r>
      <w:r w:rsidR="00233D77" w:rsidRPr="0055219E">
        <w:rPr>
          <w:rFonts w:ascii="Times New Roman" w:hAnsi="Times New Roman" w:cs="Times New Roman"/>
        </w:rPr>
        <w:t xml:space="preserve">! </w:t>
      </w:r>
      <w:r w:rsidR="00E25BC9" w:rsidRPr="0055219E">
        <w:rPr>
          <w:rFonts w:ascii="Times New Roman" w:hAnsi="Times New Roman" w:cs="Times New Roman"/>
        </w:rPr>
        <w:t xml:space="preserve"> </w:t>
      </w:r>
    </w:p>
    <w:p w14:paraId="283B7B76" w14:textId="77777777" w:rsidR="00E25BC9" w:rsidRPr="0055219E" w:rsidRDefault="00E25BC9" w:rsidP="00F55308">
      <w:pPr>
        <w:pStyle w:val="Dialogue"/>
        <w:rPr>
          <w:rFonts w:ascii="Times New Roman" w:hAnsi="Times New Roman" w:cs="Times New Roman"/>
        </w:rPr>
      </w:pPr>
    </w:p>
    <w:p w14:paraId="0CFC346A" w14:textId="704EBEEA" w:rsidR="00E25BC9"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RICHARD</w:t>
      </w:r>
    </w:p>
    <w:p w14:paraId="61EDB7CC" w14:textId="47208AB2" w:rsidR="00E25BC9" w:rsidRPr="0055219E" w:rsidRDefault="00D122BF" w:rsidP="00F55308">
      <w:pPr>
        <w:pStyle w:val="Dialogue"/>
        <w:rPr>
          <w:rFonts w:ascii="Times New Roman" w:hAnsi="Times New Roman" w:cs="Times New Roman"/>
        </w:rPr>
      </w:pPr>
      <w:r w:rsidRPr="0055219E">
        <w:rPr>
          <w:rFonts w:ascii="Times New Roman" w:hAnsi="Times New Roman" w:cs="Times New Roman"/>
        </w:rPr>
        <w:t xml:space="preserve">How ‘bout a song by Wings? </w:t>
      </w:r>
      <w:r w:rsidR="00B2409D" w:rsidRPr="0055219E">
        <w:rPr>
          <w:rFonts w:ascii="Times New Roman" w:hAnsi="Times New Roman" w:cs="Times New Roman"/>
        </w:rPr>
        <w:t>I know the chords to — (</w:t>
      </w:r>
      <w:r w:rsidR="00B2409D" w:rsidRPr="0055219E">
        <w:rPr>
          <w:rFonts w:ascii="Times New Roman" w:hAnsi="Times New Roman" w:cs="Times New Roman"/>
          <w:i/>
        </w:rPr>
        <w:t>Picks up guitar</w:t>
      </w:r>
      <w:r w:rsidR="00B2409D" w:rsidRPr="0055219E">
        <w:rPr>
          <w:rFonts w:ascii="Times New Roman" w:hAnsi="Times New Roman" w:cs="Times New Roman"/>
        </w:rPr>
        <w:t xml:space="preserve">.) </w:t>
      </w:r>
    </w:p>
    <w:p w14:paraId="5A22983B" w14:textId="77777777" w:rsidR="00E25BC9" w:rsidRPr="0055219E" w:rsidRDefault="00E25BC9" w:rsidP="00F55308">
      <w:pPr>
        <w:pStyle w:val="Dialogue"/>
        <w:rPr>
          <w:rFonts w:ascii="Times New Roman" w:hAnsi="Times New Roman" w:cs="Times New Roman"/>
        </w:rPr>
      </w:pPr>
    </w:p>
    <w:p w14:paraId="7C36F3C2" w14:textId="17FF0934" w:rsidR="00E25BC9"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E25BC9" w:rsidRPr="0055219E">
        <w:rPr>
          <w:rFonts w:ascii="Times New Roman" w:hAnsi="Times New Roman" w:cs="Times New Roman"/>
        </w:rPr>
        <w:t xml:space="preserve">WILL </w:t>
      </w:r>
    </w:p>
    <w:p w14:paraId="219A8A1E" w14:textId="46759E17" w:rsidR="00E25BC9" w:rsidRPr="0055219E" w:rsidRDefault="00D122BF"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Dancing.</w:t>
      </w:r>
      <w:r w:rsidRPr="0055219E">
        <w:rPr>
          <w:rFonts w:ascii="Times New Roman" w:hAnsi="Times New Roman" w:cs="Times New Roman"/>
        </w:rPr>
        <w:t xml:space="preserve">) </w:t>
      </w:r>
      <w:r w:rsidR="00E25BC9" w:rsidRPr="0055219E">
        <w:rPr>
          <w:rFonts w:ascii="Times New Roman" w:hAnsi="Times New Roman" w:cs="Times New Roman"/>
        </w:rPr>
        <w:t xml:space="preserve">How can you love Wings? They’re the worst! </w:t>
      </w:r>
      <w:r w:rsidR="003959E0" w:rsidRPr="0055219E">
        <w:rPr>
          <w:rFonts w:ascii="Times New Roman" w:hAnsi="Times New Roman" w:cs="Times New Roman"/>
        </w:rPr>
        <w:br/>
      </w:r>
      <w:r w:rsidR="003959E0"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3959E0" w:rsidRPr="0055219E">
        <w:rPr>
          <w:rFonts w:ascii="Times New Roman" w:hAnsi="Times New Roman" w:cs="Times New Roman"/>
        </w:rPr>
        <w:t>RICHARD</w:t>
      </w:r>
    </w:p>
    <w:p w14:paraId="21168409" w14:textId="294E7838" w:rsidR="003959E0" w:rsidRPr="0055219E" w:rsidRDefault="003959E0" w:rsidP="00F55308">
      <w:pPr>
        <w:pStyle w:val="Dialogue"/>
        <w:rPr>
          <w:rFonts w:ascii="Times New Roman" w:hAnsi="Times New Roman" w:cs="Times New Roman"/>
        </w:rPr>
      </w:pPr>
      <w:r w:rsidRPr="0055219E">
        <w:rPr>
          <w:rFonts w:ascii="Times New Roman" w:hAnsi="Times New Roman" w:cs="Times New Roman"/>
        </w:rPr>
        <w:t xml:space="preserve">Do any of you want me to play </w:t>
      </w:r>
      <w:r w:rsidR="00002DF0" w:rsidRPr="0055219E">
        <w:rPr>
          <w:rFonts w:ascii="Times New Roman" w:hAnsi="Times New Roman" w:cs="Times New Roman"/>
        </w:rPr>
        <w:t>“Live and Let Die”</w:t>
      </w:r>
      <w:r w:rsidRPr="0055219E">
        <w:rPr>
          <w:rFonts w:ascii="Times New Roman" w:hAnsi="Times New Roman" w:cs="Times New Roman"/>
        </w:rPr>
        <w:t xml:space="preserve"> on my guitar? </w:t>
      </w:r>
      <w:r w:rsidRPr="0055219E">
        <w:rPr>
          <w:rFonts w:ascii="Times New Roman" w:hAnsi="Times New Roman" w:cs="Times New Roman"/>
        </w:rPr>
        <w:br/>
      </w:r>
      <w:r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Pr="0055219E">
        <w:rPr>
          <w:rFonts w:ascii="Times New Roman" w:hAnsi="Times New Roman" w:cs="Times New Roman"/>
        </w:rPr>
        <w:t>ALL</w:t>
      </w:r>
    </w:p>
    <w:p w14:paraId="0C68785D" w14:textId="6E17F40E" w:rsidR="00B33244" w:rsidRPr="0055219E" w:rsidRDefault="003959E0" w:rsidP="00D122BF">
      <w:pPr>
        <w:pStyle w:val="Dialogue"/>
        <w:rPr>
          <w:rFonts w:ascii="Times New Roman" w:hAnsi="Times New Roman" w:cs="Times New Roman"/>
        </w:rPr>
      </w:pPr>
      <w:r w:rsidRPr="0055219E">
        <w:rPr>
          <w:rFonts w:ascii="Times New Roman" w:hAnsi="Times New Roman" w:cs="Times New Roman"/>
        </w:rPr>
        <w:t>No!</w:t>
      </w:r>
      <w:r w:rsidR="00B33244" w:rsidRPr="0055219E">
        <w:rPr>
          <w:rFonts w:ascii="Times New Roman" w:hAnsi="Times New Roman" w:cs="Times New Roman"/>
        </w:rPr>
        <w:t xml:space="preserve"> </w:t>
      </w:r>
    </w:p>
    <w:p w14:paraId="50B9524F" w14:textId="77777777" w:rsidR="00B33244" w:rsidRPr="0055219E" w:rsidRDefault="00B33244" w:rsidP="00F55308">
      <w:pPr>
        <w:pStyle w:val="Dialogue"/>
        <w:rPr>
          <w:rFonts w:ascii="Times New Roman" w:hAnsi="Times New Roman" w:cs="Times New Roman"/>
        </w:rPr>
      </w:pPr>
    </w:p>
    <w:p w14:paraId="017B54F4" w14:textId="17BB3D17"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THOMAS</w:t>
      </w:r>
    </w:p>
    <w:p w14:paraId="04FF891A" w14:textId="0523579A" w:rsidR="00B33244" w:rsidRPr="0055219E" w:rsidRDefault="00B33244" w:rsidP="00F55308">
      <w:pPr>
        <w:pStyle w:val="Dialogue"/>
        <w:rPr>
          <w:rFonts w:ascii="Times New Roman" w:hAnsi="Times New Roman" w:cs="Times New Roman"/>
        </w:rPr>
      </w:pPr>
      <w:r w:rsidRPr="0055219E">
        <w:rPr>
          <w:rFonts w:ascii="Times New Roman" w:hAnsi="Times New Roman" w:cs="Times New Roman"/>
        </w:rPr>
        <w:t xml:space="preserve">The first </w:t>
      </w:r>
      <w:r w:rsidR="0017703E" w:rsidRPr="0055219E">
        <w:rPr>
          <w:rFonts w:ascii="Times New Roman" w:hAnsi="Times New Roman" w:cs="Times New Roman"/>
        </w:rPr>
        <w:t>He</w:t>
      </w:r>
      <w:r w:rsidRPr="0055219E">
        <w:rPr>
          <w:rFonts w:ascii="Times New Roman" w:hAnsi="Times New Roman" w:cs="Times New Roman"/>
        </w:rPr>
        <w:t xml:space="preserve">nry taught English — </w:t>
      </w:r>
      <w:r w:rsidRPr="0055219E">
        <w:rPr>
          <w:rFonts w:ascii="Times New Roman" w:hAnsi="Times New Roman" w:cs="Times New Roman"/>
        </w:rPr>
        <w:br/>
      </w:r>
      <w:r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Pr="0055219E">
        <w:rPr>
          <w:rFonts w:ascii="Times New Roman" w:hAnsi="Times New Roman" w:cs="Times New Roman"/>
        </w:rPr>
        <w:t>HENRY II</w:t>
      </w:r>
    </w:p>
    <w:p w14:paraId="31C2E197" w14:textId="5A0008D6" w:rsidR="00B33244" w:rsidRPr="0055219E" w:rsidRDefault="00520CEB" w:rsidP="00F55308">
      <w:pPr>
        <w:pStyle w:val="Dialogue"/>
        <w:rPr>
          <w:rFonts w:ascii="Times New Roman" w:hAnsi="Times New Roman" w:cs="Times New Roman"/>
        </w:rPr>
      </w:pPr>
      <w:r w:rsidRPr="0055219E">
        <w:rPr>
          <w:rFonts w:ascii="Times New Roman" w:hAnsi="Times New Roman" w:cs="Times New Roman"/>
        </w:rPr>
        <w:t xml:space="preserve">Sure — the language of </w:t>
      </w:r>
      <w:r w:rsidRPr="0055219E">
        <w:rPr>
          <w:rFonts w:ascii="Times New Roman" w:hAnsi="Times New Roman" w:cs="Times New Roman"/>
          <w:i/>
        </w:rPr>
        <w:t>oppression</w:t>
      </w:r>
      <w:r w:rsidRPr="0055219E">
        <w:rPr>
          <w:rFonts w:ascii="Times New Roman" w:hAnsi="Times New Roman" w:cs="Times New Roman"/>
        </w:rPr>
        <w:t xml:space="preserve">! </w:t>
      </w:r>
      <w:r w:rsidR="006C0AE5" w:rsidRPr="0055219E">
        <w:rPr>
          <w:rFonts w:ascii="Times New Roman" w:hAnsi="Times New Roman" w:cs="Times New Roman"/>
        </w:rPr>
        <w:t>(</w:t>
      </w:r>
      <w:r w:rsidR="006C0AE5" w:rsidRPr="0055219E">
        <w:rPr>
          <w:rFonts w:ascii="Times New Roman" w:hAnsi="Times New Roman" w:cs="Times New Roman"/>
          <w:i/>
        </w:rPr>
        <w:t>Writing</w:t>
      </w:r>
      <w:r w:rsidR="006C0AE5" w:rsidRPr="0055219E">
        <w:rPr>
          <w:rFonts w:ascii="Times New Roman" w:hAnsi="Times New Roman" w:cs="Times New Roman"/>
        </w:rPr>
        <w:t xml:space="preserve">) </w:t>
      </w:r>
      <w:r w:rsidRPr="0055219E">
        <w:rPr>
          <w:rFonts w:ascii="Times New Roman" w:hAnsi="Times New Roman" w:cs="Times New Roman"/>
        </w:rPr>
        <w:t>“</w:t>
      </w:r>
      <w:r w:rsidR="00B33244" w:rsidRPr="0055219E">
        <w:rPr>
          <w:rFonts w:ascii="Times New Roman" w:hAnsi="Times New Roman" w:cs="Times New Roman"/>
        </w:rPr>
        <w:t>English</w:t>
      </w:r>
      <w:r w:rsidRPr="0055219E">
        <w:rPr>
          <w:rFonts w:ascii="Times New Roman" w:hAnsi="Times New Roman" w:cs="Times New Roman"/>
        </w:rPr>
        <w:t>”</w:t>
      </w:r>
      <w:r w:rsidR="00B33244" w:rsidRPr="0055219E">
        <w:rPr>
          <w:rFonts w:ascii="Times New Roman" w:hAnsi="Times New Roman" w:cs="Times New Roman"/>
        </w:rPr>
        <w:t xml:space="preserve"> — </w:t>
      </w:r>
    </w:p>
    <w:p w14:paraId="03142DEA" w14:textId="77777777" w:rsidR="00002DF0" w:rsidRPr="0055219E" w:rsidRDefault="00002DF0" w:rsidP="00F55308">
      <w:pPr>
        <w:pStyle w:val="Dialogue"/>
        <w:rPr>
          <w:rFonts w:ascii="Times New Roman" w:hAnsi="Times New Roman" w:cs="Times New Roman"/>
        </w:rPr>
      </w:pPr>
    </w:p>
    <w:p w14:paraId="38320F79" w14:textId="00C35368"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738867E7" w14:textId="30760443"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That’s the chosen language! </w:t>
      </w:r>
    </w:p>
    <w:p w14:paraId="60637FB1" w14:textId="77777777" w:rsidR="00002DF0" w:rsidRPr="0055219E" w:rsidRDefault="00002DF0" w:rsidP="00F55308">
      <w:pPr>
        <w:pStyle w:val="Dialogue"/>
        <w:rPr>
          <w:rFonts w:ascii="Times New Roman" w:hAnsi="Times New Roman" w:cs="Times New Roman"/>
        </w:rPr>
      </w:pPr>
    </w:p>
    <w:p w14:paraId="64268B02" w14:textId="2265CFEB"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35AFABA3" w14:textId="36E63813"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After the meeting — we need to talk about your xenophobia — </w:t>
      </w:r>
    </w:p>
    <w:p w14:paraId="0A1032D1" w14:textId="77777777" w:rsidR="00B33244" w:rsidRPr="0055219E" w:rsidRDefault="00B33244" w:rsidP="00F55308">
      <w:pPr>
        <w:pStyle w:val="Dialogue"/>
        <w:rPr>
          <w:rFonts w:ascii="Times New Roman" w:hAnsi="Times New Roman" w:cs="Times New Roman"/>
        </w:rPr>
      </w:pPr>
    </w:p>
    <w:p w14:paraId="2A7A352C" w14:textId="4FDA1852"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GEORGE</w:t>
      </w:r>
    </w:p>
    <w:p w14:paraId="3901F23E" w14:textId="6C2A3966" w:rsidR="00002DF0" w:rsidRPr="0055219E" w:rsidRDefault="00D122BF" w:rsidP="00F55308">
      <w:pPr>
        <w:pStyle w:val="Dialogue"/>
        <w:rPr>
          <w:rFonts w:ascii="Times New Roman" w:hAnsi="Times New Roman" w:cs="Times New Roman"/>
        </w:rPr>
      </w:pPr>
      <w:r w:rsidRPr="0055219E">
        <w:rPr>
          <w:rFonts w:ascii="Times New Roman" w:hAnsi="Times New Roman" w:cs="Times New Roman"/>
        </w:rPr>
        <w:t xml:space="preserve">The unwritten, uncast, unrehearsed show begins in — </w:t>
      </w:r>
    </w:p>
    <w:p w14:paraId="782DFFCE" w14:textId="77777777" w:rsidR="00002DF0" w:rsidRPr="0055219E" w:rsidRDefault="00002DF0" w:rsidP="00F55308">
      <w:pPr>
        <w:pStyle w:val="Dialogue"/>
        <w:rPr>
          <w:rFonts w:ascii="Times New Roman" w:hAnsi="Times New Roman" w:cs="Times New Roman"/>
        </w:rPr>
      </w:pPr>
    </w:p>
    <w:p w14:paraId="3DE83A47" w14:textId="2AE8F724" w:rsidR="00B33244"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r w:rsidRPr="0055219E">
        <w:rPr>
          <w:rFonts w:ascii="Times New Roman" w:hAnsi="Times New Roman" w:cs="Times New Roman"/>
        </w:rPr>
        <w:br/>
        <w:t xml:space="preserve">What? It’s true! </w:t>
      </w:r>
      <w:r w:rsidR="00D122BF" w:rsidRPr="0055219E">
        <w:rPr>
          <w:rFonts w:ascii="Times New Roman" w:hAnsi="Times New Roman" w:cs="Times New Roman"/>
        </w:rPr>
        <w:t xml:space="preserve">The French are </w:t>
      </w:r>
      <w:r w:rsidR="00D122BF" w:rsidRPr="0055219E">
        <w:rPr>
          <w:rFonts w:ascii="Times New Roman" w:hAnsi="Times New Roman" w:cs="Times New Roman"/>
          <w:i/>
        </w:rPr>
        <w:t>awful</w:t>
      </w:r>
      <w:r w:rsidR="00D122BF" w:rsidRPr="0055219E">
        <w:rPr>
          <w:rFonts w:ascii="Times New Roman" w:hAnsi="Times New Roman" w:cs="Times New Roman"/>
        </w:rPr>
        <w:t xml:space="preserve">. </w:t>
      </w:r>
      <w:r w:rsidR="00B33244" w:rsidRPr="0055219E">
        <w:rPr>
          <w:rFonts w:ascii="Times New Roman" w:hAnsi="Times New Roman" w:cs="Times New Roman"/>
        </w:rPr>
        <w:br/>
      </w:r>
      <w:r w:rsidR="00B33244"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B33244" w:rsidRPr="0055219E">
        <w:rPr>
          <w:rFonts w:ascii="Times New Roman" w:hAnsi="Times New Roman" w:cs="Times New Roman"/>
        </w:rPr>
        <w:t>AUGUSTINE</w:t>
      </w:r>
    </w:p>
    <w:p w14:paraId="404C8F17" w14:textId="465DE7EF" w:rsidR="00B33244" w:rsidRPr="0055219E" w:rsidRDefault="00D122BF" w:rsidP="00F55308">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To THOMAS</w:t>
      </w:r>
      <w:r w:rsidRPr="0055219E">
        <w:rPr>
          <w:rFonts w:ascii="Times New Roman" w:hAnsi="Times New Roman" w:cs="Times New Roman"/>
        </w:rPr>
        <w:t xml:space="preserve">.) </w:t>
      </w:r>
      <w:r w:rsidR="00B33244" w:rsidRPr="0055219E">
        <w:rPr>
          <w:rFonts w:ascii="Times New Roman" w:hAnsi="Times New Roman" w:cs="Times New Roman"/>
        </w:rPr>
        <w:t xml:space="preserve">Which Henry? </w:t>
      </w:r>
    </w:p>
    <w:p w14:paraId="0B427202" w14:textId="77777777" w:rsidR="00B33244" w:rsidRPr="0055219E" w:rsidRDefault="00B33244" w:rsidP="00F55308">
      <w:pPr>
        <w:pStyle w:val="Dialogue"/>
        <w:rPr>
          <w:rFonts w:ascii="Times New Roman" w:hAnsi="Times New Roman" w:cs="Times New Roman"/>
        </w:rPr>
      </w:pPr>
    </w:p>
    <w:p w14:paraId="0F1C657C" w14:textId="4B81CBC4"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THOMAS</w:t>
      </w:r>
    </w:p>
    <w:p w14:paraId="512F6184" w14:textId="77777777" w:rsidR="00B33244" w:rsidRPr="0055219E" w:rsidRDefault="00B33244" w:rsidP="00F55308">
      <w:pPr>
        <w:pStyle w:val="Dialogue"/>
        <w:rPr>
          <w:rFonts w:ascii="Times New Roman" w:hAnsi="Times New Roman" w:cs="Times New Roman"/>
        </w:rPr>
      </w:pPr>
      <w:r w:rsidRPr="0055219E">
        <w:rPr>
          <w:rFonts w:ascii="Times New Roman" w:hAnsi="Times New Roman" w:cs="Times New Roman"/>
        </w:rPr>
        <w:t>Henry One — he got around the</w:t>
      </w:r>
      <w:r w:rsidR="0017703E" w:rsidRPr="0055219E">
        <w:rPr>
          <w:rFonts w:ascii="Times New Roman" w:hAnsi="Times New Roman" w:cs="Times New Roman"/>
        </w:rPr>
        <w:t xml:space="preserve"> school board </w:t>
      </w:r>
      <w:r w:rsidRPr="0055219E">
        <w:rPr>
          <w:rFonts w:ascii="Times New Roman" w:hAnsi="Times New Roman" w:cs="Times New Roman"/>
        </w:rPr>
        <w:t>censors.</w:t>
      </w:r>
    </w:p>
    <w:p w14:paraId="6631BE1D" w14:textId="77777777" w:rsidR="00B33244" w:rsidRPr="0055219E" w:rsidRDefault="00B33244" w:rsidP="00F55308">
      <w:pPr>
        <w:pStyle w:val="Dialogue"/>
        <w:rPr>
          <w:rFonts w:ascii="Times New Roman" w:hAnsi="Times New Roman" w:cs="Times New Roman"/>
        </w:rPr>
      </w:pPr>
    </w:p>
    <w:p w14:paraId="1D574EC8" w14:textId="4D72F040"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LIZ</w:t>
      </w:r>
    </w:p>
    <w:p w14:paraId="7FCC5D8E" w14:textId="7618C899"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Like my sister</w:t>
      </w:r>
      <w:r w:rsidR="00002DF0" w:rsidRPr="0055219E">
        <w:rPr>
          <w:rFonts w:ascii="Times New Roman" w:hAnsi="Times New Roman" w:cs="Times New Roman"/>
        </w:rPr>
        <w:t xml:space="preserve"> Mary</w:t>
      </w:r>
      <w:r w:rsidRPr="0055219E">
        <w:rPr>
          <w:rFonts w:ascii="Times New Roman" w:hAnsi="Times New Roman" w:cs="Times New Roman"/>
        </w:rPr>
        <w:t>?</w:t>
      </w:r>
    </w:p>
    <w:p w14:paraId="2FD49BDB" w14:textId="77777777" w:rsidR="00002DF0" w:rsidRPr="0055219E" w:rsidRDefault="00002DF0" w:rsidP="00F55308">
      <w:pPr>
        <w:pStyle w:val="Dialogue"/>
        <w:rPr>
          <w:rFonts w:ascii="Times New Roman" w:hAnsi="Times New Roman" w:cs="Times New Roman"/>
        </w:rPr>
      </w:pPr>
    </w:p>
    <w:p w14:paraId="0A6BE738" w14:textId="72D38171"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68920DD5" w14:textId="2EC02E05"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Mary’s on the school board? </w:t>
      </w:r>
      <w:r w:rsidR="00D122BF" w:rsidRPr="0055219E">
        <w:rPr>
          <w:rFonts w:ascii="Times New Roman" w:hAnsi="Times New Roman" w:cs="Times New Roman"/>
        </w:rPr>
        <w:t xml:space="preserve">How come </w:t>
      </w:r>
      <w:r w:rsidR="00D122BF" w:rsidRPr="0055219E">
        <w:rPr>
          <w:rFonts w:ascii="Times New Roman" w:hAnsi="Times New Roman" w:cs="Times New Roman"/>
          <w:i/>
        </w:rPr>
        <w:t>I’m</w:t>
      </w:r>
      <w:r w:rsidR="00D122BF" w:rsidRPr="0055219E">
        <w:rPr>
          <w:rFonts w:ascii="Times New Roman" w:hAnsi="Times New Roman" w:cs="Times New Roman"/>
        </w:rPr>
        <w:t xml:space="preserve"> not on the school board? </w:t>
      </w:r>
    </w:p>
    <w:p w14:paraId="3719AE82" w14:textId="77777777" w:rsidR="00002DF0" w:rsidRPr="0055219E" w:rsidRDefault="00002DF0" w:rsidP="00F55308">
      <w:pPr>
        <w:pStyle w:val="Dialogue"/>
        <w:rPr>
          <w:rFonts w:ascii="Times New Roman" w:hAnsi="Times New Roman" w:cs="Times New Roman"/>
        </w:rPr>
      </w:pPr>
    </w:p>
    <w:p w14:paraId="6F488A2A" w14:textId="1509EF7D"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r w:rsidRPr="0055219E">
        <w:rPr>
          <w:rFonts w:ascii="Times New Roman" w:hAnsi="Times New Roman" w:cs="Times New Roman"/>
        </w:rPr>
        <w:br/>
        <w:t xml:space="preserve">She’s a student representative — </w:t>
      </w:r>
    </w:p>
    <w:p w14:paraId="39355A3D" w14:textId="77777777" w:rsidR="00002DF0" w:rsidRPr="0055219E" w:rsidRDefault="00002DF0" w:rsidP="00F55308">
      <w:pPr>
        <w:pStyle w:val="Dialogue"/>
        <w:rPr>
          <w:rFonts w:ascii="Times New Roman" w:hAnsi="Times New Roman" w:cs="Times New Roman"/>
        </w:rPr>
      </w:pPr>
    </w:p>
    <w:p w14:paraId="4ED3A91B" w14:textId="2AFB787B"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4129B2B7" w14:textId="3A8E3F01"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What does she advise them on? </w:t>
      </w:r>
      <w:r w:rsidR="00D122BF" w:rsidRPr="0055219E">
        <w:rPr>
          <w:rFonts w:ascii="Times New Roman" w:hAnsi="Times New Roman" w:cs="Times New Roman"/>
        </w:rPr>
        <w:t xml:space="preserve">I should be an advisor! </w:t>
      </w:r>
      <w:r w:rsidR="00492BEF" w:rsidRPr="0055219E">
        <w:rPr>
          <w:rFonts w:ascii="Times New Roman" w:hAnsi="Times New Roman" w:cs="Times New Roman"/>
        </w:rPr>
        <w:t xml:space="preserve">I can make Excel spreadsheets! </w:t>
      </w:r>
    </w:p>
    <w:p w14:paraId="59931523" w14:textId="77777777" w:rsidR="00D122BF" w:rsidRPr="0055219E" w:rsidRDefault="00D122BF" w:rsidP="00F55308">
      <w:pPr>
        <w:pStyle w:val="Dialogue"/>
        <w:rPr>
          <w:rFonts w:ascii="Times New Roman" w:hAnsi="Times New Roman" w:cs="Times New Roman"/>
        </w:rPr>
      </w:pPr>
    </w:p>
    <w:p w14:paraId="7A9EC9BC" w14:textId="01B9FE7A" w:rsidR="00D122BF" w:rsidRPr="0055219E" w:rsidRDefault="00D93C0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D122BF" w:rsidRPr="0055219E">
        <w:rPr>
          <w:rFonts w:ascii="Times New Roman" w:hAnsi="Times New Roman" w:cs="Times New Roman"/>
        </w:rPr>
        <w:t>GEORGE</w:t>
      </w:r>
    </w:p>
    <w:p w14:paraId="38AE3253" w14:textId="69EFC686" w:rsidR="00D122BF" w:rsidRPr="0055219E" w:rsidRDefault="00D93C04" w:rsidP="00F55308">
      <w:pPr>
        <w:pStyle w:val="Dialogue"/>
        <w:rPr>
          <w:rFonts w:ascii="Times New Roman" w:hAnsi="Times New Roman" w:cs="Times New Roman"/>
        </w:rPr>
      </w:pPr>
      <w:r w:rsidRPr="0055219E">
        <w:rPr>
          <w:rFonts w:ascii="Times New Roman" w:hAnsi="Times New Roman" w:cs="Times New Roman"/>
        </w:rPr>
        <w:t>I thought about assisting with the school board</w:t>
      </w:r>
      <w:r w:rsidR="00B84DE0">
        <w:rPr>
          <w:rFonts w:ascii="Times New Roman" w:hAnsi="Times New Roman" w:cs="Times New Roman"/>
        </w:rPr>
        <w:t xml:space="preserve"> — </w:t>
      </w:r>
      <w:r w:rsidRPr="0055219E">
        <w:rPr>
          <w:rFonts w:ascii="Times New Roman" w:hAnsi="Times New Roman" w:cs="Times New Roman"/>
        </w:rPr>
        <w:t xml:space="preserve"> </w:t>
      </w:r>
    </w:p>
    <w:p w14:paraId="040F7004" w14:textId="77777777" w:rsidR="00002DF0" w:rsidRPr="0055219E" w:rsidRDefault="00002DF0" w:rsidP="00F55308">
      <w:pPr>
        <w:pStyle w:val="Dialogue"/>
        <w:rPr>
          <w:rFonts w:ascii="Times New Roman" w:hAnsi="Times New Roman" w:cs="Times New Roman"/>
        </w:rPr>
      </w:pPr>
    </w:p>
    <w:p w14:paraId="5F48F49C" w14:textId="3A2E6477"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0CDCF67E" w14:textId="2E164ADE" w:rsidR="00002DF0" w:rsidRPr="0055219E" w:rsidRDefault="00D93C04" w:rsidP="00F55308">
      <w:pPr>
        <w:pStyle w:val="Dialogue"/>
        <w:rPr>
          <w:rFonts w:ascii="Times New Roman" w:hAnsi="Times New Roman" w:cs="Times New Roman"/>
        </w:rPr>
      </w:pPr>
      <w:r w:rsidRPr="0055219E">
        <w:rPr>
          <w:rFonts w:ascii="Times New Roman" w:hAnsi="Times New Roman" w:cs="Times New Roman"/>
        </w:rPr>
        <w:t>Mary oversees all the censorship — The usual</w:t>
      </w:r>
      <w:r w:rsidR="00002DF0" w:rsidRPr="0055219E">
        <w:rPr>
          <w:rFonts w:ascii="Times New Roman" w:hAnsi="Times New Roman" w:cs="Times New Roman"/>
        </w:rPr>
        <w:t xml:space="preserve"> standards and practice — </w:t>
      </w:r>
    </w:p>
    <w:p w14:paraId="70BCDAE2" w14:textId="77777777" w:rsidR="0094739F" w:rsidRPr="0055219E" w:rsidRDefault="0094739F" w:rsidP="00F55308">
      <w:pPr>
        <w:pStyle w:val="Dialogue"/>
        <w:rPr>
          <w:rFonts w:ascii="Times New Roman" w:hAnsi="Times New Roman" w:cs="Times New Roman"/>
        </w:rPr>
      </w:pPr>
    </w:p>
    <w:p w14:paraId="1826116E" w14:textId="02E6E617" w:rsidR="0094739F" w:rsidRPr="0055219E" w:rsidRDefault="0094739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r w:rsidRPr="0055219E">
        <w:rPr>
          <w:rFonts w:ascii="Times New Roman" w:hAnsi="Times New Roman" w:cs="Times New Roman"/>
        </w:rPr>
        <w:br/>
        <w:t>Cuts to the budge</w:t>
      </w:r>
      <w:r w:rsidR="00D93C04" w:rsidRPr="0055219E">
        <w:rPr>
          <w:rFonts w:ascii="Times New Roman" w:hAnsi="Times New Roman" w:cs="Times New Roman"/>
        </w:rPr>
        <w:t xml:space="preserve">t are one thing, but censorship — That’s utter chaos! </w:t>
      </w:r>
    </w:p>
    <w:p w14:paraId="2724D7A4" w14:textId="77777777" w:rsidR="00106CE3" w:rsidRPr="0055219E" w:rsidRDefault="00106CE3" w:rsidP="00F55308">
      <w:pPr>
        <w:pStyle w:val="Dialogue"/>
        <w:rPr>
          <w:rFonts w:ascii="Times New Roman" w:hAnsi="Times New Roman" w:cs="Times New Roman"/>
        </w:rPr>
      </w:pPr>
    </w:p>
    <w:p w14:paraId="4B717649" w14:textId="00B28C1D" w:rsidR="00106CE3" w:rsidRPr="0055219E" w:rsidRDefault="00106CE3"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AD3A1D7" w14:textId="12B9A552" w:rsidR="00106CE3" w:rsidRPr="0055219E" w:rsidRDefault="00106CE3" w:rsidP="00F55308">
      <w:pPr>
        <w:pStyle w:val="Dialogue"/>
        <w:rPr>
          <w:rFonts w:ascii="Times New Roman" w:hAnsi="Times New Roman" w:cs="Times New Roman"/>
        </w:rPr>
      </w:pPr>
      <w:r w:rsidRPr="0055219E">
        <w:rPr>
          <w:rFonts w:ascii="Times New Roman" w:hAnsi="Times New Roman" w:cs="Times New Roman"/>
        </w:rPr>
        <w:t xml:space="preserve">It’s just me and my chickens — </w:t>
      </w:r>
    </w:p>
    <w:p w14:paraId="18CA4E66" w14:textId="77777777" w:rsidR="0094739F" w:rsidRPr="0055219E" w:rsidRDefault="0094739F" w:rsidP="00F55308">
      <w:pPr>
        <w:pStyle w:val="Dialogue"/>
        <w:rPr>
          <w:rFonts w:ascii="Times New Roman" w:hAnsi="Times New Roman" w:cs="Times New Roman"/>
        </w:rPr>
      </w:pPr>
    </w:p>
    <w:p w14:paraId="242E5B4D" w14:textId="4F31EA56" w:rsidR="0094739F" w:rsidRPr="0055219E" w:rsidRDefault="0094739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21714DF3" w14:textId="6DAD0223" w:rsidR="0094739F" w:rsidRPr="0055219E" w:rsidRDefault="00D93C04" w:rsidP="00F55308">
      <w:pPr>
        <w:pStyle w:val="Dialogue"/>
        <w:rPr>
          <w:rFonts w:ascii="Times New Roman" w:hAnsi="Times New Roman" w:cs="Times New Roman"/>
        </w:rPr>
      </w:pPr>
      <w:r w:rsidRPr="0055219E">
        <w:rPr>
          <w:rFonts w:ascii="Times New Roman" w:hAnsi="Times New Roman" w:cs="Times New Roman"/>
        </w:rPr>
        <w:t>Aye, we</w:t>
      </w:r>
      <w:r w:rsidR="0094739F" w:rsidRPr="0055219E">
        <w:rPr>
          <w:rFonts w:ascii="Times New Roman" w:hAnsi="Times New Roman" w:cs="Times New Roman"/>
        </w:rPr>
        <w:t xml:space="preserve"> should be alarum’d — </w:t>
      </w:r>
      <w:r w:rsidR="00492BEF" w:rsidRPr="0055219E">
        <w:rPr>
          <w:rFonts w:ascii="Times New Roman" w:hAnsi="Times New Roman" w:cs="Times New Roman"/>
        </w:rPr>
        <w:t>W</w:t>
      </w:r>
      <w:r w:rsidRPr="0055219E">
        <w:rPr>
          <w:rFonts w:ascii="Times New Roman" w:hAnsi="Times New Roman" w:cs="Times New Roman"/>
        </w:rPr>
        <w:t>hen you lead a crowd through independent thought</w:t>
      </w:r>
      <w:r w:rsidR="00492BEF" w:rsidRPr="0055219E">
        <w:rPr>
          <w:rFonts w:ascii="Times New Roman" w:hAnsi="Times New Roman" w:cs="Times New Roman"/>
        </w:rPr>
        <w:t>—</w:t>
      </w:r>
      <w:r w:rsidRPr="0055219E">
        <w:rPr>
          <w:rFonts w:ascii="Times New Roman" w:hAnsi="Times New Roman" w:cs="Times New Roman"/>
        </w:rPr>
        <w:t xml:space="preserve"> </w:t>
      </w:r>
    </w:p>
    <w:p w14:paraId="48F7C347" w14:textId="77777777" w:rsidR="0094739F" w:rsidRPr="0055219E" w:rsidRDefault="0094739F" w:rsidP="00F55308">
      <w:pPr>
        <w:pStyle w:val="Dialogue"/>
        <w:rPr>
          <w:rFonts w:ascii="Times New Roman" w:hAnsi="Times New Roman" w:cs="Times New Roman"/>
        </w:rPr>
      </w:pPr>
    </w:p>
    <w:p w14:paraId="640B530E" w14:textId="503AB66E" w:rsidR="0094739F" w:rsidRPr="0055219E" w:rsidRDefault="0094739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217E3F3E" w14:textId="0BE45C42" w:rsidR="0094739F" w:rsidRPr="0055219E" w:rsidRDefault="00492BEF" w:rsidP="00F55308">
      <w:pPr>
        <w:pStyle w:val="Dialogue"/>
        <w:rPr>
          <w:rFonts w:ascii="Times New Roman" w:hAnsi="Times New Roman" w:cs="Times New Roman"/>
        </w:rPr>
      </w:pPr>
      <w:r w:rsidRPr="0055219E">
        <w:rPr>
          <w:rFonts w:ascii="Times New Roman" w:hAnsi="Times New Roman" w:cs="Times New Roman"/>
        </w:rPr>
        <w:t xml:space="preserve">Can’t you just talk </w:t>
      </w:r>
      <w:r w:rsidR="00D93C04" w:rsidRPr="0055219E">
        <w:rPr>
          <w:rFonts w:ascii="Times New Roman" w:hAnsi="Times New Roman" w:cs="Times New Roman"/>
        </w:rPr>
        <w:t xml:space="preserve">to Mary and tell her — </w:t>
      </w:r>
      <w:r w:rsidR="00D93C04" w:rsidRPr="0055219E">
        <w:rPr>
          <w:rFonts w:ascii="Times New Roman" w:hAnsi="Times New Roman" w:cs="Times New Roman"/>
        </w:rPr>
        <w:br/>
      </w:r>
      <w:r w:rsidR="00D93C04" w:rsidRPr="0055219E">
        <w:rPr>
          <w:rFonts w:ascii="Times New Roman" w:hAnsi="Times New Roman" w:cs="Times New Roman"/>
        </w:rPr>
        <w:br/>
      </w:r>
      <w:r w:rsidR="00D93C04" w:rsidRPr="0055219E">
        <w:rPr>
          <w:rFonts w:ascii="Times New Roman" w:hAnsi="Times New Roman" w:cs="Times New Roman"/>
        </w:rPr>
        <w:tab/>
      </w:r>
      <w:r w:rsidR="00D93C04" w:rsidRPr="0055219E">
        <w:rPr>
          <w:rFonts w:ascii="Times New Roman" w:hAnsi="Times New Roman" w:cs="Times New Roman"/>
        </w:rPr>
        <w:tab/>
      </w:r>
      <w:r w:rsidR="00D93C04" w:rsidRPr="0055219E">
        <w:rPr>
          <w:rFonts w:ascii="Times New Roman" w:hAnsi="Times New Roman" w:cs="Times New Roman"/>
        </w:rPr>
        <w:tab/>
      </w:r>
      <w:r w:rsidR="00D93C04" w:rsidRPr="0055219E">
        <w:rPr>
          <w:rFonts w:ascii="Times New Roman" w:hAnsi="Times New Roman" w:cs="Times New Roman"/>
        </w:rPr>
        <w:tab/>
        <w:t>RICHARD</w:t>
      </w:r>
    </w:p>
    <w:p w14:paraId="558AC0DA" w14:textId="2928FD84" w:rsidR="00D93C04" w:rsidRPr="0055219E" w:rsidRDefault="00D93C04" w:rsidP="00F55308">
      <w:pPr>
        <w:pStyle w:val="Dialogue"/>
        <w:rPr>
          <w:rFonts w:ascii="Times New Roman" w:hAnsi="Times New Roman" w:cs="Times New Roman"/>
        </w:rPr>
      </w:pPr>
      <w:r w:rsidRPr="0055219E">
        <w:rPr>
          <w:rFonts w:ascii="Times New Roman" w:hAnsi="Times New Roman" w:cs="Times New Roman"/>
        </w:rPr>
        <w:t xml:space="preserve">Tell her we’re doing Titus! </w:t>
      </w:r>
    </w:p>
    <w:p w14:paraId="5B4EC3D7" w14:textId="77777777" w:rsidR="00D93C04" w:rsidRPr="0055219E" w:rsidRDefault="00D93C04" w:rsidP="00F55308">
      <w:pPr>
        <w:pStyle w:val="Dialogue"/>
        <w:rPr>
          <w:rFonts w:ascii="Times New Roman" w:hAnsi="Times New Roman" w:cs="Times New Roman"/>
        </w:rPr>
      </w:pPr>
    </w:p>
    <w:p w14:paraId="77BBF395" w14:textId="7F8DB13A" w:rsidR="00D93C04" w:rsidRPr="0055219E" w:rsidRDefault="00D93C0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HENRY II</w:t>
      </w:r>
    </w:p>
    <w:p w14:paraId="4B4DB4C7" w14:textId="7352A44F" w:rsidR="00106CE3" w:rsidRPr="0055219E" w:rsidRDefault="00B84DE0" w:rsidP="00106CE3">
      <w:pPr>
        <w:pStyle w:val="Dialogue"/>
        <w:rPr>
          <w:rFonts w:ascii="Times New Roman" w:hAnsi="Times New Roman" w:cs="Times New Roman"/>
        </w:rPr>
      </w:pPr>
      <w:r>
        <w:rPr>
          <w:rFonts w:ascii="Times New Roman" w:hAnsi="Times New Roman" w:cs="Times New Roman"/>
        </w:rPr>
        <w:t>I have so much to do! I research f</w:t>
      </w:r>
      <w:r w:rsidR="00106CE3" w:rsidRPr="0055219E">
        <w:rPr>
          <w:rFonts w:ascii="Times New Roman" w:hAnsi="Times New Roman" w:cs="Times New Roman"/>
        </w:rPr>
        <w:t>iles of mat</w:t>
      </w:r>
      <w:r>
        <w:rPr>
          <w:rFonts w:ascii="Times New Roman" w:hAnsi="Times New Roman" w:cs="Times New Roman"/>
        </w:rPr>
        <w:t xml:space="preserve">erials! History or social context! I write the </w:t>
      </w:r>
      <w:r w:rsidRPr="00B84DE0">
        <w:rPr>
          <w:rFonts w:ascii="Times New Roman" w:hAnsi="Times New Roman" w:cs="Times New Roman"/>
          <w:i/>
        </w:rPr>
        <w:t>p</w:t>
      </w:r>
      <w:r w:rsidR="00106CE3" w:rsidRPr="00B84DE0">
        <w:rPr>
          <w:rFonts w:ascii="Times New Roman" w:hAnsi="Times New Roman" w:cs="Times New Roman"/>
          <w:i/>
        </w:rPr>
        <w:t>rogram notes</w:t>
      </w:r>
      <w:r w:rsidR="00106CE3" w:rsidRPr="0055219E">
        <w:rPr>
          <w:rFonts w:ascii="Times New Roman" w:hAnsi="Times New Roman" w:cs="Times New Roman"/>
        </w:rPr>
        <w:t xml:space="preserve">! </w:t>
      </w:r>
      <w:r>
        <w:rPr>
          <w:rFonts w:ascii="Times New Roman" w:hAnsi="Times New Roman" w:cs="Times New Roman"/>
        </w:rPr>
        <w:t>(Flipping out) I lead the p</w:t>
      </w:r>
      <w:r w:rsidR="00106CE3" w:rsidRPr="0055219E">
        <w:rPr>
          <w:rFonts w:ascii="Times New Roman" w:hAnsi="Times New Roman" w:cs="Times New Roman"/>
        </w:rPr>
        <w:t xml:space="preserve">ost-show discussions! </w:t>
      </w:r>
    </w:p>
    <w:p w14:paraId="7DD3B744" w14:textId="77777777" w:rsidR="00106CE3" w:rsidRPr="0055219E" w:rsidRDefault="00106CE3" w:rsidP="00106CE3">
      <w:pPr>
        <w:pStyle w:val="Dialogue"/>
        <w:rPr>
          <w:rFonts w:ascii="Times New Roman" w:hAnsi="Times New Roman" w:cs="Times New Roman"/>
        </w:rPr>
      </w:pPr>
    </w:p>
    <w:p w14:paraId="3E2AAB28" w14:textId="46F7BE3B" w:rsidR="00106CE3" w:rsidRPr="0055219E" w:rsidRDefault="00106CE3" w:rsidP="00106CE3">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ALL</w:t>
      </w:r>
    </w:p>
    <w:p w14:paraId="05F4F653" w14:textId="40D31EFF" w:rsidR="00106CE3" w:rsidRPr="0055219E" w:rsidRDefault="00106CE3" w:rsidP="00106CE3">
      <w:pPr>
        <w:pStyle w:val="Dialogue"/>
        <w:rPr>
          <w:rFonts w:ascii="Times New Roman" w:hAnsi="Times New Roman" w:cs="Times New Roman"/>
        </w:rPr>
      </w:pPr>
      <w:r w:rsidRPr="0055219E">
        <w:rPr>
          <w:rFonts w:ascii="Times New Roman" w:hAnsi="Times New Roman" w:cs="Times New Roman"/>
        </w:rPr>
        <w:t xml:space="preserve">Post-show discussions — Yuck! </w:t>
      </w:r>
    </w:p>
    <w:p w14:paraId="2949BE2B" w14:textId="77777777" w:rsidR="00106CE3" w:rsidRPr="0055219E" w:rsidRDefault="00106CE3" w:rsidP="00106CE3">
      <w:pPr>
        <w:pStyle w:val="Dialogue"/>
        <w:rPr>
          <w:rFonts w:ascii="Times New Roman" w:hAnsi="Times New Roman" w:cs="Times New Roman"/>
        </w:rPr>
      </w:pPr>
    </w:p>
    <w:p w14:paraId="0D113E35" w14:textId="53C1DC71" w:rsidR="00106CE3" w:rsidRPr="0055219E" w:rsidRDefault="00106CE3" w:rsidP="00106CE3">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HENRY II </w:t>
      </w:r>
    </w:p>
    <w:p w14:paraId="007C8B3A" w14:textId="4F32B4D0" w:rsidR="00D93C04" w:rsidRPr="0055219E" w:rsidRDefault="00D93C04" w:rsidP="00F55308">
      <w:pPr>
        <w:pStyle w:val="Dialogue"/>
        <w:rPr>
          <w:rFonts w:ascii="Times New Roman" w:hAnsi="Times New Roman" w:cs="Times New Roman"/>
        </w:rPr>
      </w:pPr>
      <w:r w:rsidRPr="0055219E">
        <w:rPr>
          <w:rFonts w:ascii="Times New Roman" w:hAnsi="Times New Roman" w:cs="Times New Roman"/>
        </w:rPr>
        <w:t xml:space="preserve">I tell my </w:t>
      </w:r>
      <w:r w:rsidR="00106CE3" w:rsidRPr="0055219E">
        <w:rPr>
          <w:rFonts w:ascii="Times New Roman" w:hAnsi="Times New Roman" w:cs="Times New Roman"/>
        </w:rPr>
        <w:t xml:space="preserve">dramaturgical </w:t>
      </w:r>
      <w:r w:rsidRPr="0055219E">
        <w:rPr>
          <w:rFonts w:ascii="Times New Roman" w:hAnsi="Times New Roman" w:cs="Times New Roman"/>
        </w:rPr>
        <w:t xml:space="preserve">sorrows to the stones! </w:t>
      </w:r>
    </w:p>
    <w:p w14:paraId="79D50D41" w14:textId="77777777" w:rsidR="00D93C04" w:rsidRPr="0055219E" w:rsidRDefault="00D93C04" w:rsidP="00F55308">
      <w:pPr>
        <w:pStyle w:val="Dialogue"/>
        <w:rPr>
          <w:rFonts w:ascii="Times New Roman" w:hAnsi="Times New Roman" w:cs="Times New Roman"/>
        </w:rPr>
      </w:pPr>
    </w:p>
    <w:p w14:paraId="7D6A7B4F" w14:textId="44EB1DA5" w:rsidR="00D93C04" w:rsidRPr="0055219E" w:rsidRDefault="00D93C0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790979E9" w14:textId="70067DFF" w:rsidR="00D93C04" w:rsidRPr="0055219E" w:rsidRDefault="00106CE3" w:rsidP="00F55308">
      <w:pPr>
        <w:pStyle w:val="Dialogue"/>
        <w:rPr>
          <w:rFonts w:ascii="Times New Roman" w:hAnsi="Times New Roman" w:cs="Times New Roman"/>
        </w:rPr>
      </w:pPr>
      <w:r w:rsidRPr="0055219E">
        <w:rPr>
          <w:rFonts w:ascii="Times New Roman" w:hAnsi="Times New Roman" w:cs="Times New Roman"/>
        </w:rPr>
        <w:t xml:space="preserve">Raise the black flag! Titus is starting! I am Titus! </w:t>
      </w:r>
    </w:p>
    <w:p w14:paraId="77757898" w14:textId="77777777" w:rsidR="0094739F" w:rsidRPr="0055219E" w:rsidRDefault="0094739F" w:rsidP="00F55308">
      <w:pPr>
        <w:pStyle w:val="Dialogue"/>
        <w:rPr>
          <w:rFonts w:ascii="Times New Roman" w:hAnsi="Times New Roman" w:cs="Times New Roman"/>
        </w:rPr>
      </w:pPr>
    </w:p>
    <w:p w14:paraId="70A048DD" w14:textId="4A5F9DD0" w:rsidR="0094739F" w:rsidRPr="0055219E" w:rsidRDefault="0094739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50184AFC" w14:textId="1760E18C" w:rsidR="0094739F" w:rsidRPr="0055219E" w:rsidRDefault="00106CE3" w:rsidP="00F55308">
      <w:pPr>
        <w:pStyle w:val="Dialogue"/>
        <w:rPr>
          <w:rFonts w:ascii="Times New Roman" w:hAnsi="Times New Roman" w:cs="Times New Roman"/>
        </w:rPr>
      </w:pPr>
      <w:r w:rsidRPr="0055219E">
        <w:rPr>
          <w:rFonts w:ascii="Times New Roman" w:hAnsi="Times New Roman" w:cs="Times New Roman"/>
        </w:rPr>
        <w:t>My sister Mary and I have</w:t>
      </w:r>
      <w:r w:rsidR="0094739F" w:rsidRPr="0055219E">
        <w:rPr>
          <w:rFonts w:ascii="Times New Roman" w:hAnsi="Times New Roman" w:cs="Times New Roman"/>
        </w:rPr>
        <w:t xml:space="preserve"> never been close.</w:t>
      </w:r>
      <w:r w:rsidR="00492BEF" w:rsidRPr="0055219E">
        <w:rPr>
          <w:rFonts w:ascii="Times New Roman" w:hAnsi="Times New Roman" w:cs="Times New Roman"/>
        </w:rPr>
        <w:t xml:space="preserve"> She tried to kill me!</w:t>
      </w:r>
    </w:p>
    <w:p w14:paraId="2F2A093B" w14:textId="77777777" w:rsidR="00E5252F" w:rsidRPr="0055219E" w:rsidRDefault="00E5252F" w:rsidP="00F55308">
      <w:pPr>
        <w:pStyle w:val="Dialogue"/>
        <w:rPr>
          <w:rFonts w:ascii="Times New Roman" w:hAnsi="Times New Roman" w:cs="Times New Roman"/>
        </w:rPr>
      </w:pPr>
    </w:p>
    <w:p w14:paraId="7AB0E689" w14:textId="0A922957" w:rsidR="00E5252F" w:rsidRPr="0055219E" w:rsidRDefault="00E5252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6F890842" w14:textId="4B4003F7" w:rsidR="00E5252F" w:rsidRPr="0055219E" w:rsidRDefault="00E5252F" w:rsidP="00F55308">
      <w:pPr>
        <w:pStyle w:val="Dialogue"/>
        <w:rPr>
          <w:rFonts w:ascii="Times New Roman" w:hAnsi="Times New Roman" w:cs="Times New Roman"/>
        </w:rPr>
      </w:pPr>
      <w:r w:rsidRPr="0055219E">
        <w:rPr>
          <w:rFonts w:ascii="Times New Roman" w:hAnsi="Times New Roman" w:cs="Times New Roman"/>
        </w:rPr>
        <w:t xml:space="preserve">I’d adventure my discretion to talk to her myself!  </w:t>
      </w:r>
    </w:p>
    <w:p w14:paraId="4F4253E0" w14:textId="77777777" w:rsidR="00E5252F" w:rsidRPr="0055219E" w:rsidRDefault="00E5252F" w:rsidP="00F55308">
      <w:pPr>
        <w:pStyle w:val="Dialogue"/>
        <w:rPr>
          <w:rFonts w:ascii="Times New Roman" w:hAnsi="Times New Roman" w:cs="Times New Roman"/>
        </w:rPr>
      </w:pPr>
    </w:p>
    <w:p w14:paraId="7D4DE3BC" w14:textId="1FE7B93C" w:rsidR="00E5252F" w:rsidRPr="0055219E" w:rsidRDefault="00E5252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71E50580" w14:textId="17B9F2CA" w:rsidR="00E5252F" w:rsidRPr="0055219E" w:rsidRDefault="00E5252F" w:rsidP="00F55308">
      <w:pPr>
        <w:pStyle w:val="Dialogue"/>
        <w:rPr>
          <w:rFonts w:ascii="Times New Roman" w:hAnsi="Times New Roman" w:cs="Times New Roman"/>
        </w:rPr>
      </w:pPr>
      <w:r w:rsidRPr="0055219E">
        <w:rPr>
          <w:rFonts w:ascii="Times New Roman" w:hAnsi="Times New Roman" w:cs="Times New Roman"/>
        </w:rPr>
        <w:t xml:space="preserve">You and your ambition! </w:t>
      </w:r>
    </w:p>
    <w:p w14:paraId="53A3E781" w14:textId="77777777" w:rsidR="00E5252F" w:rsidRPr="0055219E" w:rsidRDefault="00E5252F" w:rsidP="00F55308">
      <w:pPr>
        <w:pStyle w:val="Dialogue"/>
        <w:rPr>
          <w:rFonts w:ascii="Times New Roman" w:hAnsi="Times New Roman" w:cs="Times New Roman"/>
        </w:rPr>
      </w:pPr>
    </w:p>
    <w:p w14:paraId="5534AAC6" w14:textId="77E28861"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THOMAS</w:t>
      </w:r>
    </w:p>
    <w:p w14:paraId="540A0DE9" w14:textId="7258D845" w:rsidR="0017703E" w:rsidRPr="0055219E" w:rsidRDefault="006C0AE5" w:rsidP="00F55308">
      <w:pPr>
        <w:pStyle w:val="Dialogue"/>
        <w:rPr>
          <w:rFonts w:ascii="Times New Roman" w:hAnsi="Times New Roman" w:cs="Times New Roman"/>
        </w:rPr>
      </w:pPr>
      <w:r w:rsidRPr="0055219E">
        <w:rPr>
          <w:rFonts w:ascii="Times New Roman" w:hAnsi="Times New Roman" w:cs="Times New Roman"/>
        </w:rPr>
        <w:t>He</w:t>
      </w:r>
      <w:r w:rsidR="00002DF0" w:rsidRPr="0055219E">
        <w:rPr>
          <w:rFonts w:ascii="Times New Roman" w:hAnsi="Times New Roman" w:cs="Times New Roman"/>
        </w:rPr>
        <w:t xml:space="preserve">nry One got around the </w:t>
      </w:r>
      <w:r w:rsidR="0094739F" w:rsidRPr="0055219E">
        <w:rPr>
          <w:rFonts w:ascii="Times New Roman" w:hAnsi="Times New Roman" w:cs="Times New Roman"/>
        </w:rPr>
        <w:t xml:space="preserve">school </w:t>
      </w:r>
      <w:r w:rsidR="00002DF0" w:rsidRPr="0055219E">
        <w:rPr>
          <w:rFonts w:ascii="Times New Roman" w:hAnsi="Times New Roman" w:cs="Times New Roman"/>
        </w:rPr>
        <w:t>board</w:t>
      </w:r>
      <w:r w:rsidRPr="0055219E">
        <w:rPr>
          <w:rFonts w:ascii="Times New Roman" w:hAnsi="Times New Roman" w:cs="Times New Roman"/>
        </w:rPr>
        <w:t xml:space="preserve"> </w:t>
      </w:r>
      <w:r w:rsidR="00002DF0" w:rsidRPr="0055219E">
        <w:rPr>
          <w:rFonts w:ascii="Times New Roman" w:hAnsi="Times New Roman" w:cs="Times New Roman"/>
        </w:rPr>
        <w:t>by using</w:t>
      </w:r>
      <w:r w:rsidRPr="0055219E">
        <w:rPr>
          <w:rFonts w:ascii="Times New Roman" w:hAnsi="Times New Roman" w:cs="Times New Roman"/>
        </w:rPr>
        <w:t xml:space="preserve"> the</w:t>
      </w:r>
      <w:r w:rsidR="00F04B0F" w:rsidRPr="0055219E">
        <w:rPr>
          <w:rFonts w:ascii="Times New Roman" w:hAnsi="Times New Roman" w:cs="Times New Roman"/>
        </w:rPr>
        <w:t xml:space="preserve"> Theater of the Absurd.</w:t>
      </w:r>
      <w:r w:rsidR="0017703E" w:rsidRPr="0055219E">
        <w:rPr>
          <w:rFonts w:ascii="Times New Roman" w:hAnsi="Times New Roman" w:cs="Times New Roman"/>
        </w:rPr>
        <w:t xml:space="preserve"> </w:t>
      </w:r>
    </w:p>
    <w:p w14:paraId="51F51B93" w14:textId="77777777" w:rsidR="00E5252F" w:rsidRPr="0055219E" w:rsidRDefault="00E5252F" w:rsidP="00F55308">
      <w:pPr>
        <w:pStyle w:val="Dialogue"/>
        <w:rPr>
          <w:rFonts w:ascii="Times New Roman" w:hAnsi="Times New Roman" w:cs="Times New Roman"/>
        </w:rPr>
      </w:pPr>
    </w:p>
    <w:p w14:paraId="432FBCD4" w14:textId="638BFF50" w:rsidR="00E5252F" w:rsidRPr="0055219E" w:rsidRDefault="00E5252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196BF679" w14:textId="38659C40" w:rsidR="00E5252F" w:rsidRPr="0055219E" w:rsidRDefault="00D93C04" w:rsidP="00F55308">
      <w:pPr>
        <w:pStyle w:val="Dialogue"/>
        <w:rPr>
          <w:rFonts w:ascii="Times New Roman" w:hAnsi="Times New Roman" w:cs="Times New Roman"/>
        </w:rPr>
      </w:pPr>
      <w:r w:rsidRPr="0055219E">
        <w:rPr>
          <w:rFonts w:ascii="Times New Roman" w:hAnsi="Times New Roman" w:cs="Times New Roman"/>
        </w:rPr>
        <w:t xml:space="preserve">I’m a </w:t>
      </w:r>
      <w:r w:rsidRPr="0055219E">
        <w:rPr>
          <w:rFonts w:ascii="Times New Roman" w:hAnsi="Times New Roman" w:cs="Times New Roman"/>
          <w:i/>
        </w:rPr>
        <w:t>Pilgrim</w:t>
      </w:r>
      <w:r w:rsidRPr="0055219E">
        <w:rPr>
          <w:rFonts w:ascii="Times New Roman" w:hAnsi="Times New Roman" w:cs="Times New Roman"/>
        </w:rPr>
        <w:t xml:space="preserve"> — A </w:t>
      </w:r>
      <w:r w:rsidRPr="0055219E">
        <w:rPr>
          <w:rFonts w:ascii="Times New Roman" w:hAnsi="Times New Roman" w:cs="Times New Roman"/>
          <w:i/>
        </w:rPr>
        <w:t>seeker</w:t>
      </w:r>
      <w:r w:rsidR="00106CE3" w:rsidRPr="0055219E">
        <w:rPr>
          <w:rFonts w:ascii="Times New Roman" w:hAnsi="Times New Roman" w:cs="Times New Roman"/>
        </w:rPr>
        <w:t>! I’ll have Cuthbert call Mary</w:t>
      </w:r>
      <w:r w:rsidRPr="0055219E">
        <w:rPr>
          <w:rFonts w:ascii="Times New Roman" w:hAnsi="Times New Roman" w:cs="Times New Roman"/>
        </w:rPr>
        <w:t xml:space="preserve"> — He goes to </w:t>
      </w:r>
      <w:r w:rsidRPr="0055219E">
        <w:rPr>
          <w:rFonts w:ascii="Times New Roman" w:hAnsi="Times New Roman" w:cs="Times New Roman"/>
          <w:i/>
        </w:rPr>
        <w:t>Dartmouth</w:t>
      </w:r>
      <w:r w:rsidRPr="0055219E">
        <w:rPr>
          <w:rFonts w:ascii="Times New Roman" w:hAnsi="Times New Roman" w:cs="Times New Roman"/>
        </w:rPr>
        <w:t>.</w:t>
      </w:r>
    </w:p>
    <w:p w14:paraId="39A129A7" w14:textId="77777777" w:rsidR="0017703E" w:rsidRPr="0055219E" w:rsidRDefault="0017703E" w:rsidP="00F55308">
      <w:pPr>
        <w:pStyle w:val="Dialogue"/>
        <w:rPr>
          <w:rFonts w:ascii="Times New Roman" w:hAnsi="Times New Roman" w:cs="Times New Roman"/>
        </w:rPr>
      </w:pPr>
    </w:p>
    <w:p w14:paraId="691367CF" w14:textId="3CA95A28" w:rsidR="0017703E" w:rsidRPr="0055219E" w:rsidRDefault="0017703E" w:rsidP="006C0AE5">
      <w:pPr>
        <w:pStyle w:val="CharacterTag"/>
        <w:rPr>
          <w:rFonts w:ascii="Times New Roman" w:hAnsi="Times New Roman" w:cs="Times New Roman"/>
        </w:rPr>
      </w:pPr>
      <w:r w:rsidRPr="0055219E">
        <w:rPr>
          <w:rFonts w:ascii="Times New Roman" w:hAnsi="Times New Roman" w:cs="Times New Roman"/>
        </w:rPr>
        <w:t>Henry II</w:t>
      </w:r>
    </w:p>
    <w:p w14:paraId="096BF0AF" w14:textId="7D1F91B6" w:rsidR="00B33244" w:rsidRPr="0055219E" w:rsidRDefault="00C327BC" w:rsidP="00F55308">
      <w:pPr>
        <w:pStyle w:val="Dialogue"/>
        <w:rPr>
          <w:rFonts w:ascii="Times New Roman" w:hAnsi="Times New Roman" w:cs="Times New Roman"/>
        </w:rPr>
      </w:pPr>
      <w:r w:rsidRPr="0055219E">
        <w:rPr>
          <w:rFonts w:ascii="Times New Roman" w:hAnsi="Times New Roman" w:cs="Times New Roman"/>
        </w:rPr>
        <w:t xml:space="preserve">Structure, rhythm, flow — individual word choices! </w:t>
      </w:r>
      <w:r w:rsidR="0017703E" w:rsidRPr="0055219E">
        <w:rPr>
          <w:rFonts w:ascii="Times New Roman" w:hAnsi="Times New Roman" w:cs="Times New Roman"/>
        </w:rPr>
        <w:t>(</w:t>
      </w:r>
      <w:r w:rsidR="0017703E" w:rsidRPr="0055219E">
        <w:rPr>
          <w:rFonts w:ascii="Times New Roman" w:hAnsi="Times New Roman" w:cs="Times New Roman"/>
          <w:i/>
        </w:rPr>
        <w:t>Writing</w:t>
      </w:r>
      <w:r w:rsidR="0017703E" w:rsidRPr="0055219E">
        <w:rPr>
          <w:rFonts w:ascii="Times New Roman" w:hAnsi="Times New Roman" w:cs="Times New Roman"/>
        </w:rPr>
        <w:t xml:space="preserve">) </w:t>
      </w:r>
      <w:r w:rsidRPr="0055219E">
        <w:rPr>
          <w:rFonts w:ascii="Times New Roman" w:hAnsi="Times New Roman" w:cs="Times New Roman"/>
        </w:rPr>
        <w:t>The show is doomed!</w:t>
      </w:r>
    </w:p>
    <w:p w14:paraId="366582F4" w14:textId="77777777" w:rsidR="00520CEB" w:rsidRPr="0055219E" w:rsidRDefault="00520CEB" w:rsidP="00F55308">
      <w:pPr>
        <w:pStyle w:val="Dialogue"/>
        <w:rPr>
          <w:rFonts w:ascii="Times New Roman" w:hAnsi="Times New Roman" w:cs="Times New Roman"/>
        </w:rPr>
      </w:pPr>
    </w:p>
    <w:p w14:paraId="6F5DA96C" w14:textId="434F7A6A" w:rsidR="00520CEB" w:rsidRPr="0055219E" w:rsidRDefault="00520CEB"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77398BD1" w14:textId="2E9DFAFB" w:rsidR="00520CEB" w:rsidRPr="0055219E" w:rsidRDefault="00C327BC" w:rsidP="00F55308">
      <w:pPr>
        <w:pStyle w:val="Dialogue"/>
        <w:rPr>
          <w:rFonts w:ascii="Times New Roman" w:hAnsi="Times New Roman" w:cs="Times New Roman"/>
        </w:rPr>
      </w:pPr>
      <w:r w:rsidRPr="0055219E">
        <w:rPr>
          <w:rFonts w:ascii="Times New Roman" w:hAnsi="Times New Roman" w:cs="Times New Roman"/>
        </w:rPr>
        <w:t>Henry II, t</w:t>
      </w:r>
      <w:r w:rsidR="00520CEB" w:rsidRPr="0055219E">
        <w:rPr>
          <w:rFonts w:ascii="Times New Roman" w:hAnsi="Times New Roman" w:cs="Times New Roman"/>
        </w:rPr>
        <w:t xml:space="preserve">he Secretary is supposed to take notes </w:t>
      </w:r>
      <w:r w:rsidR="00520CEB" w:rsidRPr="0055219E">
        <w:rPr>
          <w:rFonts w:ascii="Times New Roman" w:hAnsi="Times New Roman" w:cs="Times New Roman"/>
          <w:i/>
        </w:rPr>
        <w:t>on</w:t>
      </w:r>
      <w:r w:rsidR="00520CEB" w:rsidRPr="0055219E">
        <w:rPr>
          <w:rFonts w:ascii="Times New Roman" w:hAnsi="Times New Roman" w:cs="Times New Roman"/>
        </w:rPr>
        <w:t xml:space="preserve"> the meeting — </w:t>
      </w:r>
      <w:r w:rsidR="00D93C04" w:rsidRPr="0055219E">
        <w:rPr>
          <w:rFonts w:ascii="Times New Roman" w:hAnsi="Times New Roman" w:cs="Times New Roman"/>
        </w:rPr>
        <w:t xml:space="preserve">Read the rules! </w:t>
      </w:r>
      <w:r w:rsidR="00520CEB" w:rsidRPr="0055219E">
        <w:rPr>
          <w:rFonts w:ascii="Times New Roman" w:hAnsi="Times New Roman" w:cs="Times New Roman"/>
        </w:rPr>
        <w:t xml:space="preserve"> </w:t>
      </w:r>
    </w:p>
    <w:p w14:paraId="5B181876" w14:textId="77777777" w:rsidR="00520CEB" w:rsidRPr="0055219E" w:rsidRDefault="00520CEB" w:rsidP="00F55308">
      <w:pPr>
        <w:pStyle w:val="Dialogue"/>
        <w:rPr>
          <w:rFonts w:ascii="Times New Roman" w:hAnsi="Times New Roman" w:cs="Times New Roman"/>
        </w:rPr>
      </w:pPr>
    </w:p>
    <w:p w14:paraId="466F4C8B" w14:textId="7FC306CA" w:rsidR="00520CEB" w:rsidRPr="0055219E" w:rsidRDefault="00520CEB"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 xml:space="preserve">HENRY II </w:t>
      </w:r>
    </w:p>
    <w:p w14:paraId="76E1A5B6" w14:textId="2B7CC9F0" w:rsidR="00492BEF" w:rsidRPr="0055219E" w:rsidRDefault="00520CEB" w:rsidP="00C327BC">
      <w:pPr>
        <w:pStyle w:val="Dialogue"/>
        <w:rPr>
          <w:rFonts w:ascii="Times New Roman" w:hAnsi="Times New Roman" w:cs="Times New Roman"/>
        </w:rPr>
      </w:pPr>
      <w:r w:rsidRPr="0055219E">
        <w:rPr>
          <w:rFonts w:ascii="Times New Roman" w:hAnsi="Times New Roman" w:cs="Times New Roman"/>
        </w:rPr>
        <w:t>I’m leaving! (</w:t>
      </w:r>
      <w:r w:rsidRPr="0055219E">
        <w:rPr>
          <w:rFonts w:ascii="Times New Roman" w:hAnsi="Times New Roman" w:cs="Times New Roman"/>
          <w:i/>
        </w:rPr>
        <w:t>Throws clipboard, etc</w:t>
      </w:r>
      <w:r w:rsidRPr="0055219E">
        <w:rPr>
          <w:rFonts w:ascii="Times New Roman" w:hAnsi="Times New Roman" w:cs="Times New Roman"/>
        </w:rPr>
        <w:t>.) Take your own notes, if it’s so easy! (</w:t>
      </w:r>
      <w:r w:rsidRPr="0055219E">
        <w:rPr>
          <w:rFonts w:ascii="Times New Roman" w:hAnsi="Times New Roman" w:cs="Times New Roman"/>
          <w:i/>
        </w:rPr>
        <w:t>Exits.</w:t>
      </w:r>
      <w:r w:rsidRPr="0055219E">
        <w:rPr>
          <w:rFonts w:ascii="Times New Roman" w:hAnsi="Times New Roman" w:cs="Times New Roman"/>
        </w:rPr>
        <w:t xml:space="preserve">) </w:t>
      </w:r>
      <w:r w:rsidR="00D93C04" w:rsidRPr="0055219E">
        <w:rPr>
          <w:rFonts w:ascii="Times New Roman" w:hAnsi="Times New Roman" w:cs="Times New Roman"/>
        </w:rPr>
        <w:t xml:space="preserve"> </w:t>
      </w:r>
    </w:p>
    <w:p w14:paraId="7A2E8C93" w14:textId="77777777" w:rsidR="00492BEF" w:rsidRPr="0055219E" w:rsidRDefault="00492BEF" w:rsidP="00F55308">
      <w:pPr>
        <w:pStyle w:val="Dialogue"/>
        <w:rPr>
          <w:rFonts w:ascii="Times New Roman" w:hAnsi="Times New Roman" w:cs="Times New Roman"/>
        </w:rPr>
      </w:pPr>
    </w:p>
    <w:p w14:paraId="66D3CAF4" w14:textId="061AC562" w:rsidR="00492BEF" w:rsidRPr="0055219E" w:rsidRDefault="00492BE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6D5BD0EE" w14:textId="77777777" w:rsidR="00C327BC" w:rsidRPr="0055219E" w:rsidRDefault="00492BEF" w:rsidP="00F55308">
      <w:pPr>
        <w:pStyle w:val="Dialogue"/>
        <w:rPr>
          <w:rFonts w:ascii="Times New Roman" w:hAnsi="Times New Roman" w:cs="Times New Roman"/>
        </w:rPr>
      </w:pPr>
      <w:r w:rsidRPr="0055219E">
        <w:rPr>
          <w:rFonts w:ascii="Times New Roman" w:hAnsi="Times New Roman" w:cs="Times New Roman"/>
        </w:rPr>
        <w:t xml:space="preserve">Liz — I need you to write the script for </w:t>
      </w:r>
      <w:r w:rsidRPr="0055219E">
        <w:rPr>
          <w:rFonts w:ascii="Times New Roman" w:hAnsi="Times New Roman" w:cs="Times New Roman"/>
          <w:i/>
        </w:rPr>
        <w:t>Henry the Fourth</w:t>
      </w:r>
      <w:r w:rsidRPr="0055219E">
        <w:rPr>
          <w:rFonts w:ascii="Times New Roman" w:hAnsi="Times New Roman" w:cs="Times New Roman"/>
        </w:rPr>
        <w:t xml:space="preserve"> and keep meeting minutes. </w:t>
      </w:r>
    </w:p>
    <w:p w14:paraId="0777A2F5" w14:textId="77777777" w:rsidR="00C327BC" w:rsidRPr="0055219E" w:rsidRDefault="00C327BC" w:rsidP="00F55308">
      <w:pPr>
        <w:pStyle w:val="Dialogue"/>
        <w:rPr>
          <w:rFonts w:ascii="Times New Roman" w:hAnsi="Times New Roman" w:cs="Times New Roman"/>
        </w:rPr>
      </w:pPr>
    </w:p>
    <w:p w14:paraId="13B353C5" w14:textId="38B3FFCA" w:rsidR="00C327BC" w:rsidRPr="0055219E" w:rsidRDefault="00C327BC" w:rsidP="00C327B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58CC554A" w14:textId="6C68C7EA" w:rsidR="00B33244" w:rsidRPr="0055219E" w:rsidRDefault="00C327BC" w:rsidP="00F55308">
      <w:pPr>
        <w:pStyle w:val="Dialogue"/>
        <w:rPr>
          <w:rFonts w:ascii="Times New Roman" w:hAnsi="Times New Roman" w:cs="Times New Roman"/>
        </w:rPr>
      </w:pPr>
      <w:r w:rsidRPr="0055219E">
        <w:rPr>
          <w:rFonts w:ascii="Times New Roman" w:hAnsi="Times New Roman" w:cs="Times New Roman"/>
          <w:i/>
        </w:rPr>
        <w:t>My</w:t>
      </w:r>
      <w:r w:rsidRPr="0055219E">
        <w:rPr>
          <w:rFonts w:ascii="Times New Roman" w:hAnsi="Times New Roman" w:cs="Times New Roman"/>
        </w:rPr>
        <w:t xml:space="preserve"> writing is totally realistic — </w:t>
      </w:r>
      <w:r w:rsidR="00B33244" w:rsidRPr="0055219E">
        <w:rPr>
          <w:rFonts w:ascii="Times New Roman" w:hAnsi="Times New Roman" w:cs="Times New Roman"/>
        </w:rPr>
        <w:br/>
      </w:r>
      <w:r w:rsidR="00B33244"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B33244" w:rsidRPr="0055219E">
        <w:rPr>
          <w:rFonts w:ascii="Times New Roman" w:hAnsi="Times New Roman" w:cs="Times New Roman"/>
        </w:rPr>
        <w:t>WILL</w:t>
      </w:r>
    </w:p>
    <w:p w14:paraId="40650A33" w14:textId="46D51D95" w:rsidR="00B33244" w:rsidRPr="0055219E" w:rsidRDefault="00876A55" w:rsidP="00F55308">
      <w:pPr>
        <w:pStyle w:val="Dialogue"/>
        <w:rPr>
          <w:rFonts w:ascii="Times New Roman" w:hAnsi="Times New Roman" w:cs="Times New Roman"/>
        </w:rPr>
      </w:pPr>
      <w:r w:rsidRPr="0055219E">
        <w:rPr>
          <w:rFonts w:ascii="Times New Roman" w:hAnsi="Times New Roman" w:cs="Times New Roman"/>
        </w:rPr>
        <w:t>Except when it traffics in thunder</w:t>
      </w:r>
      <w:r w:rsidR="00233D77" w:rsidRPr="0055219E">
        <w:rPr>
          <w:rFonts w:ascii="Times New Roman" w:hAnsi="Times New Roman" w:cs="Times New Roman"/>
        </w:rPr>
        <w:t>-</w:t>
      </w:r>
      <w:r w:rsidRPr="0055219E">
        <w:rPr>
          <w:rFonts w:ascii="Times New Roman" w:hAnsi="Times New Roman" w:cs="Times New Roman"/>
        </w:rPr>
        <w:t xml:space="preserve">stones and tinkers! </w:t>
      </w:r>
      <w:r w:rsidR="00FF6A4C" w:rsidRPr="0055219E">
        <w:rPr>
          <w:rFonts w:ascii="Times New Roman" w:hAnsi="Times New Roman" w:cs="Times New Roman"/>
        </w:rPr>
        <w:t xml:space="preserve">  </w:t>
      </w:r>
      <w:r w:rsidR="00B33244" w:rsidRPr="0055219E">
        <w:rPr>
          <w:rFonts w:ascii="Times New Roman" w:hAnsi="Times New Roman" w:cs="Times New Roman"/>
        </w:rPr>
        <w:t xml:space="preserve"> </w:t>
      </w:r>
    </w:p>
    <w:p w14:paraId="1A6D6285" w14:textId="24E31535" w:rsidR="00B33244" w:rsidRPr="0055219E" w:rsidRDefault="00FF6A4C" w:rsidP="00FF6A4C">
      <w:pPr>
        <w:pStyle w:val="Dialogue"/>
        <w:tabs>
          <w:tab w:val="clear" w:pos="2160"/>
        </w:tabs>
        <w:rPr>
          <w:rFonts w:ascii="Times New Roman" w:hAnsi="Times New Roman" w:cs="Times New Roman"/>
        </w:rPr>
      </w:pPr>
      <w:r w:rsidRPr="0055219E">
        <w:rPr>
          <w:rFonts w:ascii="Times New Roman" w:hAnsi="Times New Roman" w:cs="Times New Roman"/>
        </w:rPr>
        <w:tab/>
      </w:r>
    </w:p>
    <w:p w14:paraId="71695245" w14:textId="2AA0A728"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LIZ</w:t>
      </w:r>
    </w:p>
    <w:p w14:paraId="1638E2C8" w14:textId="5E9962A2" w:rsidR="00B33244"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You’re not a writer — You just make fart jokes! </w:t>
      </w:r>
      <w:r w:rsidR="00B33244" w:rsidRPr="0055219E">
        <w:rPr>
          <w:rFonts w:ascii="Times New Roman" w:hAnsi="Times New Roman" w:cs="Times New Roman"/>
        </w:rPr>
        <w:br/>
      </w:r>
      <w:r w:rsidR="00B33244" w:rsidRPr="0055219E">
        <w:rPr>
          <w:rFonts w:ascii="Times New Roman" w:hAnsi="Times New Roman" w:cs="Times New Roman"/>
        </w:rPr>
        <w:br/>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6C0AE5" w:rsidRPr="0055219E">
        <w:rPr>
          <w:rFonts w:ascii="Times New Roman" w:hAnsi="Times New Roman" w:cs="Times New Roman"/>
        </w:rPr>
        <w:tab/>
      </w:r>
      <w:r w:rsidR="00B33244" w:rsidRPr="0055219E">
        <w:rPr>
          <w:rFonts w:ascii="Times New Roman" w:hAnsi="Times New Roman" w:cs="Times New Roman"/>
        </w:rPr>
        <w:t>WILL</w:t>
      </w:r>
    </w:p>
    <w:p w14:paraId="73DE8FF3" w14:textId="6DB66FE2" w:rsidR="00B33244" w:rsidRPr="0055219E" w:rsidRDefault="00002DF0" w:rsidP="00F55308">
      <w:pPr>
        <w:pStyle w:val="Dialogue"/>
        <w:rPr>
          <w:rFonts w:ascii="Times New Roman" w:hAnsi="Times New Roman" w:cs="Times New Roman"/>
        </w:rPr>
      </w:pPr>
      <w:r w:rsidRPr="0055219E">
        <w:rPr>
          <w:rFonts w:ascii="Times New Roman" w:hAnsi="Times New Roman" w:cs="Times New Roman"/>
        </w:rPr>
        <w:t>You think</w:t>
      </w:r>
      <w:r w:rsidR="00233D77" w:rsidRPr="0055219E">
        <w:rPr>
          <w:rFonts w:ascii="Times New Roman" w:hAnsi="Times New Roman" w:cs="Times New Roman"/>
        </w:rPr>
        <w:t xml:space="preserve"> </w:t>
      </w:r>
      <w:r w:rsidR="00D93C04" w:rsidRPr="0055219E">
        <w:rPr>
          <w:rFonts w:ascii="Times New Roman" w:hAnsi="Times New Roman" w:cs="Times New Roman"/>
        </w:rPr>
        <w:t>audiences</w:t>
      </w:r>
      <w:r w:rsidR="00233D77" w:rsidRPr="0055219E">
        <w:rPr>
          <w:rFonts w:ascii="Times New Roman" w:hAnsi="Times New Roman" w:cs="Times New Roman"/>
        </w:rPr>
        <w:t xml:space="preserve"> wanna sit through</w:t>
      </w:r>
      <w:r w:rsidR="00B33244" w:rsidRPr="0055219E">
        <w:rPr>
          <w:rFonts w:ascii="Times New Roman" w:hAnsi="Times New Roman" w:cs="Times New Roman"/>
        </w:rPr>
        <w:t xml:space="preserve"> History?  </w:t>
      </w:r>
    </w:p>
    <w:p w14:paraId="0ACA4C8E" w14:textId="77777777" w:rsidR="00C327BC" w:rsidRPr="0055219E" w:rsidRDefault="00C327BC" w:rsidP="00F55308">
      <w:pPr>
        <w:pStyle w:val="Dialogue"/>
        <w:rPr>
          <w:rFonts w:ascii="Times New Roman" w:hAnsi="Times New Roman" w:cs="Times New Roman"/>
        </w:rPr>
      </w:pPr>
    </w:p>
    <w:p w14:paraId="0DE79079" w14:textId="0AB01E1B" w:rsidR="00C327BC" w:rsidRPr="0055219E" w:rsidRDefault="00C327BC"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296B8F0D" w14:textId="3BC49ACD" w:rsidR="00C327BC" w:rsidRPr="0055219E" w:rsidRDefault="00C327BC" w:rsidP="00F55308">
      <w:pPr>
        <w:pStyle w:val="Dialogue"/>
        <w:rPr>
          <w:rFonts w:ascii="Times New Roman" w:hAnsi="Times New Roman" w:cs="Times New Roman"/>
        </w:rPr>
      </w:pPr>
      <w:r w:rsidRPr="0055219E">
        <w:rPr>
          <w:rFonts w:ascii="Times New Roman" w:hAnsi="Times New Roman" w:cs="Times New Roman"/>
        </w:rPr>
        <w:t xml:space="preserve">I raised the red flag this morning! They prefer comedy — But it’s 1599 — No Netflix. </w:t>
      </w:r>
    </w:p>
    <w:p w14:paraId="4B037629" w14:textId="77777777" w:rsidR="00B33244" w:rsidRPr="0055219E" w:rsidRDefault="00B33244" w:rsidP="00F55308">
      <w:pPr>
        <w:pStyle w:val="Dialogue"/>
        <w:rPr>
          <w:rFonts w:ascii="Times New Roman" w:hAnsi="Times New Roman" w:cs="Times New Roman"/>
        </w:rPr>
      </w:pPr>
    </w:p>
    <w:p w14:paraId="5ED8CE45" w14:textId="6829F3ED"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LIZ</w:t>
      </w:r>
    </w:p>
    <w:p w14:paraId="223ED396" w14:textId="3D2FEF4F" w:rsidR="00B33244" w:rsidRPr="0055219E" w:rsidRDefault="00D93C04" w:rsidP="00F55308">
      <w:pPr>
        <w:pStyle w:val="Dialogue"/>
        <w:rPr>
          <w:rFonts w:ascii="Times New Roman" w:hAnsi="Times New Roman" w:cs="Times New Roman"/>
        </w:rPr>
      </w:pPr>
      <w:r w:rsidRPr="0055219E">
        <w:rPr>
          <w:rFonts w:ascii="Times New Roman" w:hAnsi="Times New Roman" w:cs="Times New Roman"/>
          <w:i/>
        </w:rPr>
        <w:t>Henry the Fourth</w:t>
      </w:r>
      <w:r w:rsidRPr="0055219E">
        <w:rPr>
          <w:rFonts w:ascii="Times New Roman" w:hAnsi="Times New Roman" w:cs="Times New Roman"/>
        </w:rPr>
        <w:t xml:space="preserve"> was her idea — </w:t>
      </w:r>
      <w:r w:rsidR="00B33244" w:rsidRPr="0055219E">
        <w:rPr>
          <w:rFonts w:ascii="Times New Roman" w:hAnsi="Times New Roman" w:cs="Times New Roman"/>
        </w:rPr>
        <w:t xml:space="preserve">My work is vital, vibrant — Compelling! </w:t>
      </w:r>
    </w:p>
    <w:p w14:paraId="666DC9F7" w14:textId="77777777" w:rsidR="00B33244" w:rsidRPr="0055219E" w:rsidRDefault="00B33244" w:rsidP="00F55308">
      <w:pPr>
        <w:pStyle w:val="Dialogue"/>
        <w:rPr>
          <w:rFonts w:ascii="Times New Roman" w:hAnsi="Times New Roman" w:cs="Times New Roman"/>
        </w:rPr>
      </w:pPr>
    </w:p>
    <w:p w14:paraId="1CE9EE1C" w14:textId="2C7FADEE"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WILL</w:t>
      </w:r>
    </w:p>
    <w:p w14:paraId="7106EEAB" w14:textId="2367CC8C" w:rsidR="00B33244" w:rsidRPr="0055219E" w:rsidRDefault="00B33244" w:rsidP="00F55308">
      <w:pPr>
        <w:pStyle w:val="Dialogue"/>
        <w:rPr>
          <w:rFonts w:ascii="Times New Roman" w:hAnsi="Times New Roman" w:cs="Times New Roman"/>
        </w:rPr>
      </w:pPr>
      <w:r w:rsidRPr="0055219E">
        <w:rPr>
          <w:rFonts w:ascii="Times New Roman" w:hAnsi="Times New Roman" w:cs="Times New Roman"/>
        </w:rPr>
        <w:t>Without my pithy comedi</w:t>
      </w:r>
      <w:r w:rsidR="00002DF0" w:rsidRPr="0055219E">
        <w:rPr>
          <w:rFonts w:ascii="Times New Roman" w:hAnsi="Times New Roman" w:cs="Times New Roman"/>
        </w:rPr>
        <w:t xml:space="preserve">c interjections — </w:t>
      </w:r>
      <w:r w:rsidRPr="0055219E">
        <w:rPr>
          <w:rFonts w:ascii="Times New Roman" w:hAnsi="Times New Roman" w:cs="Times New Roman"/>
        </w:rPr>
        <w:t xml:space="preserve">your plays would be limp churros. </w:t>
      </w:r>
    </w:p>
    <w:p w14:paraId="1D7094DF" w14:textId="77777777" w:rsidR="00B33244" w:rsidRPr="0055219E" w:rsidRDefault="00B33244" w:rsidP="00F55308">
      <w:pPr>
        <w:pStyle w:val="Dialogue"/>
        <w:rPr>
          <w:rFonts w:ascii="Times New Roman" w:hAnsi="Times New Roman" w:cs="Times New Roman"/>
        </w:rPr>
      </w:pPr>
    </w:p>
    <w:p w14:paraId="030BED82" w14:textId="39404D57"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LIZ</w:t>
      </w:r>
    </w:p>
    <w:p w14:paraId="7AD0CAF3" w14:textId="1DC2B7AD" w:rsidR="00B33244" w:rsidRPr="0055219E" w:rsidRDefault="00B33244" w:rsidP="00F55308">
      <w:pPr>
        <w:pStyle w:val="Dialogue"/>
        <w:rPr>
          <w:rFonts w:ascii="Times New Roman" w:hAnsi="Times New Roman" w:cs="Times New Roman"/>
        </w:rPr>
      </w:pPr>
      <w:r w:rsidRPr="0055219E">
        <w:rPr>
          <w:rFonts w:ascii="Times New Roman" w:hAnsi="Times New Roman" w:cs="Times New Roman"/>
        </w:rPr>
        <w:t xml:space="preserve">“Limp churros”? That’s why </w:t>
      </w:r>
      <w:r w:rsidRPr="0055219E">
        <w:rPr>
          <w:rFonts w:ascii="Times New Roman" w:hAnsi="Times New Roman" w:cs="Times New Roman"/>
          <w:i/>
        </w:rPr>
        <w:t>you’re</w:t>
      </w:r>
      <w:r w:rsidRPr="0055219E">
        <w:rPr>
          <w:rFonts w:ascii="Times New Roman" w:hAnsi="Times New Roman" w:cs="Times New Roman"/>
        </w:rPr>
        <w:t xml:space="preserve"> not the </w:t>
      </w:r>
      <w:r w:rsidR="00002DF0" w:rsidRPr="0055219E">
        <w:rPr>
          <w:rFonts w:ascii="Times New Roman" w:hAnsi="Times New Roman" w:cs="Times New Roman"/>
        </w:rPr>
        <w:t xml:space="preserve">playwright — I am! </w:t>
      </w:r>
      <w:r w:rsidRPr="0055219E">
        <w:rPr>
          <w:rFonts w:ascii="Times New Roman" w:hAnsi="Times New Roman" w:cs="Times New Roman"/>
        </w:rPr>
        <w:t xml:space="preserve"> </w:t>
      </w:r>
    </w:p>
    <w:p w14:paraId="520D2CEE" w14:textId="77777777" w:rsidR="00002DF0" w:rsidRPr="0055219E" w:rsidRDefault="00002DF0" w:rsidP="00F55308">
      <w:pPr>
        <w:pStyle w:val="Dialogue"/>
        <w:rPr>
          <w:rFonts w:ascii="Times New Roman" w:hAnsi="Times New Roman" w:cs="Times New Roman"/>
        </w:rPr>
      </w:pPr>
    </w:p>
    <w:p w14:paraId="5E81926E" w14:textId="74C80036"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2BDB7C59" w14:textId="08462C02" w:rsidR="00002DF0" w:rsidRPr="0055219E" w:rsidRDefault="00233D77" w:rsidP="00F55308">
      <w:pPr>
        <w:pStyle w:val="Dialogue"/>
        <w:rPr>
          <w:rFonts w:ascii="Times New Roman" w:hAnsi="Times New Roman" w:cs="Times New Roman"/>
        </w:rPr>
      </w:pPr>
      <w:r w:rsidRPr="0055219E">
        <w:rPr>
          <w:rFonts w:ascii="Times New Roman" w:hAnsi="Times New Roman" w:cs="Times New Roman"/>
        </w:rPr>
        <w:t xml:space="preserve">Our playwright’s my brother Cuthbert </w:t>
      </w:r>
      <w:r w:rsidR="00AD3259" w:rsidRPr="0055219E">
        <w:rPr>
          <w:rFonts w:ascii="Times New Roman" w:hAnsi="Times New Roman" w:cs="Times New Roman"/>
        </w:rPr>
        <w:t>— A</w:t>
      </w:r>
      <w:r w:rsidRPr="0055219E">
        <w:rPr>
          <w:rFonts w:ascii="Times New Roman" w:hAnsi="Times New Roman" w:cs="Times New Roman"/>
        </w:rPr>
        <w:t>nd we’re</w:t>
      </w:r>
      <w:r w:rsidR="00002DF0" w:rsidRPr="0055219E">
        <w:rPr>
          <w:rFonts w:ascii="Times New Roman" w:hAnsi="Times New Roman" w:cs="Times New Roman"/>
        </w:rPr>
        <w:t xml:space="preserve"> doing</w:t>
      </w:r>
      <w:r w:rsidRPr="0055219E">
        <w:rPr>
          <w:rFonts w:ascii="Times New Roman" w:hAnsi="Times New Roman" w:cs="Times New Roman"/>
        </w:rPr>
        <w:t xml:space="preserve"> his</w:t>
      </w:r>
      <w:r w:rsidR="00002DF0" w:rsidRPr="0055219E">
        <w:rPr>
          <w:rFonts w:ascii="Times New Roman" w:hAnsi="Times New Roman" w:cs="Times New Roman"/>
        </w:rPr>
        <w:t xml:space="preserve"> </w:t>
      </w:r>
      <w:r w:rsidR="00002DF0" w:rsidRPr="0055219E">
        <w:rPr>
          <w:rFonts w:ascii="Times New Roman" w:hAnsi="Times New Roman" w:cs="Times New Roman"/>
          <w:i/>
        </w:rPr>
        <w:t>Titus Andronicus</w:t>
      </w:r>
      <w:r w:rsidRPr="0055219E">
        <w:rPr>
          <w:rFonts w:ascii="Times New Roman" w:hAnsi="Times New Roman" w:cs="Times New Roman"/>
        </w:rPr>
        <w:t>!</w:t>
      </w:r>
    </w:p>
    <w:p w14:paraId="1A4CC2F4" w14:textId="77777777" w:rsidR="00B33244" w:rsidRPr="0055219E" w:rsidRDefault="00B33244" w:rsidP="00F55308">
      <w:pPr>
        <w:pStyle w:val="Dialogue"/>
        <w:rPr>
          <w:rFonts w:ascii="Times New Roman" w:hAnsi="Times New Roman" w:cs="Times New Roman"/>
        </w:rPr>
      </w:pPr>
    </w:p>
    <w:p w14:paraId="0DDFD007" w14:textId="72E3E030" w:rsidR="00B33244" w:rsidRPr="0055219E" w:rsidRDefault="006C0AE5" w:rsidP="00F55308">
      <w:pPr>
        <w:pStyle w:val="Dialogue"/>
        <w:rPr>
          <w:rFonts w:ascii="Times New Roman" w:hAnsi="Times New Roman" w:cs="Times New Roman"/>
        </w:rPr>
      </w:pPr>
      <w:r w:rsidRPr="0055219E">
        <w:rPr>
          <w:rFonts w:ascii="Times New Roman" w:hAnsi="Times New Roman" w:cs="Times New Roman"/>
        </w:rPr>
        <w:lastRenderedPageBreak/>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B33244" w:rsidRPr="0055219E">
        <w:rPr>
          <w:rFonts w:ascii="Times New Roman" w:hAnsi="Times New Roman" w:cs="Times New Roman"/>
        </w:rPr>
        <w:t>WILL</w:t>
      </w:r>
    </w:p>
    <w:p w14:paraId="6D7E5B05" w14:textId="2781B542" w:rsidR="00002DF0" w:rsidRPr="0055219E" w:rsidRDefault="001D6987" w:rsidP="00D93C04">
      <w:pPr>
        <w:pStyle w:val="Dialogue"/>
        <w:rPr>
          <w:rFonts w:ascii="Times New Roman" w:hAnsi="Times New Roman" w:cs="Times New Roman"/>
        </w:rPr>
      </w:pPr>
      <w:r w:rsidRPr="0055219E">
        <w:rPr>
          <w:rFonts w:ascii="Times New Roman" w:hAnsi="Times New Roman" w:cs="Times New Roman"/>
        </w:rPr>
        <w:t>Limp churros actually sound tasty</w:t>
      </w:r>
      <w:r w:rsidR="00B33244" w:rsidRPr="0055219E">
        <w:rPr>
          <w:rFonts w:ascii="Times New Roman" w:hAnsi="Times New Roman" w:cs="Times New Roman"/>
        </w:rPr>
        <w:t xml:space="preserve"> — </w:t>
      </w:r>
    </w:p>
    <w:p w14:paraId="1CA96A54" w14:textId="77777777" w:rsidR="00002DF0" w:rsidRPr="0055219E" w:rsidRDefault="00002DF0" w:rsidP="00F55308">
      <w:pPr>
        <w:pStyle w:val="Dialogue"/>
        <w:rPr>
          <w:rFonts w:ascii="Times New Roman" w:hAnsi="Times New Roman" w:cs="Times New Roman"/>
        </w:rPr>
      </w:pPr>
    </w:p>
    <w:p w14:paraId="2A60E099" w14:textId="23D85667"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D93C04" w:rsidRPr="0055219E">
        <w:rPr>
          <w:rFonts w:ascii="Times New Roman" w:hAnsi="Times New Roman" w:cs="Times New Roman"/>
        </w:rPr>
        <w:t>GEORGE</w:t>
      </w:r>
    </w:p>
    <w:p w14:paraId="2E076671" w14:textId="6B28AEBA"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Well, look! </w:t>
      </w:r>
      <w:r w:rsidR="00492BEF" w:rsidRPr="0055219E">
        <w:rPr>
          <w:rFonts w:ascii="Times New Roman" w:hAnsi="Times New Roman" w:cs="Times New Roman"/>
        </w:rPr>
        <w:t>Some of the audience is leaving!</w:t>
      </w:r>
    </w:p>
    <w:p w14:paraId="16EBB26D" w14:textId="77777777" w:rsidR="00492BEF" w:rsidRPr="0055219E" w:rsidRDefault="00492BEF" w:rsidP="00F55308">
      <w:pPr>
        <w:pStyle w:val="Dialogue"/>
        <w:rPr>
          <w:rFonts w:ascii="Times New Roman" w:hAnsi="Times New Roman" w:cs="Times New Roman"/>
        </w:rPr>
      </w:pPr>
    </w:p>
    <w:p w14:paraId="12C3F914" w14:textId="4FF1435F" w:rsidR="00492BEF" w:rsidRPr="0055219E" w:rsidRDefault="00492BE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03373023" w14:textId="27CE895A" w:rsidR="00492BEF" w:rsidRPr="0055219E" w:rsidRDefault="00492BEF" w:rsidP="00F55308">
      <w:pPr>
        <w:pStyle w:val="Dialogue"/>
        <w:rPr>
          <w:rFonts w:ascii="Times New Roman" w:hAnsi="Times New Roman" w:cs="Times New Roman"/>
        </w:rPr>
      </w:pPr>
      <w:r w:rsidRPr="0055219E">
        <w:rPr>
          <w:rFonts w:ascii="Times New Roman" w:hAnsi="Times New Roman" w:cs="Times New Roman"/>
        </w:rPr>
        <w:t xml:space="preserve">Um — Excuse me — This meeting is NOT ADJOURNED. </w:t>
      </w:r>
    </w:p>
    <w:p w14:paraId="11EDDB9C" w14:textId="77777777" w:rsidR="00002DF0" w:rsidRPr="0055219E" w:rsidRDefault="00002DF0" w:rsidP="00F55308">
      <w:pPr>
        <w:pStyle w:val="Dialogue"/>
        <w:rPr>
          <w:rFonts w:ascii="Times New Roman" w:hAnsi="Times New Roman" w:cs="Times New Roman"/>
        </w:rPr>
      </w:pPr>
    </w:p>
    <w:p w14:paraId="6D0EB607" w14:textId="22B39F41" w:rsidR="00002DF0"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002DF0" w:rsidRPr="0055219E">
        <w:rPr>
          <w:rFonts w:ascii="Times New Roman" w:hAnsi="Times New Roman" w:cs="Times New Roman"/>
        </w:rPr>
        <w:t>WILL</w:t>
      </w:r>
    </w:p>
    <w:p w14:paraId="6DB707F5" w14:textId="75B273B7"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Tell the Dungeon Master I’ll be there later — </w:t>
      </w:r>
      <w:r w:rsidR="00D93C04" w:rsidRPr="0055219E">
        <w:rPr>
          <w:rFonts w:ascii="Times New Roman" w:hAnsi="Times New Roman" w:cs="Times New Roman"/>
        </w:rPr>
        <w:t xml:space="preserve">Oh — Never mind — She’s here. </w:t>
      </w:r>
      <w:r w:rsidR="004A488A" w:rsidRPr="0055219E">
        <w:rPr>
          <w:rFonts w:ascii="Times New Roman" w:hAnsi="Times New Roman" w:cs="Times New Roman"/>
        </w:rPr>
        <w:t>(</w:t>
      </w:r>
      <w:r w:rsidR="004A488A" w:rsidRPr="0055219E">
        <w:rPr>
          <w:rFonts w:ascii="Times New Roman" w:hAnsi="Times New Roman" w:cs="Times New Roman"/>
          <w:i/>
        </w:rPr>
        <w:t>Bothering singled-out audience member</w:t>
      </w:r>
      <w:r w:rsidR="004A488A" w:rsidRPr="0055219E">
        <w:rPr>
          <w:rFonts w:ascii="Times New Roman" w:hAnsi="Times New Roman" w:cs="Times New Roman"/>
        </w:rPr>
        <w:t xml:space="preserve">.) </w:t>
      </w:r>
      <w:r w:rsidR="00D93C04" w:rsidRPr="0055219E">
        <w:rPr>
          <w:rFonts w:ascii="Times New Roman" w:hAnsi="Times New Roman" w:cs="Times New Roman"/>
        </w:rPr>
        <w:t xml:space="preserve">Hey! </w:t>
      </w:r>
      <w:r w:rsidR="004A488A" w:rsidRPr="0055219E">
        <w:rPr>
          <w:rFonts w:ascii="Times New Roman" w:hAnsi="Times New Roman" w:cs="Times New Roman"/>
        </w:rPr>
        <w:t>My character’s ‘Snails’ — Friend to Ridley Freeborn — Fun — Okay — Hey — I got a new minifig, see? Cool!</w:t>
      </w:r>
    </w:p>
    <w:p w14:paraId="56C6EFB2" w14:textId="77777777" w:rsidR="00002DF0" w:rsidRPr="0055219E" w:rsidRDefault="00002DF0" w:rsidP="00F55308">
      <w:pPr>
        <w:pStyle w:val="Dialogue"/>
        <w:rPr>
          <w:rFonts w:ascii="Times New Roman" w:hAnsi="Times New Roman" w:cs="Times New Roman"/>
        </w:rPr>
      </w:pPr>
    </w:p>
    <w:p w14:paraId="28E66438" w14:textId="215AB681" w:rsidR="00002DF0"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002DF0" w:rsidRPr="0055219E">
        <w:rPr>
          <w:rFonts w:ascii="Times New Roman" w:hAnsi="Times New Roman" w:cs="Times New Roman"/>
        </w:rPr>
        <w:t>AUGUSTINE</w:t>
      </w:r>
    </w:p>
    <w:p w14:paraId="0E803FA4" w14:textId="416F0B7E" w:rsidR="000D4674" w:rsidRPr="0055219E" w:rsidRDefault="004A488A" w:rsidP="00F55308">
      <w:pPr>
        <w:pStyle w:val="Dialogue"/>
        <w:rPr>
          <w:rFonts w:ascii="Times New Roman" w:hAnsi="Times New Roman" w:cs="Times New Roman"/>
        </w:rPr>
      </w:pPr>
      <w:r w:rsidRPr="0055219E">
        <w:rPr>
          <w:rFonts w:ascii="Times New Roman" w:hAnsi="Times New Roman" w:cs="Times New Roman"/>
        </w:rPr>
        <w:t>Silence! Stillness! Everyone! You, too, chicken! (</w:t>
      </w:r>
      <w:r w:rsidRPr="0055219E">
        <w:rPr>
          <w:rFonts w:ascii="Times New Roman" w:hAnsi="Times New Roman" w:cs="Times New Roman"/>
          <w:i/>
        </w:rPr>
        <w:t>Totally losing it</w:t>
      </w:r>
      <w:r w:rsidRPr="0055219E">
        <w:rPr>
          <w:rFonts w:ascii="Times New Roman" w:hAnsi="Times New Roman" w:cs="Times New Roman"/>
        </w:rPr>
        <w:t>.) WE ARE UNDONE</w:t>
      </w:r>
      <w:r w:rsidR="000D4674" w:rsidRPr="0055219E">
        <w:rPr>
          <w:rFonts w:ascii="Times New Roman" w:hAnsi="Times New Roman" w:cs="Times New Roman"/>
        </w:rPr>
        <w:t>!</w:t>
      </w:r>
      <w:r w:rsidR="00002DF0" w:rsidRPr="0055219E">
        <w:rPr>
          <w:rFonts w:ascii="Times New Roman" w:hAnsi="Times New Roman" w:cs="Times New Roman"/>
        </w:rPr>
        <w:t xml:space="preserve"> </w:t>
      </w:r>
    </w:p>
    <w:p w14:paraId="1201F0A4" w14:textId="77777777" w:rsidR="000D4674" w:rsidRPr="0055219E" w:rsidRDefault="000D4674" w:rsidP="00F55308">
      <w:pPr>
        <w:pStyle w:val="Dialogue"/>
        <w:rPr>
          <w:rFonts w:ascii="Times New Roman" w:hAnsi="Times New Roman" w:cs="Times New Roman"/>
        </w:rPr>
      </w:pPr>
    </w:p>
    <w:p w14:paraId="038A007A" w14:textId="6F2F0351" w:rsidR="004A488A" w:rsidRPr="0055219E" w:rsidRDefault="000D4674" w:rsidP="004A488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r w:rsidRPr="0055219E">
        <w:rPr>
          <w:rFonts w:ascii="Times New Roman" w:hAnsi="Times New Roman" w:cs="Times New Roman"/>
        </w:rPr>
        <w:br/>
        <w:t>It’s just Drama Club.</w:t>
      </w:r>
      <w:r w:rsidR="004A488A" w:rsidRPr="0055219E">
        <w:rPr>
          <w:rFonts w:ascii="Times New Roman" w:hAnsi="Times New Roman" w:cs="Times New Roman"/>
        </w:rPr>
        <w:t xml:space="preserve"> And chicken club — And D&amp;D. Hey! (</w:t>
      </w:r>
      <w:r w:rsidR="004A488A" w:rsidRPr="0055219E">
        <w:rPr>
          <w:rFonts w:ascii="Times New Roman" w:hAnsi="Times New Roman" w:cs="Times New Roman"/>
          <w:i/>
        </w:rPr>
        <w:t>To audience member</w:t>
      </w:r>
      <w:r w:rsidR="004A488A" w:rsidRPr="0055219E">
        <w:rPr>
          <w:rFonts w:ascii="Times New Roman" w:hAnsi="Times New Roman" w:cs="Times New Roman"/>
        </w:rPr>
        <w:t xml:space="preserve">.) There’s the Cleric! Welcome, Sir Grimbucket BadgerDew! A priestly champion </w:t>
      </w:r>
      <w:r w:rsidR="00492BEF" w:rsidRPr="0055219E">
        <w:rPr>
          <w:rFonts w:ascii="Times New Roman" w:hAnsi="Times New Roman" w:cs="Times New Roman"/>
        </w:rPr>
        <w:t xml:space="preserve">— </w:t>
      </w:r>
    </w:p>
    <w:p w14:paraId="3BB3C808" w14:textId="77777777" w:rsidR="000D4674" w:rsidRPr="0055219E" w:rsidRDefault="000D4674" w:rsidP="00F55308">
      <w:pPr>
        <w:pStyle w:val="Dialogue"/>
        <w:rPr>
          <w:rFonts w:ascii="Times New Roman" w:hAnsi="Times New Roman" w:cs="Times New Roman"/>
        </w:rPr>
      </w:pPr>
    </w:p>
    <w:p w14:paraId="7B0DBD0F" w14:textId="49DF1787" w:rsidR="000D4674" w:rsidRPr="0055219E" w:rsidRDefault="000D4674"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6C4F8CA3" w14:textId="799E1F19" w:rsidR="00002DF0" w:rsidRPr="0055219E" w:rsidRDefault="00002DF0" w:rsidP="00F55308">
      <w:pPr>
        <w:pStyle w:val="Dialogue"/>
        <w:rPr>
          <w:rFonts w:ascii="Times New Roman" w:hAnsi="Times New Roman" w:cs="Times New Roman"/>
        </w:rPr>
      </w:pPr>
      <w:r w:rsidRPr="0055219E">
        <w:rPr>
          <w:rFonts w:ascii="Times New Roman" w:hAnsi="Times New Roman" w:cs="Times New Roman"/>
        </w:rPr>
        <w:t xml:space="preserve">We haven’t mourned Henry, we haven’t read the will — </w:t>
      </w:r>
      <w:r w:rsidR="004A488A" w:rsidRPr="0055219E">
        <w:rPr>
          <w:rFonts w:ascii="Times New Roman" w:hAnsi="Times New Roman" w:cs="Times New Roman"/>
        </w:rPr>
        <w:t xml:space="preserve">We have a show in five — </w:t>
      </w:r>
      <w:r w:rsidR="004A488A" w:rsidRPr="0055219E">
        <w:rPr>
          <w:rFonts w:ascii="Times New Roman" w:hAnsi="Times New Roman" w:cs="Times New Roman"/>
        </w:rPr>
        <w:br/>
      </w:r>
      <w:r w:rsidR="004A488A" w:rsidRPr="0055219E">
        <w:rPr>
          <w:rFonts w:ascii="Times New Roman" w:hAnsi="Times New Roman" w:cs="Times New Roman"/>
        </w:rPr>
        <w:br/>
      </w:r>
      <w:r w:rsidR="004A488A" w:rsidRPr="0055219E">
        <w:rPr>
          <w:rFonts w:ascii="Times New Roman" w:hAnsi="Times New Roman" w:cs="Times New Roman"/>
        </w:rPr>
        <w:tab/>
      </w:r>
      <w:r w:rsidR="004A488A" w:rsidRPr="0055219E">
        <w:rPr>
          <w:rFonts w:ascii="Times New Roman" w:hAnsi="Times New Roman" w:cs="Times New Roman"/>
        </w:rPr>
        <w:tab/>
      </w:r>
      <w:r w:rsidR="004A488A" w:rsidRPr="0055219E">
        <w:rPr>
          <w:rFonts w:ascii="Times New Roman" w:hAnsi="Times New Roman" w:cs="Times New Roman"/>
        </w:rPr>
        <w:tab/>
      </w:r>
      <w:r w:rsidR="004A488A" w:rsidRPr="0055219E">
        <w:rPr>
          <w:rFonts w:ascii="Times New Roman" w:hAnsi="Times New Roman" w:cs="Times New Roman"/>
        </w:rPr>
        <w:tab/>
        <w:t>GEORGE</w:t>
      </w:r>
    </w:p>
    <w:p w14:paraId="17F55058" w14:textId="6675F300" w:rsidR="004A488A" w:rsidRPr="0055219E" w:rsidRDefault="004A488A" w:rsidP="00F55308">
      <w:pPr>
        <w:pStyle w:val="Dialogue"/>
        <w:rPr>
          <w:rFonts w:ascii="Times New Roman" w:hAnsi="Times New Roman" w:cs="Times New Roman"/>
        </w:rPr>
      </w:pPr>
      <w:r w:rsidRPr="0055219E">
        <w:rPr>
          <w:rFonts w:ascii="Times New Roman" w:hAnsi="Times New Roman" w:cs="Times New Roman"/>
        </w:rPr>
        <w:t xml:space="preserve">Four minutes — A show in four minutes. </w:t>
      </w:r>
    </w:p>
    <w:p w14:paraId="421BE882" w14:textId="77777777" w:rsidR="004A488A" w:rsidRPr="0055219E" w:rsidRDefault="004A488A" w:rsidP="00F55308">
      <w:pPr>
        <w:pStyle w:val="Dialogue"/>
        <w:rPr>
          <w:rFonts w:ascii="Times New Roman" w:hAnsi="Times New Roman" w:cs="Times New Roman"/>
        </w:rPr>
      </w:pPr>
    </w:p>
    <w:p w14:paraId="43B3A8C1" w14:textId="54376E8C" w:rsidR="004A488A" w:rsidRPr="0055219E" w:rsidRDefault="004A488A"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JOHN</w:t>
      </w:r>
    </w:p>
    <w:p w14:paraId="3CE59C5D" w14:textId="7909C581" w:rsidR="00002DF0" w:rsidRPr="0055219E" w:rsidRDefault="004A488A" w:rsidP="004A488A">
      <w:pPr>
        <w:pStyle w:val="Dialogue"/>
        <w:rPr>
          <w:rFonts w:ascii="Times New Roman" w:hAnsi="Times New Roman" w:cs="Times New Roman"/>
        </w:rPr>
      </w:pPr>
      <w:r w:rsidRPr="0055219E">
        <w:rPr>
          <w:rFonts w:ascii="Times New Roman" w:hAnsi="Times New Roman" w:cs="Times New Roman"/>
        </w:rPr>
        <w:t xml:space="preserve">FOUR MINUTES PLACES! </w:t>
      </w:r>
      <w:r w:rsidR="00002DF0" w:rsidRPr="0055219E">
        <w:rPr>
          <w:rFonts w:ascii="Times New Roman" w:hAnsi="Times New Roman" w:cs="Times New Roman"/>
        </w:rPr>
        <w:t xml:space="preserve"> </w:t>
      </w:r>
    </w:p>
    <w:p w14:paraId="27E6D8C1" w14:textId="77777777" w:rsidR="00002DF0" w:rsidRPr="0055219E" w:rsidRDefault="00002DF0" w:rsidP="00F55308">
      <w:pPr>
        <w:pStyle w:val="Dialogue"/>
        <w:rPr>
          <w:rFonts w:ascii="Times New Roman" w:hAnsi="Times New Roman" w:cs="Times New Roman"/>
        </w:rPr>
      </w:pPr>
    </w:p>
    <w:p w14:paraId="34ECDCD0" w14:textId="12B133DA" w:rsidR="00002DF0"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002DF0" w:rsidRPr="0055219E">
        <w:rPr>
          <w:rFonts w:ascii="Times New Roman" w:hAnsi="Times New Roman" w:cs="Times New Roman"/>
        </w:rPr>
        <w:t>LIZ</w:t>
      </w:r>
      <w:r w:rsidR="00002DF0" w:rsidRPr="0055219E">
        <w:rPr>
          <w:rFonts w:ascii="Times New Roman" w:hAnsi="Times New Roman" w:cs="Times New Roman"/>
        </w:rPr>
        <w:br/>
      </w:r>
      <w:r w:rsidR="004A488A" w:rsidRPr="0055219E">
        <w:rPr>
          <w:rFonts w:ascii="Times New Roman" w:hAnsi="Times New Roman" w:cs="Times New Roman"/>
        </w:rPr>
        <w:t xml:space="preserve">Here’s your script! My hand is cramping. </w:t>
      </w:r>
    </w:p>
    <w:p w14:paraId="119EE0B7" w14:textId="77777777" w:rsidR="00002DF0" w:rsidRPr="0055219E" w:rsidRDefault="00002DF0" w:rsidP="00F55308">
      <w:pPr>
        <w:pStyle w:val="Dialogue"/>
        <w:rPr>
          <w:rFonts w:ascii="Times New Roman" w:hAnsi="Times New Roman" w:cs="Times New Roman"/>
        </w:rPr>
      </w:pPr>
    </w:p>
    <w:p w14:paraId="171F91A4" w14:textId="3210945B" w:rsidR="00002DF0"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002DF0" w:rsidRPr="0055219E">
        <w:rPr>
          <w:rFonts w:ascii="Times New Roman" w:hAnsi="Times New Roman" w:cs="Times New Roman"/>
        </w:rPr>
        <w:t>RICHARD</w:t>
      </w:r>
    </w:p>
    <w:p w14:paraId="67168927" w14:textId="374004BB" w:rsidR="00041F99" w:rsidRPr="0055219E" w:rsidRDefault="00002DF0" w:rsidP="004A488A">
      <w:pPr>
        <w:pStyle w:val="Dialogue"/>
        <w:rPr>
          <w:rFonts w:ascii="Times New Roman" w:hAnsi="Times New Roman" w:cs="Times New Roman"/>
        </w:rPr>
      </w:pPr>
      <w:r w:rsidRPr="0055219E">
        <w:rPr>
          <w:rFonts w:ascii="Times New Roman" w:hAnsi="Times New Roman" w:cs="Times New Roman"/>
        </w:rPr>
        <w:t xml:space="preserve">We’re doing </w:t>
      </w:r>
      <w:r w:rsidRPr="0055219E">
        <w:rPr>
          <w:rFonts w:ascii="Times New Roman" w:hAnsi="Times New Roman" w:cs="Times New Roman"/>
          <w:i/>
        </w:rPr>
        <w:t>Titus Andronicus</w:t>
      </w:r>
      <w:r w:rsidRPr="0055219E">
        <w:rPr>
          <w:rFonts w:ascii="Times New Roman" w:hAnsi="Times New Roman" w:cs="Times New Roman"/>
        </w:rPr>
        <w:t xml:space="preserve"> by my brother Cuthbert! </w:t>
      </w:r>
      <w:r w:rsidR="005F5D5A" w:rsidRPr="0055219E">
        <w:rPr>
          <w:rFonts w:ascii="Times New Roman" w:hAnsi="Times New Roman" w:cs="Times New Roman"/>
        </w:rPr>
        <w:t xml:space="preserve">And I’ll be Titus! </w:t>
      </w:r>
    </w:p>
    <w:p w14:paraId="042581DD" w14:textId="77777777" w:rsidR="00041F99" w:rsidRPr="0055219E" w:rsidRDefault="00041F99" w:rsidP="00F55308">
      <w:pPr>
        <w:pStyle w:val="Dialogue"/>
        <w:rPr>
          <w:rFonts w:ascii="Times New Roman" w:hAnsi="Times New Roman" w:cs="Times New Roman"/>
        </w:rPr>
      </w:pPr>
    </w:p>
    <w:p w14:paraId="2DF3BF8C" w14:textId="1C24AAAF" w:rsidR="00041F99"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566F29AB" w14:textId="2E024C5B" w:rsidR="00041F99" w:rsidRPr="0055219E" w:rsidRDefault="00041F99" w:rsidP="00F55308">
      <w:pPr>
        <w:pStyle w:val="Dialogue"/>
        <w:rPr>
          <w:rFonts w:ascii="Times New Roman" w:hAnsi="Times New Roman" w:cs="Times New Roman"/>
        </w:rPr>
      </w:pPr>
      <w:r w:rsidRPr="0055219E">
        <w:rPr>
          <w:rFonts w:ascii="Times New Roman" w:hAnsi="Times New Roman" w:cs="Times New Roman"/>
        </w:rPr>
        <w:t xml:space="preserve">We can’t — </w:t>
      </w:r>
      <w:r w:rsidR="004A488A" w:rsidRPr="0055219E">
        <w:rPr>
          <w:rFonts w:ascii="Times New Roman" w:hAnsi="Times New Roman" w:cs="Times New Roman"/>
        </w:rPr>
        <w:t xml:space="preserve">No violence — No sex — </w:t>
      </w:r>
      <w:r w:rsidRPr="0055219E">
        <w:rPr>
          <w:rFonts w:ascii="Times New Roman" w:hAnsi="Times New Roman" w:cs="Times New Roman"/>
        </w:rPr>
        <w:t xml:space="preserve">Liz’s sister is on a war path — </w:t>
      </w:r>
    </w:p>
    <w:p w14:paraId="3506C585" w14:textId="77777777" w:rsidR="00041F99" w:rsidRPr="0055219E" w:rsidRDefault="00041F99" w:rsidP="00F55308">
      <w:pPr>
        <w:pStyle w:val="Dialogue"/>
        <w:rPr>
          <w:rFonts w:ascii="Times New Roman" w:hAnsi="Times New Roman" w:cs="Times New Roman"/>
        </w:rPr>
      </w:pPr>
    </w:p>
    <w:p w14:paraId="5FD45CE7" w14:textId="794B02AF" w:rsidR="00041F99"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31B2FFED" w14:textId="29381168" w:rsidR="00041F99" w:rsidRPr="0055219E" w:rsidRDefault="005F5D5A" w:rsidP="00F55308">
      <w:pPr>
        <w:pStyle w:val="Dialogue"/>
        <w:rPr>
          <w:rFonts w:ascii="Times New Roman" w:hAnsi="Times New Roman" w:cs="Times New Roman"/>
        </w:rPr>
      </w:pPr>
      <w:r w:rsidRPr="0055219E">
        <w:rPr>
          <w:rFonts w:ascii="Times New Roman" w:hAnsi="Times New Roman" w:cs="Times New Roman"/>
        </w:rPr>
        <w:t xml:space="preserve">She’s doing everything she can to ruin us from her prison cell in Fotheringhay Academy. </w:t>
      </w:r>
    </w:p>
    <w:p w14:paraId="141EE2BA" w14:textId="77777777" w:rsidR="00041F99" w:rsidRPr="0055219E" w:rsidRDefault="00041F99" w:rsidP="00F55308">
      <w:pPr>
        <w:pStyle w:val="Dialogue"/>
        <w:rPr>
          <w:rFonts w:ascii="Times New Roman" w:hAnsi="Times New Roman" w:cs="Times New Roman"/>
        </w:rPr>
      </w:pPr>
    </w:p>
    <w:p w14:paraId="465B9864" w14:textId="4B81828B" w:rsidR="005F5D5A" w:rsidRPr="0055219E" w:rsidRDefault="005F5D5A"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42F20806" w14:textId="14AACDC8" w:rsidR="005F5D5A" w:rsidRPr="0055219E" w:rsidRDefault="005F5D5A" w:rsidP="00F55308">
      <w:pPr>
        <w:pStyle w:val="Dialogue"/>
        <w:rPr>
          <w:rFonts w:ascii="Times New Roman" w:hAnsi="Times New Roman" w:cs="Times New Roman"/>
        </w:rPr>
      </w:pPr>
      <w:r w:rsidRPr="0055219E">
        <w:rPr>
          <w:rFonts w:ascii="Times New Roman" w:hAnsi="Times New Roman" w:cs="Times New Roman"/>
        </w:rPr>
        <w:t xml:space="preserve">It’s not really a prison cell — </w:t>
      </w:r>
    </w:p>
    <w:p w14:paraId="7553387B" w14:textId="77777777" w:rsidR="005F5D5A" w:rsidRPr="0055219E" w:rsidRDefault="005F5D5A" w:rsidP="00F55308">
      <w:pPr>
        <w:pStyle w:val="Dialogue"/>
        <w:rPr>
          <w:rFonts w:ascii="Times New Roman" w:hAnsi="Times New Roman" w:cs="Times New Roman"/>
        </w:rPr>
      </w:pPr>
    </w:p>
    <w:p w14:paraId="77A53850" w14:textId="14D24B65" w:rsidR="005F5D5A" w:rsidRPr="0055219E" w:rsidRDefault="005F5D5A"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186E39EB" w14:textId="799F2F76" w:rsidR="005F5D5A" w:rsidRPr="0055219E" w:rsidRDefault="005F5D5A" w:rsidP="00F55308">
      <w:pPr>
        <w:pStyle w:val="Dialogue"/>
        <w:rPr>
          <w:rFonts w:ascii="Times New Roman" w:hAnsi="Times New Roman" w:cs="Times New Roman"/>
        </w:rPr>
      </w:pPr>
      <w:r w:rsidRPr="0055219E">
        <w:rPr>
          <w:rFonts w:ascii="Times New Roman" w:hAnsi="Times New Roman" w:cs="Times New Roman"/>
        </w:rPr>
        <w:lastRenderedPageBreak/>
        <w:t xml:space="preserve">She’s being metaphorical — </w:t>
      </w:r>
    </w:p>
    <w:p w14:paraId="0DCB1ED9" w14:textId="77777777" w:rsidR="005F5D5A" w:rsidRPr="0055219E" w:rsidRDefault="005F5D5A" w:rsidP="00F55308">
      <w:pPr>
        <w:pStyle w:val="Dialogue"/>
        <w:rPr>
          <w:rFonts w:ascii="Times New Roman" w:hAnsi="Times New Roman" w:cs="Times New Roman"/>
        </w:rPr>
      </w:pPr>
    </w:p>
    <w:p w14:paraId="5E1D1B5C" w14:textId="62A3105F" w:rsidR="005F5D5A" w:rsidRPr="0055219E" w:rsidRDefault="005F5D5A"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38E2F40C" w14:textId="69EE2721" w:rsidR="00041F99" w:rsidRPr="0055219E" w:rsidRDefault="005F5D5A" w:rsidP="004A488A">
      <w:pPr>
        <w:pStyle w:val="Dialogue"/>
        <w:rPr>
          <w:rFonts w:ascii="Times New Roman" w:hAnsi="Times New Roman" w:cs="Times New Roman"/>
        </w:rPr>
      </w:pPr>
      <w:r w:rsidRPr="0055219E">
        <w:rPr>
          <w:rFonts w:ascii="Times New Roman" w:hAnsi="Times New Roman" w:cs="Times New Roman"/>
        </w:rPr>
        <w:t>Nope! It’s a cell — She’s there for treason</w:t>
      </w:r>
      <w:r w:rsidR="004A488A" w:rsidRPr="0055219E">
        <w:rPr>
          <w:rFonts w:ascii="Times New Roman" w:hAnsi="Times New Roman" w:cs="Times New Roman"/>
        </w:rPr>
        <w:t xml:space="preserve"> — </w:t>
      </w:r>
      <w:r w:rsidRPr="0055219E">
        <w:rPr>
          <w:rFonts w:ascii="Times New Roman" w:hAnsi="Times New Roman" w:cs="Times New Roman"/>
        </w:rPr>
        <w:t xml:space="preserve"> </w:t>
      </w:r>
      <w:r w:rsidR="00041F99" w:rsidRPr="0055219E">
        <w:rPr>
          <w:rFonts w:ascii="Times New Roman" w:hAnsi="Times New Roman" w:cs="Times New Roman"/>
        </w:rPr>
        <w:t xml:space="preserve"> </w:t>
      </w:r>
    </w:p>
    <w:p w14:paraId="01B59EEE" w14:textId="77777777" w:rsidR="00C92494" w:rsidRPr="0055219E" w:rsidRDefault="00C92494" w:rsidP="004A488A">
      <w:pPr>
        <w:pStyle w:val="Dialogue"/>
        <w:rPr>
          <w:rFonts w:ascii="Times New Roman" w:hAnsi="Times New Roman" w:cs="Times New Roman"/>
        </w:rPr>
      </w:pPr>
    </w:p>
    <w:p w14:paraId="2F9EBDDE" w14:textId="1732D44F" w:rsidR="00C92494" w:rsidRPr="0055219E" w:rsidRDefault="00C92494" w:rsidP="004A488A">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77E6CA56" w14:textId="694352C5" w:rsidR="00C92494" w:rsidRPr="0055219E" w:rsidRDefault="00C327BC" w:rsidP="004A488A">
      <w:pPr>
        <w:pStyle w:val="Dialogue"/>
        <w:rPr>
          <w:rFonts w:ascii="Times New Roman" w:hAnsi="Times New Roman" w:cs="Times New Roman"/>
        </w:rPr>
      </w:pPr>
      <w:r w:rsidRPr="0055219E">
        <w:rPr>
          <w:rFonts w:ascii="Times New Roman" w:hAnsi="Times New Roman" w:cs="Times New Roman"/>
        </w:rPr>
        <w:t>So we have a script for Titus by your brother Cuthbert and this new one from Liz —</w:t>
      </w:r>
      <w:r w:rsidR="00C92494" w:rsidRPr="0055219E">
        <w:rPr>
          <w:rFonts w:ascii="Times New Roman" w:hAnsi="Times New Roman" w:cs="Times New Roman"/>
        </w:rPr>
        <w:t xml:space="preserve"> </w:t>
      </w:r>
    </w:p>
    <w:p w14:paraId="2344CD7D" w14:textId="77777777" w:rsidR="004B186D" w:rsidRPr="0055219E" w:rsidRDefault="004B186D" w:rsidP="00F55308">
      <w:pPr>
        <w:pStyle w:val="Dialogue"/>
        <w:rPr>
          <w:rFonts w:ascii="Times New Roman" w:hAnsi="Times New Roman" w:cs="Times New Roman"/>
        </w:rPr>
      </w:pPr>
    </w:p>
    <w:p w14:paraId="218C06AF" w14:textId="18F02FA1" w:rsidR="004B186D" w:rsidRPr="0055219E" w:rsidRDefault="004B186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13E92BFD" w14:textId="164B9065" w:rsidR="004B186D" w:rsidRPr="0055219E" w:rsidRDefault="004B186D" w:rsidP="00F55308">
      <w:pPr>
        <w:pStyle w:val="Dialogue"/>
        <w:rPr>
          <w:rFonts w:ascii="Times New Roman" w:hAnsi="Times New Roman" w:cs="Times New Roman"/>
        </w:rPr>
      </w:pPr>
      <w:r w:rsidRPr="0055219E">
        <w:rPr>
          <w:rFonts w:ascii="Times New Roman" w:hAnsi="Times New Roman" w:cs="Times New Roman"/>
        </w:rPr>
        <w:t>I saw a hed</w:t>
      </w:r>
      <w:r w:rsidR="004A488A" w:rsidRPr="0055219E">
        <w:rPr>
          <w:rFonts w:ascii="Times New Roman" w:hAnsi="Times New Roman" w:cs="Times New Roman"/>
        </w:rPr>
        <w:t>gehog on my way to school today!</w:t>
      </w:r>
      <w:r w:rsidRPr="0055219E">
        <w:rPr>
          <w:rFonts w:ascii="Times New Roman" w:hAnsi="Times New Roman" w:cs="Times New Roman"/>
        </w:rPr>
        <w:t xml:space="preserve"> </w:t>
      </w:r>
      <w:r w:rsidR="00492BEF" w:rsidRPr="0055219E">
        <w:rPr>
          <w:rFonts w:ascii="Times New Roman" w:hAnsi="Times New Roman" w:cs="Times New Roman"/>
        </w:rPr>
        <w:t>(</w:t>
      </w:r>
      <w:r w:rsidR="00492BEF" w:rsidRPr="0055219E">
        <w:rPr>
          <w:rFonts w:ascii="Times New Roman" w:hAnsi="Times New Roman" w:cs="Times New Roman"/>
          <w:i/>
        </w:rPr>
        <w:t>All gasp</w:t>
      </w:r>
      <w:r w:rsidR="00492BEF" w:rsidRPr="0055219E">
        <w:rPr>
          <w:rFonts w:ascii="Times New Roman" w:hAnsi="Times New Roman" w:cs="Times New Roman"/>
        </w:rPr>
        <w:t xml:space="preserve">.) </w:t>
      </w:r>
    </w:p>
    <w:p w14:paraId="515FE876" w14:textId="77777777" w:rsidR="004B186D" w:rsidRPr="0055219E" w:rsidRDefault="004B186D" w:rsidP="00F55308">
      <w:pPr>
        <w:pStyle w:val="Dialogue"/>
        <w:rPr>
          <w:rFonts w:ascii="Times New Roman" w:hAnsi="Times New Roman" w:cs="Times New Roman"/>
        </w:rPr>
      </w:pPr>
    </w:p>
    <w:p w14:paraId="4A6E859F" w14:textId="45551B05" w:rsidR="004B186D" w:rsidRPr="0055219E" w:rsidRDefault="004B186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4A488A" w:rsidRPr="0055219E">
        <w:rPr>
          <w:rFonts w:ascii="Times New Roman" w:hAnsi="Times New Roman" w:cs="Times New Roman"/>
        </w:rPr>
        <w:t xml:space="preserve">GEORGE </w:t>
      </w:r>
    </w:p>
    <w:p w14:paraId="56CB353F" w14:textId="77777777" w:rsidR="00C327BC" w:rsidRPr="0055219E" w:rsidRDefault="00C92494" w:rsidP="00F55308">
      <w:pPr>
        <w:pStyle w:val="Dialogue"/>
        <w:rPr>
          <w:rFonts w:ascii="Times New Roman" w:hAnsi="Times New Roman" w:cs="Times New Roman"/>
        </w:rPr>
      </w:pPr>
      <w:r w:rsidRPr="0055219E">
        <w:rPr>
          <w:rFonts w:ascii="Times New Roman" w:hAnsi="Times New Roman" w:cs="Times New Roman"/>
        </w:rPr>
        <w:t xml:space="preserve">A hedgehog? No! </w:t>
      </w:r>
    </w:p>
    <w:p w14:paraId="76AEFE77" w14:textId="77777777" w:rsidR="00C327BC" w:rsidRPr="0055219E" w:rsidRDefault="00C327BC" w:rsidP="00F55308">
      <w:pPr>
        <w:pStyle w:val="Dialogue"/>
        <w:rPr>
          <w:rFonts w:ascii="Times New Roman" w:hAnsi="Times New Roman" w:cs="Times New Roman"/>
        </w:rPr>
      </w:pPr>
    </w:p>
    <w:p w14:paraId="326513F1" w14:textId="583C937D" w:rsidR="00C327BC" w:rsidRPr="0055219E" w:rsidRDefault="00C327BC"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0D08FA7C" w14:textId="6ABAD000" w:rsidR="004B186D" w:rsidRPr="0055219E" w:rsidRDefault="004B186D" w:rsidP="00F55308">
      <w:pPr>
        <w:pStyle w:val="Dialogue"/>
        <w:rPr>
          <w:rFonts w:ascii="Times New Roman" w:hAnsi="Times New Roman" w:cs="Times New Roman"/>
        </w:rPr>
      </w:pPr>
      <w:r w:rsidRPr="0055219E">
        <w:rPr>
          <w:rFonts w:ascii="Times New Roman" w:hAnsi="Times New Roman" w:cs="Times New Roman"/>
        </w:rPr>
        <w:t xml:space="preserve">This urchin-show torments us! </w:t>
      </w:r>
    </w:p>
    <w:p w14:paraId="0EEE7605" w14:textId="77777777" w:rsidR="004B186D" w:rsidRPr="0055219E" w:rsidRDefault="004B186D" w:rsidP="00F55308">
      <w:pPr>
        <w:pStyle w:val="Dialogue"/>
        <w:rPr>
          <w:rFonts w:ascii="Times New Roman" w:hAnsi="Times New Roman" w:cs="Times New Roman"/>
        </w:rPr>
      </w:pPr>
    </w:p>
    <w:p w14:paraId="6D3264D9" w14:textId="6DA4EF94" w:rsidR="004B186D" w:rsidRPr="0055219E" w:rsidRDefault="004B186D"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C327BC" w:rsidRPr="0055219E">
        <w:rPr>
          <w:rFonts w:ascii="Times New Roman" w:hAnsi="Times New Roman" w:cs="Times New Roman"/>
        </w:rPr>
        <w:t>LIZ</w:t>
      </w:r>
    </w:p>
    <w:p w14:paraId="572AC23A" w14:textId="77777777" w:rsidR="00C327BC" w:rsidRPr="0055219E" w:rsidRDefault="004B186D" w:rsidP="00F55308">
      <w:pPr>
        <w:pStyle w:val="Dialogue"/>
        <w:rPr>
          <w:rFonts w:ascii="Times New Roman" w:hAnsi="Times New Roman" w:cs="Times New Roman"/>
        </w:rPr>
      </w:pPr>
      <w:r w:rsidRPr="0055219E">
        <w:rPr>
          <w:rFonts w:ascii="Times New Roman" w:hAnsi="Times New Roman" w:cs="Times New Roman"/>
        </w:rPr>
        <w:t xml:space="preserve">Malignant spirits — </w:t>
      </w:r>
    </w:p>
    <w:p w14:paraId="6398F855" w14:textId="77777777" w:rsidR="00C327BC" w:rsidRPr="0055219E" w:rsidRDefault="00C327BC" w:rsidP="00F55308">
      <w:pPr>
        <w:pStyle w:val="Dialogue"/>
        <w:rPr>
          <w:rFonts w:ascii="Times New Roman" w:hAnsi="Times New Roman" w:cs="Times New Roman"/>
        </w:rPr>
      </w:pPr>
    </w:p>
    <w:p w14:paraId="6B87E731" w14:textId="2C0E3A5B" w:rsidR="00C327BC" w:rsidRPr="0055219E" w:rsidRDefault="00C327BC"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36EC4305" w14:textId="0CF7DD8E" w:rsidR="00C327BC" w:rsidRPr="0055219E" w:rsidRDefault="00C92494" w:rsidP="00F55308">
      <w:pPr>
        <w:pStyle w:val="Dialogue"/>
        <w:rPr>
          <w:rFonts w:ascii="Times New Roman" w:hAnsi="Times New Roman" w:cs="Times New Roman"/>
        </w:rPr>
      </w:pPr>
      <w:r w:rsidRPr="0055219E">
        <w:rPr>
          <w:rFonts w:ascii="Times New Roman" w:hAnsi="Times New Roman" w:cs="Times New Roman"/>
        </w:rPr>
        <w:t>Their weird little rolly-ball thing</w:t>
      </w:r>
      <w:r w:rsidR="00492BEF" w:rsidRPr="0055219E">
        <w:rPr>
          <w:rFonts w:ascii="Times New Roman" w:hAnsi="Times New Roman" w:cs="Times New Roman"/>
        </w:rPr>
        <w:t xml:space="preserve"> they do</w:t>
      </w:r>
      <w:r w:rsidRPr="0055219E">
        <w:rPr>
          <w:rFonts w:ascii="Times New Roman" w:hAnsi="Times New Roman" w:cs="Times New Roman"/>
        </w:rPr>
        <w:t xml:space="preserve">! </w:t>
      </w:r>
      <w:r w:rsidR="00C327BC" w:rsidRPr="0055219E">
        <w:rPr>
          <w:rFonts w:ascii="Times New Roman" w:hAnsi="Times New Roman" w:cs="Times New Roman"/>
        </w:rPr>
        <w:br/>
      </w:r>
      <w:r w:rsidR="00C327BC" w:rsidRPr="0055219E">
        <w:rPr>
          <w:rFonts w:ascii="Times New Roman" w:hAnsi="Times New Roman" w:cs="Times New Roman"/>
        </w:rPr>
        <w:br/>
      </w:r>
      <w:r w:rsidR="00C327BC" w:rsidRPr="0055219E">
        <w:rPr>
          <w:rFonts w:ascii="Times New Roman" w:hAnsi="Times New Roman" w:cs="Times New Roman"/>
        </w:rPr>
        <w:tab/>
      </w:r>
      <w:r w:rsidR="00C327BC" w:rsidRPr="0055219E">
        <w:rPr>
          <w:rFonts w:ascii="Times New Roman" w:hAnsi="Times New Roman" w:cs="Times New Roman"/>
        </w:rPr>
        <w:tab/>
      </w:r>
      <w:r w:rsidR="00C327BC" w:rsidRPr="0055219E">
        <w:rPr>
          <w:rFonts w:ascii="Times New Roman" w:hAnsi="Times New Roman" w:cs="Times New Roman"/>
        </w:rPr>
        <w:tab/>
      </w:r>
      <w:r w:rsidR="00C327BC" w:rsidRPr="0055219E">
        <w:rPr>
          <w:rFonts w:ascii="Times New Roman" w:hAnsi="Times New Roman" w:cs="Times New Roman"/>
        </w:rPr>
        <w:tab/>
        <w:t>JOHN</w:t>
      </w:r>
    </w:p>
    <w:p w14:paraId="4153BA2A" w14:textId="20D3DCF4" w:rsidR="004B186D" w:rsidRPr="0055219E" w:rsidRDefault="00C92494" w:rsidP="00F55308">
      <w:pPr>
        <w:pStyle w:val="Dialogue"/>
        <w:rPr>
          <w:rFonts w:ascii="Times New Roman" w:hAnsi="Times New Roman" w:cs="Times New Roman"/>
        </w:rPr>
      </w:pPr>
      <w:r w:rsidRPr="0055219E">
        <w:rPr>
          <w:rFonts w:ascii="Times New Roman" w:hAnsi="Times New Roman" w:cs="Times New Roman"/>
        </w:rPr>
        <w:t xml:space="preserve">Disgusting! </w:t>
      </w:r>
    </w:p>
    <w:p w14:paraId="0360D149" w14:textId="77777777" w:rsidR="008E181E" w:rsidRPr="0055219E" w:rsidRDefault="008E181E" w:rsidP="00F55308">
      <w:pPr>
        <w:pStyle w:val="Dialogue"/>
        <w:rPr>
          <w:rFonts w:ascii="Times New Roman" w:hAnsi="Times New Roman" w:cs="Times New Roman"/>
        </w:rPr>
      </w:pPr>
    </w:p>
    <w:p w14:paraId="061B4F00" w14:textId="06F335AB" w:rsidR="008E181E" w:rsidRPr="0055219E" w:rsidRDefault="008E181E"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1CE8353" w14:textId="77777777" w:rsidR="00492BEF" w:rsidRPr="0055219E" w:rsidRDefault="008E181E" w:rsidP="00F55308">
      <w:pPr>
        <w:pStyle w:val="Dialogue"/>
        <w:rPr>
          <w:rFonts w:ascii="Times New Roman" w:hAnsi="Times New Roman" w:cs="Times New Roman"/>
        </w:rPr>
      </w:pPr>
      <w:r w:rsidRPr="0055219E">
        <w:rPr>
          <w:rFonts w:ascii="Times New Roman" w:hAnsi="Times New Roman" w:cs="Times New Roman"/>
        </w:rPr>
        <w:t xml:space="preserve">Spiny mammals found in hedgerows! </w:t>
      </w:r>
      <w:r w:rsidR="00C92494" w:rsidRPr="0055219E">
        <w:rPr>
          <w:rFonts w:ascii="Times New Roman" w:hAnsi="Times New Roman" w:cs="Times New Roman"/>
        </w:rPr>
        <w:t xml:space="preserve">Not cute at </w:t>
      </w:r>
      <w:r w:rsidR="00C92494" w:rsidRPr="0055219E">
        <w:rPr>
          <w:rFonts w:ascii="Times New Roman" w:hAnsi="Times New Roman" w:cs="Times New Roman"/>
          <w:i/>
        </w:rPr>
        <w:t>all</w:t>
      </w:r>
      <w:r w:rsidR="00C92494" w:rsidRPr="0055219E">
        <w:rPr>
          <w:rFonts w:ascii="Times New Roman" w:hAnsi="Times New Roman" w:cs="Times New Roman"/>
        </w:rPr>
        <w:t xml:space="preserve">! </w:t>
      </w:r>
      <w:r w:rsidR="004A488A" w:rsidRPr="0055219E">
        <w:rPr>
          <w:rFonts w:ascii="Times New Roman" w:hAnsi="Times New Roman" w:cs="Times New Roman"/>
        </w:rPr>
        <w:t xml:space="preserve">— </w:t>
      </w:r>
    </w:p>
    <w:p w14:paraId="25532815" w14:textId="77777777" w:rsidR="00492BEF" w:rsidRPr="0055219E" w:rsidRDefault="00492BEF" w:rsidP="00F55308">
      <w:pPr>
        <w:pStyle w:val="Dialogue"/>
        <w:rPr>
          <w:rFonts w:ascii="Times New Roman" w:hAnsi="Times New Roman" w:cs="Times New Roman"/>
        </w:rPr>
      </w:pPr>
    </w:p>
    <w:p w14:paraId="02357497" w14:textId="47DAF4A8" w:rsidR="00492BEF" w:rsidRPr="0055219E" w:rsidRDefault="00492BEF"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C327BC" w:rsidRPr="0055219E">
        <w:rPr>
          <w:rFonts w:ascii="Times New Roman" w:hAnsi="Times New Roman" w:cs="Times New Roman"/>
        </w:rPr>
        <w:t>RICHARD</w:t>
      </w:r>
    </w:p>
    <w:p w14:paraId="538D4EF8" w14:textId="1CD4342F" w:rsidR="001140BC" w:rsidRPr="0055219E" w:rsidRDefault="004A488A" w:rsidP="00F55308">
      <w:pPr>
        <w:pStyle w:val="Dialogue"/>
        <w:rPr>
          <w:rFonts w:ascii="Times New Roman" w:hAnsi="Times New Roman" w:cs="Times New Roman"/>
        </w:rPr>
      </w:pPr>
      <w:r w:rsidRPr="0055219E">
        <w:rPr>
          <w:rFonts w:ascii="Times New Roman" w:hAnsi="Times New Roman" w:cs="Times New Roman"/>
        </w:rPr>
        <w:t xml:space="preserve">This explains </w:t>
      </w:r>
      <w:r w:rsidRPr="0055219E">
        <w:rPr>
          <w:rFonts w:ascii="Times New Roman" w:hAnsi="Times New Roman" w:cs="Times New Roman"/>
          <w:i/>
        </w:rPr>
        <w:t>everything</w:t>
      </w:r>
      <w:r w:rsidRPr="0055219E">
        <w:rPr>
          <w:rFonts w:ascii="Times New Roman" w:hAnsi="Times New Roman" w:cs="Times New Roman"/>
        </w:rPr>
        <w:t xml:space="preserve">. </w:t>
      </w:r>
    </w:p>
    <w:p w14:paraId="13E2B01D" w14:textId="77777777" w:rsidR="00492BEF" w:rsidRPr="0055219E" w:rsidRDefault="00492BEF" w:rsidP="00F55308">
      <w:pPr>
        <w:pStyle w:val="Dialogue"/>
        <w:rPr>
          <w:rFonts w:ascii="Times New Roman" w:hAnsi="Times New Roman" w:cs="Times New Roman"/>
        </w:rPr>
      </w:pPr>
    </w:p>
    <w:p w14:paraId="6F1B5330" w14:textId="42EC83EF" w:rsidR="001140BC" w:rsidRPr="0055219E" w:rsidRDefault="001140BC"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THOMAS</w:t>
      </w:r>
    </w:p>
    <w:p w14:paraId="47C2F645" w14:textId="77777777" w:rsidR="00C92494" w:rsidRPr="0055219E" w:rsidRDefault="008E181E" w:rsidP="008E181E">
      <w:pPr>
        <w:pStyle w:val="Dialogue"/>
        <w:rPr>
          <w:rFonts w:ascii="Times New Roman" w:hAnsi="Times New Roman" w:cs="Times New Roman"/>
        </w:rPr>
      </w:pPr>
      <w:r w:rsidRPr="0055219E">
        <w:rPr>
          <w:rFonts w:ascii="Times New Roman" w:hAnsi="Times New Roman" w:cs="Times New Roman"/>
        </w:rPr>
        <w:t xml:space="preserve">Sweet </w:t>
      </w:r>
      <w:r w:rsidR="001140BC" w:rsidRPr="0055219E">
        <w:rPr>
          <w:rFonts w:ascii="Times New Roman" w:hAnsi="Times New Roman" w:cs="Times New Roman"/>
        </w:rPr>
        <w:t xml:space="preserve">bodements! </w:t>
      </w:r>
      <w:r w:rsidR="004A488A" w:rsidRPr="0055219E">
        <w:rPr>
          <w:rFonts w:ascii="Times New Roman" w:hAnsi="Times New Roman" w:cs="Times New Roman"/>
        </w:rPr>
        <w:t xml:space="preserve">Gus — Are you okay? My hand — If you need stability. </w:t>
      </w:r>
    </w:p>
    <w:p w14:paraId="1BFB37ED" w14:textId="77777777" w:rsidR="00C327BC" w:rsidRPr="0055219E" w:rsidRDefault="00C327BC" w:rsidP="008E181E">
      <w:pPr>
        <w:pStyle w:val="Dialogue"/>
        <w:rPr>
          <w:rFonts w:ascii="Times New Roman" w:hAnsi="Times New Roman" w:cs="Times New Roman"/>
        </w:rPr>
      </w:pPr>
    </w:p>
    <w:p w14:paraId="0F9D4070" w14:textId="2BB55550" w:rsidR="00C327BC" w:rsidRPr="0055219E" w:rsidRDefault="00C327BC" w:rsidP="008E181E">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1EBDCB27" w14:textId="691105FB" w:rsidR="00C327BC" w:rsidRPr="0055219E" w:rsidRDefault="00C327BC" w:rsidP="008E181E">
      <w:pPr>
        <w:pStyle w:val="Dialogue"/>
        <w:rPr>
          <w:rFonts w:ascii="Times New Roman" w:hAnsi="Times New Roman" w:cs="Times New Roman"/>
        </w:rPr>
      </w:pPr>
      <w:r w:rsidRPr="0055219E">
        <w:rPr>
          <w:rFonts w:ascii="Times New Roman" w:hAnsi="Times New Roman" w:cs="Times New Roman"/>
        </w:rPr>
        <w:t xml:space="preserve">Finally! Agreement — We all hate hedgehogs. </w:t>
      </w:r>
    </w:p>
    <w:p w14:paraId="37C5F0ED" w14:textId="77777777" w:rsidR="00C92494" w:rsidRPr="0055219E" w:rsidRDefault="00C92494" w:rsidP="008E181E">
      <w:pPr>
        <w:pStyle w:val="Dialogue"/>
        <w:rPr>
          <w:rFonts w:ascii="Times New Roman" w:hAnsi="Times New Roman" w:cs="Times New Roman"/>
        </w:rPr>
      </w:pPr>
    </w:p>
    <w:p w14:paraId="3FB87C2E" w14:textId="3AE3D522" w:rsidR="00C92494" w:rsidRPr="0055219E" w:rsidRDefault="00C92494" w:rsidP="008E181E">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5CB57F6A" w14:textId="38E1859B" w:rsidR="008E181E" w:rsidRPr="0055219E" w:rsidRDefault="00C92494" w:rsidP="008E181E">
      <w:pPr>
        <w:pStyle w:val="Dialogue"/>
        <w:rPr>
          <w:rFonts w:ascii="Times New Roman" w:hAnsi="Times New Roman" w:cs="Times New Roman"/>
        </w:rPr>
      </w:pPr>
      <w:r w:rsidRPr="0055219E">
        <w:rPr>
          <w:rFonts w:ascii="Times New Roman" w:hAnsi="Times New Roman" w:cs="Times New Roman"/>
        </w:rPr>
        <w:t>It says in this spreadsheet that Henry interprets all omens. But Henry is dead! (</w:t>
      </w:r>
      <w:r w:rsidRPr="0055219E">
        <w:rPr>
          <w:rFonts w:ascii="Times New Roman" w:hAnsi="Times New Roman" w:cs="Times New Roman"/>
          <w:i/>
        </w:rPr>
        <w:t>She cries</w:t>
      </w:r>
      <w:r w:rsidRPr="0055219E">
        <w:rPr>
          <w:rFonts w:ascii="Times New Roman" w:hAnsi="Times New Roman" w:cs="Times New Roman"/>
        </w:rPr>
        <w:t xml:space="preserve">.) </w:t>
      </w:r>
      <w:r w:rsidR="00A82DB5" w:rsidRPr="0055219E">
        <w:rPr>
          <w:rFonts w:ascii="Times New Roman" w:hAnsi="Times New Roman" w:cs="Times New Roman"/>
        </w:rPr>
        <w:br/>
      </w:r>
      <w:r w:rsidR="00A82DB5" w:rsidRPr="0055219E">
        <w:rPr>
          <w:rFonts w:ascii="Times New Roman" w:hAnsi="Times New Roman" w:cs="Times New Roman"/>
        </w:rPr>
        <w:br/>
      </w:r>
      <w:r w:rsidR="00A82DB5" w:rsidRPr="0055219E">
        <w:rPr>
          <w:rFonts w:ascii="Times New Roman" w:hAnsi="Times New Roman" w:cs="Times New Roman"/>
        </w:rPr>
        <w:tab/>
      </w:r>
      <w:r w:rsidR="00A82DB5" w:rsidRPr="0055219E">
        <w:rPr>
          <w:rFonts w:ascii="Times New Roman" w:hAnsi="Times New Roman" w:cs="Times New Roman"/>
        </w:rPr>
        <w:tab/>
      </w:r>
      <w:r w:rsidR="00A82DB5" w:rsidRPr="0055219E">
        <w:rPr>
          <w:rFonts w:ascii="Times New Roman" w:hAnsi="Times New Roman" w:cs="Times New Roman"/>
        </w:rPr>
        <w:tab/>
      </w:r>
      <w:r w:rsidR="00A82DB5" w:rsidRPr="0055219E">
        <w:rPr>
          <w:rFonts w:ascii="Times New Roman" w:hAnsi="Times New Roman" w:cs="Times New Roman"/>
        </w:rPr>
        <w:tab/>
        <w:t>JOHN</w:t>
      </w:r>
    </w:p>
    <w:p w14:paraId="2345A1F1" w14:textId="0882334E" w:rsidR="00A82DB5" w:rsidRPr="0055219E" w:rsidRDefault="00A82DB5" w:rsidP="008E181E">
      <w:pPr>
        <w:pStyle w:val="Dialogue"/>
        <w:rPr>
          <w:rFonts w:ascii="Times New Roman" w:hAnsi="Times New Roman" w:cs="Times New Roman"/>
        </w:rPr>
      </w:pPr>
      <w:r w:rsidRPr="0055219E">
        <w:rPr>
          <w:rFonts w:ascii="Times New Roman" w:hAnsi="Times New Roman" w:cs="Times New Roman"/>
        </w:rPr>
        <w:t>Who</w:t>
      </w:r>
      <w:r w:rsidR="00C92494" w:rsidRPr="0055219E">
        <w:rPr>
          <w:rFonts w:ascii="Times New Roman" w:hAnsi="Times New Roman" w:cs="Times New Roman"/>
        </w:rPr>
        <w:t xml:space="preserve"> among us is the vice </w:t>
      </w:r>
      <w:r w:rsidRPr="0055219E">
        <w:rPr>
          <w:rFonts w:ascii="Times New Roman" w:hAnsi="Times New Roman" w:cs="Times New Roman"/>
        </w:rPr>
        <w:t xml:space="preserve">augurer? </w:t>
      </w:r>
    </w:p>
    <w:p w14:paraId="552D28A2" w14:textId="77777777" w:rsidR="00A82DB5" w:rsidRPr="0055219E" w:rsidRDefault="00A82DB5" w:rsidP="008E181E">
      <w:pPr>
        <w:pStyle w:val="Dialogue"/>
        <w:rPr>
          <w:rFonts w:ascii="Times New Roman" w:hAnsi="Times New Roman" w:cs="Times New Roman"/>
        </w:rPr>
      </w:pPr>
    </w:p>
    <w:p w14:paraId="407CA937" w14:textId="229A4128" w:rsidR="00A82DB5" w:rsidRPr="0055219E" w:rsidRDefault="00A82DB5" w:rsidP="008E181E">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33C44535" w14:textId="397B9F32" w:rsidR="00492BEF" w:rsidRPr="0055219E" w:rsidRDefault="007626EC" w:rsidP="008E181E">
      <w:pPr>
        <w:pStyle w:val="Dialogue"/>
        <w:rPr>
          <w:rFonts w:ascii="Times New Roman" w:hAnsi="Times New Roman" w:cs="Times New Roman"/>
        </w:rPr>
      </w:pPr>
      <w:r w:rsidRPr="0055219E">
        <w:rPr>
          <w:rFonts w:ascii="Times New Roman" w:hAnsi="Times New Roman" w:cs="Times New Roman"/>
        </w:rPr>
        <w:t xml:space="preserve">Stand back! </w:t>
      </w:r>
      <w:r w:rsidR="00A82DB5" w:rsidRPr="0055219E">
        <w:rPr>
          <w:rFonts w:ascii="Times New Roman" w:hAnsi="Times New Roman" w:cs="Times New Roman"/>
        </w:rPr>
        <w:t xml:space="preserve">I </w:t>
      </w:r>
      <w:r w:rsidR="00C92494" w:rsidRPr="0055219E">
        <w:rPr>
          <w:rFonts w:ascii="Times New Roman" w:hAnsi="Times New Roman" w:cs="Times New Roman"/>
        </w:rPr>
        <w:t xml:space="preserve">understudy the </w:t>
      </w:r>
      <w:r w:rsidR="00A82DB5" w:rsidRPr="0055219E">
        <w:rPr>
          <w:rFonts w:ascii="Times New Roman" w:hAnsi="Times New Roman" w:cs="Times New Roman"/>
        </w:rPr>
        <w:t>interpret</w:t>
      </w:r>
      <w:r w:rsidR="00C92494" w:rsidRPr="0055219E">
        <w:rPr>
          <w:rFonts w:ascii="Times New Roman" w:hAnsi="Times New Roman" w:cs="Times New Roman"/>
        </w:rPr>
        <w:t>ation of</w:t>
      </w:r>
      <w:r w:rsidR="00A82DB5" w:rsidRPr="0055219E">
        <w:rPr>
          <w:rFonts w:ascii="Times New Roman" w:hAnsi="Times New Roman" w:cs="Times New Roman"/>
        </w:rPr>
        <w:t xml:space="preserve"> </w:t>
      </w:r>
      <w:r w:rsidR="00A82DB5" w:rsidRPr="0055219E">
        <w:rPr>
          <w:rFonts w:ascii="Times New Roman" w:hAnsi="Times New Roman" w:cs="Times New Roman"/>
          <w:i/>
        </w:rPr>
        <w:t>all</w:t>
      </w:r>
      <w:r w:rsidR="00A82DB5" w:rsidRPr="0055219E">
        <w:rPr>
          <w:rFonts w:ascii="Times New Roman" w:hAnsi="Times New Roman" w:cs="Times New Roman"/>
        </w:rPr>
        <w:t xml:space="preserve"> the </w:t>
      </w:r>
      <w:r w:rsidR="00492BEF" w:rsidRPr="0055219E">
        <w:rPr>
          <w:rFonts w:ascii="Times New Roman" w:hAnsi="Times New Roman" w:cs="Times New Roman"/>
        </w:rPr>
        <w:t>harbingers</w:t>
      </w:r>
      <w:r w:rsidR="00A82DB5" w:rsidRPr="0055219E">
        <w:rPr>
          <w:rFonts w:ascii="Times New Roman" w:hAnsi="Times New Roman" w:cs="Times New Roman"/>
        </w:rPr>
        <w:t xml:space="preserve">! </w:t>
      </w:r>
    </w:p>
    <w:p w14:paraId="0B3C1F64" w14:textId="77777777" w:rsidR="00492BEF" w:rsidRPr="0055219E" w:rsidRDefault="00492BEF" w:rsidP="008E181E">
      <w:pPr>
        <w:pStyle w:val="Dialogue"/>
        <w:rPr>
          <w:rFonts w:ascii="Times New Roman" w:hAnsi="Times New Roman" w:cs="Times New Roman"/>
        </w:rPr>
      </w:pPr>
    </w:p>
    <w:p w14:paraId="1C8CF461" w14:textId="0072B876" w:rsidR="00492BEF" w:rsidRPr="0055219E" w:rsidRDefault="00492BEF" w:rsidP="008E181E">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0939F653" w14:textId="77777777" w:rsidR="00492BEF" w:rsidRPr="0055219E" w:rsidRDefault="00492BEF" w:rsidP="008E181E">
      <w:pPr>
        <w:pStyle w:val="Dialogue"/>
        <w:rPr>
          <w:rFonts w:ascii="Times New Roman" w:hAnsi="Times New Roman" w:cs="Times New Roman"/>
        </w:rPr>
      </w:pPr>
      <w:r w:rsidRPr="0055219E">
        <w:rPr>
          <w:rFonts w:ascii="Times New Roman" w:hAnsi="Times New Roman" w:cs="Times New Roman"/>
        </w:rPr>
        <w:t>And?</w:t>
      </w:r>
    </w:p>
    <w:p w14:paraId="410915A0" w14:textId="77777777" w:rsidR="00492BEF" w:rsidRPr="0055219E" w:rsidRDefault="00492BEF" w:rsidP="008E181E">
      <w:pPr>
        <w:pStyle w:val="Dialogue"/>
        <w:rPr>
          <w:rFonts w:ascii="Times New Roman" w:hAnsi="Times New Roman" w:cs="Times New Roman"/>
        </w:rPr>
      </w:pPr>
    </w:p>
    <w:p w14:paraId="148F82C1" w14:textId="6C2CDCF8" w:rsidR="00492BEF" w:rsidRPr="0055219E" w:rsidRDefault="00492BEF" w:rsidP="008E181E">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RICHARD</w:t>
      </w:r>
    </w:p>
    <w:p w14:paraId="09747F12" w14:textId="6097E19B" w:rsidR="00A82DB5" w:rsidRPr="0055219E" w:rsidRDefault="00C92494" w:rsidP="008E181E">
      <w:pPr>
        <w:pStyle w:val="Dialogue"/>
        <w:rPr>
          <w:rFonts w:ascii="Times New Roman" w:hAnsi="Times New Roman" w:cs="Times New Roman"/>
        </w:rPr>
      </w:pPr>
      <w:r w:rsidRPr="0055219E">
        <w:rPr>
          <w:rFonts w:ascii="Times New Roman" w:hAnsi="Times New Roman" w:cs="Times New Roman"/>
        </w:rPr>
        <w:t xml:space="preserve">Hedgehogs are </w:t>
      </w:r>
      <w:r w:rsidRPr="0055219E">
        <w:rPr>
          <w:rFonts w:ascii="Times New Roman" w:hAnsi="Times New Roman" w:cs="Times New Roman"/>
          <w:i/>
        </w:rPr>
        <w:t>bad</w:t>
      </w:r>
      <w:r w:rsidRPr="0055219E">
        <w:rPr>
          <w:rFonts w:ascii="Times New Roman" w:hAnsi="Times New Roman" w:cs="Times New Roman"/>
        </w:rPr>
        <w:t>!</w:t>
      </w:r>
    </w:p>
    <w:p w14:paraId="5EA2CC3E" w14:textId="77777777" w:rsidR="00041F99" w:rsidRPr="0055219E" w:rsidRDefault="00041F99" w:rsidP="00F55308">
      <w:pPr>
        <w:pStyle w:val="Dialogue"/>
        <w:rPr>
          <w:rFonts w:ascii="Times New Roman" w:hAnsi="Times New Roman" w:cs="Times New Roman"/>
        </w:rPr>
      </w:pPr>
    </w:p>
    <w:p w14:paraId="57C77B4D" w14:textId="77777777" w:rsidR="00C92494" w:rsidRPr="0055219E" w:rsidRDefault="00041F99"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C92494" w:rsidRPr="0055219E">
        <w:rPr>
          <w:rFonts w:ascii="Times New Roman" w:hAnsi="Times New Roman" w:cs="Times New Roman"/>
        </w:rPr>
        <w:t>GEORGE</w:t>
      </w:r>
    </w:p>
    <w:p w14:paraId="02AF8676" w14:textId="6263A759" w:rsidR="00C40E4B" w:rsidRPr="0055219E" w:rsidRDefault="00C327BC" w:rsidP="00F55308">
      <w:pPr>
        <w:pStyle w:val="Dialogue"/>
        <w:rPr>
          <w:rFonts w:ascii="Times New Roman" w:hAnsi="Times New Roman" w:cs="Times New Roman"/>
        </w:rPr>
      </w:pPr>
      <w:r w:rsidRPr="0055219E">
        <w:rPr>
          <w:rFonts w:ascii="Times New Roman" w:hAnsi="Times New Roman" w:cs="Times New Roman"/>
        </w:rPr>
        <w:t xml:space="preserve">A hedgehog raised a little black flag this morning. How he did that with those stubby arms, I don’t know. But it foretells our tragic outcome: </w:t>
      </w:r>
      <w:r w:rsidR="00C92494" w:rsidRPr="0055219E">
        <w:rPr>
          <w:rFonts w:ascii="Times New Roman" w:hAnsi="Times New Roman" w:cs="Times New Roman"/>
        </w:rPr>
        <w:t xml:space="preserve">No memorial — No reading the will — A play in four minutes — And now we learn Henry left no plan for succession. </w:t>
      </w:r>
      <w:r w:rsidR="00041F99" w:rsidRPr="0055219E">
        <w:rPr>
          <w:rFonts w:ascii="Times New Roman" w:hAnsi="Times New Roman" w:cs="Times New Roman"/>
        </w:rPr>
        <w:t xml:space="preserve">I’m sorry, we’re </w:t>
      </w:r>
      <w:r w:rsidR="00041F99" w:rsidRPr="0055219E">
        <w:rPr>
          <w:rFonts w:ascii="Times New Roman" w:hAnsi="Times New Roman" w:cs="Times New Roman"/>
          <w:i/>
        </w:rPr>
        <w:t>screwed</w:t>
      </w:r>
      <w:r w:rsidR="00041F99" w:rsidRPr="0055219E">
        <w:rPr>
          <w:rFonts w:ascii="Times New Roman" w:hAnsi="Times New Roman" w:cs="Times New Roman"/>
        </w:rPr>
        <w:t>.</w:t>
      </w:r>
    </w:p>
    <w:p w14:paraId="25453C6F" w14:textId="77777777" w:rsidR="00C40E4B" w:rsidRPr="0055219E" w:rsidRDefault="00C40E4B" w:rsidP="00F55308">
      <w:pPr>
        <w:pStyle w:val="Dialogue"/>
        <w:rPr>
          <w:rFonts w:ascii="Times New Roman" w:hAnsi="Times New Roman" w:cs="Times New Roman"/>
        </w:rPr>
      </w:pPr>
    </w:p>
    <w:p w14:paraId="6C2C4709" w14:textId="1C9A2452" w:rsidR="00C40E4B" w:rsidRPr="0055219E" w:rsidRDefault="00C40E4B"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3F00D464" w14:textId="77777777" w:rsidR="00347755" w:rsidRPr="0055219E" w:rsidRDefault="00C40E4B" w:rsidP="00F55308">
      <w:pPr>
        <w:pStyle w:val="Dialogue"/>
        <w:rPr>
          <w:rFonts w:ascii="Times New Roman" w:hAnsi="Times New Roman" w:cs="Times New Roman"/>
        </w:rPr>
      </w:pPr>
      <w:r w:rsidRPr="0055219E">
        <w:rPr>
          <w:rFonts w:ascii="Times New Roman" w:hAnsi="Times New Roman" w:cs="Times New Roman"/>
        </w:rPr>
        <w:t xml:space="preserve">I did coin the word ‘Teen’ last year — It means </w:t>
      </w:r>
      <w:r w:rsidRPr="0055219E">
        <w:rPr>
          <w:rFonts w:ascii="Times New Roman" w:hAnsi="Times New Roman" w:cs="Times New Roman"/>
          <w:i/>
        </w:rPr>
        <w:t>pain</w:t>
      </w:r>
      <w:r w:rsidRPr="0055219E">
        <w:rPr>
          <w:rFonts w:ascii="Times New Roman" w:hAnsi="Times New Roman" w:cs="Times New Roman"/>
        </w:rPr>
        <w:t xml:space="preserve">. </w:t>
      </w:r>
    </w:p>
    <w:p w14:paraId="570FEA6E" w14:textId="77777777" w:rsidR="00347755" w:rsidRPr="0055219E" w:rsidRDefault="00347755" w:rsidP="00F55308">
      <w:pPr>
        <w:pStyle w:val="Dialogue"/>
        <w:rPr>
          <w:rFonts w:ascii="Times New Roman" w:hAnsi="Times New Roman" w:cs="Times New Roman"/>
        </w:rPr>
      </w:pPr>
    </w:p>
    <w:p w14:paraId="76B001A9" w14:textId="77777777" w:rsidR="00492BEF" w:rsidRPr="0055219E" w:rsidRDefault="00347755" w:rsidP="00C92494">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C92494" w:rsidRPr="0055219E">
        <w:rPr>
          <w:rFonts w:ascii="Times New Roman" w:hAnsi="Times New Roman" w:cs="Times New Roman"/>
        </w:rPr>
        <w:t>THOMAS</w:t>
      </w:r>
    </w:p>
    <w:p w14:paraId="257F285D" w14:textId="593C9D0A" w:rsidR="00347755" w:rsidRPr="0055219E" w:rsidRDefault="00347755" w:rsidP="00C92494">
      <w:pPr>
        <w:pStyle w:val="Dialogue"/>
        <w:rPr>
          <w:rFonts w:ascii="Times New Roman" w:hAnsi="Times New Roman" w:cs="Times New Roman"/>
        </w:rPr>
      </w:pPr>
      <w:r w:rsidRPr="0055219E">
        <w:rPr>
          <w:rFonts w:ascii="Times New Roman" w:hAnsi="Times New Roman" w:cs="Times New Roman"/>
        </w:rPr>
        <w:t xml:space="preserve">To think o' th' teen that I have turned you to!  </w:t>
      </w:r>
    </w:p>
    <w:p w14:paraId="134E6441" w14:textId="77777777" w:rsidR="00347755" w:rsidRPr="0055219E" w:rsidRDefault="00347755" w:rsidP="00F55308">
      <w:pPr>
        <w:pStyle w:val="Dialogue"/>
        <w:rPr>
          <w:rFonts w:ascii="Times New Roman" w:hAnsi="Times New Roman" w:cs="Times New Roman"/>
        </w:rPr>
      </w:pPr>
    </w:p>
    <w:p w14:paraId="4168C83C" w14:textId="4CB09F30" w:rsidR="00347755" w:rsidRPr="0055219E" w:rsidRDefault="000852B7" w:rsidP="00F55308">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AUGUSTINE</w:t>
      </w:r>
    </w:p>
    <w:p w14:paraId="0909A74C" w14:textId="2417E630" w:rsidR="00AD3259" w:rsidRPr="0055219E" w:rsidRDefault="00C327BC" w:rsidP="00C92494">
      <w:pPr>
        <w:pStyle w:val="Dialogue"/>
        <w:rPr>
          <w:rFonts w:ascii="Times New Roman" w:hAnsi="Times New Roman" w:cs="Times New Roman"/>
        </w:rPr>
      </w:pPr>
      <w:r w:rsidRPr="0055219E">
        <w:rPr>
          <w:rFonts w:ascii="Times New Roman" w:hAnsi="Times New Roman" w:cs="Times New Roman"/>
        </w:rPr>
        <w:t xml:space="preserve">Gah — You are so gross! </w:t>
      </w:r>
      <w:r w:rsidR="00C92494" w:rsidRPr="0055219E">
        <w:rPr>
          <w:rFonts w:ascii="Times New Roman" w:hAnsi="Times New Roman" w:cs="Times New Roman"/>
        </w:rPr>
        <w:t>You</w:t>
      </w:r>
      <w:r w:rsidR="005F5D5A" w:rsidRPr="0055219E">
        <w:rPr>
          <w:rFonts w:ascii="Times New Roman" w:hAnsi="Times New Roman" w:cs="Times New Roman"/>
        </w:rPr>
        <w:t xml:space="preserve"> slubber our agenda! </w:t>
      </w:r>
      <w:r w:rsidR="00AD3259" w:rsidRPr="0055219E">
        <w:rPr>
          <w:rFonts w:ascii="Times New Roman" w:hAnsi="Times New Roman" w:cs="Times New Roman"/>
        </w:rPr>
        <w:t xml:space="preserve">— Read the will!  </w:t>
      </w:r>
    </w:p>
    <w:p w14:paraId="2FC15062" w14:textId="5263C36F" w:rsidR="000852B7" w:rsidRPr="0055219E" w:rsidRDefault="000852B7" w:rsidP="00F55308">
      <w:pPr>
        <w:pStyle w:val="Dialogue"/>
        <w:rPr>
          <w:rFonts w:ascii="Times New Roman" w:hAnsi="Times New Roman" w:cs="Times New Roman"/>
        </w:rPr>
      </w:pPr>
      <w:r w:rsidRPr="0055219E">
        <w:rPr>
          <w:rFonts w:ascii="Times New Roman" w:hAnsi="Times New Roman" w:cs="Times New Roman"/>
        </w:rPr>
        <w:br/>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07550F88" w14:textId="4DCAEA0E" w:rsidR="00AD3259" w:rsidRPr="0055219E" w:rsidRDefault="00C92494" w:rsidP="00F04B0F">
      <w:pPr>
        <w:pStyle w:val="Dialogue"/>
        <w:rPr>
          <w:rFonts w:ascii="Times New Roman" w:hAnsi="Times New Roman" w:cs="Times New Roman"/>
        </w:rPr>
      </w:pPr>
      <w:r w:rsidRPr="0055219E">
        <w:rPr>
          <w:rFonts w:ascii="Times New Roman" w:hAnsi="Times New Roman" w:cs="Times New Roman"/>
        </w:rPr>
        <w:t>Soft</w:t>
      </w:r>
      <w:r w:rsidR="000852B7" w:rsidRPr="0055219E">
        <w:rPr>
          <w:rFonts w:ascii="Times New Roman" w:hAnsi="Times New Roman" w:cs="Times New Roman"/>
        </w:rPr>
        <w:t xml:space="preserve">! — Let </w:t>
      </w:r>
      <w:r w:rsidR="00AD3259" w:rsidRPr="0055219E">
        <w:rPr>
          <w:rFonts w:ascii="Times New Roman" w:hAnsi="Times New Roman" w:cs="Times New Roman"/>
        </w:rPr>
        <w:t>George</w:t>
      </w:r>
      <w:r w:rsidR="000852B7" w:rsidRPr="0055219E">
        <w:rPr>
          <w:rFonts w:ascii="Times New Roman" w:hAnsi="Times New Roman" w:cs="Times New Roman"/>
        </w:rPr>
        <w:t xml:space="preserve"> speak</w:t>
      </w:r>
      <w:r w:rsidR="005F5D5A" w:rsidRPr="0055219E">
        <w:rPr>
          <w:rFonts w:ascii="Times New Roman" w:hAnsi="Times New Roman" w:cs="Times New Roman"/>
        </w:rPr>
        <w:t>!</w:t>
      </w:r>
    </w:p>
    <w:p w14:paraId="7C81FA9E" w14:textId="77777777" w:rsidR="00C92494" w:rsidRPr="0055219E" w:rsidRDefault="00C92494" w:rsidP="00F04B0F">
      <w:pPr>
        <w:pStyle w:val="Dialogue"/>
        <w:rPr>
          <w:rFonts w:ascii="Times New Roman" w:hAnsi="Times New Roman" w:cs="Times New Roman"/>
        </w:rPr>
      </w:pPr>
    </w:p>
    <w:p w14:paraId="07AB076E" w14:textId="77777777" w:rsidR="00584392" w:rsidRPr="0055219E" w:rsidRDefault="00584392" w:rsidP="00F04B0F">
      <w:pPr>
        <w:pStyle w:val="Dialogue"/>
        <w:rPr>
          <w:rFonts w:ascii="Times New Roman" w:hAnsi="Times New Roman" w:cs="Times New Roman"/>
        </w:rPr>
      </w:pPr>
    </w:p>
    <w:p w14:paraId="2104A538" w14:textId="3B3A78F9" w:rsidR="00F9008C" w:rsidRPr="0055219E" w:rsidRDefault="00C23EF0" w:rsidP="00C23EF0">
      <w:pPr>
        <w:pStyle w:val="SCENENUMBER"/>
        <w:rPr>
          <w:rFonts w:ascii="Times New Roman" w:hAnsi="Times New Roman" w:cs="Times New Roman"/>
        </w:rPr>
      </w:pPr>
      <w:r w:rsidRPr="0055219E">
        <w:rPr>
          <w:rFonts w:ascii="Times New Roman" w:hAnsi="Times New Roman" w:cs="Times New Roman"/>
        </w:rPr>
        <w:t xml:space="preserve">Scene Three — The Company Reads the Will </w:t>
      </w:r>
    </w:p>
    <w:p w14:paraId="4748C4A0" w14:textId="21786FF1" w:rsidR="00584392" w:rsidRPr="0055219E" w:rsidRDefault="005F5D5A" w:rsidP="00F55308">
      <w:pPr>
        <w:pStyle w:val="Dialogue"/>
        <w:rPr>
          <w:rFonts w:ascii="Times New Roman" w:hAnsi="Times New Roman" w:cs="Times New Roman"/>
        </w:rPr>
      </w:pPr>
      <w:r w:rsidRPr="0055219E">
        <w:rPr>
          <w:rFonts w:ascii="Times New Roman" w:hAnsi="Times New Roman" w:cs="Times New Roman"/>
        </w:rPr>
        <w:t xml:space="preserve"> </w:t>
      </w:r>
    </w:p>
    <w:p w14:paraId="453DE1C3" w14:textId="39BC2F70" w:rsidR="0083492C" w:rsidRPr="0055219E" w:rsidRDefault="0083492C" w:rsidP="006C0AE5">
      <w:pPr>
        <w:pStyle w:val="CharacterTag"/>
        <w:rPr>
          <w:rFonts w:ascii="Times New Roman" w:hAnsi="Times New Roman" w:cs="Times New Roman"/>
        </w:rPr>
      </w:pPr>
      <w:r w:rsidRPr="0055219E">
        <w:rPr>
          <w:rFonts w:ascii="Times New Roman" w:hAnsi="Times New Roman" w:cs="Times New Roman"/>
        </w:rPr>
        <w:t>Augustine</w:t>
      </w:r>
    </w:p>
    <w:p w14:paraId="77103744" w14:textId="5B4EB273" w:rsidR="0083492C" w:rsidRPr="0055219E" w:rsidRDefault="00C92494" w:rsidP="00F55308">
      <w:pPr>
        <w:pStyle w:val="Dialogue"/>
        <w:rPr>
          <w:rFonts w:ascii="Times New Roman" w:hAnsi="Times New Roman" w:cs="Times New Roman"/>
        </w:rPr>
      </w:pPr>
      <w:r w:rsidRPr="0055219E">
        <w:rPr>
          <w:rFonts w:ascii="Times New Roman" w:hAnsi="Times New Roman" w:cs="Times New Roman"/>
        </w:rPr>
        <w:t>Jackdaws —</w:t>
      </w:r>
      <w:r w:rsidR="00B86121" w:rsidRPr="0055219E">
        <w:rPr>
          <w:rFonts w:ascii="Times New Roman" w:hAnsi="Times New Roman" w:cs="Times New Roman"/>
        </w:rPr>
        <w:t xml:space="preserve"> we wilt</w:t>
      </w:r>
      <w:r w:rsidR="0083492C" w:rsidRPr="0055219E">
        <w:rPr>
          <w:rFonts w:ascii="Times New Roman" w:hAnsi="Times New Roman" w:cs="Times New Roman"/>
        </w:rPr>
        <w:t xml:space="preserve"> read</w:t>
      </w:r>
      <w:r w:rsidR="001D6987" w:rsidRPr="0055219E">
        <w:rPr>
          <w:rFonts w:ascii="Times New Roman" w:hAnsi="Times New Roman" w:cs="Times New Roman"/>
        </w:rPr>
        <w:t xml:space="preserve"> the will</w:t>
      </w:r>
      <w:r w:rsidRPr="0055219E">
        <w:rPr>
          <w:rFonts w:ascii="Times New Roman" w:hAnsi="Times New Roman" w:cs="Times New Roman"/>
        </w:rPr>
        <w:t xml:space="preserve"> now! What? I AM NOT BOSSY. </w:t>
      </w:r>
      <w:r w:rsidRPr="0055219E">
        <w:rPr>
          <w:rFonts w:ascii="Times New Roman" w:hAnsi="Times New Roman" w:cs="Times New Roman"/>
        </w:rPr>
        <w:br/>
      </w:r>
    </w:p>
    <w:p w14:paraId="2823C0C4" w14:textId="415AF467" w:rsidR="00A37EED" w:rsidRPr="0055219E" w:rsidRDefault="006C0AE5" w:rsidP="00B4692D">
      <w:r w:rsidRPr="0055219E">
        <w:tab/>
      </w:r>
      <w:r w:rsidRPr="0055219E">
        <w:tab/>
      </w:r>
      <w:r w:rsidRPr="0055219E">
        <w:tab/>
      </w:r>
      <w:r w:rsidRPr="0055219E">
        <w:tab/>
      </w:r>
      <w:r w:rsidRPr="0055219E">
        <w:tab/>
      </w:r>
      <w:r w:rsidR="00667315" w:rsidRPr="0055219E">
        <w:t>GEORGE</w:t>
      </w:r>
    </w:p>
    <w:p w14:paraId="7DB6F043" w14:textId="755071E0" w:rsidR="006C0AE5" w:rsidRPr="0055219E" w:rsidRDefault="00667315" w:rsidP="00AD2D6B">
      <w:r w:rsidRPr="0055219E">
        <w:t xml:space="preserve">“I, </w:t>
      </w:r>
      <w:r w:rsidR="00FE4076" w:rsidRPr="0055219E">
        <w:t>Henry</w:t>
      </w:r>
      <w:r w:rsidR="00630F54" w:rsidRPr="0055219E">
        <w:t xml:space="preserve"> Carey, </w:t>
      </w:r>
      <w:r w:rsidR="00AD2D6B" w:rsidRPr="0055219E">
        <w:t xml:space="preserve">Earth Science teacher, </w:t>
      </w:r>
      <w:r w:rsidR="00630F54" w:rsidRPr="0055219E">
        <w:t xml:space="preserve">Second Lord Hunsdon, </w:t>
      </w:r>
      <w:r w:rsidR="00AD2D6B" w:rsidRPr="0055219E">
        <w:t xml:space="preserve">Founder and Artistic Director of the </w:t>
      </w:r>
      <w:r w:rsidR="006C0AE5" w:rsidRPr="0055219E">
        <w:t>Newington Butts Dinner Theater</w:t>
      </w:r>
      <w:r w:rsidR="00FB4A72" w:rsidRPr="0055219E">
        <w:t>”</w:t>
      </w:r>
      <w:r w:rsidR="006C0AE5" w:rsidRPr="0055219E">
        <w:t xml:space="preserve"> — </w:t>
      </w:r>
      <w:r w:rsidR="006C0AE5" w:rsidRPr="0055219E">
        <w:br/>
      </w:r>
      <w:r w:rsidR="006C0AE5" w:rsidRPr="0055219E">
        <w:br/>
      </w:r>
      <w:r w:rsidR="006C0AE5" w:rsidRPr="0055219E">
        <w:tab/>
      </w:r>
      <w:r w:rsidR="006C0AE5" w:rsidRPr="0055219E">
        <w:tab/>
      </w:r>
      <w:r w:rsidR="006C0AE5" w:rsidRPr="0055219E">
        <w:tab/>
      </w:r>
      <w:r w:rsidR="006C0AE5" w:rsidRPr="0055219E">
        <w:tab/>
      </w:r>
      <w:r w:rsidR="006C0AE5" w:rsidRPr="0055219E">
        <w:tab/>
        <w:t xml:space="preserve">WILL </w:t>
      </w:r>
    </w:p>
    <w:p w14:paraId="696F8519" w14:textId="77777777" w:rsidR="005F5D5A" w:rsidRPr="0055219E" w:rsidRDefault="005F5D5A" w:rsidP="00AD2D6B">
      <w:r w:rsidRPr="0055219E">
        <w:t xml:space="preserve">You said “Butts”! </w:t>
      </w:r>
      <w:r w:rsidR="006C0AE5" w:rsidRPr="0055219E">
        <w:t xml:space="preserve"> </w:t>
      </w:r>
    </w:p>
    <w:p w14:paraId="44EB9654" w14:textId="77777777" w:rsidR="005F5D5A" w:rsidRPr="0055219E" w:rsidRDefault="005F5D5A" w:rsidP="00AD2D6B"/>
    <w:p w14:paraId="1CF2FED7" w14:textId="19DAB3A1" w:rsidR="005F5D5A" w:rsidRPr="0055219E" w:rsidRDefault="005F5D5A" w:rsidP="00AD2D6B">
      <w:r w:rsidRPr="0055219E">
        <w:tab/>
      </w:r>
      <w:r w:rsidRPr="0055219E">
        <w:tab/>
      </w:r>
      <w:r w:rsidRPr="0055219E">
        <w:tab/>
      </w:r>
      <w:r w:rsidRPr="0055219E">
        <w:tab/>
      </w:r>
      <w:r w:rsidRPr="0055219E">
        <w:tab/>
        <w:t>AUGUSTINE</w:t>
      </w:r>
    </w:p>
    <w:p w14:paraId="7629EE11" w14:textId="77777777" w:rsidR="005F5D5A" w:rsidRPr="0055219E" w:rsidRDefault="005F5D5A" w:rsidP="00AD2D6B">
      <w:r w:rsidRPr="0055219E">
        <w:t>I’ll crack that empty death’s-head of yours! (</w:t>
      </w:r>
      <w:r w:rsidRPr="0055219E">
        <w:rPr>
          <w:i/>
        </w:rPr>
        <w:t>She clocks WILL on the head</w:t>
      </w:r>
      <w:r w:rsidRPr="0055219E">
        <w:t xml:space="preserve">.) </w:t>
      </w:r>
    </w:p>
    <w:p w14:paraId="0CC64E01" w14:textId="77777777" w:rsidR="005F5D5A" w:rsidRPr="0055219E" w:rsidRDefault="005F5D5A" w:rsidP="00AD2D6B"/>
    <w:p w14:paraId="2EAB3E00" w14:textId="2FBF94EB" w:rsidR="005F5D5A" w:rsidRPr="0055219E" w:rsidRDefault="000B309F" w:rsidP="00AD2D6B">
      <w:r w:rsidRPr="0055219E">
        <w:tab/>
      </w:r>
      <w:r w:rsidRPr="0055219E">
        <w:tab/>
      </w:r>
      <w:r w:rsidRPr="0055219E">
        <w:tab/>
      </w:r>
      <w:r w:rsidRPr="0055219E">
        <w:tab/>
      </w:r>
      <w:r w:rsidRPr="0055219E">
        <w:tab/>
      </w:r>
      <w:r w:rsidR="005F5D5A" w:rsidRPr="0055219E">
        <w:t>WILL</w:t>
      </w:r>
    </w:p>
    <w:p w14:paraId="25BFA016" w14:textId="2A2DA1A7" w:rsidR="006C0AE5" w:rsidRPr="0055219E" w:rsidRDefault="005F5D5A" w:rsidP="00AD2D6B">
      <w:r w:rsidRPr="0055219E">
        <w:t>Dismount thy tuck</w:t>
      </w:r>
      <w:r w:rsidR="000B309F" w:rsidRPr="0055219E">
        <w:t xml:space="preserve"> — Dilate! </w:t>
      </w:r>
      <w:r w:rsidR="006C0AE5" w:rsidRPr="0055219E">
        <w:br/>
      </w:r>
      <w:r w:rsidR="006C0AE5" w:rsidRPr="0055219E">
        <w:br/>
      </w:r>
      <w:r w:rsidR="006C0AE5" w:rsidRPr="0055219E">
        <w:tab/>
      </w:r>
      <w:r w:rsidR="006C0AE5" w:rsidRPr="0055219E">
        <w:tab/>
      </w:r>
      <w:r w:rsidR="006C0AE5" w:rsidRPr="0055219E">
        <w:tab/>
      </w:r>
      <w:r w:rsidR="006C0AE5" w:rsidRPr="0055219E">
        <w:tab/>
      </w:r>
      <w:r w:rsidR="006C0AE5" w:rsidRPr="0055219E">
        <w:tab/>
        <w:t>GEORGE</w:t>
      </w:r>
    </w:p>
    <w:p w14:paraId="2EF1EA0C" w14:textId="2F4EE8C4" w:rsidR="006C0AE5" w:rsidRPr="0055219E" w:rsidRDefault="006C0AE5" w:rsidP="00AD2D6B">
      <w:r w:rsidRPr="0055219E">
        <w:lastRenderedPageBreak/>
        <w:t xml:space="preserve">The Newington Butts Dinner Theater — </w:t>
      </w:r>
      <w:r w:rsidR="00AD2D6B" w:rsidRPr="0055219E">
        <w:t xml:space="preserve">home </w:t>
      </w:r>
      <w:r w:rsidRPr="0055219E">
        <w:t xml:space="preserve">to theatricals great and small — </w:t>
      </w:r>
      <w:r w:rsidRPr="0055219E">
        <w:br/>
      </w:r>
      <w:r w:rsidRPr="0055219E">
        <w:br/>
      </w:r>
      <w:r w:rsidRPr="0055219E">
        <w:tab/>
      </w:r>
      <w:r w:rsidRPr="0055219E">
        <w:tab/>
      </w:r>
      <w:r w:rsidRPr="0055219E">
        <w:tab/>
      </w:r>
      <w:r w:rsidRPr="0055219E">
        <w:tab/>
      </w:r>
      <w:r w:rsidRPr="0055219E">
        <w:tab/>
        <w:t>RICHARD</w:t>
      </w:r>
    </w:p>
    <w:p w14:paraId="7F6C4897" w14:textId="77777777" w:rsidR="00DA742C" w:rsidRPr="0055219E" w:rsidRDefault="006C0AE5" w:rsidP="00EC20C1">
      <w:r w:rsidRPr="0055219E">
        <w:t xml:space="preserve">I was in their summer stock version of “Grease”! </w:t>
      </w:r>
    </w:p>
    <w:p w14:paraId="49DD70BC" w14:textId="77777777" w:rsidR="00DA742C" w:rsidRPr="0055219E" w:rsidRDefault="00DA742C" w:rsidP="00EC20C1"/>
    <w:p w14:paraId="4F3AABA5" w14:textId="28007CAA" w:rsidR="00DA742C" w:rsidRPr="0055219E" w:rsidRDefault="00DA742C" w:rsidP="00DA742C">
      <w:pPr>
        <w:ind w:left="2160" w:firstLine="720"/>
      </w:pPr>
      <w:r w:rsidRPr="0055219E">
        <w:rPr>
          <w:i/>
        </w:rPr>
        <w:t>HENRY II re-enters, KATHY following with ironing.</w:t>
      </w:r>
    </w:p>
    <w:p w14:paraId="206FCCEA" w14:textId="77777777" w:rsidR="00DA742C" w:rsidRPr="0055219E" w:rsidRDefault="001420FF" w:rsidP="00AD2D6B">
      <w:r w:rsidRPr="0055219E">
        <w:br/>
      </w:r>
      <w:r w:rsidRPr="0055219E">
        <w:tab/>
      </w:r>
      <w:r w:rsidRPr="0055219E">
        <w:tab/>
      </w:r>
      <w:r w:rsidR="00EC20C1" w:rsidRPr="0055219E">
        <w:tab/>
      </w:r>
      <w:r w:rsidR="00EC20C1" w:rsidRPr="0055219E">
        <w:tab/>
      </w:r>
      <w:r w:rsidR="00EC20C1" w:rsidRPr="0055219E">
        <w:tab/>
      </w:r>
      <w:r w:rsidRPr="0055219E">
        <w:t>HENRY II</w:t>
      </w:r>
    </w:p>
    <w:p w14:paraId="2D496359" w14:textId="7C14ED38" w:rsidR="004E5965" w:rsidRPr="0055219E" w:rsidRDefault="001420FF" w:rsidP="00AD2D6B">
      <w:r w:rsidRPr="0055219E">
        <w:t xml:space="preserve">I forgot my backpack. </w:t>
      </w:r>
      <w:r w:rsidR="00EC20C1" w:rsidRPr="0055219E">
        <w:t xml:space="preserve">Thanks for helping me — </w:t>
      </w:r>
    </w:p>
    <w:p w14:paraId="06B620C8" w14:textId="77777777" w:rsidR="00EC20C1" w:rsidRPr="0055219E" w:rsidRDefault="00EC20C1" w:rsidP="00AD2D6B"/>
    <w:p w14:paraId="6A409FF1" w14:textId="74A0247A" w:rsidR="00EC20C1" w:rsidRPr="0055219E" w:rsidRDefault="00EC20C1" w:rsidP="00AD2D6B">
      <w:r w:rsidRPr="0055219E">
        <w:tab/>
      </w:r>
      <w:r w:rsidRPr="0055219E">
        <w:tab/>
      </w:r>
      <w:r w:rsidRPr="0055219E">
        <w:tab/>
      </w:r>
      <w:r w:rsidRPr="0055219E">
        <w:tab/>
      </w:r>
      <w:r w:rsidRPr="0055219E">
        <w:tab/>
        <w:t>KATHY</w:t>
      </w:r>
    </w:p>
    <w:p w14:paraId="4C44DE6E" w14:textId="07F1B116" w:rsidR="00EC20C1" w:rsidRPr="0055219E" w:rsidRDefault="00EC20C1" w:rsidP="00AD2D6B">
      <w:r w:rsidRPr="0055219E">
        <w:t xml:space="preserve">I was in the parking lot about to leave when — </w:t>
      </w:r>
    </w:p>
    <w:p w14:paraId="2C4FAECD" w14:textId="77777777" w:rsidR="00EC20C1" w:rsidRPr="0055219E" w:rsidRDefault="00EC20C1" w:rsidP="00AD2D6B"/>
    <w:p w14:paraId="5E235ED3" w14:textId="7F9CD43D" w:rsidR="00EC20C1" w:rsidRPr="0055219E" w:rsidRDefault="00EC20C1" w:rsidP="00AD2D6B">
      <w:r w:rsidRPr="0055219E">
        <w:tab/>
      </w:r>
      <w:r w:rsidRPr="0055219E">
        <w:tab/>
      </w:r>
      <w:r w:rsidRPr="0055219E">
        <w:tab/>
      </w:r>
      <w:r w:rsidRPr="0055219E">
        <w:tab/>
      </w:r>
      <w:r w:rsidRPr="0055219E">
        <w:tab/>
        <w:t>HENRY II</w:t>
      </w:r>
    </w:p>
    <w:p w14:paraId="0DF9A996" w14:textId="2E17BE90" w:rsidR="00EC20C1" w:rsidRPr="0055219E" w:rsidRDefault="00EC20C1" w:rsidP="00AD2D6B">
      <w:r w:rsidRPr="0055219E">
        <w:t>I think I left it somewhere over — Well I don’t know. I’m forgetful. Sorry!</w:t>
      </w:r>
    </w:p>
    <w:p w14:paraId="47449BBF" w14:textId="77777777" w:rsidR="00EC20C1" w:rsidRPr="0055219E" w:rsidRDefault="00EC20C1" w:rsidP="00AD2D6B"/>
    <w:p w14:paraId="5FF65B6C" w14:textId="2B1B0A0B" w:rsidR="00EC20C1" w:rsidRPr="0055219E" w:rsidRDefault="00EC20C1" w:rsidP="00AD2D6B">
      <w:r w:rsidRPr="0055219E">
        <w:tab/>
      </w:r>
      <w:r w:rsidRPr="0055219E">
        <w:tab/>
      </w:r>
      <w:r w:rsidRPr="0055219E">
        <w:tab/>
      </w:r>
      <w:r w:rsidRPr="0055219E">
        <w:tab/>
      </w:r>
      <w:r w:rsidRPr="0055219E">
        <w:tab/>
        <w:t>KATHY</w:t>
      </w:r>
    </w:p>
    <w:p w14:paraId="091E3885" w14:textId="1C56F2BD" w:rsidR="00EC20C1" w:rsidRPr="0055219E" w:rsidRDefault="00EC20C1" w:rsidP="00AD2D6B">
      <w:r w:rsidRPr="0055219E">
        <w:t xml:space="preserve">It’s just your brain is growing and developing. I’ll help you look — </w:t>
      </w:r>
      <w:r w:rsidRPr="0055219E">
        <w:br/>
      </w:r>
      <w:r w:rsidRPr="0055219E">
        <w:br/>
      </w:r>
      <w:r w:rsidRPr="0055219E">
        <w:tab/>
      </w:r>
      <w:r w:rsidRPr="0055219E">
        <w:tab/>
      </w:r>
      <w:r w:rsidRPr="0055219E">
        <w:tab/>
      </w:r>
      <w:r w:rsidRPr="0055219E">
        <w:tab/>
      </w:r>
      <w:r w:rsidRPr="0055219E">
        <w:tab/>
        <w:t>JOHN</w:t>
      </w:r>
    </w:p>
    <w:p w14:paraId="742CBF84" w14:textId="54A4819C" w:rsidR="00EC20C1" w:rsidRPr="0055219E" w:rsidRDefault="00EC20C1" w:rsidP="00AD2D6B">
      <w:r w:rsidRPr="0055219E">
        <w:t xml:space="preserve">What’s a “Brain”? </w:t>
      </w:r>
    </w:p>
    <w:p w14:paraId="73751749" w14:textId="77777777" w:rsidR="004E5965" w:rsidRPr="0055219E" w:rsidRDefault="004E5965" w:rsidP="00AD2D6B"/>
    <w:p w14:paraId="56BE9074" w14:textId="4D31806D" w:rsidR="006C0AE5" w:rsidRPr="0055219E" w:rsidRDefault="006C0AE5" w:rsidP="00AD2D6B">
      <w:r w:rsidRPr="0055219E">
        <w:tab/>
      </w:r>
      <w:r w:rsidRPr="0055219E">
        <w:tab/>
      </w:r>
      <w:r w:rsidRPr="0055219E">
        <w:tab/>
      </w:r>
      <w:r w:rsidRPr="0055219E">
        <w:tab/>
      </w:r>
      <w:r w:rsidRPr="0055219E">
        <w:tab/>
        <w:t>GEORGE</w:t>
      </w:r>
    </w:p>
    <w:p w14:paraId="5202DF7C" w14:textId="77777777" w:rsidR="001420FF" w:rsidRPr="0055219E" w:rsidRDefault="001420FF" w:rsidP="00AD2D6B">
      <w:r w:rsidRPr="0055219E">
        <w:t>“</w:t>
      </w:r>
      <w:r w:rsidR="006C0AE5" w:rsidRPr="0055219E">
        <w:t>A</w:t>
      </w:r>
      <w:r w:rsidR="00AD2D6B" w:rsidRPr="0055219E">
        <w:t xml:space="preserve">nd Staff Advisor to the East Cheap High School Drama Club, </w:t>
      </w:r>
      <w:r w:rsidR="00FE4076" w:rsidRPr="0055219E">
        <w:t>do arga</w:t>
      </w:r>
      <w:r w:rsidR="000B309F" w:rsidRPr="0055219E">
        <w:t>l</w:t>
      </w:r>
      <w:r w:rsidR="000B309F" w:rsidRPr="0055219E">
        <w:rPr>
          <w:rStyle w:val="FootnoteReference"/>
        </w:rPr>
        <w:t xml:space="preserve"> </w:t>
      </w:r>
      <w:r w:rsidR="00AD2D6B" w:rsidRPr="0055219E">
        <w:t>bequeath</w:t>
      </w:r>
      <w:r w:rsidR="00420D02" w:rsidRPr="0055219E">
        <w:t>”</w:t>
      </w:r>
      <w:r w:rsidR="00AD2D6B" w:rsidRPr="0055219E">
        <w:t xml:space="preserve"> </w:t>
      </w:r>
      <w:r w:rsidR="00B33244" w:rsidRPr="0055219E">
        <w:t>—</w:t>
      </w:r>
    </w:p>
    <w:p w14:paraId="04675C6A" w14:textId="77777777" w:rsidR="001420FF" w:rsidRPr="0055219E" w:rsidRDefault="001420FF" w:rsidP="00AD2D6B"/>
    <w:p w14:paraId="0F521C9F" w14:textId="77777777" w:rsidR="001420FF" w:rsidRPr="0055219E" w:rsidRDefault="001420FF" w:rsidP="001420FF">
      <w:pPr>
        <w:ind w:left="2880" w:firstLine="720"/>
      </w:pPr>
      <w:r w:rsidRPr="0055219E">
        <w:t>HENRY II</w:t>
      </w:r>
    </w:p>
    <w:p w14:paraId="7AB0F854" w14:textId="77777777" w:rsidR="00EC20C1" w:rsidRPr="0055219E" w:rsidRDefault="00EC20C1" w:rsidP="00EC20C1">
      <w:r w:rsidRPr="0055219E">
        <w:t>Is this the will?</w:t>
      </w:r>
    </w:p>
    <w:p w14:paraId="4010E537" w14:textId="77777777" w:rsidR="00EC20C1" w:rsidRPr="0055219E" w:rsidRDefault="00EC20C1" w:rsidP="00EC20C1"/>
    <w:p w14:paraId="0D266AD2" w14:textId="202F0295" w:rsidR="000B309F" w:rsidRPr="0055219E" w:rsidRDefault="00EC20C1" w:rsidP="00EC20C1">
      <w:r w:rsidRPr="0055219E">
        <w:tab/>
      </w:r>
      <w:r w:rsidRPr="0055219E">
        <w:tab/>
      </w:r>
      <w:r w:rsidRPr="0055219E">
        <w:tab/>
      </w:r>
      <w:r w:rsidRPr="0055219E">
        <w:tab/>
      </w:r>
      <w:r w:rsidRPr="0055219E">
        <w:tab/>
      </w:r>
      <w:r w:rsidR="000B309F" w:rsidRPr="0055219E">
        <w:t>WILL</w:t>
      </w:r>
    </w:p>
    <w:p w14:paraId="58E11C06" w14:textId="49900F1A" w:rsidR="000B309F" w:rsidRPr="0055219E" w:rsidRDefault="000B309F" w:rsidP="00AD2D6B">
      <w:r w:rsidRPr="0055219E">
        <w:t xml:space="preserve">I do </w:t>
      </w:r>
      <w:r w:rsidR="00AD3259" w:rsidRPr="0055219E">
        <w:t xml:space="preserve">not </w:t>
      </w:r>
      <w:r w:rsidRPr="0055219E">
        <w:t xml:space="preserve">shed drops of sorrow — </w:t>
      </w:r>
      <w:r w:rsidR="00AD3259" w:rsidRPr="0055219E">
        <w:t xml:space="preserve">There’s something in my eye! </w:t>
      </w:r>
    </w:p>
    <w:p w14:paraId="373DDF19" w14:textId="77777777" w:rsidR="00B33244" w:rsidRPr="0055219E" w:rsidRDefault="00B33244" w:rsidP="00AD2D6B"/>
    <w:p w14:paraId="5BA49759" w14:textId="7F18B521" w:rsidR="00B33244" w:rsidRPr="0055219E" w:rsidRDefault="006C0AE5" w:rsidP="00AD2D6B">
      <w:r w:rsidRPr="0055219E">
        <w:tab/>
      </w:r>
      <w:r w:rsidRPr="0055219E">
        <w:tab/>
      </w:r>
      <w:r w:rsidRPr="0055219E">
        <w:tab/>
      </w:r>
      <w:r w:rsidRPr="0055219E">
        <w:tab/>
      </w:r>
      <w:r w:rsidRPr="0055219E">
        <w:tab/>
      </w:r>
      <w:r w:rsidR="00B33244" w:rsidRPr="0055219E">
        <w:t>AUGUSTINE</w:t>
      </w:r>
    </w:p>
    <w:p w14:paraId="2BA03CF0" w14:textId="13490CA9" w:rsidR="00B33244" w:rsidRPr="0055219E" w:rsidRDefault="000B309F" w:rsidP="00AD2D6B">
      <w:r w:rsidRPr="0055219E">
        <w:t xml:space="preserve">Dog at denotement Henry Two — </w:t>
      </w:r>
      <w:r w:rsidR="00EC20C1" w:rsidRPr="0055219E">
        <w:t xml:space="preserve">you should be writing this! </w:t>
      </w:r>
      <w:r w:rsidR="00B33244" w:rsidRPr="0055219E">
        <w:t xml:space="preserve"> </w:t>
      </w:r>
      <w:r w:rsidR="00B33244" w:rsidRPr="0055219E">
        <w:br/>
      </w:r>
      <w:r w:rsidR="00B33244" w:rsidRPr="0055219E">
        <w:br/>
      </w:r>
      <w:r w:rsidR="006C0AE5" w:rsidRPr="0055219E">
        <w:tab/>
      </w:r>
      <w:r w:rsidR="006C0AE5" w:rsidRPr="0055219E">
        <w:tab/>
      </w:r>
      <w:r w:rsidR="006C0AE5" w:rsidRPr="0055219E">
        <w:tab/>
      </w:r>
      <w:r w:rsidR="006C0AE5" w:rsidRPr="0055219E">
        <w:tab/>
      </w:r>
      <w:r w:rsidR="006C0AE5" w:rsidRPr="0055219E">
        <w:tab/>
      </w:r>
      <w:r w:rsidR="00B33244" w:rsidRPr="0055219E">
        <w:t>HENRY II</w:t>
      </w:r>
    </w:p>
    <w:p w14:paraId="2EDA2B24" w14:textId="20800348" w:rsidR="00B33244" w:rsidRPr="0055219E" w:rsidRDefault="00EC20C1" w:rsidP="00AD2D6B">
      <w:r w:rsidRPr="0055219E">
        <w:t>I can’t find my minutes! And h</w:t>
      </w:r>
      <w:r w:rsidR="001420FF" w:rsidRPr="0055219E">
        <w:t>ow do we know this will is real</w:t>
      </w:r>
      <w:r w:rsidRPr="0055219E">
        <w:t>, huh</w:t>
      </w:r>
      <w:r w:rsidR="001420FF" w:rsidRPr="0055219E">
        <w:t>?</w:t>
      </w:r>
      <w:r w:rsidR="000B309F" w:rsidRPr="0055219E">
        <w:t xml:space="preserve"> </w:t>
      </w:r>
    </w:p>
    <w:p w14:paraId="69E785CD" w14:textId="77777777" w:rsidR="000B309F" w:rsidRPr="0055219E" w:rsidRDefault="000B309F" w:rsidP="00AD2D6B"/>
    <w:p w14:paraId="7204F631" w14:textId="22A7E7C8" w:rsidR="000B309F" w:rsidRPr="0055219E" w:rsidRDefault="000B309F" w:rsidP="00AD2D6B">
      <w:r w:rsidRPr="0055219E">
        <w:tab/>
      </w:r>
      <w:r w:rsidRPr="0055219E">
        <w:tab/>
      </w:r>
      <w:r w:rsidRPr="0055219E">
        <w:tab/>
      </w:r>
      <w:r w:rsidRPr="0055219E">
        <w:tab/>
      </w:r>
      <w:r w:rsidRPr="0055219E">
        <w:tab/>
        <w:t>RICHARD</w:t>
      </w:r>
    </w:p>
    <w:p w14:paraId="4365A525" w14:textId="349889A5" w:rsidR="000B309F" w:rsidRPr="0055219E" w:rsidRDefault="009D0BA2" w:rsidP="00AD2D6B">
      <w:r w:rsidRPr="0055219E">
        <w:t>Where is it writ</w:t>
      </w:r>
      <w:r w:rsidR="00EC20C1" w:rsidRPr="0055219E">
        <w:t xml:space="preserve"> </w:t>
      </w:r>
      <w:r w:rsidR="00AD3259" w:rsidRPr="0055219E">
        <w:t xml:space="preserve">— </w:t>
      </w:r>
      <w:r w:rsidRPr="0055219E">
        <w:t xml:space="preserve">that Henry down-gyved to </w:t>
      </w:r>
      <w:r w:rsidR="000B309F" w:rsidRPr="0055219E">
        <w:t xml:space="preserve">drabbing? </w:t>
      </w:r>
    </w:p>
    <w:p w14:paraId="1E73A2E6" w14:textId="77777777" w:rsidR="000B309F" w:rsidRPr="0055219E" w:rsidRDefault="000B309F" w:rsidP="00AD2D6B"/>
    <w:p w14:paraId="553D10B8" w14:textId="360C6F11" w:rsidR="000B309F" w:rsidRPr="0055219E" w:rsidRDefault="000B309F" w:rsidP="00AD2D6B">
      <w:r w:rsidRPr="0055219E">
        <w:tab/>
      </w:r>
      <w:r w:rsidRPr="0055219E">
        <w:tab/>
      </w:r>
      <w:r w:rsidRPr="0055219E">
        <w:tab/>
      </w:r>
      <w:r w:rsidRPr="0055219E">
        <w:tab/>
      </w:r>
      <w:r w:rsidRPr="0055219E">
        <w:tab/>
        <w:t>AUGUSTINE</w:t>
      </w:r>
    </w:p>
    <w:p w14:paraId="22B74168" w14:textId="567B3013" w:rsidR="000B309F" w:rsidRPr="0055219E" w:rsidRDefault="000B309F" w:rsidP="00AD2D6B">
      <w:r w:rsidRPr="0055219E">
        <w:t xml:space="preserve">Henry didn’t associate with prostitutes! </w:t>
      </w:r>
    </w:p>
    <w:p w14:paraId="272F23BF" w14:textId="77777777" w:rsidR="000B309F" w:rsidRPr="0055219E" w:rsidRDefault="000B309F" w:rsidP="00AD2D6B"/>
    <w:p w14:paraId="4EF03300" w14:textId="55776CA1" w:rsidR="000B309F" w:rsidRPr="0055219E" w:rsidRDefault="000B309F" w:rsidP="00AD2D6B">
      <w:r w:rsidRPr="0055219E">
        <w:tab/>
      </w:r>
      <w:r w:rsidRPr="0055219E">
        <w:tab/>
      </w:r>
      <w:r w:rsidRPr="0055219E">
        <w:tab/>
      </w:r>
      <w:r w:rsidRPr="0055219E">
        <w:tab/>
      </w:r>
      <w:r w:rsidRPr="0055219E">
        <w:tab/>
        <w:t>LIZ</w:t>
      </w:r>
    </w:p>
    <w:p w14:paraId="6FE168A1" w14:textId="524C5576" w:rsidR="000B309F" w:rsidRPr="0055219E" w:rsidRDefault="000B309F" w:rsidP="00AD2D6B">
      <w:r w:rsidRPr="0055219E">
        <w:t xml:space="preserve">You drop fire! </w:t>
      </w:r>
    </w:p>
    <w:p w14:paraId="15AAB692" w14:textId="77777777" w:rsidR="00B33244" w:rsidRPr="0055219E" w:rsidRDefault="00B33244" w:rsidP="00AD2D6B"/>
    <w:p w14:paraId="618F3161" w14:textId="3EAF6343" w:rsidR="000B309F" w:rsidRPr="0055219E" w:rsidRDefault="000B309F" w:rsidP="00AD2D6B">
      <w:r w:rsidRPr="0055219E">
        <w:lastRenderedPageBreak/>
        <w:tab/>
      </w:r>
      <w:r w:rsidRPr="0055219E">
        <w:tab/>
      </w:r>
      <w:r w:rsidRPr="0055219E">
        <w:tab/>
      </w:r>
      <w:r w:rsidRPr="0055219E">
        <w:tab/>
      </w:r>
      <w:r w:rsidRPr="0055219E">
        <w:tab/>
        <w:t>WILL</w:t>
      </w:r>
    </w:p>
    <w:p w14:paraId="4D664EB9" w14:textId="0EA27055" w:rsidR="000B309F" w:rsidRPr="0055219E" w:rsidRDefault="00AD3259" w:rsidP="00AD2D6B">
      <w:r w:rsidRPr="0055219E">
        <w:t xml:space="preserve">I do my duty to Henry, Sir! </w:t>
      </w:r>
    </w:p>
    <w:p w14:paraId="6AA207A3" w14:textId="77777777" w:rsidR="009D0BA2" w:rsidRPr="0055219E" w:rsidRDefault="009D0BA2" w:rsidP="00AD2D6B"/>
    <w:p w14:paraId="153DA9F4" w14:textId="67C9B0B4" w:rsidR="009D0BA2" w:rsidRPr="0055219E" w:rsidRDefault="009D0BA2" w:rsidP="00AD2D6B">
      <w:r w:rsidRPr="0055219E">
        <w:tab/>
      </w:r>
      <w:r w:rsidRPr="0055219E">
        <w:tab/>
      </w:r>
      <w:r w:rsidRPr="0055219E">
        <w:tab/>
      </w:r>
      <w:r w:rsidRPr="0055219E">
        <w:tab/>
      </w:r>
      <w:r w:rsidRPr="0055219E">
        <w:tab/>
        <w:t xml:space="preserve">THOMAS </w:t>
      </w:r>
    </w:p>
    <w:p w14:paraId="074F15DF" w14:textId="6C754E9C" w:rsidR="009D0BA2" w:rsidRPr="0055219E" w:rsidRDefault="009D0BA2" w:rsidP="00AD2D6B">
      <w:r w:rsidRPr="0055219E">
        <w:t xml:space="preserve">Guys! All this </w:t>
      </w:r>
      <w:r w:rsidR="00DA742C" w:rsidRPr="0055219E">
        <w:t>quarrel</w:t>
      </w:r>
      <w:r w:rsidRPr="0055219E">
        <w:t xml:space="preserve">! I know it’s a natural reaction to stress, but it the </w:t>
      </w:r>
      <w:r w:rsidRPr="0055219E">
        <w:rPr>
          <w:i/>
        </w:rPr>
        <w:t>dunnest.</w:t>
      </w:r>
      <w:r w:rsidRPr="0055219E">
        <w:t xml:space="preserve"> </w:t>
      </w:r>
    </w:p>
    <w:p w14:paraId="0423EEED" w14:textId="77777777" w:rsidR="000B309F" w:rsidRPr="0055219E" w:rsidRDefault="000B309F" w:rsidP="00AD2D6B"/>
    <w:p w14:paraId="512ACF37" w14:textId="6EB5B803" w:rsidR="00B33244" w:rsidRPr="0055219E" w:rsidRDefault="006C0AE5" w:rsidP="00AD2D6B">
      <w:r w:rsidRPr="0055219E">
        <w:tab/>
      </w:r>
      <w:r w:rsidRPr="0055219E">
        <w:tab/>
      </w:r>
      <w:r w:rsidRPr="0055219E">
        <w:tab/>
      </w:r>
      <w:r w:rsidRPr="0055219E">
        <w:tab/>
      </w:r>
      <w:r w:rsidRPr="0055219E">
        <w:tab/>
      </w:r>
      <w:r w:rsidR="00B33244" w:rsidRPr="0055219E">
        <w:t>GEORGE</w:t>
      </w:r>
    </w:p>
    <w:p w14:paraId="06993407" w14:textId="15EB6225" w:rsidR="0065581D" w:rsidRPr="0055219E" w:rsidRDefault="009D0BA2" w:rsidP="00AD2D6B">
      <w:r w:rsidRPr="0055219E">
        <w:t>“</w:t>
      </w:r>
      <w:r w:rsidR="000B309F" w:rsidRPr="0055219E">
        <w:t>Doves do</w:t>
      </w:r>
      <w:r w:rsidR="00B33244" w:rsidRPr="0055219E">
        <w:t xml:space="preserve"> bequeath </w:t>
      </w:r>
      <w:r w:rsidR="00AD2D6B" w:rsidRPr="0055219E">
        <w:t xml:space="preserve">the </w:t>
      </w:r>
      <w:r w:rsidRPr="0055219E">
        <w:t xml:space="preserve">following to my heir apparents.” </w:t>
      </w:r>
      <w:r w:rsidR="00B33244" w:rsidRPr="0055219E">
        <w:t xml:space="preserve"> </w:t>
      </w:r>
      <w:r w:rsidR="00B33244" w:rsidRPr="0055219E">
        <w:br/>
      </w:r>
      <w:r w:rsidR="00B33244" w:rsidRPr="0055219E">
        <w:br/>
      </w:r>
      <w:r w:rsidR="006C0AE5" w:rsidRPr="0055219E">
        <w:tab/>
      </w:r>
      <w:r w:rsidR="006C0AE5" w:rsidRPr="0055219E">
        <w:tab/>
      </w:r>
      <w:r w:rsidR="006C0AE5" w:rsidRPr="0055219E">
        <w:tab/>
      </w:r>
      <w:r w:rsidR="006C0AE5" w:rsidRPr="0055219E">
        <w:tab/>
      </w:r>
      <w:r w:rsidR="006C0AE5" w:rsidRPr="0055219E">
        <w:tab/>
      </w:r>
      <w:r w:rsidR="0065581D" w:rsidRPr="0055219E">
        <w:t>WILL</w:t>
      </w:r>
    </w:p>
    <w:p w14:paraId="50355D1E" w14:textId="278C705F" w:rsidR="009D0BA2" w:rsidRPr="0055219E" w:rsidRDefault="00EC20C1" w:rsidP="00AD2D6B">
      <w:r w:rsidRPr="0055219E">
        <w:t xml:space="preserve">What do we get? </w:t>
      </w:r>
      <w:r w:rsidR="009D0BA2" w:rsidRPr="0055219E">
        <w:t xml:space="preserve"> </w:t>
      </w:r>
    </w:p>
    <w:p w14:paraId="16E0B486" w14:textId="77777777" w:rsidR="0065581D" w:rsidRPr="0055219E" w:rsidRDefault="0065581D" w:rsidP="00AD2D6B"/>
    <w:p w14:paraId="457A330C" w14:textId="49678707" w:rsidR="0065581D" w:rsidRPr="0055219E" w:rsidRDefault="006C0AE5" w:rsidP="00AD2D6B">
      <w:r w:rsidRPr="0055219E">
        <w:tab/>
      </w:r>
      <w:r w:rsidRPr="0055219E">
        <w:tab/>
      </w:r>
      <w:r w:rsidRPr="0055219E">
        <w:tab/>
      </w:r>
      <w:r w:rsidRPr="0055219E">
        <w:tab/>
      </w:r>
      <w:r w:rsidRPr="0055219E">
        <w:tab/>
      </w:r>
      <w:r w:rsidR="0065581D" w:rsidRPr="0055219E">
        <w:t>GEORGE</w:t>
      </w:r>
    </w:p>
    <w:p w14:paraId="4DC11516" w14:textId="77777777" w:rsidR="00EC20C1" w:rsidRPr="0055219E" w:rsidRDefault="00EC20C1" w:rsidP="00AD2D6B">
      <w:pPr>
        <w:rPr>
          <w:color w:val="222222"/>
        </w:rPr>
      </w:pPr>
      <w:r w:rsidRPr="0055219E">
        <w:rPr>
          <w:color w:val="222222"/>
        </w:rPr>
        <w:t xml:space="preserve">I’m gonna read this kinda fast because curtain’s in three minutes. </w:t>
      </w:r>
    </w:p>
    <w:p w14:paraId="199CEB50" w14:textId="77777777" w:rsidR="00EC20C1" w:rsidRPr="0055219E" w:rsidRDefault="00EC20C1" w:rsidP="00AD2D6B">
      <w:pPr>
        <w:rPr>
          <w:color w:val="222222"/>
        </w:rPr>
      </w:pPr>
    </w:p>
    <w:p w14:paraId="33FC1756" w14:textId="7DA2762D" w:rsidR="00EC20C1" w:rsidRPr="0055219E" w:rsidRDefault="00EC20C1"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t>JOHN</w:t>
      </w:r>
    </w:p>
    <w:p w14:paraId="58391F26" w14:textId="77777777" w:rsidR="00EC20C1" w:rsidRPr="0055219E" w:rsidRDefault="00EC20C1" w:rsidP="00AD2D6B">
      <w:pPr>
        <w:rPr>
          <w:color w:val="222222"/>
        </w:rPr>
      </w:pPr>
      <w:r w:rsidRPr="0055219E">
        <w:rPr>
          <w:color w:val="222222"/>
        </w:rPr>
        <w:t>THREE MINUTES CURTAIN!</w:t>
      </w:r>
    </w:p>
    <w:p w14:paraId="477930FD" w14:textId="77777777" w:rsidR="00EC20C1" w:rsidRPr="0055219E" w:rsidRDefault="00EC20C1" w:rsidP="00AD2D6B">
      <w:pPr>
        <w:rPr>
          <w:color w:val="222222"/>
        </w:rPr>
      </w:pPr>
    </w:p>
    <w:p w14:paraId="0F592451" w14:textId="0ACDFEE5" w:rsidR="00EC20C1" w:rsidRPr="0055219E" w:rsidRDefault="00EC20C1"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t>GEORGE</w:t>
      </w:r>
    </w:p>
    <w:p w14:paraId="51998066" w14:textId="69D2F910" w:rsidR="007E77F8" w:rsidRPr="0055219E" w:rsidRDefault="00EC20C1" w:rsidP="00AD2D6B">
      <w:r w:rsidRPr="0055219E">
        <w:rPr>
          <w:color w:val="222222"/>
        </w:rPr>
        <w:t>(</w:t>
      </w:r>
      <w:r w:rsidRPr="0055219E">
        <w:rPr>
          <w:i/>
          <w:color w:val="222222"/>
        </w:rPr>
        <w:t>To the audience</w:t>
      </w:r>
      <w:r w:rsidRPr="0055219E">
        <w:rPr>
          <w:color w:val="222222"/>
        </w:rPr>
        <w:t xml:space="preserve">.) </w:t>
      </w:r>
      <w:r w:rsidR="009D0BA2" w:rsidRPr="0055219E">
        <w:rPr>
          <w:color w:val="222222"/>
        </w:rPr>
        <w:t>“I Henry leave a</w:t>
      </w:r>
      <w:r w:rsidR="00A37EED" w:rsidRPr="0055219E">
        <w:rPr>
          <w:color w:val="222222"/>
        </w:rPr>
        <w:t xml:space="preserve"> silver bowl worth £5 to </w:t>
      </w:r>
      <w:r w:rsidR="00AD2D6B" w:rsidRPr="0055219E">
        <w:rPr>
          <w:color w:val="222222"/>
        </w:rPr>
        <w:t>Richard Burbage.</w:t>
      </w:r>
      <w:r w:rsidR="009D0BA2" w:rsidRPr="0055219E">
        <w:rPr>
          <w:color w:val="222222"/>
        </w:rPr>
        <w:t>”</w:t>
      </w:r>
      <w:r w:rsidR="00AD2D6B" w:rsidRPr="0055219E">
        <w:rPr>
          <w:color w:val="222222"/>
        </w:rPr>
        <w:t xml:space="preserve"> </w:t>
      </w:r>
    </w:p>
    <w:p w14:paraId="09759A77" w14:textId="77777777" w:rsidR="007E77F8" w:rsidRPr="0055219E" w:rsidRDefault="007E77F8" w:rsidP="00AD2D6B">
      <w:pPr>
        <w:rPr>
          <w:color w:val="222222"/>
        </w:rPr>
      </w:pPr>
    </w:p>
    <w:p w14:paraId="7FB38A96" w14:textId="23B3F49B" w:rsidR="007E77F8" w:rsidRPr="0055219E" w:rsidRDefault="006C0AE5"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7E77F8" w:rsidRPr="0055219E">
        <w:rPr>
          <w:color w:val="222222"/>
        </w:rPr>
        <w:t>RICHARD</w:t>
      </w:r>
    </w:p>
    <w:p w14:paraId="03B236F6" w14:textId="77777777" w:rsidR="007E77F8" w:rsidRPr="0055219E" w:rsidRDefault="007E77F8" w:rsidP="00AD2D6B">
      <w:pPr>
        <w:rPr>
          <w:color w:val="222222"/>
        </w:rPr>
      </w:pPr>
      <w:r w:rsidRPr="0055219E">
        <w:rPr>
          <w:color w:val="222222"/>
        </w:rPr>
        <w:t xml:space="preserve">I </w:t>
      </w:r>
      <w:r w:rsidRPr="0055219E">
        <w:rPr>
          <w:i/>
          <w:color w:val="222222"/>
        </w:rPr>
        <w:t>love</w:t>
      </w:r>
      <w:r w:rsidRPr="0055219E">
        <w:rPr>
          <w:color w:val="222222"/>
        </w:rPr>
        <w:t xml:space="preserve"> that bowl. </w:t>
      </w:r>
    </w:p>
    <w:p w14:paraId="1BB84739" w14:textId="77777777" w:rsidR="00EC20C1" w:rsidRPr="0055219E" w:rsidRDefault="00EC20C1" w:rsidP="00AD2D6B">
      <w:pPr>
        <w:rPr>
          <w:color w:val="222222"/>
        </w:rPr>
      </w:pPr>
    </w:p>
    <w:p w14:paraId="079119BF" w14:textId="12840722" w:rsidR="00EC20C1" w:rsidRPr="0055219E" w:rsidRDefault="00EC20C1"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t>AUGUSTINE</w:t>
      </w:r>
    </w:p>
    <w:p w14:paraId="6495652A" w14:textId="3AC7FFF9" w:rsidR="00EC20C1" w:rsidRPr="0055219E" w:rsidRDefault="00EC20C1" w:rsidP="00AD2D6B">
      <w:pPr>
        <w:rPr>
          <w:color w:val="222222"/>
        </w:rPr>
      </w:pPr>
      <w:r w:rsidRPr="0055219E">
        <w:rPr>
          <w:color w:val="222222"/>
        </w:rPr>
        <w:t xml:space="preserve">You’re drunk on illusion. </w:t>
      </w:r>
    </w:p>
    <w:p w14:paraId="1B197D7A" w14:textId="77777777" w:rsidR="007E77F8" w:rsidRPr="0055219E" w:rsidRDefault="007E77F8" w:rsidP="00AD2D6B">
      <w:pPr>
        <w:rPr>
          <w:color w:val="222222"/>
        </w:rPr>
      </w:pPr>
    </w:p>
    <w:p w14:paraId="3BEF8325" w14:textId="49BBA8B6" w:rsidR="007E77F8" w:rsidRPr="0055219E" w:rsidRDefault="006C0AE5"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7E77F8" w:rsidRPr="0055219E">
        <w:rPr>
          <w:color w:val="222222"/>
        </w:rPr>
        <w:t>GEORGE</w:t>
      </w:r>
    </w:p>
    <w:p w14:paraId="47CED2C4" w14:textId="569EFA92" w:rsidR="007E77F8" w:rsidRPr="0055219E" w:rsidRDefault="00684BF8" w:rsidP="00AD2D6B">
      <w:pPr>
        <w:rPr>
          <w:color w:val="222222"/>
        </w:rPr>
      </w:pPr>
      <w:r w:rsidRPr="0055219E">
        <w:rPr>
          <w:color w:val="222222"/>
        </w:rPr>
        <w:t>“</w:t>
      </w:r>
      <w:r w:rsidR="00AD2D6B" w:rsidRPr="0055219E">
        <w:rPr>
          <w:color w:val="222222"/>
        </w:rPr>
        <w:t>A</w:t>
      </w:r>
      <w:r w:rsidR="00A37EED" w:rsidRPr="0055219E">
        <w:rPr>
          <w:color w:val="222222"/>
        </w:rPr>
        <w:t xml:space="preserve"> 30-shilling gold piece each to</w:t>
      </w:r>
      <w:r w:rsidR="00A37EED" w:rsidRPr="0055219E">
        <w:rPr>
          <w:rStyle w:val="apple-converted-space"/>
          <w:color w:val="222222"/>
        </w:rPr>
        <w:t> </w:t>
      </w:r>
      <w:r w:rsidR="00AD2D6B" w:rsidRPr="0055219E">
        <w:t>William Kempe, John Heminges</w:t>
      </w:r>
      <w:r w:rsidRPr="0055219E">
        <w:t xml:space="preserve"> and Henr</w:t>
      </w:r>
      <w:r w:rsidR="006C0AE5" w:rsidRPr="0055219E">
        <w:t>y II</w:t>
      </w:r>
      <w:r w:rsidR="00AD2D6B" w:rsidRPr="0055219E">
        <w:t>.</w:t>
      </w:r>
      <w:r w:rsidRPr="0055219E">
        <w:t>”</w:t>
      </w:r>
      <w:r w:rsidR="00A37EED" w:rsidRPr="0055219E">
        <w:rPr>
          <w:color w:val="222222"/>
        </w:rPr>
        <w:t xml:space="preserve"> </w:t>
      </w:r>
    </w:p>
    <w:p w14:paraId="7C4E256D" w14:textId="77777777" w:rsidR="007E77F8" w:rsidRPr="0055219E" w:rsidRDefault="007E77F8" w:rsidP="00AD2D6B">
      <w:pPr>
        <w:rPr>
          <w:color w:val="222222"/>
        </w:rPr>
      </w:pPr>
    </w:p>
    <w:p w14:paraId="5CFEC2C1" w14:textId="2BFFA1B6" w:rsidR="007E77F8" w:rsidRPr="0055219E" w:rsidRDefault="006C0AE5"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7E77F8" w:rsidRPr="0055219E">
        <w:rPr>
          <w:color w:val="222222"/>
        </w:rPr>
        <w:t>WILL</w:t>
      </w:r>
    </w:p>
    <w:p w14:paraId="33EB00D8" w14:textId="77777777" w:rsidR="001420FF" w:rsidRPr="0055219E" w:rsidRDefault="007E77F8" w:rsidP="00AD2D6B">
      <w:pPr>
        <w:rPr>
          <w:color w:val="222222"/>
        </w:rPr>
      </w:pPr>
      <w:r w:rsidRPr="0055219E">
        <w:rPr>
          <w:color w:val="222222"/>
        </w:rPr>
        <w:t xml:space="preserve">Thanks, man. </w:t>
      </w:r>
      <w:r w:rsidR="004E5357" w:rsidRPr="0055219E">
        <w:rPr>
          <w:color w:val="222222"/>
        </w:rPr>
        <w:t>(</w:t>
      </w:r>
      <w:r w:rsidR="004E5357" w:rsidRPr="0055219E">
        <w:rPr>
          <w:i/>
          <w:color w:val="222222"/>
        </w:rPr>
        <w:t>To HENRY II and JOHN</w:t>
      </w:r>
      <w:r w:rsidR="004E5357" w:rsidRPr="0055219E">
        <w:rPr>
          <w:color w:val="222222"/>
        </w:rPr>
        <w:t xml:space="preserve">.) </w:t>
      </w:r>
      <w:r w:rsidR="00684BF8" w:rsidRPr="0055219E">
        <w:rPr>
          <w:color w:val="222222"/>
        </w:rPr>
        <w:t>Big ups to you, fr</w:t>
      </w:r>
      <w:r w:rsidR="000567AA" w:rsidRPr="0055219E">
        <w:rPr>
          <w:color w:val="222222"/>
        </w:rPr>
        <w:t>oozles</w:t>
      </w:r>
      <w:r w:rsidR="00684BF8" w:rsidRPr="0055219E">
        <w:rPr>
          <w:color w:val="222222"/>
        </w:rPr>
        <w:t xml:space="preserve">! </w:t>
      </w:r>
    </w:p>
    <w:p w14:paraId="7136D8F1" w14:textId="77777777" w:rsidR="001420FF" w:rsidRPr="0055219E" w:rsidRDefault="001420FF" w:rsidP="00AD2D6B">
      <w:pPr>
        <w:rPr>
          <w:color w:val="222222"/>
        </w:rPr>
      </w:pPr>
    </w:p>
    <w:p w14:paraId="602D7EAC" w14:textId="77777777" w:rsidR="001420FF" w:rsidRPr="0055219E" w:rsidRDefault="001420FF" w:rsidP="001420FF">
      <w:pPr>
        <w:ind w:left="2880" w:firstLine="720"/>
        <w:rPr>
          <w:color w:val="222222"/>
        </w:rPr>
      </w:pPr>
      <w:r w:rsidRPr="0055219E">
        <w:rPr>
          <w:color w:val="222222"/>
        </w:rPr>
        <w:t>JOHN</w:t>
      </w:r>
    </w:p>
    <w:p w14:paraId="37356AD1" w14:textId="3FEA76D5" w:rsidR="001420FF" w:rsidRPr="0055219E" w:rsidRDefault="00EC20C1" w:rsidP="00AD2D6B">
      <w:pPr>
        <w:rPr>
          <w:color w:val="222222"/>
        </w:rPr>
      </w:pPr>
      <w:r w:rsidRPr="0055219E">
        <w:rPr>
          <w:color w:val="222222"/>
        </w:rPr>
        <w:t xml:space="preserve">I was worried he’d leave me out — I’m just a freshman. </w:t>
      </w:r>
      <w:r w:rsidR="001420FF" w:rsidRPr="0055219E">
        <w:rPr>
          <w:color w:val="222222"/>
        </w:rPr>
        <w:t xml:space="preserve"> </w:t>
      </w:r>
    </w:p>
    <w:p w14:paraId="659BC48B" w14:textId="174FACDE" w:rsidR="007E77F8" w:rsidRPr="0055219E" w:rsidRDefault="00AD3259" w:rsidP="00AD2D6B">
      <w:pPr>
        <w:rPr>
          <w:color w:val="222222"/>
        </w:rPr>
      </w:pPr>
      <w:r w:rsidRPr="0055219E">
        <w:rPr>
          <w:color w:val="222222"/>
        </w:rPr>
        <w:br/>
      </w: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t xml:space="preserve">HENRY II </w:t>
      </w:r>
    </w:p>
    <w:p w14:paraId="6AA4EDA0" w14:textId="696FBF17" w:rsidR="001420FF" w:rsidRPr="0055219E" w:rsidRDefault="001420FF" w:rsidP="00AD2D6B">
      <w:pPr>
        <w:rPr>
          <w:color w:val="222222"/>
        </w:rPr>
      </w:pPr>
      <w:r w:rsidRPr="0055219E">
        <w:rPr>
          <w:color w:val="222222"/>
        </w:rPr>
        <w:t>(</w:t>
      </w:r>
      <w:r w:rsidRPr="0055219E">
        <w:rPr>
          <w:i/>
          <w:color w:val="222222"/>
        </w:rPr>
        <w:t>Writing</w:t>
      </w:r>
      <w:r w:rsidRPr="0055219E">
        <w:rPr>
          <w:color w:val="222222"/>
        </w:rPr>
        <w:t xml:space="preserve">) Stupid Drama Club in Nothing Town Develops Stockholm Syndrome with Stupid Teacher — He leaves them crap and they do nothing. </w:t>
      </w:r>
      <w:r w:rsidR="006978EF" w:rsidRPr="0055219E">
        <w:rPr>
          <w:color w:val="222222"/>
        </w:rPr>
        <w:t>It’s wondrous sensible —</w:t>
      </w:r>
    </w:p>
    <w:p w14:paraId="67CA22FC" w14:textId="77777777" w:rsidR="001420FF" w:rsidRPr="0055219E" w:rsidRDefault="001420FF" w:rsidP="00AD2D6B">
      <w:pPr>
        <w:rPr>
          <w:color w:val="222222"/>
        </w:rPr>
      </w:pPr>
    </w:p>
    <w:p w14:paraId="50AD0878" w14:textId="18DA2FAE" w:rsidR="001420FF" w:rsidRPr="0055219E" w:rsidRDefault="001420FF" w:rsidP="001420FF">
      <w:pPr>
        <w:ind w:left="2880" w:firstLine="720"/>
        <w:rPr>
          <w:color w:val="222222"/>
        </w:rPr>
      </w:pPr>
      <w:r w:rsidRPr="0055219E">
        <w:rPr>
          <w:color w:val="222222"/>
        </w:rPr>
        <w:t>AUGUSTINE</w:t>
      </w:r>
    </w:p>
    <w:p w14:paraId="192AC527" w14:textId="1EA1C422" w:rsidR="001420FF" w:rsidRPr="0055219E" w:rsidRDefault="001420FF" w:rsidP="00AD2D6B">
      <w:pPr>
        <w:rPr>
          <w:color w:val="222222"/>
        </w:rPr>
      </w:pPr>
      <w:r w:rsidRPr="0055219E">
        <w:rPr>
          <w:color w:val="222222"/>
        </w:rPr>
        <w:t xml:space="preserve">If you feel that way, why don’t you leave? Like, really — For real this time? </w:t>
      </w:r>
    </w:p>
    <w:p w14:paraId="59B8CE8F" w14:textId="77777777" w:rsidR="00E053BF" w:rsidRPr="0055219E" w:rsidRDefault="00E053BF" w:rsidP="00AD2D6B">
      <w:pPr>
        <w:rPr>
          <w:color w:val="222222"/>
        </w:rPr>
      </w:pPr>
    </w:p>
    <w:p w14:paraId="21D937CA" w14:textId="094CFC17" w:rsidR="00E053BF" w:rsidRPr="0055219E" w:rsidRDefault="00E053BF"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t>KATHY</w:t>
      </w:r>
      <w:r w:rsidRPr="0055219E">
        <w:rPr>
          <w:color w:val="222222"/>
        </w:rPr>
        <w:br/>
        <w:t xml:space="preserve">“Please return to Henry II” — Is this your backpack? The chicken had it — </w:t>
      </w:r>
    </w:p>
    <w:p w14:paraId="66A78B6D" w14:textId="77777777" w:rsidR="001420FF" w:rsidRPr="0055219E" w:rsidRDefault="001420FF" w:rsidP="00AD2D6B">
      <w:pPr>
        <w:rPr>
          <w:color w:val="222222"/>
        </w:rPr>
      </w:pPr>
    </w:p>
    <w:p w14:paraId="449CB914" w14:textId="6240EF49" w:rsidR="001420FF" w:rsidRPr="0055219E" w:rsidRDefault="001420FF" w:rsidP="001420FF">
      <w:pPr>
        <w:ind w:left="2880" w:firstLine="720"/>
        <w:rPr>
          <w:color w:val="222222"/>
        </w:rPr>
      </w:pPr>
      <w:r w:rsidRPr="0055219E">
        <w:rPr>
          <w:color w:val="222222"/>
        </w:rPr>
        <w:lastRenderedPageBreak/>
        <w:t xml:space="preserve">HENRY II </w:t>
      </w:r>
    </w:p>
    <w:p w14:paraId="4B74FDFF" w14:textId="7E9C90CC" w:rsidR="001420FF" w:rsidRPr="0055219E" w:rsidRDefault="001420FF" w:rsidP="00AD2D6B">
      <w:pPr>
        <w:rPr>
          <w:color w:val="222222"/>
        </w:rPr>
      </w:pPr>
      <w:r w:rsidRPr="0055219E">
        <w:rPr>
          <w:color w:val="222222"/>
        </w:rPr>
        <w:t xml:space="preserve">John — You coming? No? Fine! </w:t>
      </w:r>
      <w:r w:rsidR="00E053BF" w:rsidRPr="0055219E">
        <w:rPr>
          <w:color w:val="222222"/>
        </w:rPr>
        <w:t xml:space="preserve">You coming Kathy? Can you drop me at Starbucks? </w:t>
      </w:r>
    </w:p>
    <w:p w14:paraId="7028A094" w14:textId="77777777" w:rsidR="001420FF" w:rsidRPr="0055219E" w:rsidRDefault="001420FF" w:rsidP="00AD2D6B">
      <w:pPr>
        <w:rPr>
          <w:i/>
          <w:color w:val="222222"/>
        </w:rPr>
      </w:pPr>
    </w:p>
    <w:p w14:paraId="1B5CCF7C" w14:textId="7F02D328" w:rsidR="001420FF" w:rsidRPr="0055219E" w:rsidRDefault="00E053BF" w:rsidP="001420FF">
      <w:pPr>
        <w:ind w:left="2880"/>
        <w:rPr>
          <w:i/>
          <w:color w:val="222222"/>
        </w:rPr>
      </w:pPr>
      <w:r w:rsidRPr="0055219E">
        <w:rPr>
          <w:i/>
          <w:color w:val="222222"/>
        </w:rPr>
        <w:t xml:space="preserve">HENRY II exits, KATHY following. </w:t>
      </w:r>
    </w:p>
    <w:p w14:paraId="75CC3D4F" w14:textId="52CB18C0" w:rsidR="00FB4A72" w:rsidRPr="0055219E" w:rsidRDefault="006C0AE5" w:rsidP="00AD2D6B">
      <w:pPr>
        <w:rPr>
          <w:color w:val="222222"/>
        </w:rPr>
      </w:pPr>
      <w:r w:rsidRPr="0055219E">
        <w:rPr>
          <w:color w:val="222222"/>
        </w:rPr>
        <w:tab/>
      </w:r>
      <w:r w:rsidRPr="0055219E">
        <w:rPr>
          <w:color w:val="222222"/>
        </w:rPr>
        <w:tab/>
      </w:r>
    </w:p>
    <w:p w14:paraId="379CBC30" w14:textId="5F47A4AE" w:rsidR="00684BF8" w:rsidRPr="0055219E" w:rsidRDefault="00FB4A72" w:rsidP="00AD2D6B">
      <w:pPr>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684BF8" w:rsidRPr="0055219E">
        <w:rPr>
          <w:color w:val="222222"/>
        </w:rPr>
        <w:t>GEORGE</w:t>
      </w:r>
    </w:p>
    <w:p w14:paraId="316F1154" w14:textId="525AFA66" w:rsidR="00684BF8" w:rsidRPr="0055219E" w:rsidRDefault="009D0BA2" w:rsidP="00AD2D6B">
      <w:r w:rsidRPr="0055219E">
        <w:rPr>
          <w:color w:val="222222"/>
        </w:rPr>
        <w:t>“</w:t>
      </w:r>
      <w:r w:rsidR="00AD2D6B" w:rsidRPr="0055219E">
        <w:rPr>
          <w:color w:val="222222"/>
        </w:rPr>
        <w:t>20 shillings in gold</w:t>
      </w:r>
      <w:r w:rsidR="00A37EED" w:rsidRPr="0055219E">
        <w:rPr>
          <w:color w:val="222222"/>
        </w:rPr>
        <w:t xml:space="preserve"> to</w:t>
      </w:r>
      <w:r w:rsidR="00A37EED" w:rsidRPr="0055219E">
        <w:rPr>
          <w:rStyle w:val="apple-converted-space"/>
          <w:color w:val="222222"/>
        </w:rPr>
        <w:t> </w:t>
      </w:r>
      <w:r w:rsidR="00AD2D6B" w:rsidRPr="0055219E">
        <w:t>Thomas Pope</w:t>
      </w:r>
      <w:r w:rsidR="00684BF8" w:rsidRPr="0055219E">
        <w:t xml:space="preserve"> and George</w:t>
      </w:r>
      <w:r w:rsidR="00AD2D6B" w:rsidRPr="0055219E">
        <w:t>.</w:t>
      </w:r>
      <w:r w:rsidRPr="0055219E">
        <w:t>”</w:t>
      </w:r>
      <w:r w:rsidR="00AD2D6B" w:rsidRPr="0055219E">
        <w:t xml:space="preserve">  </w:t>
      </w:r>
      <w:r w:rsidR="00684BF8" w:rsidRPr="0055219E">
        <w:br/>
      </w:r>
      <w:r w:rsidR="00684BF8" w:rsidRPr="0055219E">
        <w:br/>
      </w:r>
      <w:r w:rsidR="006C0AE5" w:rsidRPr="0055219E">
        <w:tab/>
      </w:r>
      <w:r w:rsidR="006C0AE5" w:rsidRPr="0055219E">
        <w:tab/>
      </w:r>
      <w:r w:rsidR="006C0AE5" w:rsidRPr="0055219E">
        <w:tab/>
      </w:r>
      <w:r w:rsidR="006C0AE5" w:rsidRPr="0055219E">
        <w:tab/>
      </w:r>
      <w:r w:rsidR="006C0AE5" w:rsidRPr="0055219E">
        <w:tab/>
      </w:r>
      <w:r w:rsidR="00684BF8" w:rsidRPr="0055219E">
        <w:t xml:space="preserve">THOMAS </w:t>
      </w:r>
    </w:p>
    <w:p w14:paraId="15FAF6C6" w14:textId="1AB86E87" w:rsidR="00684BF8" w:rsidRPr="0055219E" w:rsidRDefault="009D0BA2" w:rsidP="00AD2D6B">
      <w:r w:rsidRPr="0055219E">
        <w:t xml:space="preserve">I grow pale through lack of blood — </w:t>
      </w:r>
    </w:p>
    <w:p w14:paraId="3074EF3C" w14:textId="77777777" w:rsidR="009D0BA2" w:rsidRPr="0055219E" w:rsidRDefault="009D0BA2" w:rsidP="00AD2D6B"/>
    <w:p w14:paraId="110AA17F" w14:textId="19EA8FC2" w:rsidR="009D0BA2" w:rsidRPr="0055219E" w:rsidRDefault="009D0BA2" w:rsidP="00AD2D6B">
      <w:r w:rsidRPr="0055219E">
        <w:tab/>
      </w:r>
      <w:r w:rsidRPr="0055219E">
        <w:tab/>
      </w:r>
      <w:r w:rsidRPr="0055219E">
        <w:tab/>
      </w:r>
      <w:r w:rsidRPr="0055219E">
        <w:tab/>
      </w:r>
      <w:r w:rsidRPr="0055219E">
        <w:tab/>
        <w:t>WILL</w:t>
      </w:r>
    </w:p>
    <w:p w14:paraId="31801129" w14:textId="77D8B187" w:rsidR="009D0BA2" w:rsidRPr="0055219E" w:rsidRDefault="00AD3259" w:rsidP="00E053BF">
      <w:r w:rsidRPr="0055219E">
        <w:t>See</w:t>
      </w:r>
      <w:r w:rsidR="009D0BA2" w:rsidRPr="0055219E">
        <w:t xml:space="preserve"> the school nurse for some leeches —  </w:t>
      </w:r>
    </w:p>
    <w:p w14:paraId="5A5D6CC2" w14:textId="77777777" w:rsidR="00684BF8" w:rsidRPr="0055219E" w:rsidRDefault="00684BF8" w:rsidP="00AD2D6B"/>
    <w:p w14:paraId="4D22355A" w14:textId="4561454C" w:rsidR="00684BF8" w:rsidRPr="0055219E" w:rsidRDefault="008C34EE" w:rsidP="00AD2D6B">
      <w:r w:rsidRPr="0055219E">
        <w:tab/>
      </w:r>
      <w:r w:rsidRPr="0055219E">
        <w:tab/>
      </w:r>
      <w:r w:rsidRPr="0055219E">
        <w:tab/>
      </w:r>
      <w:r w:rsidRPr="0055219E">
        <w:tab/>
      </w:r>
      <w:r w:rsidRPr="0055219E">
        <w:tab/>
      </w:r>
      <w:r w:rsidR="00684BF8" w:rsidRPr="0055219E">
        <w:t>GEORGE</w:t>
      </w:r>
    </w:p>
    <w:p w14:paraId="6A23A1C2" w14:textId="7F4417B4" w:rsidR="00A37EED" w:rsidRPr="0055219E" w:rsidRDefault="00684BF8" w:rsidP="00AD2D6B">
      <w:pPr>
        <w:rPr>
          <w:color w:val="222222"/>
          <w:shd w:val="clear" w:color="auto" w:fill="FFFFFF"/>
        </w:rPr>
      </w:pPr>
      <w:r w:rsidRPr="0055219E">
        <w:rPr>
          <w:color w:val="222222"/>
          <w:shd w:val="clear" w:color="auto" w:fill="FFFFFF"/>
        </w:rPr>
        <w:t>“</w:t>
      </w:r>
      <w:r w:rsidR="00F04B0F" w:rsidRPr="0055219E">
        <w:rPr>
          <w:color w:val="222222"/>
          <w:shd w:val="clear" w:color="auto" w:fill="FFFFFF"/>
        </w:rPr>
        <w:t>And to my</w:t>
      </w:r>
      <w:r w:rsidR="00A37EED" w:rsidRPr="0055219E">
        <w:rPr>
          <w:color w:val="222222"/>
        </w:rPr>
        <w:t xml:space="preserve"> apprentice </w:t>
      </w:r>
      <w:r w:rsidR="00AD2D6B" w:rsidRPr="0055219E">
        <w:rPr>
          <w:color w:val="222222"/>
        </w:rPr>
        <w:t xml:space="preserve">Augustine </w:t>
      </w:r>
      <w:r w:rsidR="00B2446C" w:rsidRPr="0055219E">
        <w:rPr>
          <w:color w:val="222222"/>
        </w:rPr>
        <w:t>Phillips</w:t>
      </w:r>
      <w:r w:rsidR="00A37EED" w:rsidRPr="0055219E">
        <w:rPr>
          <w:color w:val="222222"/>
        </w:rPr>
        <w:t>, along with a</w:t>
      </w:r>
      <w:r w:rsidR="00A37EED" w:rsidRPr="0055219E">
        <w:rPr>
          <w:rStyle w:val="apple-converted-space"/>
          <w:color w:val="222222"/>
        </w:rPr>
        <w:t> </w:t>
      </w:r>
      <w:r w:rsidR="00B2446C" w:rsidRPr="0055219E">
        <w:rPr>
          <w:rStyle w:val="apple-converted-space"/>
          <w:color w:val="222222"/>
        </w:rPr>
        <w:t>cittern, a bandora and a lute,</w:t>
      </w:r>
      <w:r w:rsidR="00B2446C" w:rsidRPr="0055219E">
        <w:rPr>
          <w:color w:val="222222"/>
        </w:rPr>
        <w:t xml:space="preserve"> all pending the </w:t>
      </w:r>
      <w:r w:rsidR="00A37EED" w:rsidRPr="0055219E">
        <w:rPr>
          <w:color w:val="222222"/>
        </w:rPr>
        <w:t xml:space="preserve">expiration of </w:t>
      </w:r>
      <w:r w:rsidR="00B2446C" w:rsidRPr="0055219E">
        <w:rPr>
          <w:color w:val="222222"/>
        </w:rPr>
        <w:t>her</w:t>
      </w:r>
      <w:r w:rsidR="00A37EED" w:rsidRPr="0055219E">
        <w:rPr>
          <w:color w:val="222222"/>
        </w:rPr>
        <w:t xml:space="preserve"> term of years in </w:t>
      </w:r>
      <w:r w:rsidR="00B2446C" w:rsidRPr="0055219E">
        <w:rPr>
          <w:color w:val="222222"/>
        </w:rPr>
        <w:t>her indenture of apprenticehood.</w:t>
      </w:r>
      <w:r w:rsidR="00FE4076" w:rsidRPr="0055219E">
        <w:rPr>
          <w:color w:val="222222"/>
        </w:rPr>
        <w:t>”</w:t>
      </w:r>
      <w:r w:rsidR="00B2446C" w:rsidRPr="0055219E">
        <w:rPr>
          <w:color w:val="222222"/>
        </w:rPr>
        <w:t xml:space="preserve"> </w:t>
      </w:r>
    </w:p>
    <w:p w14:paraId="7080CE38" w14:textId="3FAC4528" w:rsidR="0065581D" w:rsidRPr="0055219E" w:rsidRDefault="008C34EE" w:rsidP="00B2446C">
      <w:pPr>
        <w:spacing w:before="100" w:beforeAutospacing="1" w:after="24"/>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B2446C" w:rsidRPr="0055219E">
        <w:rPr>
          <w:color w:val="222222"/>
        </w:rPr>
        <w:t>AUGUSTINE</w:t>
      </w:r>
      <w:r w:rsidR="00B2446C" w:rsidRPr="0055219E">
        <w:rPr>
          <w:color w:val="222222"/>
        </w:rPr>
        <w:br/>
        <w:t xml:space="preserve">He left me a lute? </w:t>
      </w:r>
    </w:p>
    <w:p w14:paraId="7AA5B190" w14:textId="09025BE5" w:rsidR="00B2446C" w:rsidRPr="0055219E" w:rsidRDefault="008C34EE" w:rsidP="00B2446C">
      <w:pPr>
        <w:spacing w:before="100" w:beforeAutospacing="1" w:after="24"/>
        <w:rPr>
          <w:color w:val="222222"/>
        </w:rPr>
      </w:pP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1D6987" w:rsidRPr="0055219E">
        <w:rPr>
          <w:color w:val="222222"/>
        </w:rPr>
        <w:t>WILL</w:t>
      </w:r>
      <w:r w:rsidR="001D6987" w:rsidRPr="0055219E">
        <w:rPr>
          <w:color w:val="222222"/>
        </w:rPr>
        <w:br/>
      </w:r>
      <w:r w:rsidR="001D6987" w:rsidRPr="0055219E">
        <w:rPr>
          <w:i/>
          <w:color w:val="222222"/>
        </w:rPr>
        <w:t>And</w:t>
      </w:r>
      <w:r w:rsidR="001D6987" w:rsidRPr="0055219E">
        <w:rPr>
          <w:color w:val="222222"/>
        </w:rPr>
        <w:t xml:space="preserve"> his bandora. </w:t>
      </w:r>
      <w:r w:rsidR="00E053BF" w:rsidRPr="0055219E">
        <w:rPr>
          <w:color w:val="222222"/>
        </w:rPr>
        <w:t xml:space="preserve">— </w:t>
      </w:r>
      <w:r w:rsidR="00A351C0" w:rsidRPr="0055219E">
        <w:rPr>
          <w:color w:val="222222"/>
        </w:rPr>
        <w:t xml:space="preserve">I’m wonder-wounded! </w:t>
      </w:r>
      <w:r w:rsidR="001D6987" w:rsidRPr="0055219E">
        <w:rPr>
          <w:color w:val="222222"/>
        </w:rPr>
        <w:br/>
      </w:r>
      <w:r w:rsidR="00B2446C" w:rsidRPr="0055219E">
        <w:rPr>
          <w:color w:val="222222"/>
        </w:rPr>
        <w:br/>
      </w:r>
      <w:r w:rsidRPr="0055219E">
        <w:rPr>
          <w:color w:val="222222"/>
        </w:rPr>
        <w:tab/>
      </w:r>
      <w:r w:rsidRPr="0055219E">
        <w:rPr>
          <w:color w:val="222222"/>
        </w:rPr>
        <w:tab/>
      </w:r>
      <w:r w:rsidRPr="0055219E">
        <w:rPr>
          <w:color w:val="222222"/>
        </w:rPr>
        <w:tab/>
      </w:r>
      <w:r w:rsidRPr="0055219E">
        <w:rPr>
          <w:color w:val="222222"/>
        </w:rPr>
        <w:tab/>
      </w:r>
      <w:r w:rsidRPr="0055219E">
        <w:rPr>
          <w:color w:val="222222"/>
        </w:rPr>
        <w:tab/>
      </w:r>
      <w:r w:rsidR="00B2446C" w:rsidRPr="0055219E">
        <w:rPr>
          <w:color w:val="222222"/>
        </w:rPr>
        <w:t>GEORGE</w:t>
      </w:r>
    </w:p>
    <w:p w14:paraId="308C43B7" w14:textId="1508386B" w:rsidR="0065581D" w:rsidRPr="0055219E" w:rsidRDefault="00B2446C" w:rsidP="00B2446C">
      <w:pPr>
        <w:pStyle w:val="Dialogue"/>
        <w:rPr>
          <w:rFonts w:ascii="Times New Roman" w:hAnsi="Times New Roman" w:cs="Times New Roman"/>
        </w:rPr>
      </w:pPr>
      <w:r w:rsidRPr="0055219E">
        <w:rPr>
          <w:rFonts w:ascii="Times New Roman" w:hAnsi="Times New Roman" w:cs="Times New Roman"/>
        </w:rPr>
        <w:t>“P</w:t>
      </w:r>
      <w:r w:rsidR="00A37EED" w:rsidRPr="0055219E">
        <w:rPr>
          <w:rFonts w:ascii="Times New Roman" w:hAnsi="Times New Roman" w:cs="Times New Roman"/>
        </w:rPr>
        <w:t>lus</w:t>
      </w:r>
      <w:r w:rsidRPr="0055219E">
        <w:rPr>
          <w:rFonts w:ascii="Times New Roman" w:hAnsi="Times New Roman" w:cs="Times New Roman"/>
        </w:rPr>
        <w:t>,</w:t>
      </w:r>
      <w:r w:rsidR="00A37EED" w:rsidRPr="0055219E">
        <w:rPr>
          <w:rFonts w:ascii="Times New Roman" w:hAnsi="Times New Roman" w:cs="Times New Roman"/>
        </w:rPr>
        <w:t xml:space="preserve"> </w:t>
      </w:r>
      <w:r w:rsidRPr="0055219E">
        <w:rPr>
          <w:rFonts w:ascii="Times New Roman" w:hAnsi="Times New Roman" w:cs="Times New Roman"/>
        </w:rPr>
        <w:t xml:space="preserve">to </w:t>
      </w:r>
      <w:r w:rsidR="0065581D" w:rsidRPr="0055219E">
        <w:rPr>
          <w:rFonts w:ascii="Times New Roman" w:hAnsi="Times New Roman" w:cs="Times New Roman"/>
        </w:rPr>
        <w:t>Augustine, my mouse-colored velvet hose</w:t>
      </w:r>
      <w:r w:rsidR="001D6987" w:rsidRPr="0055219E">
        <w:rPr>
          <w:rFonts w:ascii="Times New Roman" w:hAnsi="Times New Roman" w:cs="Times New Roman"/>
        </w:rPr>
        <w:t>”</w:t>
      </w:r>
      <w:r w:rsidR="0065581D" w:rsidRPr="0055219E">
        <w:rPr>
          <w:rFonts w:ascii="Times New Roman" w:hAnsi="Times New Roman" w:cs="Times New Roman"/>
        </w:rPr>
        <w:t xml:space="preserve"> — </w:t>
      </w:r>
      <w:r w:rsidR="0065581D" w:rsidRPr="0055219E">
        <w:rPr>
          <w:rFonts w:ascii="Times New Roman" w:hAnsi="Times New Roman" w:cs="Times New Roman"/>
        </w:rPr>
        <w:br/>
      </w:r>
      <w:r w:rsidR="0065581D" w:rsidRPr="0055219E">
        <w:rPr>
          <w:rFonts w:ascii="Times New Roman" w:hAnsi="Times New Roman" w:cs="Times New Roman"/>
        </w:rPr>
        <w:br/>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65581D" w:rsidRPr="0055219E">
        <w:rPr>
          <w:rFonts w:ascii="Times New Roman" w:hAnsi="Times New Roman" w:cs="Times New Roman"/>
        </w:rPr>
        <w:t>WILL</w:t>
      </w:r>
    </w:p>
    <w:p w14:paraId="62EA77FB" w14:textId="17E919DD" w:rsidR="00787B71" w:rsidRPr="0055219E" w:rsidRDefault="00787B71" w:rsidP="00B2446C">
      <w:pPr>
        <w:pStyle w:val="Dialogue"/>
        <w:rPr>
          <w:rFonts w:ascii="Times New Roman" w:hAnsi="Times New Roman" w:cs="Times New Roman"/>
        </w:rPr>
      </w:pPr>
      <w:r w:rsidRPr="0055219E">
        <w:rPr>
          <w:rFonts w:ascii="Times New Roman" w:hAnsi="Times New Roman" w:cs="Times New Roman"/>
        </w:rPr>
        <w:t>You dissemble! —</w:t>
      </w:r>
      <w:r w:rsidR="00DA742C" w:rsidRPr="0055219E">
        <w:rPr>
          <w:rFonts w:ascii="Times New Roman" w:hAnsi="Times New Roman" w:cs="Times New Roman"/>
        </w:rPr>
        <w:t xml:space="preserve"> </w:t>
      </w:r>
      <w:r w:rsidRPr="0055219E">
        <w:rPr>
          <w:rFonts w:ascii="Times New Roman" w:hAnsi="Times New Roman" w:cs="Times New Roman"/>
        </w:rPr>
        <w:t xml:space="preserve">He promised </w:t>
      </w:r>
      <w:r w:rsidRPr="0055219E">
        <w:rPr>
          <w:rFonts w:ascii="Times New Roman" w:hAnsi="Times New Roman" w:cs="Times New Roman"/>
          <w:i/>
        </w:rPr>
        <w:t>me</w:t>
      </w:r>
      <w:r w:rsidRPr="0055219E">
        <w:rPr>
          <w:rFonts w:ascii="Times New Roman" w:hAnsi="Times New Roman" w:cs="Times New Roman"/>
        </w:rPr>
        <w:t xml:space="preserve"> those mouse-colored hose!</w:t>
      </w:r>
      <w:r w:rsidR="008C34EE" w:rsidRPr="0055219E">
        <w:rPr>
          <w:rFonts w:ascii="Times New Roman" w:hAnsi="Times New Roman" w:cs="Times New Roman"/>
        </w:rPr>
        <w:tab/>
      </w:r>
    </w:p>
    <w:p w14:paraId="7AA1CC69" w14:textId="77777777" w:rsidR="00AD3259" w:rsidRPr="0055219E" w:rsidRDefault="00AD3259" w:rsidP="00B2446C">
      <w:pPr>
        <w:pStyle w:val="Dialogue"/>
        <w:rPr>
          <w:rFonts w:ascii="Times New Roman" w:hAnsi="Times New Roman" w:cs="Times New Roman"/>
        </w:rPr>
      </w:pPr>
    </w:p>
    <w:p w14:paraId="351AB8E5" w14:textId="0B07536D" w:rsidR="0065581D" w:rsidRPr="0055219E" w:rsidRDefault="008C34EE" w:rsidP="00B2446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787B71" w:rsidRPr="0055219E">
        <w:rPr>
          <w:rFonts w:ascii="Times New Roman" w:hAnsi="Times New Roman" w:cs="Times New Roman"/>
        </w:rPr>
        <w:tab/>
      </w:r>
      <w:r w:rsidR="0065581D" w:rsidRPr="0055219E">
        <w:rPr>
          <w:rFonts w:ascii="Times New Roman" w:hAnsi="Times New Roman" w:cs="Times New Roman"/>
        </w:rPr>
        <w:t>GEORGE</w:t>
      </w:r>
    </w:p>
    <w:p w14:paraId="63DA8D81" w14:textId="6F301B66" w:rsidR="00AD3259" w:rsidRPr="0055219E" w:rsidRDefault="00AD3259" w:rsidP="00B2446C">
      <w:pPr>
        <w:pStyle w:val="Dialogue"/>
        <w:rPr>
          <w:rFonts w:ascii="Times New Roman" w:hAnsi="Times New Roman" w:cs="Times New Roman"/>
        </w:rPr>
      </w:pPr>
      <w:r w:rsidRPr="0055219E">
        <w:rPr>
          <w:rFonts w:ascii="Times New Roman" w:hAnsi="Times New Roman" w:cs="Times New Roman"/>
        </w:rPr>
        <w:t>“</w:t>
      </w:r>
      <w:r w:rsidR="0065581D" w:rsidRPr="0055219E">
        <w:rPr>
          <w:rFonts w:ascii="Times New Roman" w:hAnsi="Times New Roman" w:cs="Times New Roman"/>
        </w:rPr>
        <w:t xml:space="preserve">My </w:t>
      </w:r>
      <w:r w:rsidR="00A37EED" w:rsidRPr="0055219E">
        <w:rPr>
          <w:rFonts w:ascii="Times New Roman" w:hAnsi="Times New Roman" w:cs="Times New Roman"/>
        </w:rPr>
        <w:t xml:space="preserve">black taffeta </w:t>
      </w:r>
      <w:r w:rsidR="00E053BF" w:rsidRPr="0055219E">
        <w:rPr>
          <w:rFonts w:ascii="Times New Roman" w:hAnsi="Times New Roman" w:cs="Times New Roman"/>
        </w:rPr>
        <w:t>suit and white</w:t>
      </w:r>
      <w:r w:rsidRPr="0055219E">
        <w:rPr>
          <w:rFonts w:ascii="Times New Roman" w:hAnsi="Times New Roman" w:cs="Times New Roman"/>
        </w:rPr>
        <w:t xml:space="preserve"> doublet” —  </w:t>
      </w:r>
    </w:p>
    <w:p w14:paraId="309D7338" w14:textId="77777777" w:rsidR="00AD3259" w:rsidRPr="0055219E" w:rsidRDefault="00AD3259" w:rsidP="00B2446C">
      <w:pPr>
        <w:pStyle w:val="Dialogue"/>
        <w:rPr>
          <w:rFonts w:ascii="Times New Roman" w:hAnsi="Times New Roman" w:cs="Times New Roman"/>
        </w:rPr>
      </w:pPr>
    </w:p>
    <w:p w14:paraId="61A6EC38" w14:textId="2910B5CE" w:rsidR="00AD3259" w:rsidRPr="0055219E" w:rsidRDefault="00AD3259" w:rsidP="00B2446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r w:rsidRPr="0055219E">
        <w:rPr>
          <w:rFonts w:ascii="Times New Roman" w:hAnsi="Times New Roman" w:cs="Times New Roman"/>
        </w:rPr>
        <w:br/>
        <w:t xml:space="preserve">His doublet? It won’t even fit you! </w:t>
      </w:r>
    </w:p>
    <w:p w14:paraId="19AE9C2F" w14:textId="77777777" w:rsidR="00AD3259" w:rsidRPr="0055219E" w:rsidRDefault="00AD3259" w:rsidP="00B2446C">
      <w:pPr>
        <w:pStyle w:val="Dialogue"/>
        <w:rPr>
          <w:rFonts w:ascii="Times New Roman" w:hAnsi="Times New Roman" w:cs="Times New Roman"/>
        </w:rPr>
      </w:pPr>
    </w:p>
    <w:p w14:paraId="5AAA6A06" w14:textId="1EC5BE6F" w:rsidR="00AD3259" w:rsidRPr="0055219E" w:rsidRDefault="00AD3259" w:rsidP="00B2446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0BE60A83" w14:textId="4A36170E" w:rsidR="00E053BF" w:rsidRPr="0055219E" w:rsidRDefault="00E053BF" w:rsidP="00E053BF">
      <w:pPr>
        <w:pStyle w:val="Dialogue"/>
        <w:rPr>
          <w:rFonts w:ascii="Times New Roman" w:hAnsi="Times New Roman" w:cs="Times New Roman"/>
        </w:rPr>
      </w:pPr>
      <w:r w:rsidRPr="0055219E">
        <w:rPr>
          <w:rFonts w:ascii="Times New Roman" w:hAnsi="Times New Roman" w:cs="Times New Roman"/>
        </w:rPr>
        <w:t>“</w:t>
      </w:r>
      <w:r w:rsidR="00AD3259" w:rsidRPr="0055219E">
        <w:rPr>
          <w:rFonts w:ascii="Times New Roman" w:hAnsi="Times New Roman" w:cs="Times New Roman"/>
        </w:rPr>
        <w:t>My</w:t>
      </w:r>
      <w:r w:rsidR="00A37EED" w:rsidRPr="0055219E">
        <w:rPr>
          <w:rFonts w:ascii="Times New Roman" w:hAnsi="Times New Roman" w:cs="Times New Roman"/>
        </w:rPr>
        <w:t xml:space="preserve"> purple cloak, </w:t>
      </w:r>
      <w:r w:rsidR="00B2446C" w:rsidRPr="0055219E">
        <w:rPr>
          <w:rFonts w:ascii="Times New Roman" w:hAnsi="Times New Roman" w:cs="Times New Roman"/>
        </w:rPr>
        <w:t>my</w:t>
      </w:r>
      <w:r w:rsidR="00A37EED" w:rsidRPr="0055219E">
        <w:rPr>
          <w:rFonts w:ascii="Times New Roman" w:hAnsi="Times New Roman" w:cs="Times New Roman"/>
        </w:rPr>
        <w:t xml:space="preserve"> sword and dagger, and </w:t>
      </w:r>
      <w:r w:rsidR="00B2446C" w:rsidRPr="0055219E">
        <w:rPr>
          <w:rFonts w:ascii="Times New Roman" w:hAnsi="Times New Roman" w:cs="Times New Roman"/>
        </w:rPr>
        <w:t>my</w:t>
      </w:r>
      <w:r w:rsidR="00A37EED" w:rsidRPr="0055219E">
        <w:rPr>
          <w:rFonts w:ascii="Times New Roman" w:hAnsi="Times New Roman" w:cs="Times New Roman"/>
        </w:rPr>
        <w:t xml:space="preserve"> bass</w:t>
      </w:r>
      <w:r w:rsidR="00A37EED" w:rsidRPr="0055219E">
        <w:rPr>
          <w:rStyle w:val="apple-converted-space"/>
          <w:rFonts w:ascii="Times New Roman" w:hAnsi="Times New Roman" w:cs="Times New Roman"/>
          <w:color w:val="222222"/>
        </w:rPr>
        <w:t> </w:t>
      </w:r>
      <w:r w:rsidR="00B2446C" w:rsidRPr="0055219E">
        <w:rPr>
          <w:rFonts w:ascii="Times New Roman" w:hAnsi="Times New Roman" w:cs="Times New Roman"/>
        </w:rPr>
        <w:t>viol.”</w:t>
      </w:r>
    </w:p>
    <w:p w14:paraId="1B04ED82" w14:textId="6DB49389" w:rsidR="00FE4076" w:rsidRPr="0055219E" w:rsidRDefault="00FE4076" w:rsidP="00B2446C">
      <w:pPr>
        <w:pStyle w:val="Dialogue"/>
        <w:rPr>
          <w:rFonts w:ascii="Times New Roman" w:hAnsi="Times New Roman" w:cs="Times New Roman"/>
        </w:rPr>
      </w:pPr>
      <w:r w:rsidRPr="0055219E">
        <w:rPr>
          <w:rFonts w:ascii="Times New Roman" w:hAnsi="Times New Roman" w:cs="Times New Roman"/>
        </w:rPr>
        <w:br/>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Pr="0055219E">
        <w:rPr>
          <w:rFonts w:ascii="Times New Roman" w:hAnsi="Times New Roman" w:cs="Times New Roman"/>
        </w:rPr>
        <w:t>WILL</w:t>
      </w:r>
    </w:p>
    <w:p w14:paraId="34B91528" w14:textId="181F4E3A" w:rsidR="001D6987" w:rsidRPr="0055219E" w:rsidRDefault="00787B71" w:rsidP="00B2446C">
      <w:pPr>
        <w:pStyle w:val="Dialogue"/>
        <w:rPr>
          <w:rFonts w:ascii="Times New Roman" w:hAnsi="Times New Roman" w:cs="Times New Roman"/>
        </w:rPr>
      </w:pPr>
      <w:r w:rsidRPr="0055219E">
        <w:rPr>
          <w:rFonts w:ascii="Times New Roman" w:hAnsi="Times New Roman" w:cs="Times New Roman"/>
        </w:rPr>
        <w:t xml:space="preserve">You don’t even play the </w:t>
      </w:r>
      <w:r w:rsidR="00FE4076" w:rsidRPr="0055219E">
        <w:rPr>
          <w:rFonts w:ascii="Times New Roman" w:hAnsi="Times New Roman" w:cs="Times New Roman"/>
        </w:rPr>
        <w:t>bass viol!</w:t>
      </w:r>
      <w:r w:rsidR="00E053BF" w:rsidRPr="0055219E">
        <w:rPr>
          <w:rFonts w:ascii="Times New Roman" w:hAnsi="Times New Roman" w:cs="Times New Roman"/>
        </w:rPr>
        <w:t xml:space="preserve"> I do! </w:t>
      </w:r>
    </w:p>
    <w:p w14:paraId="6DEAD051" w14:textId="77777777" w:rsidR="001D6987" w:rsidRPr="0055219E" w:rsidRDefault="001D6987" w:rsidP="00B2446C">
      <w:pPr>
        <w:pStyle w:val="Dialogue"/>
        <w:rPr>
          <w:rFonts w:ascii="Times New Roman" w:hAnsi="Times New Roman" w:cs="Times New Roman"/>
        </w:rPr>
      </w:pPr>
    </w:p>
    <w:p w14:paraId="64469F9F" w14:textId="144E738C" w:rsidR="001D6987" w:rsidRPr="0055219E" w:rsidRDefault="008C34EE" w:rsidP="00B2446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D6987" w:rsidRPr="0055219E">
        <w:rPr>
          <w:rFonts w:ascii="Times New Roman" w:hAnsi="Times New Roman" w:cs="Times New Roman"/>
        </w:rPr>
        <w:t>AUGUSTINE</w:t>
      </w:r>
    </w:p>
    <w:p w14:paraId="63321C9E" w14:textId="62A58A0E" w:rsidR="001D6987" w:rsidRPr="0055219E" w:rsidRDefault="00787B71" w:rsidP="00B2446C">
      <w:pPr>
        <w:pStyle w:val="Dialogue"/>
        <w:rPr>
          <w:rFonts w:ascii="Times New Roman" w:hAnsi="Times New Roman" w:cs="Times New Roman"/>
        </w:rPr>
      </w:pPr>
      <w:r w:rsidRPr="0055219E">
        <w:rPr>
          <w:rFonts w:ascii="Times New Roman" w:hAnsi="Times New Roman" w:cs="Times New Roman"/>
        </w:rPr>
        <w:t>Why would he leave me all his personal belongings?</w:t>
      </w:r>
      <w:r w:rsidR="001D6987" w:rsidRPr="0055219E">
        <w:rPr>
          <w:rFonts w:ascii="Times New Roman" w:hAnsi="Times New Roman" w:cs="Times New Roman"/>
        </w:rPr>
        <w:br/>
      </w:r>
      <w:r w:rsidR="001D6987" w:rsidRPr="0055219E">
        <w:rPr>
          <w:rFonts w:ascii="Times New Roman" w:hAnsi="Times New Roman" w:cs="Times New Roman"/>
        </w:rPr>
        <w:br/>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1D6987" w:rsidRPr="0055219E">
        <w:rPr>
          <w:rFonts w:ascii="Times New Roman" w:hAnsi="Times New Roman" w:cs="Times New Roman"/>
        </w:rPr>
        <w:t>RICHARD</w:t>
      </w:r>
    </w:p>
    <w:p w14:paraId="39B41F79" w14:textId="60DD5C84" w:rsidR="00FB4A72" w:rsidRPr="0055219E" w:rsidRDefault="001D6987" w:rsidP="00B2446C">
      <w:pPr>
        <w:pStyle w:val="Dialogue"/>
        <w:rPr>
          <w:rFonts w:ascii="Times New Roman" w:hAnsi="Times New Roman" w:cs="Times New Roman"/>
        </w:rPr>
      </w:pPr>
      <w:r w:rsidRPr="0055219E">
        <w:rPr>
          <w:rFonts w:ascii="Times New Roman" w:hAnsi="Times New Roman" w:cs="Times New Roman"/>
        </w:rPr>
        <w:lastRenderedPageBreak/>
        <w:t xml:space="preserve">Not true! He left me a </w:t>
      </w:r>
      <w:r w:rsidRPr="0055219E">
        <w:rPr>
          <w:rFonts w:ascii="Times New Roman" w:hAnsi="Times New Roman" w:cs="Times New Roman"/>
          <w:i/>
        </w:rPr>
        <w:t>bowl</w:t>
      </w:r>
      <w:r w:rsidR="00E053BF" w:rsidRPr="0055219E">
        <w:rPr>
          <w:rFonts w:ascii="Times New Roman" w:hAnsi="Times New Roman" w:cs="Times New Roman"/>
        </w:rPr>
        <w:t xml:space="preserve"> — To hold my inner emptiness. </w:t>
      </w:r>
      <w:r w:rsidR="00787B71" w:rsidRPr="0055219E">
        <w:rPr>
          <w:rFonts w:ascii="Times New Roman" w:hAnsi="Times New Roman" w:cs="Times New Roman"/>
        </w:rPr>
        <w:br/>
      </w:r>
    </w:p>
    <w:p w14:paraId="6025AC4C" w14:textId="4124F7B0" w:rsidR="008C34EE" w:rsidRPr="0055219E" w:rsidRDefault="00FB4A72" w:rsidP="00B2446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8C34EE" w:rsidRPr="0055219E">
        <w:rPr>
          <w:rFonts w:ascii="Times New Roman" w:hAnsi="Times New Roman" w:cs="Times New Roman"/>
        </w:rPr>
        <w:t>AUGUSTINE</w:t>
      </w:r>
    </w:p>
    <w:p w14:paraId="19F3A67B" w14:textId="27332A0B" w:rsidR="00787B71" w:rsidRPr="0055219E" w:rsidRDefault="008C34EE" w:rsidP="00787B71">
      <w:pPr>
        <w:pStyle w:val="Dialogue"/>
        <w:rPr>
          <w:rFonts w:ascii="Times New Roman" w:hAnsi="Times New Roman" w:cs="Times New Roman"/>
        </w:rPr>
      </w:pPr>
      <w:r w:rsidRPr="0055219E">
        <w:rPr>
          <w:rFonts w:ascii="Times New Roman" w:hAnsi="Times New Roman" w:cs="Times New Roman"/>
        </w:rPr>
        <w:t>Didn’t he have a</w:t>
      </w:r>
      <w:r w:rsidR="00787B71" w:rsidRPr="0055219E">
        <w:rPr>
          <w:rFonts w:ascii="Times New Roman" w:hAnsi="Times New Roman" w:cs="Times New Roman"/>
        </w:rPr>
        <w:t xml:space="preserve"> family? </w:t>
      </w:r>
      <w:r w:rsidR="00E053BF" w:rsidRPr="0055219E">
        <w:rPr>
          <w:rFonts w:ascii="Times New Roman" w:hAnsi="Times New Roman" w:cs="Times New Roman"/>
        </w:rPr>
        <w:t>Oh god — We were it! And we failed him! (</w:t>
      </w:r>
      <w:r w:rsidR="00E053BF" w:rsidRPr="0055219E">
        <w:rPr>
          <w:rFonts w:ascii="Times New Roman" w:hAnsi="Times New Roman" w:cs="Times New Roman"/>
          <w:i/>
        </w:rPr>
        <w:t>She cries</w:t>
      </w:r>
      <w:r w:rsidR="00E053BF" w:rsidRPr="0055219E">
        <w:rPr>
          <w:rFonts w:ascii="Times New Roman" w:hAnsi="Times New Roman" w:cs="Times New Roman"/>
        </w:rPr>
        <w:t xml:space="preserve">.) </w:t>
      </w:r>
    </w:p>
    <w:p w14:paraId="7CB7748F" w14:textId="06AF0F88" w:rsidR="008C34EE" w:rsidRPr="0055219E" w:rsidRDefault="008C34EE" w:rsidP="00B2446C">
      <w:pPr>
        <w:pStyle w:val="Dialogue"/>
        <w:rPr>
          <w:rFonts w:ascii="Times New Roman" w:hAnsi="Times New Roman" w:cs="Times New Roman"/>
        </w:rPr>
      </w:pPr>
      <w:r w:rsidRPr="0055219E">
        <w:rPr>
          <w:rFonts w:ascii="Times New Roman" w:hAnsi="Times New Roman" w:cs="Times New Roman"/>
        </w:rPr>
        <w:br/>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LIZ</w:t>
      </w:r>
    </w:p>
    <w:p w14:paraId="45043DE5" w14:textId="07B1742D" w:rsidR="008C34EE" w:rsidRPr="0055219E" w:rsidRDefault="00E053BF" w:rsidP="00B2446C">
      <w:pPr>
        <w:pStyle w:val="Dialogue"/>
        <w:rPr>
          <w:rFonts w:ascii="Times New Roman" w:hAnsi="Times New Roman" w:cs="Times New Roman"/>
        </w:rPr>
      </w:pPr>
      <w:r w:rsidRPr="0055219E">
        <w:rPr>
          <w:rFonts w:ascii="Times New Roman" w:hAnsi="Times New Roman" w:cs="Times New Roman"/>
        </w:rPr>
        <w:t xml:space="preserve">Can </w:t>
      </w:r>
      <w:r w:rsidR="00DA742C" w:rsidRPr="0055219E">
        <w:rPr>
          <w:rFonts w:ascii="Times New Roman" w:hAnsi="Times New Roman" w:cs="Times New Roman"/>
        </w:rPr>
        <w:t>we maybe do a two to three-</w:t>
      </w:r>
      <w:r w:rsidRPr="0055219E">
        <w:rPr>
          <w:rFonts w:ascii="Times New Roman" w:hAnsi="Times New Roman" w:cs="Times New Roman"/>
        </w:rPr>
        <w:t xml:space="preserve">minute rehearsal? </w:t>
      </w:r>
      <w:r w:rsidR="008C34EE" w:rsidRPr="0055219E">
        <w:rPr>
          <w:rFonts w:ascii="Times New Roman" w:hAnsi="Times New Roman" w:cs="Times New Roman"/>
        </w:rPr>
        <w:br/>
      </w:r>
      <w:r w:rsidR="008C34EE" w:rsidRPr="0055219E">
        <w:rPr>
          <w:rFonts w:ascii="Times New Roman" w:hAnsi="Times New Roman" w:cs="Times New Roman"/>
        </w:rPr>
        <w:br/>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t>RICHARD</w:t>
      </w:r>
    </w:p>
    <w:p w14:paraId="7B3B2E8B" w14:textId="37DCDA70" w:rsidR="00B2446C" w:rsidRPr="0055219E" w:rsidRDefault="00787B71" w:rsidP="00B2446C">
      <w:pPr>
        <w:pStyle w:val="Dialogue"/>
        <w:rPr>
          <w:rFonts w:ascii="Times New Roman" w:hAnsi="Times New Roman" w:cs="Times New Roman"/>
        </w:rPr>
      </w:pPr>
      <w:r w:rsidRPr="0055219E">
        <w:rPr>
          <w:rFonts w:ascii="Times New Roman" w:hAnsi="Times New Roman" w:cs="Times New Roman"/>
        </w:rPr>
        <w:t xml:space="preserve">Why is </w:t>
      </w:r>
      <w:r w:rsidR="00AD3259" w:rsidRPr="0055219E">
        <w:rPr>
          <w:rFonts w:ascii="Times New Roman" w:hAnsi="Times New Roman" w:cs="Times New Roman"/>
        </w:rPr>
        <w:t>Liz</w:t>
      </w:r>
      <w:r w:rsidRPr="0055219E">
        <w:rPr>
          <w:rFonts w:ascii="Times New Roman" w:hAnsi="Times New Roman" w:cs="Times New Roman"/>
        </w:rPr>
        <w:t xml:space="preserve"> talking? </w:t>
      </w:r>
      <w:r w:rsidR="008C34EE" w:rsidRPr="0055219E">
        <w:rPr>
          <w:rFonts w:ascii="Times New Roman" w:hAnsi="Times New Roman" w:cs="Times New Roman"/>
        </w:rPr>
        <w:t xml:space="preserve">You don’t even go here! </w:t>
      </w:r>
      <w:r w:rsidR="00B2446C" w:rsidRPr="0055219E">
        <w:rPr>
          <w:rFonts w:ascii="Times New Roman" w:hAnsi="Times New Roman" w:cs="Times New Roman"/>
        </w:rPr>
        <w:br/>
      </w:r>
      <w:r w:rsidR="00B2446C" w:rsidRPr="0055219E">
        <w:rPr>
          <w:rFonts w:ascii="Times New Roman" w:hAnsi="Times New Roman" w:cs="Times New Roman"/>
        </w:rPr>
        <w:br/>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B2446C" w:rsidRPr="0055219E">
        <w:rPr>
          <w:rFonts w:ascii="Times New Roman" w:hAnsi="Times New Roman" w:cs="Times New Roman"/>
        </w:rPr>
        <w:t>GEORGE</w:t>
      </w:r>
      <w:r w:rsidR="00B2446C" w:rsidRPr="0055219E">
        <w:rPr>
          <w:rFonts w:ascii="Times New Roman" w:hAnsi="Times New Roman" w:cs="Times New Roman"/>
        </w:rPr>
        <w:br/>
        <w:t xml:space="preserve">“And finally, </w:t>
      </w:r>
      <w:r w:rsidR="00A37EED" w:rsidRPr="0055219E">
        <w:rPr>
          <w:rFonts w:ascii="Times New Roman" w:hAnsi="Times New Roman" w:cs="Times New Roman"/>
        </w:rPr>
        <w:t>£5 t</w:t>
      </w:r>
      <w:r w:rsidR="00B2446C" w:rsidRPr="0055219E">
        <w:rPr>
          <w:rFonts w:ascii="Times New Roman" w:hAnsi="Times New Roman" w:cs="Times New Roman"/>
        </w:rPr>
        <w:t xml:space="preserve">o be split among the hired men </w:t>
      </w:r>
      <w:r w:rsidR="00A37EED" w:rsidRPr="0055219E">
        <w:rPr>
          <w:rFonts w:ascii="Times New Roman" w:hAnsi="Times New Roman" w:cs="Times New Roman"/>
        </w:rPr>
        <w:t>of the company which I am of.</w:t>
      </w:r>
      <w:r w:rsidR="00B2446C" w:rsidRPr="0055219E">
        <w:rPr>
          <w:rFonts w:ascii="Times New Roman" w:hAnsi="Times New Roman" w:cs="Times New Roman"/>
        </w:rPr>
        <w:t>”</w:t>
      </w:r>
    </w:p>
    <w:p w14:paraId="41735A0C" w14:textId="77777777" w:rsidR="00B2446C" w:rsidRPr="0055219E" w:rsidRDefault="00B2446C" w:rsidP="00B2446C">
      <w:pPr>
        <w:pStyle w:val="Dialogue"/>
        <w:rPr>
          <w:rFonts w:ascii="Times New Roman" w:hAnsi="Times New Roman" w:cs="Times New Roman"/>
        </w:rPr>
      </w:pPr>
    </w:p>
    <w:p w14:paraId="448714E6" w14:textId="76AC03C6" w:rsidR="00B2446C" w:rsidRPr="0055219E" w:rsidRDefault="00B2446C" w:rsidP="00B2446C">
      <w:pPr>
        <w:pStyle w:val="CharacterTag"/>
        <w:rPr>
          <w:rFonts w:ascii="Times New Roman" w:hAnsi="Times New Roman" w:cs="Times New Roman"/>
        </w:rPr>
      </w:pPr>
      <w:r w:rsidRPr="0055219E">
        <w:rPr>
          <w:rFonts w:ascii="Times New Roman" w:hAnsi="Times New Roman" w:cs="Times New Roman"/>
        </w:rPr>
        <w:t>RICHARD</w:t>
      </w:r>
    </w:p>
    <w:p w14:paraId="6E2D4BEF" w14:textId="669509FF" w:rsidR="008C34EE" w:rsidRPr="0055219E" w:rsidRDefault="00B2446C" w:rsidP="00B2446C">
      <w:pPr>
        <w:pStyle w:val="Dialogue"/>
        <w:rPr>
          <w:rFonts w:ascii="Times New Roman" w:hAnsi="Times New Roman" w:cs="Times New Roman"/>
        </w:rPr>
      </w:pPr>
      <w:r w:rsidRPr="0055219E">
        <w:rPr>
          <w:rFonts w:ascii="Times New Roman" w:hAnsi="Times New Roman" w:cs="Times New Roman"/>
        </w:rPr>
        <w:t>(</w:t>
      </w:r>
      <w:r w:rsidRPr="0055219E">
        <w:rPr>
          <w:rFonts w:ascii="Times New Roman" w:hAnsi="Times New Roman" w:cs="Times New Roman"/>
          <w:i/>
        </w:rPr>
        <w:t xml:space="preserve">To the </w:t>
      </w:r>
      <w:r w:rsidR="00786166" w:rsidRPr="0055219E">
        <w:rPr>
          <w:rFonts w:ascii="Times New Roman" w:hAnsi="Times New Roman" w:cs="Times New Roman"/>
          <w:i/>
        </w:rPr>
        <w:t>AUDIENCE</w:t>
      </w:r>
      <w:r w:rsidRPr="0055219E">
        <w:rPr>
          <w:rFonts w:ascii="Times New Roman" w:hAnsi="Times New Roman" w:cs="Times New Roman"/>
        </w:rPr>
        <w:t xml:space="preserve">.) £5 split – How many ways? </w:t>
      </w:r>
      <w:r w:rsidR="00B86121" w:rsidRPr="0055219E">
        <w:rPr>
          <w:rFonts w:ascii="Times New Roman" w:hAnsi="Times New Roman" w:cs="Times New Roman"/>
        </w:rPr>
        <w:br/>
      </w:r>
    </w:p>
    <w:p w14:paraId="4019AB4E" w14:textId="5AC70E01" w:rsidR="00B2446C" w:rsidRPr="0055219E" w:rsidRDefault="008C34EE" w:rsidP="00B2446C">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1D6987" w:rsidRPr="0055219E">
        <w:rPr>
          <w:rFonts w:ascii="Times New Roman" w:hAnsi="Times New Roman" w:cs="Times New Roman"/>
        </w:rPr>
        <w:t>THOMAS</w:t>
      </w:r>
    </w:p>
    <w:p w14:paraId="4A064C97" w14:textId="3DC2A688" w:rsidR="001D6987" w:rsidRPr="0055219E" w:rsidRDefault="001D6987" w:rsidP="00B2446C">
      <w:pPr>
        <w:pStyle w:val="Dialogue"/>
        <w:rPr>
          <w:rFonts w:ascii="Times New Roman" w:hAnsi="Times New Roman" w:cs="Times New Roman"/>
        </w:rPr>
      </w:pPr>
      <w:r w:rsidRPr="0055219E">
        <w:rPr>
          <w:rFonts w:ascii="Times New Roman" w:hAnsi="Times New Roman" w:cs="Times New Roman"/>
        </w:rPr>
        <w:t xml:space="preserve">You’re all rich! </w:t>
      </w:r>
      <w:r w:rsidRPr="0055219E">
        <w:rPr>
          <w:rFonts w:ascii="Times New Roman" w:hAnsi="Times New Roman" w:cs="Times New Roman"/>
        </w:rPr>
        <w:br/>
      </w:r>
      <w:r w:rsidRPr="0055219E">
        <w:rPr>
          <w:rFonts w:ascii="Times New Roman" w:hAnsi="Times New Roman" w:cs="Times New Roman"/>
        </w:rPr>
        <w:br/>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008C34EE" w:rsidRPr="0055219E">
        <w:rPr>
          <w:rFonts w:ascii="Times New Roman" w:hAnsi="Times New Roman" w:cs="Times New Roman"/>
        </w:rPr>
        <w:tab/>
      </w:r>
      <w:r w:rsidRPr="0055219E">
        <w:rPr>
          <w:rFonts w:ascii="Times New Roman" w:hAnsi="Times New Roman" w:cs="Times New Roman"/>
        </w:rPr>
        <w:t>WILL</w:t>
      </w:r>
    </w:p>
    <w:p w14:paraId="200DAB7D" w14:textId="77862805" w:rsidR="001D6987" w:rsidRPr="0055219E" w:rsidRDefault="001D6987" w:rsidP="00B2446C">
      <w:pPr>
        <w:pStyle w:val="Dialogue"/>
        <w:rPr>
          <w:rFonts w:ascii="Times New Roman" w:hAnsi="Times New Roman" w:cs="Times New Roman"/>
        </w:rPr>
      </w:pPr>
      <w:r w:rsidRPr="0055219E">
        <w:rPr>
          <w:rFonts w:ascii="Times New Roman" w:hAnsi="Times New Roman" w:cs="Times New Roman"/>
        </w:rPr>
        <w:t>Tom, we need to have a talk about fractions.</w:t>
      </w:r>
    </w:p>
    <w:p w14:paraId="7E0C6023" w14:textId="77777777" w:rsidR="00A80C52" w:rsidRPr="0055219E" w:rsidRDefault="00A80C52" w:rsidP="00B4692D">
      <w:pPr>
        <w:rPr>
          <w:color w:val="222222"/>
          <w:shd w:val="clear" w:color="auto" w:fill="FFFFFF"/>
        </w:rPr>
      </w:pPr>
    </w:p>
    <w:p w14:paraId="554A2D3F" w14:textId="09C12253" w:rsidR="00B2446C" w:rsidRPr="0055219E" w:rsidRDefault="008C34EE"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2446C" w:rsidRPr="0055219E">
        <w:rPr>
          <w:color w:val="222222"/>
          <w:shd w:val="clear" w:color="auto" w:fill="FFFFFF"/>
        </w:rPr>
        <w:t>LIZ</w:t>
      </w:r>
    </w:p>
    <w:p w14:paraId="19B6BDE1" w14:textId="04BD25F9" w:rsidR="00B2446C" w:rsidRPr="0055219E" w:rsidRDefault="00420D02" w:rsidP="00B4692D">
      <w:pPr>
        <w:rPr>
          <w:color w:val="222222"/>
          <w:shd w:val="clear" w:color="auto" w:fill="FFFFFF"/>
        </w:rPr>
      </w:pPr>
      <w:r w:rsidRPr="0055219E">
        <w:rPr>
          <w:color w:val="222222"/>
          <w:shd w:val="clear" w:color="auto" w:fill="FFFFFF"/>
        </w:rPr>
        <w:t xml:space="preserve">He left me nothing — </w:t>
      </w:r>
    </w:p>
    <w:p w14:paraId="0186366C" w14:textId="77777777" w:rsidR="00B2446C" w:rsidRPr="0055219E" w:rsidRDefault="00B2446C" w:rsidP="00B4692D">
      <w:pPr>
        <w:rPr>
          <w:color w:val="222222"/>
          <w:shd w:val="clear" w:color="auto" w:fill="FFFFFF"/>
        </w:rPr>
      </w:pPr>
    </w:p>
    <w:p w14:paraId="511D1008" w14:textId="514E8E43" w:rsidR="00B2446C" w:rsidRPr="0055219E" w:rsidRDefault="008C34EE"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2446C" w:rsidRPr="0055219E">
        <w:rPr>
          <w:color w:val="222222"/>
          <w:shd w:val="clear" w:color="auto" w:fill="FFFFFF"/>
        </w:rPr>
        <w:t>AUGUSTINE</w:t>
      </w:r>
    </w:p>
    <w:p w14:paraId="35DF9430" w14:textId="77777777" w:rsidR="001D6987" w:rsidRPr="0055219E" w:rsidRDefault="00B2446C" w:rsidP="00B4692D">
      <w:pPr>
        <w:rPr>
          <w:color w:val="222222"/>
          <w:shd w:val="clear" w:color="auto" w:fill="FFFFFF"/>
        </w:rPr>
      </w:pPr>
      <w:r w:rsidRPr="0055219E">
        <w:rPr>
          <w:color w:val="222222"/>
          <w:shd w:val="clear" w:color="auto" w:fill="FFFFFF"/>
        </w:rPr>
        <w:t>He probab</w:t>
      </w:r>
      <w:r w:rsidR="001D6987" w:rsidRPr="0055219E">
        <w:rPr>
          <w:color w:val="222222"/>
          <w:shd w:val="clear" w:color="auto" w:fill="FFFFFF"/>
        </w:rPr>
        <w:t xml:space="preserve">ly just couldn’t, Liz. </w:t>
      </w:r>
    </w:p>
    <w:p w14:paraId="316F43E2" w14:textId="77777777" w:rsidR="001D6987" w:rsidRPr="0055219E" w:rsidRDefault="001D6987" w:rsidP="00B4692D">
      <w:pPr>
        <w:rPr>
          <w:color w:val="222222"/>
          <w:shd w:val="clear" w:color="auto" w:fill="FFFFFF"/>
        </w:rPr>
      </w:pPr>
    </w:p>
    <w:p w14:paraId="148C05CD" w14:textId="4DB47E73" w:rsidR="001D6987" w:rsidRPr="0055219E" w:rsidRDefault="008C34EE"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D6987" w:rsidRPr="0055219E">
        <w:rPr>
          <w:color w:val="222222"/>
          <w:shd w:val="clear" w:color="auto" w:fill="FFFFFF"/>
        </w:rPr>
        <w:t>RICHARD</w:t>
      </w:r>
    </w:p>
    <w:p w14:paraId="62FCD6B6" w14:textId="08E75E3F" w:rsidR="00B2446C" w:rsidRPr="0055219E" w:rsidRDefault="00B46AA5" w:rsidP="00B4692D">
      <w:pPr>
        <w:rPr>
          <w:color w:val="222222"/>
          <w:shd w:val="clear" w:color="auto" w:fill="FFFFFF"/>
        </w:rPr>
      </w:pPr>
      <w:r w:rsidRPr="0055219E">
        <w:rPr>
          <w:color w:val="222222"/>
          <w:shd w:val="clear" w:color="auto" w:fill="FFFFFF"/>
        </w:rPr>
        <w:t xml:space="preserve">I heard you’re </w:t>
      </w:r>
      <w:r w:rsidRPr="0055219E">
        <w:rPr>
          <w:i/>
          <w:color w:val="222222"/>
          <w:shd w:val="clear" w:color="auto" w:fill="FFFFFF"/>
        </w:rPr>
        <w:t>homeschooled</w:t>
      </w:r>
      <w:r w:rsidRPr="0055219E">
        <w:rPr>
          <w:color w:val="222222"/>
          <w:shd w:val="clear" w:color="auto" w:fill="FFFFFF"/>
        </w:rPr>
        <w:t xml:space="preserve">. </w:t>
      </w:r>
      <w:r w:rsidR="0065581D" w:rsidRPr="0055219E">
        <w:rPr>
          <w:color w:val="222222"/>
          <w:shd w:val="clear" w:color="auto" w:fill="FFFFFF"/>
        </w:rPr>
        <w:br/>
      </w:r>
      <w:r w:rsidR="0065581D"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65581D" w:rsidRPr="0055219E">
        <w:rPr>
          <w:color w:val="222222"/>
          <w:shd w:val="clear" w:color="auto" w:fill="FFFFFF"/>
        </w:rPr>
        <w:t>LIZ</w:t>
      </w:r>
    </w:p>
    <w:p w14:paraId="056B1949" w14:textId="0E115D8F" w:rsidR="0065581D" w:rsidRPr="0055219E" w:rsidRDefault="001D6987" w:rsidP="00B4692D">
      <w:pPr>
        <w:rPr>
          <w:color w:val="222222"/>
          <w:shd w:val="clear" w:color="auto" w:fill="FFFFFF"/>
        </w:rPr>
      </w:pPr>
      <w:r w:rsidRPr="0055219E">
        <w:rPr>
          <w:color w:val="222222"/>
          <w:shd w:val="clear" w:color="auto" w:fill="FFFFFF"/>
        </w:rPr>
        <w:t>I just thought</w:t>
      </w:r>
      <w:r w:rsidR="0065581D" w:rsidRPr="0055219E">
        <w:rPr>
          <w:color w:val="222222"/>
          <w:shd w:val="clear" w:color="auto" w:fill="FFFFFF"/>
        </w:rPr>
        <w:t xml:space="preserve"> — </w:t>
      </w:r>
    </w:p>
    <w:p w14:paraId="0AEB3DF9" w14:textId="77777777" w:rsidR="00B2446C" w:rsidRPr="0055219E" w:rsidRDefault="00B2446C" w:rsidP="00B4692D">
      <w:pPr>
        <w:rPr>
          <w:color w:val="222222"/>
          <w:shd w:val="clear" w:color="auto" w:fill="FFFFFF"/>
        </w:rPr>
      </w:pPr>
    </w:p>
    <w:p w14:paraId="7DB53C24" w14:textId="32BC04C3" w:rsidR="00B2446C" w:rsidRPr="0055219E" w:rsidRDefault="008C34EE"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2446C" w:rsidRPr="0055219E">
        <w:rPr>
          <w:color w:val="222222"/>
          <w:shd w:val="clear" w:color="auto" w:fill="FFFFFF"/>
        </w:rPr>
        <w:t>RICHARD</w:t>
      </w:r>
    </w:p>
    <w:p w14:paraId="2CD1243F" w14:textId="55859B02" w:rsidR="00B2446C" w:rsidRPr="0055219E" w:rsidRDefault="0065581D" w:rsidP="00B4692D">
      <w:pPr>
        <w:rPr>
          <w:color w:val="222222"/>
          <w:shd w:val="clear" w:color="auto" w:fill="FFFFFF"/>
        </w:rPr>
      </w:pPr>
      <w:r w:rsidRPr="0055219E">
        <w:rPr>
          <w:color w:val="222222"/>
          <w:shd w:val="clear" w:color="auto" w:fill="FFFFFF"/>
        </w:rPr>
        <w:t>He</w:t>
      </w:r>
      <w:r w:rsidR="001D6987" w:rsidRPr="0055219E">
        <w:rPr>
          <w:color w:val="222222"/>
          <w:shd w:val="clear" w:color="auto" w:fill="FFFFFF"/>
        </w:rPr>
        <w:t>nry</w:t>
      </w:r>
      <w:r w:rsidR="00787B71" w:rsidRPr="0055219E">
        <w:rPr>
          <w:color w:val="222222"/>
          <w:shd w:val="clear" w:color="auto" w:fill="FFFFFF"/>
        </w:rPr>
        <w:t xml:space="preserve"> a</w:t>
      </w:r>
      <w:r w:rsidR="00FE4076" w:rsidRPr="0055219E">
        <w:rPr>
          <w:color w:val="222222"/>
          <w:shd w:val="clear" w:color="auto" w:fill="FFFFFF"/>
        </w:rPr>
        <w:t>lways went against the hair</w:t>
      </w:r>
      <w:r w:rsidR="00787B71" w:rsidRPr="0055219E">
        <w:rPr>
          <w:color w:val="222222"/>
          <w:shd w:val="clear" w:color="auto" w:fill="FFFFFF"/>
        </w:rPr>
        <w:t>!</w:t>
      </w:r>
      <w:r w:rsidR="00E053BF" w:rsidRPr="0055219E">
        <w:rPr>
          <w:color w:val="222222"/>
          <w:shd w:val="clear" w:color="auto" w:fill="FFFFFF"/>
        </w:rPr>
        <w:t xml:space="preserve"> Him and me — We’re </w:t>
      </w:r>
      <w:r w:rsidR="00E053BF" w:rsidRPr="0055219E">
        <w:rPr>
          <w:i/>
          <w:color w:val="222222"/>
          <w:shd w:val="clear" w:color="auto" w:fill="FFFFFF"/>
        </w:rPr>
        <w:t>individualists</w:t>
      </w:r>
      <w:r w:rsidR="00E053BF" w:rsidRPr="0055219E">
        <w:rPr>
          <w:color w:val="222222"/>
          <w:shd w:val="clear" w:color="auto" w:fill="FFFFFF"/>
        </w:rPr>
        <w:t>.</w:t>
      </w:r>
    </w:p>
    <w:p w14:paraId="4B3EFEA8" w14:textId="77777777" w:rsidR="001D6987" w:rsidRPr="0055219E" w:rsidRDefault="001D6987" w:rsidP="00B4692D">
      <w:pPr>
        <w:rPr>
          <w:color w:val="222222"/>
          <w:shd w:val="clear" w:color="auto" w:fill="FFFFFF"/>
        </w:rPr>
      </w:pPr>
    </w:p>
    <w:p w14:paraId="4ABC465A" w14:textId="16EFE5CD" w:rsidR="001D6987" w:rsidRPr="0055219E" w:rsidRDefault="008C34EE"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D6987" w:rsidRPr="0055219E">
        <w:rPr>
          <w:color w:val="222222"/>
          <w:shd w:val="clear" w:color="auto" w:fill="FFFFFF"/>
        </w:rPr>
        <w:t>LIZ</w:t>
      </w:r>
    </w:p>
    <w:p w14:paraId="423EF0CE" w14:textId="52757B3E" w:rsidR="00FB4A72" w:rsidRPr="0055219E" w:rsidRDefault="00E053BF" w:rsidP="00B4692D">
      <w:pPr>
        <w:rPr>
          <w:color w:val="222222"/>
          <w:shd w:val="clear" w:color="auto" w:fill="FFFFFF"/>
        </w:rPr>
      </w:pPr>
      <w:r w:rsidRPr="0055219E">
        <w:rPr>
          <w:color w:val="222222"/>
          <w:shd w:val="clear" w:color="auto" w:fill="FFFFFF"/>
        </w:rPr>
        <w:t xml:space="preserve">I thought he appreciated me for my ability to create things of enduring value. </w:t>
      </w:r>
    </w:p>
    <w:p w14:paraId="02DEBBEB" w14:textId="77777777" w:rsidR="00FB4A72" w:rsidRPr="0055219E" w:rsidRDefault="00FB4A72" w:rsidP="00B4692D">
      <w:pPr>
        <w:rPr>
          <w:color w:val="222222"/>
          <w:shd w:val="clear" w:color="auto" w:fill="FFFFFF"/>
        </w:rPr>
      </w:pPr>
    </w:p>
    <w:p w14:paraId="19F42699" w14:textId="2D55DA3E" w:rsidR="001D6987" w:rsidRPr="0055219E" w:rsidRDefault="00FB4A72"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D6987" w:rsidRPr="0055219E">
        <w:rPr>
          <w:color w:val="222222"/>
          <w:shd w:val="clear" w:color="auto" w:fill="FFFFFF"/>
        </w:rPr>
        <w:t>AUGUSTINE</w:t>
      </w:r>
    </w:p>
    <w:p w14:paraId="1D9D0013" w14:textId="77777777" w:rsidR="00E053BF" w:rsidRPr="0055219E" w:rsidRDefault="00E053BF" w:rsidP="00B4692D">
      <w:pPr>
        <w:rPr>
          <w:color w:val="222222"/>
          <w:shd w:val="clear" w:color="auto" w:fill="FFFFFF"/>
        </w:rPr>
      </w:pPr>
      <w:r w:rsidRPr="0055219E">
        <w:rPr>
          <w:color w:val="222222"/>
          <w:shd w:val="clear" w:color="auto" w:fill="FFFFFF"/>
        </w:rPr>
        <w:t>Maybe if you’d been more responsible?</w:t>
      </w:r>
    </w:p>
    <w:p w14:paraId="6C2C649A" w14:textId="77777777" w:rsidR="00E053BF" w:rsidRPr="0055219E" w:rsidRDefault="00E053BF" w:rsidP="00B4692D">
      <w:pPr>
        <w:rPr>
          <w:color w:val="222222"/>
          <w:shd w:val="clear" w:color="auto" w:fill="FFFFFF"/>
        </w:rPr>
      </w:pPr>
    </w:p>
    <w:p w14:paraId="46796C96" w14:textId="5D958961" w:rsidR="001D6987" w:rsidRPr="0055219E" w:rsidRDefault="00E053BF"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Pr="0055219E">
        <w:rPr>
          <w:color w:val="222222"/>
          <w:shd w:val="clear" w:color="auto" w:fill="FFFFFF"/>
        </w:rPr>
        <w:br/>
        <w:t xml:space="preserve">I’m the playwright! </w:t>
      </w:r>
      <w:r w:rsidR="001D6987" w:rsidRPr="0055219E">
        <w:rPr>
          <w:color w:val="222222"/>
          <w:shd w:val="clear" w:color="auto" w:fill="FFFFFF"/>
        </w:rPr>
        <w:t xml:space="preserve"> </w:t>
      </w:r>
      <w:r w:rsidR="00420D02" w:rsidRPr="0055219E">
        <w:rPr>
          <w:color w:val="222222"/>
          <w:shd w:val="clear" w:color="auto" w:fill="FFFFFF"/>
        </w:rPr>
        <w:br/>
      </w:r>
      <w:r w:rsidR="00420D02" w:rsidRPr="0055219E">
        <w:rPr>
          <w:color w:val="222222"/>
          <w:shd w:val="clear" w:color="auto" w:fill="FFFFFF"/>
        </w:rPr>
        <w:lastRenderedPageBreak/>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420D02" w:rsidRPr="0055219E">
        <w:rPr>
          <w:color w:val="222222"/>
          <w:shd w:val="clear" w:color="auto" w:fill="FFFFFF"/>
        </w:rPr>
        <w:t>WILL</w:t>
      </w:r>
    </w:p>
    <w:p w14:paraId="5F2B174F" w14:textId="1FC61076" w:rsidR="00420D02" w:rsidRPr="0055219E" w:rsidRDefault="00E053BF" w:rsidP="00B4692D">
      <w:pPr>
        <w:rPr>
          <w:color w:val="222222"/>
          <w:shd w:val="clear" w:color="auto" w:fill="FFFFFF"/>
        </w:rPr>
      </w:pPr>
      <w:r w:rsidRPr="0055219E">
        <w:rPr>
          <w:color w:val="222222"/>
          <w:shd w:val="clear" w:color="auto" w:fill="FFFFFF"/>
        </w:rPr>
        <w:t>A toast! To</w:t>
      </w:r>
      <w:r w:rsidR="00420D02" w:rsidRPr="0055219E">
        <w:rPr>
          <w:color w:val="222222"/>
          <w:shd w:val="clear" w:color="auto" w:fill="FFFFFF"/>
        </w:rPr>
        <w:t xml:space="preserve"> Henry! Not </w:t>
      </w:r>
      <w:r w:rsidR="00B14B4D" w:rsidRPr="0055219E">
        <w:rPr>
          <w:color w:val="222222"/>
          <w:shd w:val="clear" w:color="auto" w:fill="FFFFFF"/>
        </w:rPr>
        <w:t>that</w:t>
      </w:r>
      <w:r w:rsidR="00420D02" w:rsidRPr="0055219E">
        <w:rPr>
          <w:color w:val="222222"/>
          <w:shd w:val="clear" w:color="auto" w:fill="FFFFFF"/>
        </w:rPr>
        <w:t>, Henry — That Henry.</w:t>
      </w:r>
      <w:r w:rsidR="008C34EE" w:rsidRPr="0055219E">
        <w:rPr>
          <w:color w:val="222222"/>
          <w:shd w:val="clear" w:color="auto" w:fill="FFFFFF"/>
        </w:rPr>
        <w:t xml:space="preserve"> Dead Henry. To Really Dead Henry! </w:t>
      </w:r>
    </w:p>
    <w:p w14:paraId="30554D4D" w14:textId="77777777" w:rsidR="00B2446C" w:rsidRPr="0055219E" w:rsidRDefault="00B2446C" w:rsidP="00B4692D">
      <w:pPr>
        <w:rPr>
          <w:color w:val="222222"/>
          <w:shd w:val="clear" w:color="auto" w:fill="FFFFFF"/>
        </w:rPr>
      </w:pPr>
    </w:p>
    <w:p w14:paraId="1346D250" w14:textId="509CB149" w:rsidR="00B2446C" w:rsidRPr="0055219E" w:rsidRDefault="008C34EE" w:rsidP="00B469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2446C" w:rsidRPr="0055219E">
        <w:rPr>
          <w:color w:val="222222"/>
          <w:shd w:val="clear" w:color="auto" w:fill="FFFFFF"/>
        </w:rPr>
        <w:t>THOMAS</w:t>
      </w:r>
    </w:p>
    <w:p w14:paraId="3E09A8A7" w14:textId="264A2167" w:rsidR="0065581D" w:rsidRPr="0055219E" w:rsidRDefault="00B2446C" w:rsidP="00B4692D">
      <w:pPr>
        <w:rPr>
          <w:color w:val="222222"/>
          <w:shd w:val="clear" w:color="auto" w:fill="FFFFFF"/>
        </w:rPr>
      </w:pPr>
      <w:r w:rsidRPr="0055219E">
        <w:rPr>
          <w:color w:val="222222"/>
          <w:shd w:val="clear" w:color="auto" w:fill="FFFFFF"/>
        </w:rPr>
        <w:t xml:space="preserve">Remember when the Plague came through, and we had to cancel “Twelve Angry Men”? </w:t>
      </w:r>
      <w:r w:rsidR="0065581D" w:rsidRPr="0055219E">
        <w:rPr>
          <w:color w:val="222222"/>
          <w:shd w:val="clear" w:color="auto" w:fill="FFFFFF"/>
        </w:rPr>
        <w:br/>
      </w:r>
      <w:r w:rsidR="0065581D"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420D02" w:rsidRPr="0055219E">
        <w:rPr>
          <w:color w:val="222222"/>
          <w:shd w:val="clear" w:color="auto" w:fill="FFFFFF"/>
        </w:rPr>
        <w:t>GEORGE</w:t>
      </w:r>
    </w:p>
    <w:p w14:paraId="534BC9EC" w14:textId="3FC06586" w:rsidR="00B46AA5" w:rsidRPr="0055219E" w:rsidRDefault="008C34EE" w:rsidP="00E053BF">
      <w:pPr>
        <w:rPr>
          <w:color w:val="222222"/>
          <w:shd w:val="clear" w:color="auto" w:fill="FFFFFF"/>
        </w:rPr>
      </w:pPr>
      <w:r w:rsidRPr="0055219E">
        <w:rPr>
          <w:color w:val="222222"/>
          <w:shd w:val="clear" w:color="auto" w:fill="FFFFFF"/>
        </w:rPr>
        <w:t>Henry got the cast</w:t>
      </w:r>
      <w:r w:rsidR="00420D02" w:rsidRPr="0055219E">
        <w:rPr>
          <w:color w:val="222222"/>
          <w:shd w:val="clear" w:color="auto" w:fill="FFFFFF"/>
        </w:rPr>
        <w:t xml:space="preserve"> through </w:t>
      </w:r>
      <w:r w:rsidR="00B2446C" w:rsidRPr="0055219E">
        <w:rPr>
          <w:color w:val="222222"/>
          <w:shd w:val="clear" w:color="auto" w:fill="FFFFFF"/>
        </w:rPr>
        <w:t>it!</w:t>
      </w:r>
    </w:p>
    <w:p w14:paraId="01618A24" w14:textId="77777777" w:rsidR="00B46AA5" w:rsidRPr="0055219E" w:rsidRDefault="00B46AA5" w:rsidP="00576A2A">
      <w:pPr>
        <w:rPr>
          <w:b/>
          <w:color w:val="222222"/>
          <w:shd w:val="clear" w:color="auto" w:fill="FFFFFF"/>
        </w:rPr>
      </w:pPr>
    </w:p>
    <w:p w14:paraId="40E7FD26" w14:textId="62E6F24B" w:rsidR="000567AA" w:rsidRPr="0055219E" w:rsidRDefault="00B46AA5" w:rsidP="00576A2A">
      <w:pPr>
        <w:rPr>
          <w:color w:val="222222"/>
          <w:shd w:val="clear" w:color="auto" w:fill="FFFFFF"/>
        </w:rPr>
      </w:pPr>
      <w:r w:rsidRPr="0055219E">
        <w:rPr>
          <w:b/>
          <w:color w:val="222222"/>
          <w:shd w:val="clear" w:color="auto" w:fill="FFFFFF"/>
        </w:rPr>
        <w:tab/>
      </w:r>
      <w:r w:rsidRPr="0055219E">
        <w:rPr>
          <w:b/>
          <w:color w:val="222222"/>
          <w:shd w:val="clear" w:color="auto" w:fill="FFFFFF"/>
        </w:rPr>
        <w:tab/>
      </w:r>
      <w:r w:rsidRPr="0055219E">
        <w:rPr>
          <w:b/>
          <w:color w:val="222222"/>
          <w:shd w:val="clear" w:color="auto" w:fill="FFFFFF"/>
        </w:rPr>
        <w:tab/>
      </w:r>
      <w:r w:rsidRPr="0055219E">
        <w:rPr>
          <w:b/>
          <w:color w:val="222222"/>
          <w:shd w:val="clear" w:color="auto" w:fill="FFFFFF"/>
        </w:rPr>
        <w:tab/>
      </w:r>
      <w:r w:rsidRPr="0055219E">
        <w:rPr>
          <w:b/>
          <w:color w:val="222222"/>
          <w:shd w:val="clear" w:color="auto" w:fill="FFFFFF"/>
        </w:rPr>
        <w:tab/>
      </w:r>
      <w:r w:rsidR="000567AA" w:rsidRPr="0055219E">
        <w:rPr>
          <w:color w:val="222222"/>
          <w:shd w:val="clear" w:color="auto" w:fill="FFFFFF"/>
        </w:rPr>
        <w:t>RICHARD</w:t>
      </w:r>
    </w:p>
    <w:p w14:paraId="385320C2" w14:textId="5BC1CFB9" w:rsidR="000567AA" w:rsidRPr="0055219E" w:rsidRDefault="000567AA" w:rsidP="00576A2A">
      <w:pPr>
        <w:rPr>
          <w:color w:val="222222"/>
          <w:shd w:val="clear" w:color="auto" w:fill="FFFFFF"/>
        </w:rPr>
      </w:pPr>
      <w:r w:rsidRPr="0055219E">
        <w:rPr>
          <w:color w:val="222222"/>
          <w:shd w:val="clear" w:color="auto" w:fill="FFFFFF"/>
        </w:rPr>
        <w:t xml:space="preserve">Remember </w:t>
      </w:r>
      <w:r w:rsidR="00E053BF" w:rsidRPr="0055219E">
        <w:rPr>
          <w:color w:val="222222"/>
          <w:shd w:val="clear" w:color="auto" w:fill="FFFFFF"/>
        </w:rPr>
        <w:t>when we</w:t>
      </w:r>
      <w:r w:rsidRPr="0055219E">
        <w:rPr>
          <w:color w:val="222222"/>
          <w:shd w:val="clear" w:color="auto" w:fill="FFFFFF"/>
        </w:rPr>
        <w:t xml:space="preserve"> had</w:t>
      </w:r>
      <w:r w:rsidR="00A80C52" w:rsidRPr="0055219E">
        <w:rPr>
          <w:color w:val="222222"/>
          <w:shd w:val="clear" w:color="auto" w:fill="FFFFFF"/>
        </w:rPr>
        <w:t xml:space="preserve"> to </w:t>
      </w:r>
      <w:r w:rsidR="00787B71" w:rsidRPr="0055219E">
        <w:rPr>
          <w:color w:val="222222"/>
          <w:shd w:val="clear" w:color="auto" w:fill="FFFFFF"/>
        </w:rPr>
        <w:t>give up</w:t>
      </w:r>
      <w:r w:rsidR="00A80C52" w:rsidRPr="0055219E">
        <w:rPr>
          <w:color w:val="222222"/>
          <w:shd w:val="clear" w:color="auto" w:fill="FFFFFF"/>
        </w:rPr>
        <w:t xml:space="preserve"> the t</w:t>
      </w:r>
      <w:r w:rsidR="0065581D" w:rsidRPr="0055219E">
        <w:rPr>
          <w:color w:val="222222"/>
          <w:shd w:val="clear" w:color="auto" w:fill="FFFFFF"/>
        </w:rPr>
        <w:t xml:space="preserve">heater for </w:t>
      </w:r>
      <w:r w:rsidR="00787B71" w:rsidRPr="0055219E">
        <w:rPr>
          <w:color w:val="222222"/>
          <w:shd w:val="clear" w:color="auto" w:fill="FFFFFF"/>
        </w:rPr>
        <w:t>dodge</w:t>
      </w:r>
      <w:r w:rsidR="00E0095C" w:rsidRPr="0055219E">
        <w:rPr>
          <w:color w:val="222222"/>
          <w:shd w:val="clear" w:color="auto" w:fill="FFFFFF"/>
        </w:rPr>
        <w:t xml:space="preserve"> </w:t>
      </w:r>
      <w:r w:rsidR="00E053BF" w:rsidRPr="0055219E">
        <w:rPr>
          <w:color w:val="222222"/>
          <w:shd w:val="clear" w:color="auto" w:fill="FFFFFF"/>
        </w:rPr>
        <w:t>ball?</w:t>
      </w:r>
    </w:p>
    <w:p w14:paraId="2D8CAA83" w14:textId="77777777" w:rsidR="00B46AA5" w:rsidRPr="0055219E" w:rsidRDefault="00B46AA5" w:rsidP="00576A2A">
      <w:pPr>
        <w:rPr>
          <w:color w:val="222222"/>
          <w:shd w:val="clear" w:color="auto" w:fill="FFFFFF"/>
        </w:rPr>
      </w:pPr>
    </w:p>
    <w:p w14:paraId="3825B8E8" w14:textId="2A6108AE" w:rsidR="00B46AA5" w:rsidRPr="0055219E" w:rsidRDefault="00B46AA5" w:rsidP="00B46AA5">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1FF1334" w14:textId="6F7B947B" w:rsidR="008C34EE" w:rsidRPr="0055219E" w:rsidRDefault="00B46AA5" w:rsidP="008C34EE">
      <w:pPr>
        <w:rPr>
          <w:color w:val="222222"/>
          <w:shd w:val="clear" w:color="auto" w:fill="FFFFFF"/>
        </w:rPr>
      </w:pPr>
      <w:r w:rsidRPr="0055219E">
        <w:rPr>
          <w:color w:val="222222"/>
          <w:shd w:val="clear" w:color="auto" w:fill="FFFFFF"/>
        </w:rPr>
        <w:t>Those were d</w:t>
      </w:r>
      <w:r w:rsidR="00787B71" w:rsidRPr="0055219E">
        <w:rPr>
          <w:shd w:val="clear" w:color="auto" w:fill="FFFFFF"/>
        </w:rPr>
        <w:t>un</w:t>
      </w:r>
      <w:r w:rsidR="008C34EE" w:rsidRPr="0055219E">
        <w:rPr>
          <w:shd w:val="clear" w:color="auto" w:fill="FFFFFF"/>
        </w:rPr>
        <w:t xml:space="preserve"> days!</w:t>
      </w:r>
      <w:r w:rsidR="00787B71" w:rsidRPr="0055219E">
        <w:rPr>
          <w:shd w:val="clear" w:color="auto" w:fill="FFFFFF"/>
        </w:rPr>
        <w:t xml:space="preserve"> </w:t>
      </w:r>
    </w:p>
    <w:p w14:paraId="205558B6" w14:textId="77777777" w:rsidR="00787B71" w:rsidRPr="0055219E" w:rsidRDefault="00787B71" w:rsidP="008C34EE">
      <w:pPr>
        <w:rPr>
          <w:shd w:val="clear" w:color="auto" w:fill="FFFFFF"/>
        </w:rPr>
      </w:pPr>
    </w:p>
    <w:p w14:paraId="7517A033" w14:textId="6B7C76DC" w:rsidR="00787B71" w:rsidRPr="0055219E" w:rsidRDefault="00787B71" w:rsidP="008C34EE">
      <w:pPr>
        <w:rPr>
          <w:shd w:val="clear" w:color="auto" w:fill="FFFFFF"/>
        </w:rPr>
      </w:pPr>
      <w:r w:rsidRPr="0055219E">
        <w:rPr>
          <w:shd w:val="clear" w:color="auto" w:fill="FFFFFF"/>
        </w:rPr>
        <w:tab/>
      </w:r>
      <w:r w:rsidRPr="0055219E">
        <w:rPr>
          <w:shd w:val="clear" w:color="auto" w:fill="FFFFFF"/>
        </w:rPr>
        <w:tab/>
      </w:r>
      <w:r w:rsidRPr="0055219E">
        <w:rPr>
          <w:shd w:val="clear" w:color="auto" w:fill="FFFFFF"/>
        </w:rPr>
        <w:tab/>
      </w:r>
      <w:r w:rsidRPr="0055219E">
        <w:rPr>
          <w:shd w:val="clear" w:color="auto" w:fill="FFFFFF"/>
        </w:rPr>
        <w:tab/>
      </w:r>
      <w:r w:rsidRPr="0055219E">
        <w:rPr>
          <w:shd w:val="clear" w:color="auto" w:fill="FFFFFF"/>
        </w:rPr>
        <w:tab/>
        <w:t>THOMAS</w:t>
      </w:r>
    </w:p>
    <w:p w14:paraId="2669A869" w14:textId="2FAD97E6" w:rsidR="00787B71" w:rsidRPr="0055219E" w:rsidRDefault="00787B71" w:rsidP="008C34EE">
      <w:pPr>
        <w:rPr>
          <w:shd w:val="clear" w:color="auto" w:fill="FFFFFF"/>
        </w:rPr>
      </w:pPr>
      <w:r w:rsidRPr="0055219E">
        <w:rPr>
          <w:shd w:val="clear" w:color="auto" w:fill="FFFFFF"/>
        </w:rPr>
        <w:t xml:space="preserve">The dunnest! </w:t>
      </w:r>
    </w:p>
    <w:p w14:paraId="709B09FE" w14:textId="77777777" w:rsidR="000567AA" w:rsidRPr="0055219E" w:rsidRDefault="000567AA" w:rsidP="00576A2A">
      <w:pPr>
        <w:rPr>
          <w:color w:val="222222"/>
          <w:shd w:val="clear" w:color="auto" w:fill="FFFFFF"/>
        </w:rPr>
      </w:pPr>
    </w:p>
    <w:p w14:paraId="0B8BE346" w14:textId="504C6116" w:rsidR="000567AA"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20D02" w:rsidRPr="0055219E">
        <w:rPr>
          <w:color w:val="222222"/>
          <w:shd w:val="clear" w:color="auto" w:fill="FFFFFF"/>
        </w:rPr>
        <w:t>WILL</w:t>
      </w:r>
    </w:p>
    <w:p w14:paraId="7ECC5EC7" w14:textId="10CA89F7" w:rsidR="000567AA" w:rsidRPr="0055219E" w:rsidRDefault="00B46AA5" w:rsidP="00576A2A">
      <w:pPr>
        <w:rPr>
          <w:color w:val="222222"/>
          <w:shd w:val="clear" w:color="auto" w:fill="FFFFFF"/>
        </w:rPr>
      </w:pPr>
      <w:r w:rsidRPr="0055219E">
        <w:rPr>
          <w:color w:val="222222"/>
          <w:shd w:val="clear" w:color="auto" w:fill="FFFFFF"/>
        </w:rPr>
        <w:t xml:space="preserve">Because of Henry — </w:t>
      </w:r>
      <w:r w:rsidR="009F7189" w:rsidRPr="0055219E">
        <w:rPr>
          <w:i/>
          <w:color w:val="222222"/>
          <w:shd w:val="clear" w:color="auto" w:fill="FFFFFF"/>
        </w:rPr>
        <w:t>And</w:t>
      </w:r>
      <w:r w:rsidR="009F7189" w:rsidRPr="0055219E">
        <w:rPr>
          <w:color w:val="222222"/>
          <w:shd w:val="clear" w:color="auto" w:fill="FFFFFF"/>
        </w:rPr>
        <w:t xml:space="preserve"> the four elements</w:t>
      </w:r>
      <w:r w:rsidR="00E053BF" w:rsidRPr="0055219E">
        <w:rPr>
          <w:color w:val="222222"/>
          <w:shd w:val="clear" w:color="auto" w:fill="FFFFFF"/>
        </w:rPr>
        <w:t xml:space="preserve"> </w:t>
      </w:r>
      <w:r w:rsidR="009F7189" w:rsidRPr="0055219E">
        <w:rPr>
          <w:color w:val="222222"/>
          <w:shd w:val="clear" w:color="auto" w:fill="FFFFFF"/>
        </w:rPr>
        <w:t xml:space="preserve">— </w:t>
      </w:r>
      <w:r w:rsidRPr="0055219E">
        <w:rPr>
          <w:color w:val="222222"/>
          <w:shd w:val="clear" w:color="auto" w:fill="FFFFFF"/>
        </w:rPr>
        <w:t>We</w:t>
      </w:r>
      <w:r w:rsidR="000567AA" w:rsidRPr="0055219E">
        <w:rPr>
          <w:color w:val="222222"/>
          <w:shd w:val="clear" w:color="auto" w:fill="FFFFFF"/>
        </w:rPr>
        <w:t xml:space="preserve"> place</w:t>
      </w:r>
      <w:r w:rsidRPr="0055219E">
        <w:rPr>
          <w:color w:val="222222"/>
          <w:shd w:val="clear" w:color="auto" w:fill="FFFFFF"/>
        </w:rPr>
        <w:t>d</w:t>
      </w:r>
      <w:r w:rsidR="000567AA" w:rsidRPr="0055219E">
        <w:rPr>
          <w:color w:val="222222"/>
          <w:shd w:val="clear" w:color="auto" w:fill="FFFFFF"/>
        </w:rPr>
        <w:t xml:space="preserve"> at State last year!</w:t>
      </w:r>
    </w:p>
    <w:p w14:paraId="6590BF13" w14:textId="77777777" w:rsidR="000567AA" w:rsidRPr="0055219E" w:rsidRDefault="000567AA" w:rsidP="00576A2A">
      <w:pPr>
        <w:rPr>
          <w:color w:val="222222"/>
          <w:shd w:val="clear" w:color="auto" w:fill="FFFFFF"/>
        </w:rPr>
      </w:pPr>
    </w:p>
    <w:p w14:paraId="7CFF1A9C" w14:textId="1D35665B" w:rsidR="000567AA"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567AA" w:rsidRPr="0055219E">
        <w:rPr>
          <w:color w:val="222222"/>
          <w:shd w:val="clear" w:color="auto" w:fill="FFFFFF"/>
        </w:rPr>
        <w:t>AUGUSTINE</w:t>
      </w:r>
    </w:p>
    <w:p w14:paraId="3D849429" w14:textId="5B5E6400" w:rsidR="000567AA" w:rsidRPr="0055219E" w:rsidRDefault="009F7189" w:rsidP="00576A2A">
      <w:r w:rsidRPr="0055219E">
        <w:rPr>
          <w:color w:val="222222"/>
          <w:shd w:val="clear" w:color="auto" w:fill="FFFFFF"/>
        </w:rPr>
        <w:t>Remember when</w:t>
      </w:r>
      <w:r w:rsidR="000567AA" w:rsidRPr="0055219E">
        <w:rPr>
          <w:color w:val="222222"/>
          <w:shd w:val="clear" w:color="auto" w:fill="FFFFFF"/>
        </w:rPr>
        <w:t xml:space="preserve"> problems with </w:t>
      </w:r>
      <w:r w:rsidR="00B46AA5" w:rsidRPr="0055219E">
        <w:rPr>
          <w:color w:val="222222"/>
          <w:shd w:val="clear" w:color="auto" w:fill="FFFFFF"/>
        </w:rPr>
        <w:t>the principal</w:t>
      </w:r>
      <w:r w:rsidR="000567AA" w:rsidRPr="0055219E">
        <w:t xml:space="preserve"> </w:t>
      </w:r>
      <w:r w:rsidRPr="0055219E">
        <w:t>made us</w:t>
      </w:r>
      <w:r w:rsidR="00B46AA5" w:rsidRPr="0055219E">
        <w:t xml:space="preserve"> move to the portable</w:t>
      </w:r>
      <w:r w:rsidRPr="0055219E">
        <w:t xml:space="preserve"> classroom</w:t>
      </w:r>
      <w:r w:rsidR="000567AA" w:rsidRPr="0055219E">
        <w:t xml:space="preserve">? </w:t>
      </w:r>
    </w:p>
    <w:p w14:paraId="118D771F" w14:textId="77777777" w:rsidR="000567AA" w:rsidRPr="0055219E" w:rsidRDefault="000567AA" w:rsidP="00576A2A"/>
    <w:p w14:paraId="7B1FA471" w14:textId="24A470F9" w:rsidR="000567AA" w:rsidRPr="0055219E" w:rsidRDefault="008C34EE" w:rsidP="00576A2A">
      <w:r w:rsidRPr="0055219E">
        <w:tab/>
      </w:r>
      <w:r w:rsidRPr="0055219E">
        <w:tab/>
      </w:r>
      <w:r w:rsidRPr="0055219E">
        <w:tab/>
      </w:r>
      <w:r w:rsidRPr="0055219E">
        <w:tab/>
      </w:r>
      <w:r w:rsidRPr="0055219E">
        <w:tab/>
      </w:r>
      <w:r w:rsidR="000567AA" w:rsidRPr="0055219E">
        <w:t xml:space="preserve">WILL </w:t>
      </w:r>
    </w:p>
    <w:p w14:paraId="74D73F83" w14:textId="099C4867" w:rsidR="000567AA" w:rsidRPr="0055219E" w:rsidRDefault="009F7189" w:rsidP="00E053BF">
      <w:r w:rsidRPr="0055219E">
        <w:t>It fusts! And i</w:t>
      </w:r>
      <w:r w:rsidR="00B46AA5" w:rsidRPr="0055219E">
        <w:t xml:space="preserve">t was Henry who got us out — Into fresh air and sunshine! </w:t>
      </w:r>
      <w:r w:rsidR="000567AA" w:rsidRPr="0055219E">
        <w:t xml:space="preserve">  </w:t>
      </w:r>
    </w:p>
    <w:p w14:paraId="4F2F27C5" w14:textId="77777777" w:rsidR="009F7189" w:rsidRPr="0055219E" w:rsidRDefault="009F7189" w:rsidP="00576A2A"/>
    <w:p w14:paraId="5F158D40" w14:textId="3B04B4E8" w:rsidR="009F7189" w:rsidRPr="0055219E" w:rsidRDefault="009F7189" w:rsidP="00576A2A">
      <w:pPr>
        <w:rPr>
          <w:color w:val="222222"/>
          <w:shd w:val="clear" w:color="auto" w:fill="FFFFFF"/>
        </w:rPr>
      </w:pPr>
      <w:r w:rsidRPr="0055219E">
        <w:tab/>
      </w:r>
      <w:r w:rsidRPr="0055219E">
        <w:tab/>
      </w:r>
      <w:r w:rsidRPr="0055219E">
        <w:tab/>
      </w:r>
      <w:r w:rsidRPr="0055219E">
        <w:tab/>
      </w:r>
      <w:r w:rsidRPr="0055219E">
        <w:tab/>
        <w:t>THOMAS</w:t>
      </w:r>
      <w:r w:rsidRPr="0055219E">
        <w:br/>
        <w:t xml:space="preserve">Falls purpose! </w:t>
      </w:r>
    </w:p>
    <w:p w14:paraId="5C871ED2" w14:textId="77777777" w:rsidR="000567AA" w:rsidRPr="0055219E" w:rsidRDefault="000567AA" w:rsidP="00576A2A">
      <w:pPr>
        <w:rPr>
          <w:color w:val="222222"/>
          <w:shd w:val="clear" w:color="auto" w:fill="FFFFFF"/>
        </w:rPr>
      </w:pPr>
    </w:p>
    <w:p w14:paraId="6722C40F" w14:textId="2A004B4B" w:rsidR="000567AA"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567AA" w:rsidRPr="0055219E">
        <w:rPr>
          <w:color w:val="222222"/>
          <w:shd w:val="clear" w:color="auto" w:fill="FFFFFF"/>
        </w:rPr>
        <w:t>RICHARD</w:t>
      </w:r>
    </w:p>
    <w:p w14:paraId="4A3B58CB" w14:textId="77777777" w:rsidR="000567AA" w:rsidRPr="0055219E" w:rsidRDefault="000567AA" w:rsidP="00576A2A">
      <w:pPr>
        <w:rPr>
          <w:color w:val="222222"/>
          <w:shd w:val="clear" w:color="auto" w:fill="FFFFFF"/>
        </w:rPr>
      </w:pPr>
      <w:r w:rsidRPr="0055219E">
        <w:rPr>
          <w:color w:val="222222"/>
          <w:shd w:val="clear" w:color="auto" w:fill="FFFFFF"/>
        </w:rPr>
        <w:t xml:space="preserve">I don’t want to brag, but — </w:t>
      </w:r>
    </w:p>
    <w:p w14:paraId="24ACAC0F" w14:textId="77777777" w:rsidR="000567AA" w:rsidRPr="0055219E" w:rsidRDefault="000567AA" w:rsidP="00576A2A">
      <w:pPr>
        <w:rPr>
          <w:color w:val="222222"/>
          <w:shd w:val="clear" w:color="auto" w:fill="FFFFFF"/>
        </w:rPr>
      </w:pPr>
    </w:p>
    <w:p w14:paraId="0F516F01" w14:textId="68553BEF" w:rsidR="000567AA"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567AA" w:rsidRPr="0055219E">
        <w:rPr>
          <w:color w:val="222222"/>
          <w:shd w:val="clear" w:color="auto" w:fill="FFFFFF"/>
        </w:rPr>
        <w:t>WILL</w:t>
      </w:r>
    </w:p>
    <w:p w14:paraId="4E10DE6E" w14:textId="72FC3428" w:rsidR="000567AA" w:rsidRPr="0055219E" w:rsidRDefault="009F7189" w:rsidP="00576A2A">
      <w:pPr>
        <w:rPr>
          <w:color w:val="222222"/>
          <w:shd w:val="clear" w:color="auto" w:fill="FFFFFF"/>
        </w:rPr>
      </w:pPr>
      <w:r w:rsidRPr="0055219E">
        <w:rPr>
          <w:color w:val="222222"/>
          <w:shd w:val="clear" w:color="auto" w:fill="FFFFFF"/>
        </w:rPr>
        <w:t>(</w:t>
      </w:r>
      <w:r w:rsidRPr="0055219E">
        <w:rPr>
          <w:i/>
          <w:color w:val="222222"/>
          <w:shd w:val="clear" w:color="auto" w:fill="FFFFFF"/>
        </w:rPr>
        <w:t>Holding palm up at RICHARD</w:t>
      </w:r>
      <w:r w:rsidRPr="0055219E">
        <w:rPr>
          <w:color w:val="222222"/>
          <w:shd w:val="clear" w:color="auto" w:fill="FFFFFF"/>
        </w:rPr>
        <w:t xml:space="preserve">.) Talk to the fable! </w:t>
      </w:r>
      <w:r w:rsidR="0065581D" w:rsidRPr="0055219E">
        <w:rPr>
          <w:color w:val="222222"/>
          <w:shd w:val="clear" w:color="auto" w:fill="FFFFFF"/>
        </w:rPr>
        <w:t xml:space="preserve">On the night of — </w:t>
      </w:r>
    </w:p>
    <w:p w14:paraId="33B1F553" w14:textId="77777777" w:rsidR="000567AA" w:rsidRPr="0055219E" w:rsidRDefault="000567AA" w:rsidP="00576A2A">
      <w:pPr>
        <w:rPr>
          <w:color w:val="222222"/>
          <w:shd w:val="clear" w:color="auto" w:fill="FFFFFF"/>
        </w:rPr>
      </w:pPr>
    </w:p>
    <w:p w14:paraId="4D1D2D9E" w14:textId="28E928CD" w:rsidR="000567AA"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567AA" w:rsidRPr="0055219E">
        <w:rPr>
          <w:color w:val="222222"/>
          <w:shd w:val="clear" w:color="auto" w:fill="FFFFFF"/>
        </w:rPr>
        <w:t xml:space="preserve">RICHARD </w:t>
      </w:r>
    </w:p>
    <w:p w14:paraId="200F9695" w14:textId="34726106" w:rsidR="00B64D3B" w:rsidRPr="0055219E" w:rsidRDefault="000567AA" w:rsidP="00576A2A">
      <w:pPr>
        <w:rPr>
          <w:color w:val="222222"/>
          <w:shd w:val="clear" w:color="auto" w:fill="FFFFFF"/>
        </w:rPr>
      </w:pPr>
      <w:r w:rsidRPr="0055219E">
        <w:rPr>
          <w:color w:val="222222"/>
          <w:shd w:val="clear" w:color="auto" w:fill="FFFFFF"/>
        </w:rPr>
        <w:t>On the night of</w:t>
      </w:r>
      <w:r w:rsidR="00B64D3B" w:rsidRPr="0055219E">
        <w:rPr>
          <w:color w:val="222222"/>
          <w:shd w:val="clear" w:color="auto" w:fill="FFFFFF"/>
        </w:rPr>
        <w:t xml:space="preserve"> December 29</w:t>
      </w:r>
      <w:r w:rsidR="00B64D3B" w:rsidRPr="0055219E">
        <w:rPr>
          <w:color w:val="222222"/>
          <w:shd w:val="clear" w:color="auto" w:fill="FFFFFF"/>
          <w:vertAlign w:val="superscript"/>
        </w:rPr>
        <w:t>th</w:t>
      </w:r>
      <w:r w:rsidR="00B64D3B" w:rsidRPr="0055219E">
        <w:rPr>
          <w:color w:val="222222"/>
          <w:shd w:val="clear" w:color="auto" w:fill="FFFFFF"/>
        </w:rPr>
        <w:t>, 1598, the t</w:t>
      </w:r>
      <w:r w:rsidR="00576A2A" w:rsidRPr="0055219E">
        <w:rPr>
          <w:color w:val="222222"/>
          <w:shd w:val="clear" w:color="auto" w:fill="FFFFFF"/>
        </w:rPr>
        <w:t xml:space="preserve">heatre was dismantled </w:t>
      </w:r>
      <w:r w:rsidR="00B64D3B" w:rsidRPr="0055219E">
        <w:rPr>
          <w:color w:val="222222"/>
          <w:shd w:val="clear" w:color="auto" w:fill="FFFFFF"/>
        </w:rPr>
        <w:t xml:space="preserve">— </w:t>
      </w:r>
    </w:p>
    <w:p w14:paraId="44664003" w14:textId="77777777" w:rsidR="00B64D3B" w:rsidRPr="0055219E" w:rsidRDefault="00B64D3B" w:rsidP="00576A2A">
      <w:pPr>
        <w:rPr>
          <w:color w:val="222222"/>
          <w:shd w:val="clear" w:color="auto" w:fill="FFFFFF"/>
        </w:rPr>
      </w:pPr>
    </w:p>
    <w:p w14:paraId="21B28A15" w14:textId="13CF064F" w:rsidR="00B64D3B"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64D3B" w:rsidRPr="0055219E">
        <w:rPr>
          <w:color w:val="222222"/>
          <w:shd w:val="clear" w:color="auto" w:fill="FFFFFF"/>
        </w:rPr>
        <w:t>WILL</w:t>
      </w:r>
    </w:p>
    <w:p w14:paraId="2789F1E5" w14:textId="5069DDF0" w:rsidR="009F7189" w:rsidRPr="0055219E" w:rsidRDefault="00B64D3B" w:rsidP="00576A2A">
      <w:pPr>
        <w:rPr>
          <w:color w:val="222222"/>
          <w:shd w:val="clear" w:color="auto" w:fill="FFFFFF"/>
        </w:rPr>
      </w:pPr>
      <w:r w:rsidRPr="0055219E">
        <w:rPr>
          <w:color w:val="222222"/>
          <w:shd w:val="clear" w:color="auto" w:fill="FFFFFF"/>
        </w:rPr>
        <w:t>B</w:t>
      </w:r>
      <w:r w:rsidR="00576A2A" w:rsidRPr="0055219E">
        <w:rPr>
          <w:color w:val="222222"/>
          <w:shd w:val="clear" w:color="auto" w:fill="FFFFFF"/>
        </w:rPr>
        <w:t>y the Burbage brot</w:t>
      </w:r>
      <w:r w:rsidRPr="0055219E">
        <w:rPr>
          <w:color w:val="222222"/>
          <w:shd w:val="clear" w:color="auto" w:fill="FFFFFF"/>
        </w:rPr>
        <w:t xml:space="preserve">hers! </w:t>
      </w:r>
      <w:r w:rsidR="00DA742C" w:rsidRPr="0055219E">
        <w:rPr>
          <w:color w:val="222222"/>
          <w:shd w:val="clear" w:color="auto" w:fill="FFFFFF"/>
        </w:rPr>
        <w:t xml:space="preserve">You and Cuthbert — </w:t>
      </w:r>
      <w:r w:rsidRPr="0055219E">
        <w:rPr>
          <w:color w:val="222222"/>
          <w:shd w:val="clear" w:color="auto" w:fill="FFFFFF"/>
        </w:rPr>
        <w:t xml:space="preserve">We </w:t>
      </w:r>
      <w:r w:rsidRPr="0055219E">
        <w:rPr>
          <w:i/>
          <w:color w:val="222222"/>
          <w:shd w:val="clear" w:color="auto" w:fill="FFFFFF"/>
        </w:rPr>
        <w:t>know</w:t>
      </w:r>
      <w:r w:rsidRPr="0055219E">
        <w:rPr>
          <w:color w:val="222222"/>
          <w:shd w:val="clear" w:color="auto" w:fill="FFFFFF"/>
        </w:rPr>
        <w:t xml:space="preserve">. </w:t>
      </w:r>
    </w:p>
    <w:p w14:paraId="2855CC39" w14:textId="6F03BE3B" w:rsidR="00B64D3B" w:rsidRPr="0055219E" w:rsidRDefault="00B64D3B" w:rsidP="00576A2A">
      <w:pPr>
        <w:rPr>
          <w:color w:val="222222"/>
          <w:shd w:val="clear" w:color="auto" w:fill="FFFFFF"/>
        </w:rPr>
      </w:pPr>
      <w:r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Pr="0055219E">
        <w:rPr>
          <w:color w:val="222222"/>
          <w:shd w:val="clear" w:color="auto" w:fill="FFFFFF"/>
        </w:rPr>
        <w:t>RICHARD</w:t>
      </w:r>
    </w:p>
    <w:p w14:paraId="41DC4CF5" w14:textId="6465210E" w:rsidR="00D03A0D" w:rsidRPr="0055219E" w:rsidRDefault="00B64D3B" w:rsidP="00576A2A">
      <w:pPr>
        <w:rPr>
          <w:color w:val="222222"/>
          <w:shd w:val="clear" w:color="auto" w:fill="FFFFFF"/>
        </w:rPr>
      </w:pPr>
      <w:r w:rsidRPr="0055219E">
        <w:rPr>
          <w:color w:val="222222"/>
          <w:shd w:val="clear" w:color="auto" w:fill="FFFFFF"/>
        </w:rPr>
        <w:t>But some of the</w:t>
      </w:r>
      <w:r w:rsidR="00420D02" w:rsidRPr="0055219E">
        <w:rPr>
          <w:color w:val="222222"/>
          <w:shd w:val="clear" w:color="auto" w:fill="FFFFFF"/>
        </w:rPr>
        <w:t>se</w:t>
      </w:r>
      <w:r w:rsidRPr="0055219E">
        <w:rPr>
          <w:color w:val="222222"/>
          <w:shd w:val="clear" w:color="auto" w:fill="FFFFFF"/>
        </w:rPr>
        <w:t xml:space="preserve"> </w:t>
      </w:r>
      <w:r w:rsidR="00926D4F" w:rsidRPr="0055219E">
        <w:rPr>
          <w:color w:val="222222"/>
          <w:shd w:val="clear" w:color="auto" w:fill="FFFFFF"/>
        </w:rPr>
        <w:t xml:space="preserve">flowerets in the </w:t>
      </w:r>
      <w:r w:rsidR="00914691" w:rsidRPr="0055219E">
        <w:rPr>
          <w:color w:val="222222"/>
          <w:shd w:val="clear" w:color="auto" w:fill="FFFFFF"/>
        </w:rPr>
        <w:t>audience haven’t heard the story yet!</w:t>
      </w:r>
    </w:p>
    <w:p w14:paraId="65F86842" w14:textId="77777777" w:rsidR="00D03A0D" w:rsidRPr="0055219E" w:rsidRDefault="00D03A0D" w:rsidP="00576A2A">
      <w:pPr>
        <w:rPr>
          <w:color w:val="222222"/>
          <w:shd w:val="clear" w:color="auto" w:fill="FFFFFF"/>
        </w:rPr>
      </w:pPr>
    </w:p>
    <w:p w14:paraId="63B541E6" w14:textId="48B3FBD6" w:rsidR="00D03A0D" w:rsidRPr="0055219E" w:rsidRDefault="00D03A0D" w:rsidP="00576A2A">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Pr="0055219E">
        <w:rPr>
          <w:color w:val="222222"/>
          <w:shd w:val="clear" w:color="auto" w:fill="FFFFFF"/>
        </w:rPr>
        <w:br/>
        <w:t xml:space="preserve">Tell me — </w:t>
      </w:r>
      <w:r w:rsidR="00914691" w:rsidRPr="0055219E">
        <w:rPr>
          <w:color w:val="222222"/>
          <w:shd w:val="clear" w:color="auto" w:fill="FFFFFF"/>
        </w:rPr>
        <w:t xml:space="preserve">Who’s gonna wanna hear it? The ones here for Poultry Club or the D&amp;D players? And at the end of the story — </w:t>
      </w:r>
      <w:r w:rsidRPr="0055219E">
        <w:rPr>
          <w:color w:val="222222"/>
          <w:shd w:val="clear" w:color="auto" w:fill="FFFFFF"/>
        </w:rPr>
        <w:t xml:space="preserve">Does Cuthbert go to Dartmouth? </w:t>
      </w:r>
    </w:p>
    <w:p w14:paraId="118CD483" w14:textId="77777777" w:rsidR="00926D4F" w:rsidRPr="0055219E" w:rsidRDefault="00926D4F" w:rsidP="00576A2A">
      <w:pPr>
        <w:rPr>
          <w:color w:val="222222"/>
          <w:shd w:val="clear" w:color="auto" w:fill="FFFFFF"/>
        </w:rPr>
      </w:pPr>
    </w:p>
    <w:p w14:paraId="62C156BE" w14:textId="419B338D" w:rsidR="00926D4F" w:rsidRPr="0055219E" w:rsidRDefault="00926D4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E2996DC" w14:textId="095BE621" w:rsidR="00926D4F" w:rsidRPr="0055219E" w:rsidRDefault="00914691" w:rsidP="00576A2A">
      <w:pPr>
        <w:rPr>
          <w:color w:val="222222"/>
          <w:shd w:val="clear" w:color="auto" w:fill="FFFFFF"/>
        </w:rPr>
      </w:pPr>
      <w:r w:rsidRPr="0055219E">
        <w:rPr>
          <w:color w:val="222222"/>
          <w:shd w:val="clear" w:color="auto" w:fill="FFFFFF"/>
        </w:rPr>
        <w:t xml:space="preserve">You’re FAT! </w:t>
      </w:r>
      <w:r w:rsidR="00926D4F" w:rsidRPr="0055219E">
        <w:rPr>
          <w:color w:val="222222"/>
          <w:shd w:val="clear" w:color="auto" w:fill="FFFFFF"/>
        </w:rPr>
        <w:t xml:space="preserve"> </w:t>
      </w:r>
    </w:p>
    <w:p w14:paraId="723CEA80" w14:textId="428FF1C1" w:rsidR="00DC4611" w:rsidRPr="0055219E" w:rsidRDefault="00DC4611" w:rsidP="00926D4F">
      <w:pPr>
        <w:rPr>
          <w:color w:val="222222"/>
          <w:shd w:val="clear" w:color="auto" w:fill="FFFFFF"/>
        </w:rPr>
      </w:pPr>
    </w:p>
    <w:p w14:paraId="273A5FB1" w14:textId="0575D655" w:rsidR="00926D4F" w:rsidRPr="0055219E" w:rsidRDefault="00926D4F" w:rsidP="00926D4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61C4F0B" w14:textId="2AE8BCD6" w:rsidR="00DC4611" w:rsidRPr="0055219E" w:rsidRDefault="00926D4F" w:rsidP="00576A2A">
      <w:pPr>
        <w:rPr>
          <w:color w:val="222222"/>
          <w:shd w:val="clear" w:color="auto" w:fill="FFFFFF"/>
        </w:rPr>
      </w:pPr>
      <w:r w:rsidRPr="0055219E">
        <w:rPr>
          <w:color w:val="222222"/>
          <w:shd w:val="clear" w:color="auto" w:fill="FFFFFF"/>
        </w:rPr>
        <w:t xml:space="preserve">Why thank you — I </w:t>
      </w:r>
      <w:r w:rsidRPr="0055219E">
        <w:rPr>
          <w:i/>
          <w:color w:val="222222"/>
          <w:shd w:val="clear" w:color="auto" w:fill="FFFFFF"/>
        </w:rPr>
        <w:t>am</w:t>
      </w:r>
      <w:r w:rsidRPr="0055219E">
        <w:rPr>
          <w:color w:val="222222"/>
          <w:shd w:val="clear" w:color="auto" w:fill="FFFFFF"/>
        </w:rPr>
        <w:t xml:space="preserve"> amiable and satisfied! </w:t>
      </w:r>
    </w:p>
    <w:p w14:paraId="7E972B8C" w14:textId="08742053" w:rsidR="00B64D3B" w:rsidRPr="0055219E" w:rsidRDefault="00DC4611" w:rsidP="00576A2A">
      <w:pPr>
        <w:rPr>
          <w:color w:val="222222"/>
          <w:shd w:val="clear" w:color="auto" w:fill="FFFFFF"/>
        </w:rPr>
      </w:pPr>
      <w:r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Pr="0055219E">
        <w:rPr>
          <w:color w:val="222222"/>
          <w:shd w:val="clear" w:color="auto" w:fill="FFFFFF"/>
        </w:rPr>
        <w:t>RICHARD</w:t>
      </w:r>
      <w:r w:rsidRPr="0055219E">
        <w:rPr>
          <w:color w:val="222222"/>
          <w:shd w:val="clear" w:color="auto" w:fill="FFFFFF"/>
        </w:rPr>
        <w:br/>
      </w:r>
      <w:r w:rsidR="00AF4831" w:rsidRPr="0055219E">
        <w:rPr>
          <w:color w:val="222222"/>
          <w:shd w:val="clear" w:color="auto" w:fill="FFFFFF"/>
        </w:rPr>
        <w:t>On the night of December 29th</w:t>
      </w:r>
      <w:r w:rsidR="00B64D3B" w:rsidRPr="0055219E">
        <w:rPr>
          <w:color w:val="222222"/>
          <w:shd w:val="clear" w:color="auto" w:fill="FFFFFF"/>
        </w:rPr>
        <w:t>, 1598</w:t>
      </w:r>
      <w:r w:rsidR="00AF4831" w:rsidRPr="0055219E">
        <w:rPr>
          <w:color w:val="222222"/>
          <w:shd w:val="clear" w:color="auto" w:fill="FFFFFF"/>
        </w:rPr>
        <w:t>,</w:t>
      </w:r>
      <w:r w:rsidR="00B64D3B" w:rsidRPr="0055219E">
        <w:rPr>
          <w:color w:val="222222"/>
          <w:shd w:val="clear" w:color="auto" w:fill="FFFFFF"/>
        </w:rPr>
        <w:t xml:space="preserve"> myself, my brother Cuthbert</w:t>
      </w:r>
      <w:r w:rsidR="00576A2A" w:rsidRPr="0055219E">
        <w:rPr>
          <w:color w:val="222222"/>
          <w:shd w:val="clear" w:color="auto" w:fill="FFFFFF"/>
        </w:rPr>
        <w:t xml:space="preserve">, and ten to twelve </w:t>
      </w:r>
      <w:r w:rsidR="00B64D3B" w:rsidRPr="0055219E">
        <w:rPr>
          <w:color w:val="222222"/>
          <w:shd w:val="clear" w:color="auto" w:fill="FFFFFF"/>
        </w:rPr>
        <w:t xml:space="preserve">ifies and jaceys, just like you — </w:t>
      </w:r>
    </w:p>
    <w:p w14:paraId="156CB152" w14:textId="77777777" w:rsidR="00B64D3B" w:rsidRPr="0055219E" w:rsidRDefault="00B64D3B" w:rsidP="00576A2A">
      <w:pPr>
        <w:rPr>
          <w:color w:val="222222"/>
          <w:shd w:val="clear" w:color="auto" w:fill="FFFFFF"/>
        </w:rPr>
      </w:pPr>
    </w:p>
    <w:p w14:paraId="05DB61DF" w14:textId="283E5A91" w:rsidR="00B64D3B" w:rsidRPr="0055219E" w:rsidRDefault="008C34EE"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64D3B" w:rsidRPr="0055219E">
        <w:rPr>
          <w:color w:val="222222"/>
          <w:shd w:val="clear" w:color="auto" w:fill="FFFFFF"/>
        </w:rPr>
        <w:t>AUGUSTINE</w:t>
      </w:r>
    </w:p>
    <w:p w14:paraId="22B1DB87" w14:textId="6D065EFD" w:rsidR="00D03A0D" w:rsidRPr="0055219E" w:rsidRDefault="00926D4F" w:rsidP="00576A2A">
      <w:pPr>
        <w:rPr>
          <w:color w:val="222222"/>
          <w:shd w:val="clear" w:color="auto" w:fill="FFFFFF"/>
        </w:rPr>
      </w:pPr>
      <w:r w:rsidRPr="0055219E">
        <w:rPr>
          <w:color w:val="222222"/>
          <w:shd w:val="clear" w:color="auto" w:fill="FFFFFF"/>
        </w:rPr>
        <w:t>Fie! D</w:t>
      </w:r>
      <w:r w:rsidR="00B64D3B" w:rsidRPr="0055219E">
        <w:rPr>
          <w:color w:val="222222"/>
          <w:shd w:val="clear" w:color="auto" w:fill="FFFFFF"/>
        </w:rPr>
        <w:t xml:space="preserve">on’t call them that! </w:t>
      </w:r>
    </w:p>
    <w:p w14:paraId="4B885FEF" w14:textId="77777777" w:rsidR="00D03A0D" w:rsidRPr="0055219E" w:rsidRDefault="00D03A0D" w:rsidP="00576A2A">
      <w:pPr>
        <w:rPr>
          <w:color w:val="222222"/>
          <w:shd w:val="clear" w:color="auto" w:fill="FFFFFF"/>
        </w:rPr>
      </w:pPr>
    </w:p>
    <w:p w14:paraId="49D53FA5" w14:textId="2B84C2EB" w:rsidR="00D03A0D" w:rsidRPr="0055219E" w:rsidRDefault="00D03A0D"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EB0D2DF" w14:textId="14F78565" w:rsidR="00FB4A72" w:rsidRPr="0055219E" w:rsidRDefault="00B64D3B" w:rsidP="00576A2A">
      <w:pPr>
        <w:rPr>
          <w:color w:val="222222"/>
          <w:shd w:val="clear" w:color="auto" w:fill="FFFFFF"/>
        </w:rPr>
      </w:pPr>
      <w:r w:rsidRPr="0055219E">
        <w:rPr>
          <w:color w:val="222222"/>
          <w:shd w:val="clear" w:color="auto" w:fill="FFFFFF"/>
        </w:rPr>
        <w:t>You are such a dick</w:t>
      </w:r>
      <w:r w:rsidR="00420D02" w:rsidRPr="0055219E">
        <w:rPr>
          <w:color w:val="222222"/>
          <w:shd w:val="clear" w:color="auto" w:fill="FFFFFF"/>
        </w:rPr>
        <w:t>, Richard</w:t>
      </w:r>
      <w:r w:rsidRPr="0055219E">
        <w:rPr>
          <w:color w:val="222222"/>
          <w:shd w:val="clear" w:color="auto" w:fill="FFFFFF"/>
        </w:rPr>
        <w:t xml:space="preserve">. </w:t>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p>
    <w:p w14:paraId="6D267984" w14:textId="77777777" w:rsidR="00FB4A72" w:rsidRPr="0055219E" w:rsidRDefault="00FB4A72" w:rsidP="00576A2A">
      <w:pPr>
        <w:rPr>
          <w:color w:val="222222"/>
          <w:shd w:val="clear" w:color="auto" w:fill="FFFFFF"/>
        </w:rPr>
      </w:pPr>
    </w:p>
    <w:p w14:paraId="5BA1D1A9" w14:textId="6B4FF3E6" w:rsidR="00B64D3B" w:rsidRPr="0055219E" w:rsidRDefault="00FB4A72"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64D3B" w:rsidRPr="0055219E">
        <w:rPr>
          <w:color w:val="222222"/>
          <w:shd w:val="clear" w:color="auto" w:fill="FFFFFF"/>
        </w:rPr>
        <w:t>RICHARD</w:t>
      </w:r>
    </w:p>
    <w:p w14:paraId="0F1C09D6" w14:textId="2876FC55" w:rsidR="00B64D3B" w:rsidRPr="0055219E" w:rsidRDefault="00926D4F" w:rsidP="00576A2A">
      <w:pPr>
        <w:rPr>
          <w:color w:val="222222"/>
          <w:shd w:val="clear" w:color="auto" w:fill="FFFFFF"/>
        </w:rPr>
      </w:pPr>
      <w:r w:rsidRPr="0055219E">
        <w:rPr>
          <w:color w:val="222222"/>
          <w:shd w:val="clear" w:color="auto" w:fill="FFFFFF"/>
        </w:rPr>
        <w:t xml:space="preserve">I am no fleer — </w:t>
      </w:r>
      <w:r w:rsidR="00B64D3B" w:rsidRPr="0055219E">
        <w:rPr>
          <w:color w:val="222222"/>
          <w:shd w:val="clear" w:color="auto" w:fill="FFFFFF"/>
        </w:rPr>
        <w:t xml:space="preserve">Call them what? </w:t>
      </w:r>
      <w:r w:rsidR="00B64D3B" w:rsidRPr="0055219E">
        <w:rPr>
          <w:color w:val="222222"/>
          <w:shd w:val="clear" w:color="auto" w:fill="FFFFFF"/>
        </w:rPr>
        <w:br/>
      </w:r>
      <w:r w:rsidR="00B64D3B"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B64D3B" w:rsidRPr="0055219E">
        <w:rPr>
          <w:color w:val="222222"/>
          <w:shd w:val="clear" w:color="auto" w:fill="FFFFFF"/>
        </w:rPr>
        <w:t>AUGUSTINE</w:t>
      </w:r>
    </w:p>
    <w:p w14:paraId="678F4735" w14:textId="5CBB99BA" w:rsidR="0056402F" w:rsidRPr="0055219E" w:rsidRDefault="00B64D3B" w:rsidP="0056402F">
      <w:pPr>
        <w:rPr>
          <w:iCs/>
          <w:color w:val="222222"/>
          <w:shd w:val="clear" w:color="auto" w:fill="FFFFFF"/>
        </w:rPr>
      </w:pPr>
      <w:r w:rsidRPr="0055219E">
        <w:rPr>
          <w:color w:val="222222"/>
          <w:shd w:val="clear" w:color="auto" w:fill="FFFFFF"/>
        </w:rPr>
        <w:t xml:space="preserve">“Ifies” and “Jaceys”? “Jaceys.” — </w:t>
      </w:r>
      <w:r w:rsidR="00420D02" w:rsidRPr="0055219E">
        <w:rPr>
          <w:color w:val="222222"/>
          <w:shd w:val="clear" w:color="auto" w:fill="FFFFFF"/>
        </w:rPr>
        <w:t xml:space="preserve">Really? </w:t>
      </w:r>
      <w:r w:rsidR="0056402F" w:rsidRPr="0055219E">
        <w:rPr>
          <w:color w:val="222222"/>
          <w:shd w:val="clear" w:color="auto" w:fill="FFFFFF"/>
        </w:rPr>
        <w:br/>
      </w:r>
      <w:r w:rsidR="0056402F"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56402F" w:rsidRPr="0055219E">
        <w:rPr>
          <w:color w:val="222222"/>
          <w:shd w:val="clear" w:color="auto" w:fill="FFFFFF"/>
        </w:rPr>
        <w:t>RICHARD</w:t>
      </w:r>
      <w:r w:rsidR="0056402F" w:rsidRPr="0055219E">
        <w:rPr>
          <w:color w:val="222222"/>
          <w:shd w:val="clear" w:color="auto" w:fill="FFFFFF"/>
        </w:rPr>
        <w:br/>
        <w:t>It just means “Gorgeous Freshman Girl.” As in, Hashtag: “</w:t>
      </w:r>
      <w:r w:rsidR="0056402F" w:rsidRPr="0055219E">
        <w:rPr>
          <w:iCs/>
          <w:color w:val="222222"/>
          <w:shd w:val="clear" w:color="auto" w:fill="FFFFFF"/>
        </w:rPr>
        <w:t>Jacey, wi</w:t>
      </w:r>
      <w:r w:rsidR="00DC4611" w:rsidRPr="0055219E">
        <w:rPr>
          <w:iCs/>
          <w:color w:val="222222"/>
          <w:shd w:val="clear" w:color="auto" w:fill="FFFFFF"/>
        </w:rPr>
        <w:t>ll you go to the prom with me?” Like her — (</w:t>
      </w:r>
      <w:r w:rsidR="00D03A0D" w:rsidRPr="0055219E">
        <w:rPr>
          <w:i/>
          <w:iCs/>
          <w:color w:val="222222"/>
          <w:shd w:val="clear" w:color="auto" w:fill="FFFFFF"/>
        </w:rPr>
        <w:t>Picking up guitar</w:t>
      </w:r>
      <w:r w:rsidR="00D03A0D" w:rsidRPr="0055219E">
        <w:rPr>
          <w:iCs/>
          <w:color w:val="222222"/>
          <w:shd w:val="clear" w:color="auto" w:fill="FFFFFF"/>
        </w:rPr>
        <w:t xml:space="preserve"> — </w:t>
      </w:r>
      <w:r w:rsidR="00DC4611" w:rsidRPr="0055219E">
        <w:rPr>
          <w:i/>
          <w:iCs/>
          <w:color w:val="222222"/>
          <w:shd w:val="clear" w:color="auto" w:fill="FFFFFF"/>
        </w:rPr>
        <w:t xml:space="preserve">Flirts with woman in the </w:t>
      </w:r>
      <w:r w:rsidR="00914691" w:rsidRPr="0055219E">
        <w:rPr>
          <w:i/>
          <w:iCs/>
          <w:color w:val="222222"/>
          <w:shd w:val="clear" w:color="auto" w:fill="FFFFFF"/>
        </w:rPr>
        <w:t>audience</w:t>
      </w:r>
      <w:r w:rsidR="00DC4611" w:rsidRPr="0055219E">
        <w:rPr>
          <w:i/>
          <w:iCs/>
          <w:color w:val="222222"/>
          <w:shd w:val="clear" w:color="auto" w:fill="FFFFFF"/>
        </w:rPr>
        <w:t>.</w:t>
      </w:r>
      <w:r w:rsidR="00DC4611" w:rsidRPr="0055219E">
        <w:rPr>
          <w:iCs/>
          <w:color w:val="222222"/>
          <w:shd w:val="clear" w:color="auto" w:fill="FFFFFF"/>
        </w:rPr>
        <w:t>)</w:t>
      </w:r>
      <w:r w:rsidR="00DC4611" w:rsidRPr="0055219E">
        <w:rPr>
          <w:i/>
          <w:iCs/>
          <w:color w:val="222222"/>
          <w:shd w:val="clear" w:color="auto" w:fill="FFFFFF"/>
        </w:rPr>
        <w:t xml:space="preserve"> </w:t>
      </w:r>
      <w:r w:rsidR="00DC4611" w:rsidRPr="0055219E">
        <w:rPr>
          <w:iCs/>
          <w:color w:val="222222"/>
          <w:shd w:val="clear" w:color="auto" w:fill="FFFFFF"/>
        </w:rPr>
        <w:t>Do you like Wings?</w:t>
      </w:r>
      <w:r w:rsidR="00DC4611" w:rsidRPr="0055219E">
        <w:rPr>
          <w:i/>
          <w:iCs/>
          <w:color w:val="222222"/>
          <w:shd w:val="clear" w:color="auto" w:fill="FFFFFF"/>
        </w:rPr>
        <w:t xml:space="preserve"> </w:t>
      </w:r>
      <w:r w:rsidR="00D03A0D" w:rsidRPr="0055219E">
        <w:rPr>
          <w:iCs/>
          <w:color w:val="222222"/>
          <w:shd w:val="clear" w:color="auto" w:fill="FFFFFF"/>
        </w:rPr>
        <w:t>Shall I play you “Live and Let Die”?</w:t>
      </w:r>
      <w:r w:rsidR="00D03A0D" w:rsidRPr="0055219E">
        <w:rPr>
          <w:i/>
          <w:iCs/>
          <w:color w:val="222222"/>
          <w:shd w:val="clear" w:color="auto" w:fill="FFFFFF"/>
        </w:rPr>
        <w:t xml:space="preserve"> </w:t>
      </w:r>
      <w:r w:rsidR="0056402F" w:rsidRPr="0055219E">
        <w:rPr>
          <w:i/>
          <w:iCs/>
          <w:color w:val="222222"/>
          <w:shd w:val="clear" w:color="auto" w:fill="FFFFFF"/>
        </w:rPr>
        <w:br/>
      </w:r>
      <w:r w:rsidR="0056402F" w:rsidRPr="0055219E">
        <w:rPr>
          <w:i/>
          <w:iCs/>
          <w:color w:val="222222"/>
          <w:shd w:val="clear" w:color="auto" w:fill="FFFFFF"/>
        </w:rPr>
        <w:br/>
      </w:r>
      <w:r w:rsidR="008C34EE" w:rsidRPr="0055219E">
        <w:rPr>
          <w:iCs/>
          <w:color w:val="222222"/>
          <w:shd w:val="clear" w:color="auto" w:fill="FFFFFF"/>
        </w:rPr>
        <w:tab/>
      </w:r>
      <w:r w:rsidR="008C34EE" w:rsidRPr="0055219E">
        <w:rPr>
          <w:iCs/>
          <w:color w:val="222222"/>
          <w:shd w:val="clear" w:color="auto" w:fill="FFFFFF"/>
        </w:rPr>
        <w:tab/>
      </w:r>
      <w:r w:rsidR="008C34EE" w:rsidRPr="0055219E">
        <w:rPr>
          <w:iCs/>
          <w:color w:val="222222"/>
          <w:shd w:val="clear" w:color="auto" w:fill="FFFFFF"/>
        </w:rPr>
        <w:tab/>
      </w:r>
      <w:r w:rsidR="008C34EE" w:rsidRPr="0055219E">
        <w:rPr>
          <w:iCs/>
          <w:color w:val="222222"/>
          <w:shd w:val="clear" w:color="auto" w:fill="FFFFFF"/>
        </w:rPr>
        <w:tab/>
      </w:r>
      <w:r w:rsidR="008C34EE" w:rsidRPr="0055219E">
        <w:rPr>
          <w:iCs/>
          <w:color w:val="222222"/>
          <w:shd w:val="clear" w:color="auto" w:fill="FFFFFF"/>
        </w:rPr>
        <w:tab/>
      </w:r>
      <w:r w:rsidR="0056402F" w:rsidRPr="0055219E">
        <w:rPr>
          <w:iCs/>
          <w:color w:val="222222"/>
          <w:shd w:val="clear" w:color="auto" w:fill="FFFFFF"/>
        </w:rPr>
        <w:t>LIZ</w:t>
      </w:r>
      <w:r w:rsidR="00DC4611" w:rsidRPr="0055219E">
        <w:rPr>
          <w:iCs/>
          <w:color w:val="222222"/>
          <w:shd w:val="clear" w:color="auto" w:fill="FFFFFF"/>
        </w:rPr>
        <w:t xml:space="preserve"> | AUGUSTINE | GEORGE</w:t>
      </w:r>
    </w:p>
    <w:p w14:paraId="1CBA4E11" w14:textId="772BF2DB" w:rsidR="0056402F" w:rsidRPr="0055219E" w:rsidRDefault="0056402F" w:rsidP="0056402F">
      <w:pPr>
        <w:rPr>
          <w:iCs/>
          <w:color w:val="222222"/>
          <w:shd w:val="clear" w:color="auto" w:fill="FFFFFF"/>
        </w:rPr>
      </w:pPr>
      <w:r w:rsidRPr="0055219E">
        <w:rPr>
          <w:iCs/>
          <w:color w:val="222222"/>
          <w:shd w:val="clear" w:color="auto" w:fill="FFFFFF"/>
        </w:rPr>
        <w:t xml:space="preserve">Richard, just give it a rest. </w:t>
      </w:r>
      <w:r w:rsidR="00DC4611" w:rsidRPr="0055219E">
        <w:rPr>
          <w:iCs/>
          <w:color w:val="222222"/>
          <w:shd w:val="clear" w:color="auto" w:fill="FFFFFF"/>
        </w:rPr>
        <w:t xml:space="preserve">| The freshmen are off limits! | Should I keep reading? </w:t>
      </w:r>
    </w:p>
    <w:p w14:paraId="02061564" w14:textId="77777777" w:rsidR="0056402F" w:rsidRPr="0055219E" w:rsidRDefault="0056402F" w:rsidP="0056402F">
      <w:pPr>
        <w:rPr>
          <w:i/>
          <w:iCs/>
          <w:color w:val="222222"/>
          <w:shd w:val="clear" w:color="auto" w:fill="FFFFFF"/>
        </w:rPr>
      </w:pPr>
    </w:p>
    <w:p w14:paraId="3E6F559A" w14:textId="4FBC179A" w:rsidR="0056402F" w:rsidRPr="0055219E" w:rsidRDefault="008C34EE" w:rsidP="0056402F">
      <w:pPr>
        <w:rPr>
          <w:iCs/>
          <w:color w:val="222222"/>
          <w:shd w:val="clear" w:color="auto" w:fill="FFFFFF"/>
        </w:rPr>
      </w:pPr>
      <w:r w:rsidRPr="0055219E">
        <w:rPr>
          <w:i/>
          <w:iCs/>
          <w:color w:val="222222"/>
          <w:shd w:val="clear" w:color="auto" w:fill="FFFFFF"/>
        </w:rPr>
        <w:tab/>
      </w:r>
      <w:r w:rsidRPr="0055219E">
        <w:rPr>
          <w:i/>
          <w:iCs/>
          <w:color w:val="222222"/>
          <w:shd w:val="clear" w:color="auto" w:fill="FFFFFF"/>
        </w:rPr>
        <w:tab/>
      </w:r>
      <w:r w:rsidRPr="0055219E">
        <w:rPr>
          <w:i/>
          <w:iCs/>
          <w:color w:val="222222"/>
          <w:shd w:val="clear" w:color="auto" w:fill="FFFFFF"/>
        </w:rPr>
        <w:tab/>
      </w:r>
      <w:r w:rsidRPr="0055219E">
        <w:rPr>
          <w:i/>
          <w:iCs/>
          <w:color w:val="222222"/>
          <w:shd w:val="clear" w:color="auto" w:fill="FFFFFF"/>
        </w:rPr>
        <w:tab/>
      </w:r>
      <w:r w:rsidRPr="0055219E">
        <w:rPr>
          <w:i/>
          <w:iCs/>
          <w:color w:val="222222"/>
          <w:shd w:val="clear" w:color="auto" w:fill="FFFFFF"/>
        </w:rPr>
        <w:tab/>
      </w:r>
      <w:r w:rsidR="0056402F" w:rsidRPr="0055219E">
        <w:rPr>
          <w:iCs/>
          <w:color w:val="222222"/>
          <w:shd w:val="clear" w:color="auto" w:fill="FFFFFF"/>
        </w:rPr>
        <w:t>WILL</w:t>
      </w:r>
    </w:p>
    <w:p w14:paraId="171E24C8" w14:textId="6A08C559" w:rsidR="00926D4F" w:rsidRPr="0055219E" w:rsidRDefault="00926D4F" w:rsidP="0056402F">
      <w:r w:rsidRPr="0055219E">
        <w:t xml:space="preserve">Forgive his fawning and sneering — </w:t>
      </w:r>
    </w:p>
    <w:p w14:paraId="15720655" w14:textId="77777777" w:rsidR="00926D4F" w:rsidRPr="0055219E" w:rsidRDefault="00926D4F" w:rsidP="0056402F">
      <w:pPr>
        <w:rPr>
          <w:color w:val="222222"/>
          <w:shd w:val="clear" w:color="auto" w:fill="FFFFFF"/>
        </w:rPr>
      </w:pPr>
    </w:p>
    <w:p w14:paraId="5269AB8B" w14:textId="5B6952C2" w:rsidR="00926D4F" w:rsidRPr="0055219E" w:rsidRDefault="00926D4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C45BD2B" w14:textId="6D87E62F" w:rsidR="00926D4F" w:rsidRPr="0055219E" w:rsidRDefault="00926D4F" w:rsidP="0056402F">
      <w:pPr>
        <w:rPr>
          <w:color w:val="222222"/>
          <w:shd w:val="clear" w:color="auto" w:fill="FFFFFF"/>
        </w:rPr>
      </w:pPr>
      <w:r w:rsidRPr="0055219E">
        <w:rPr>
          <w:color w:val="222222"/>
          <w:shd w:val="clear" w:color="auto" w:fill="FFFFFF"/>
        </w:rPr>
        <w:t xml:space="preserve">Smulkin! Modo! Tom o’ Bedlam! </w:t>
      </w:r>
    </w:p>
    <w:p w14:paraId="51AC97AE" w14:textId="77777777" w:rsidR="00926D4F" w:rsidRPr="0055219E" w:rsidRDefault="00926D4F" w:rsidP="0056402F">
      <w:pPr>
        <w:rPr>
          <w:color w:val="222222"/>
          <w:shd w:val="clear" w:color="auto" w:fill="FFFFFF"/>
        </w:rPr>
      </w:pPr>
    </w:p>
    <w:p w14:paraId="15DE0EE5" w14:textId="4CFBAC51" w:rsidR="00926D4F" w:rsidRPr="0055219E" w:rsidRDefault="00926D4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Pr="0055219E">
        <w:rPr>
          <w:color w:val="222222"/>
          <w:shd w:val="clear" w:color="auto" w:fill="FFFFFF"/>
        </w:rPr>
        <w:br/>
        <w:t xml:space="preserve">Flibbertigibbet! </w:t>
      </w:r>
    </w:p>
    <w:p w14:paraId="05A40B3A" w14:textId="77777777" w:rsidR="00926D4F" w:rsidRPr="0055219E" w:rsidRDefault="00926D4F" w:rsidP="0056402F">
      <w:pPr>
        <w:rPr>
          <w:color w:val="222222"/>
          <w:shd w:val="clear" w:color="auto" w:fill="FFFFFF"/>
        </w:rPr>
      </w:pPr>
    </w:p>
    <w:p w14:paraId="014F535E" w14:textId="3A709533" w:rsidR="00926D4F" w:rsidRPr="0055219E" w:rsidRDefault="00926D4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EFE9DC3" w14:textId="16EC8F51" w:rsidR="000C1CF6" w:rsidRPr="0055219E" w:rsidRDefault="000C1CF6" w:rsidP="00914691">
      <w:pPr>
        <w:rPr>
          <w:color w:val="222222"/>
          <w:shd w:val="clear" w:color="auto" w:fill="FFFFFF"/>
        </w:rPr>
      </w:pPr>
      <w:r w:rsidRPr="0055219E">
        <w:rPr>
          <w:color w:val="222222"/>
          <w:shd w:val="clear" w:color="auto" w:fill="FFFFFF"/>
        </w:rPr>
        <w:t>(</w:t>
      </w:r>
      <w:r w:rsidRPr="0055219E">
        <w:rPr>
          <w:i/>
          <w:color w:val="222222"/>
          <w:shd w:val="clear" w:color="auto" w:fill="FFFFFF"/>
        </w:rPr>
        <w:t>At WILL</w:t>
      </w:r>
      <w:r w:rsidRPr="0055219E">
        <w:rPr>
          <w:color w:val="222222"/>
          <w:shd w:val="clear" w:color="auto" w:fill="FFFFFF"/>
        </w:rPr>
        <w:t xml:space="preserve">.) </w:t>
      </w:r>
      <w:r w:rsidR="00926D4F" w:rsidRPr="0055219E">
        <w:rPr>
          <w:color w:val="222222"/>
          <w:shd w:val="clear" w:color="auto" w:fill="FFFFFF"/>
        </w:rPr>
        <w:t xml:space="preserve">Tell me — How do those forks of yours support the flote of your fatness? </w:t>
      </w:r>
      <w:r w:rsidRPr="0055219E">
        <w:rPr>
          <w:color w:val="222222"/>
          <w:shd w:val="clear" w:color="auto" w:fill="FFFFFF"/>
        </w:rPr>
        <w:t xml:space="preserve"> </w:t>
      </w:r>
    </w:p>
    <w:p w14:paraId="3689C673" w14:textId="77777777" w:rsidR="000C1CF6" w:rsidRPr="0055219E" w:rsidRDefault="000C1CF6" w:rsidP="0056402F">
      <w:pPr>
        <w:rPr>
          <w:color w:val="222222"/>
          <w:shd w:val="clear" w:color="auto" w:fill="FFFFFF"/>
        </w:rPr>
      </w:pPr>
    </w:p>
    <w:p w14:paraId="5E8F0351" w14:textId="0BA89BB6" w:rsidR="000C1CF6" w:rsidRPr="0055219E" w:rsidRDefault="000C1CF6" w:rsidP="0056402F">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77DC20E" w14:textId="77777777" w:rsidR="000C1CF6" w:rsidRPr="0055219E" w:rsidRDefault="000C1CF6" w:rsidP="0056402F">
      <w:pPr>
        <w:rPr>
          <w:color w:val="222222"/>
          <w:shd w:val="clear" w:color="auto" w:fill="FFFFFF"/>
        </w:rPr>
      </w:pPr>
      <w:r w:rsidRPr="0055219E">
        <w:rPr>
          <w:color w:val="222222"/>
          <w:shd w:val="clear" w:color="auto" w:fill="FFFFFF"/>
        </w:rPr>
        <w:t>(</w:t>
      </w:r>
      <w:r w:rsidRPr="0055219E">
        <w:rPr>
          <w:i/>
          <w:color w:val="222222"/>
          <w:shd w:val="clear" w:color="auto" w:fill="FFFFFF"/>
        </w:rPr>
        <w:t>At WILL</w:t>
      </w:r>
      <w:r w:rsidRPr="0055219E">
        <w:rPr>
          <w:color w:val="222222"/>
          <w:shd w:val="clear" w:color="auto" w:fill="FFFFFF"/>
        </w:rPr>
        <w:t xml:space="preserve">) He pokes not at the fools’ zanies foison — </w:t>
      </w:r>
    </w:p>
    <w:p w14:paraId="1383C39A" w14:textId="77777777" w:rsidR="000C1CF6" w:rsidRPr="0055219E" w:rsidRDefault="000C1CF6" w:rsidP="0056402F">
      <w:pPr>
        <w:rPr>
          <w:color w:val="222222"/>
          <w:shd w:val="clear" w:color="auto" w:fill="FFFFFF"/>
        </w:rPr>
      </w:pPr>
    </w:p>
    <w:p w14:paraId="40F3B6EC" w14:textId="57165517" w:rsidR="000C1CF6" w:rsidRPr="0055219E" w:rsidRDefault="000C1CF6"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ECB3571" w14:textId="0ABE6919" w:rsidR="000C1CF6" w:rsidRPr="0055219E" w:rsidRDefault="000C1CF6" w:rsidP="0056402F">
      <w:pPr>
        <w:rPr>
          <w:color w:val="222222"/>
          <w:shd w:val="clear" w:color="auto" w:fill="FFFFFF"/>
        </w:rPr>
      </w:pPr>
      <w:r w:rsidRPr="0055219E">
        <w:rPr>
          <w:color w:val="222222"/>
          <w:shd w:val="clear" w:color="auto" w:fill="FFFFFF"/>
        </w:rPr>
        <w:t>Yes, I do! He’s fulsome fat. Look at him!</w:t>
      </w:r>
    </w:p>
    <w:p w14:paraId="3C3AED0B" w14:textId="77777777" w:rsidR="000C1CF6" w:rsidRPr="0055219E" w:rsidRDefault="000C1CF6" w:rsidP="0056402F">
      <w:pPr>
        <w:rPr>
          <w:color w:val="222222"/>
          <w:shd w:val="clear" w:color="auto" w:fill="FFFFFF"/>
        </w:rPr>
      </w:pPr>
    </w:p>
    <w:p w14:paraId="3BA48DAC" w14:textId="2FD7B323" w:rsidR="000C1CF6" w:rsidRPr="0055219E" w:rsidRDefault="000C1CF6"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2DBCEAF" w14:textId="2CC2B992" w:rsidR="000C1CF6" w:rsidRPr="0055219E" w:rsidRDefault="000C1CF6" w:rsidP="0056402F">
      <w:pPr>
        <w:rPr>
          <w:color w:val="222222"/>
          <w:shd w:val="clear" w:color="auto" w:fill="FFFFFF"/>
        </w:rPr>
      </w:pPr>
      <w:r w:rsidRPr="0055219E">
        <w:rPr>
          <w:color w:val="222222"/>
          <w:shd w:val="clear" w:color="auto" w:fill="FFFFFF"/>
        </w:rPr>
        <w:t xml:space="preserve">I eat this pizza with formal constancy — </w:t>
      </w:r>
    </w:p>
    <w:p w14:paraId="0848731C" w14:textId="77777777" w:rsidR="000C1CF6" w:rsidRPr="0055219E" w:rsidRDefault="000C1CF6" w:rsidP="0056402F">
      <w:pPr>
        <w:rPr>
          <w:color w:val="222222"/>
          <w:shd w:val="clear" w:color="auto" w:fill="FFFFFF"/>
        </w:rPr>
      </w:pPr>
    </w:p>
    <w:p w14:paraId="5E74A3E1" w14:textId="7BEBF632" w:rsidR="000C1CF6" w:rsidRPr="0055219E" w:rsidRDefault="000C1CF6"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914691" w:rsidRPr="0055219E">
        <w:rPr>
          <w:color w:val="222222"/>
          <w:shd w:val="clear" w:color="auto" w:fill="FFFFFF"/>
        </w:rPr>
        <w:t>GEORGE</w:t>
      </w:r>
    </w:p>
    <w:p w14:paraId="36681419" w14:textId="56BD0A68" w:rsidR="0056402F" w:rsidRPr="0055219E" w:rsidRDefault="000C1CF6" w:rsidP="0056402F">
      <w:pPr>
        <w:rPr>
          <w:color w:val="222222"/>
          <w:shd w:val="clear" w:color="auto" w:fill="FFFFFF"/>
        </w:rPr>
      </w:pPr>
      <w:r w:rsidRPr="0055219E">
        <w:rPr>
          <w:color w:val="222222"/>
          <w:shd w:val="clear" w:color="auto" w:fill="FFFFFF"/>
        </w:rPr>
        <w:t xml:space="preserve">Enough fetches! </w:t>
      </w:r>
      <w:r w:rsidR="00914691" w:rsidRPr="0055219E">
        <w:rPr>
          <w:color w:val="222222"/>
          <w:shd w:val="clear" w:color="auto" w:fill="FFFFFF"/>
        </w:rPr>
        <w:t xml:space="preserve">You guys! The audience is </w:t>
      </w:r>
      <w:r w:rsidR="00914691" w:rsidRPr="0055219E">
        <w:rPr>
          <w:i/>
          <w:color w:val="222222"/>
          <w:shd w:val="clear" w:color="auto" w:fill="FFFFFF"/>
        </w:rPr>
        <w:t>here</w:t>
      </w:r>
      <w:r w:rsidR="00914691" w:rsidRPr="0055219E">
        <w:rPr>
          <w:color w:val="222222"/>
          <w:shd w:val="clear" w:color="auto" w:fill="FFFFFF"/>
        </w:rPr>
        <w:t>. Some of these people paid for a show that we have script for — That we haven’t cast or rehears</w:t>
      </w:r>
      <w:r w:rsidR="00DA742C" w:rsidRPr="0055219E">
        <w:rPr>
          <w:color w:val="222222"/>
          <w:shd w:val="clear" w:color="auto" w:fill="FFFFFF"/>
        </w:rPr>
        <w:t>ed — That starts in one minute!</w:t>
      </w:r>
      <w:r w:rsidR="008C34EE" w:rsidRPr="0055219E">
        <w:rPr>
          <w:color w:val="222222"/>
          <w:shd w:val="clear" w:color="auto" w:fill="FFFFFF"/>
        </w:rPr>
        <w:br/>
      </w:r>
      <w:r w:rsidR="008C34EE"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t>JOHN</w:t>
      </w:r>
    </w:p>
    <w:p w14:paraId="37A08B66" w14:textId="50C14FE7" w:rsidR="008C34EE" w:rsidRPr="0055219E" w:rsidRDefault="00B220C2" w:rsidP="0056402F">
      <w:pPr>
        <w:rPr>
          <w:color w:val="222222"/>
          <w:shd w:val="clear" w:color="auto" w:fill="FFFFFF"/>
        </w:rPr>
      </w:pPr>
      <w:r w:rsidRPr="0055219E">
        <w:rPr>
          <w:color w:val="222222"/>
          <w:shd w:val="clear" w:color="auto" w:fill="FFFFFF"/>
        </w:rPr>
        <w:t xml:space="preserve">ONE MINUTE TIL CURTAIN! </w:t>
      </w:r>
      <w:r w:rsidR="00914691" w:rsidRPr="0055219E">
        <w:rPr>
          <w:color w:val="222222"/>
          <w:shd w:val="clear" w:color="auto" w:fill="FFFFFF"/>
        </w:rPr>
        <w:t>Show of hands — Who wants to just have a</w:t>
      </w:r>
      <w:r w:rsidR="008C34EE" w:rsidRPr="0055219E">
        <w:rPr>
          <w:color w:val="222222"/>
          <w:shd w:val="clear" w:color="auto" w:fill="FFFFFF"/>
        </w:rPr>
        <w:t xml:space="preserve"> Dungeons and Dragons Club meeting? </w:t>
      </w:r>
    </w:p>
    <w:p w14:paraId="6B2FA49E" w14:textId="77777777" w:rsidR="0056402F" w:rsidRPr="0055219E" w:rsidRDefault="0056402F" w:rsidP="0056402F">
      <w:pPr>
        <w:rPr>
          <w:color w:val="222222"/>
          <w:shd w:val="clear" w:color="auto" w:fill="FFFFFF"/>
        </w:rPr>
      </w:pPr>
    </w:p>
    <w:p w14:paraId="1A1EFD01" w14:textId="5F6D67C8" w:rsidR="0056402F" w:rsidRPr="0055219E" w:rsidRDefault="008C34EE" w:rsidP="0056402F">
      <w:pPr>
        <w:rPr>
          <w:i/>
          <w:iCs/>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6402F" w:rsidRPr="0055219E">
        <w:rPr>
          <w:color w:val="222222"/>
          <w:shd w:val="clear" w:color="auto" w:fill="FFFFFF"/>
        </w:rPr>
        <w:t>RICHARD</w:t>
      </w:r>
    </w:p>
    <w:p w14:paraId="19CA2262" w14:textId="23233686" w:rsidR="0056402F" w:rsidRPr="0055219E" w:rsidRDefault="0056402F" w:rsidP="0056402F">
      <w:pPr>
        <w:rPr>
          <w:color w:val="222222"/>
          <w:shd w:val="clear" w:color="auto" w:fill="FFFFFF"/>
        </w:rPr>
      </w:pPr>
      <w:r w:rsidRPr="0055219E">
        <w:rPr>
          <w:color w:val="222222"/>
          <w:shd w:val="clear" w:color="auto" w:fill="FFFFFF"/>
        </w:rPr>
        <w:t>My brother and I carried the</w:t>
      </w:r>
      <w:r w:rsidR="00576A2A" w:rsidRPr="0055219E">
        <w:rPr>
          <w:color w:val="222222"/>
          <w:shd w:val="clear" w:color="auto" w:fill="FFFFFF"/>
        </w:rPr>
        <w:t xml:space="preserve"> beams </w:t>
      </w:r>
      <w:r w:rsidRPr="0055219E">
        <w:rPr>
          <w:color w:val="222222"/>
          <w:shd w:val="clear" w:color="auto" w:fill="FFFFFF"/>
        </w:rPr>
        <w:t>that built this very</w:t>
      </w:r>
      <w:r w:rsidR="00DC4611" w:rsidRPr="0055219E">
        <w:rPr>
          <w:color w:val="222222"/>
          <w:shd w:val="clear" w:color="auto" w:fill="FFFFFF"/>
        </w:rPr>
        <w:t xml:space="preserve"> theater</w:t>
      </w:r>
      <w:r w:rsidRPr="0055219E">
        <w:rPr>
          <w:color w:val="222222"/>
          <w:shd w:val="clear" w:color="auto" w:fill="FFFFFF"/>
        </w:rPr>
        <w:t xml:space="preserve"> </w:t>
      </w:r>
      <w:r w:rsidR="00AF4831" w:rsidRPr="0055219E">
        <w:rPr>
          <w:color w:val="222222"/>
          <w:shd w:val="clear" w:color="auto" w:fill="FFFFFF"/>
        </w:rPr>
        <w:t xml:space="preserve">— </w:t>
      </w:r>
    </w:p>
    <w:p w14:paraId="7D4E093D" w14:textId="77777777" w:rsidR="0056402F" w:rsidRPr="0055219E" w:rsidRDefault="0056402F" w:rsidP="0056402F">
      <w:pPr>
        <w:rPr>
          <w:color w:val="222222"/>
          <w:shd w:val="clear" w:color="auto" w:fill="FFFFFF"/>
        </w:rPr>
      </w:pPr>
    </w:p>
    <w:p w14:paraId="35C566BE" w14:textId="4F0F04F8" w:rsidR="0056402F" w:rsidRPr="0055219E" w:rsidRDefault="008C34E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6402F" w:rsidRPr="0055219E">
        <w:rPr>
          <w:color w:val="222222"/>
          <w:shd w:val="clear" w:color="auto" w:fill="FFFFFF"/>
        </w:rPr>
        <w:t>HENRY II</w:t>
      </w:r>
    </w:p>
    <w:p w14:paraId="70869ACC" w14:textId="082AD4F3" w:rsidR="0056402F" w:rsidRPr="0055219E" w:rsidRDefault="000C1CF6" w:rsidP="0056402F">
      <w:pPr>
        <w:rPr>
          <w:color w:val="222222"/>
          <w:shd w:val="clear" w:color="auto" w:fill="FFFFFF"/>
        </w:rPr>
      </w:pPr>
      <w:r w:rsidRPr="0055219E">
        <w:rPr>
          <w:color w:val="222222"/>
          <w:shd w:val="clear" w:color="auto" w:fill="FFFFFF"/>
        </w:rPr>
        <w:t>(</w:t>
      </w:r>
      <w:r w:rsidR="00B14B4D" w:rsidRPr="0055219E">
        <w:rPr>
          <w:i/>
          <w:color w:val="222222"/>
          <w:shd w:val="clear" w:color="auto" w:fill="FFFFFF"/>
        </w:rPr>
        <w:t>From the audience, where he’s been seated for a while</w:t>
      </w:r>
      <w:r w:rsidRPr="0055219E">
        <w:rPr>
          <w:color w:val="222222"/>
          <w:shd w:val="clear" w:color="auto" w:fill="FFFFFF"/>
        </w:rPr>
        <w:t xml:space="preserve">.) </w:t>
      </w:r>
      <w:r w:rsidR="00DC4611" w:rsidRPr="0055219E">
        <w:rPr>
          <w:color w:val="222222"/>
          <w:shd w:val="clear" w:color="auto" w:fill="FFFFFF"/>
        </w:rPr>
        <w:t>I think</w:t>
      </w:r>
      <w:r w:rsidR="00E0095C" w:rsidRPr="0055219E">
        <w:rPr>
          <w:color w:val="222222"/>
          <w:shd w:val="clear" w:color="auto" w:fill="FFFFFF"/>
        </w:rPr>
        <w:t xml:space="preserve"> I speak for every eanling</w:t>
      </w:r>
      <w:r w:rsidR="0056402F" w:rsidRPr="0055219E">
        <w:rPr>
          <w:color w:val="222222"/>
          <w:shd w:val="clear" w:color="auto" w:fill="FFFFFF"/>
        </w:rPr>
        <w:t xml:space="preserve"> in the </w:t>
      </w:r>
      <w:r w:rsidR="00B14B4D" w:rsidRPr="0055219E">
        <w:rPr>
          <w:color w:val="222222"/>
          <w:shd w:val="clear" w:color="auto" w:fill="FFFFFF"/>
        </w:rPr>
        <w:t>audience</w:t>
      </w:r>
      <w:r w:rsidR="0056402F" w:rsidRPr="0055219E">
        <w:rPr>
          <w:color w:val="222222"/>
          <w:shd w:val="clear" w:color="auto" w:fill="FFFFFF"/>
        </w:rPr>
        <w:t xml:space="preserve"> when we say that we’re tired of your derogatory terminology. </w:t>
      </w:r>
      <w:r w:rsidR="008C34EE" w:rsidRPr="0055219E">
        <w:rPr>
          <w:color w:val="222222"/>
          <w:shd w:val="clear" w:color="auto" w:fill="FFFFFF"/>
        </w:rPr>
        <w:br/>
      </w:r>
      <w:r w:rsidR="008C34EE"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t>AUGUSTINE</w:t>
      </w:r>
    </w:p>
    <w:p w14:paraId="0D8EBD5F" w14:textId="2C6C0D27" w:rsidR="008C34EE" w:rsidRPr="0055219E" w:rsidRDefault="00E0095C" w:rsidP="0056402F">
      <w:pPr>
        <w:rPr>
          <w:color w:val="222222"/>
          <w:shd w:val="clear" w:color="auto" w:fill="FFFFFF"/>
        </w:rPr>
      </w:pPr>
      <w:r w:rsidRPr="0055219E">
        <w:rPr>
          <w:color w:val="222222"/>
          <w:shd w:val="clear" w:color="auto" w:fill="FFFFFF"/>
        </w:rPr>
        <w:t>I’d rather be rack’d</w:t>
      </w:r>
      <w:r w:rsidR="00D03A0D" w:rsidRPr="0055219E">
        <w:rPr>
          <w:color w:val="222222"/>
          <w:shd w:val="clear" w:color="auto" w:fill="FFFFFF"/>
        </w:rPr>
        <w:t xml:space="preserve"> than hear more from you</w:t>
      </w:r>
      <w:r w:rsidRPr="0055219E">
        <w:rPr>
          <w:color w:val="222222"/>
          <w:shd w:val="clear" w:color="auto" w:fill="FFFFFF"/>
        </w:rPr>
        <w:t xml:space="preserve">! </w:t>
      </w:r>
    </w:p>
    <w:p w14:paraId="01000256" w14:textId="77777777" w:rsidR="000C1CF6" w:rsidRPr="0055219E" w:rsidRDefault="000C1CF6" w:rsidP="0056402F">
      <w:pPr>
        <w:rPr>
          <w:color w:val="222222"/>
          <w:shd w:val="clear" w:color="auto" w:fill="FFFFFF"/>
        </w:rPr>
      </w:pPr>
    </w:p>
    <w:p w14:paraId="78664EB1" w14:textId="498733BF" w:rsidR="000C1CF6" w:rsidRPr="0055219E" w:rsidRDefault="000C1CF6"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7E5D803" w14:textId="6F95A5AC" w:rsidR="000C1CF6" w:rsidRPr="0055219E" w:rsidRDefault="000C1CF6" w:rsidP="0056402F">
      <w:pPr>
        <w:rPr>
          <w:color w:val="222222"/>
          <w:shd w:val="clear" w:color="auto" w:fill="FFFFFF"/>
        </w:rPr>
      </w:pPr>
      <w:r w:rsidRPr="0055219E">
        <w:rPr>
          <w:color w:val="222222"/>
          <w:shd w:val="clear" w:color="auto" w:fill="FFFFFF"/>
        </w:rPr>
        <w:t xml:space="preserve">Everyone knows Henry had a thing for this flirt-gill! </w:t>
      </w:r>
    </w:p>
    <w:p w14:paraId="62D8F822" w14:textId="77777777" w:rsidR="000C1CF6" w:rsidRPr="0055219E" w:rsidRDefault="000C1CF6" w:rsidP="0056402F">
      <w:pPr>
        <w:rPr>
          <w:color w:val="222222"/>
          <w:shd w:val="clear" w:color="auto" w:fill="FFFFFF"/>
        </w:rPr>
      </w:pPr>
    </w:p>
    <w:p w14:paraId="38B410B6" w14:textId="7B7FC147" w:rsidR="000C1CF6" w:rsidRPr="0055219E" w:rsidRDefault="000C1CF6"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EF1E038" w14:textId="0C941D62" w:rsidR="000C1CF6" w:rsidRPr="0055219E" w:rsidRDefault="000C1CF6" w:rsidP="0056402F">
      <w:pPr>
        <w:rPr>
          <w:color w:val="222222"/>
          <w:shd w:val="clear" w:color="auto" w:fill="FFFFFF"/>
        </w:rPr>
      </w:pPr>
      <w:r w:rsidRPr="0055219E">
        <w:rPr>
          <w:color w:val="222222"/>
          <w:shd w:val="clear" w:color="auto" w:fill="FFFFFF"/>
        </w:rPr>
        <w:t xml:space="preserve">You fall off! </w:t>
      </w:r>
    </w:p>
    <w:p w14:paraId="6A159B9D" w14:textId="77777777" w:rsidR="0056402F" w:rsidRPr="0055219E" w:rsidRDefault="0056402F" w:rsidP="0056402F">
      <w:pPr>
        <w:rPr>
          <w:color w:val="222222"/>
          <w:shd w:val="clear" w:color="auto" w:fill="FFFFFF"/>
        </w:rPr>
      </w:pPr>
    </w:p>
    <w:p w14:paraId="463AFA4C" w14:textId="2FE94691" w:rsidR="0056402F" w:rsidRPr="0055219E" w:rsidRDefault="008C34E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6402F" w:rsidRPr="0055219E">
        <w:rPr>
          <w:color w:val="222222"/>
          <w:shd w:val="clear" w:color="auto" w:fill="FFFFFF"/>
        </w:rPr>
        <w:t>RICHARD</w:t>
      </w:r>
    </w:p>
    <w:p w14:paraId="5FA11D3C" w14:textId="34EF4A07" w:rsidR="0056402F" w:rsidRPr="0055219E" w:rsidRDefault="000C1CF6" w:rsidP="0056402F">
      <w:pPr>
        <w:rPr>
          <w:color w:val="222222"/>
          <w:shd w:val="clear" w:color="auto" w:fill="FFFFFF"/>
        </w:rPr>
      </w:pPr>
      <w:r w:rsidRPr="0055219E">
        <w:rPr>
          <w:color w:val="222222"/>
          <w:shd w:val="clear" w:color="auto" w:fill="FFFFFF"/>
        </w:rPr>
        <w:t xml:space="preserve">Same as the last school — That’s why she transferred. Her reputation </w:t>
      </w:r>
      <w:r w:rsidR="00D44452" w:rsidRPr="0055219E">
        <w:rPr>
          <w:color w:val="222222"/>
          <w:shd w:val="clear" w:color="auto" w:fill="FFFFFF"/>
        </w:rPr>
        <w:t xml:space="preserve">— </w:t>
      </w:r>
      <w:r w:rsidR="00BD7EA5" w:rsidRPr="0055219E">
        <w:rPr>
          <w:color w:val="222222"/>
          <w:shd w:val="clear" w:color="auto" w:fill="FFFFFF"/>
        </w:rPr>
        <w:t xml:space="preserve">fordid. </w:t>
      </w:r>
      <w:r w:rsidR="0056402F" w:rsidRPr="0055219E">
        <w:rPr>
          <w:color w:val="222222"/>
          <w:shd w:val="clear" w:color="auto" w:fill="FFFFFF"/>
        </w:rPr>
        <w:t>(</w:t>
      </w:r>
      <w:r w:rsidR="0056402F" w:rsidRPr="0055219E">
        <w:rPr>
          <w:i/>
          <w:color w:val="222222"/>
          <w:shd w:val="clear" w:color="auto" w:fill="FFFFFF"/>
        </w:rPr>
        <w:t>To THOMAS</w:t>
      </w:r>
      <w:r w:rsidR="00A2038F" w:rsidRPr="0055219E">
        <w:rPr>
          <w:color w:val="222222"/>
          <w:shd w:val="clear" w:color="auto" w:fill="FFFFFF"/>
        </w:rPr>
        <w:t xml:space="preserve">) W.F.S. — </w:t>
      </w:r>
      <w:r w:rsidR="00DA742C" w:rsidRPr="0055219E">
        <w:rPr>
          <w:color w:val="222222"/>
          <w:shd w:val="clear" w:color="auto" w:fill="FFFFFF"/>
        </w:rPr>
        <w:t>Am I Right</w:t>
      </w:r>
      <w:r w:rsidR="0056402F" w:rsidRPr="0055219E">
        <w:rPr>
          <w:color w:val="222222"/>
          <w:shd w:val="clear" w:color="auto" w:fill="FFFFFF"/>
        </w:rPr>
        <w:t xml:space="preserve">? </w:t>
      </w:r>
      <w:r w:rsidR="0056402F" w:rsidRPr="0055219E">
        <w:rPr>
          <w:color w:val="222222"/>
          <w:shd w:val="clear" w:color="auto" w:fill="FFFFFF"/>
        </w:rPr>
        <w:br/>
      </w:r>
      <w:r w:rsidR="0056402F"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56402F" w:rsidRPr="0055219E">
        <w:rPr>
          <w:color w:val="222222"/>
          <w:shd w:val="clear" w:color="auto" w:fill="FFFFFF"/>
        </w:rPr>
        <w:t>JOHN</w:t>
      </w:r>
    </w:p>
    <w:p w14:paraId="23924462" w14:textId="0995E665" w:rsidR="00BD7EA5" w:rsidRPr="0055219E" w:rsidRDefault="00BD7EA5" w:rsidP="0056402F">
      <w:pPr>
        <w:rPr>
          <w:color w:val="222222"/>
          <w:shd w:val="clear" w:color="auto" w:fill="FFFFFF"/>
        </w:rPr>
      </w:pPr>
      <w:r w:rsidRPr="0055219E">
        <w:rPr>
          <w:i/>
          <w:color w:val="222222"/>
          <w:shd w:val="clear" w:color="auto" w:fill="FFFFFF"/>
        </w:rPr>
        <w:t>(At RICHARD</w:t>
      </w:r>
      <w:r w:rsidRPr="0055219E">
        <w:rPr>
          <w:color w:val="222222"/>
          <w:shd w:val="clear" w:color="auto" w:fill="FFFFFF"/>
        </w:rPr>
        <w:t xml:space="preserve">.) </w:t>
      </w:r>
      <w:r w:rsidR="00E0095C" w:rsidRPr="0055219E">
        <w:rPr>
          <w:color w:val="222222"/>
          <w:shd w:val="clear" w:color="auto" w:fill="FFFFFF"/>
        </w:rPr>
        <w:t>See, that’s a perfect example</w:t>
      </w:r>
      <w:r w:rsidR="00D44452" w:rsidRPr="0055219E">
        <w:rPr>
          <w:color w:val="222222"/>
          <w:shd w:val="clear" w:color="auto" w:fill="FFFFFF"/>
        </w:rPr>
        <w:t xml:space="preserve"> of this pattern of derogatory behavior</w:t>
      </w:r>
      <w:r w:rsidR="00E0095C" w:rsidRPr="0055219E">
        <w:rPr>
          <w:color w:val="222222"/>
          <w:shd w:val="clear" w:color="auto" w:fill="FFFFFF"/>
        </w:rPr>
        <w:t>!</w:t>
      </w:r>
    </w:p>
    <w:p w14:paraId="2E2724C1" w14:textId="77777777" w:rsidR="00BD7EA5" w:rsidRPr="0055219E" w:rsidRDefault="00BD7EA5" w:rsidP="0056402F">
      <w:pPr>
        <w:rPr>
          <w:color w:val="222222"/>
          <w:shd w:val="clear" w:color="auto" w:fill="FFFFFF"/>
        </w:rPr>
      </w:pPr>
    </w:p>
    <w:p w14:paraId="2EB9C473" w14:textId="742ACDB1" w:rsidR="00BD7EA5" w:rsidRPr="0055219E" w:rsidRDefault="00BD7EA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7B05DF6" w14:textId="2921EE45" w:rsidR="0056402F" w:rsidRPr="0055219E" w:rsidRDefault="00BD7EA5" w:rsidP="0056402F">
      <w:pPr>
        <w:rPr>
          <w:color w:val="222222"/>
          <w:shd w:val="clear" w:color="auto" w:fill="FFFFFF"/>
        </w:rPr>
      </w:pPr>
      <w:r w:rsidRPr="0055219E">
        <w:rPr>
          <w:color w:val="222222"/>
          <w:shd w:val="clear" w:color="auto" w:fill="FFFFFF"/>
        </w:rPr>
        <w:t>(</w:t>
      </w:r>
      <w:r w:rsidRPr="0055219E">
        <w:rPr>
          <w:i/>
          <w:color w:val="222222"/>
          <w:shd w:val="clear" w:color="auto" w:fill="FFFFFF"/>
        </w:rPr>
        <w:t>At RICHARD</w:t>
      </w:r>
      <w:r w:rsidRPr="0055219E">
        <w:rPr>
          <w:color w:val="222222"/>
          <w:shd w:val="clear" w:color="auto" w:fill="FFFFFF"/>
        </w:rPr>
        <w:t>.) You fain frieze!</w:t>
      </w:r>
      <w:r w:rsidR="0056402F" w:rsidRPr="0055219E">
        <w:rPr>
          <w:color w:val="222222"/>
          <w:shd w:val="clear" w:color="auto" w:fill="FFFFFF"/>
        </w:rPr>
        <w:br/>
      </w:r>
      <w:r w:rsidR="0056402F" w:rsidRPr="0055219E">
        <w:rPr>
          <w:color w:val="222222"/>
          <w:shd w:val="clear" w:color="auto" w:fill="FFFFFF"/>
        </w:rPr>
        <w:br/>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8C34EE" w:rsidRPr="0055219E">
        <w:rPr>
          <w:color w:val="222222"/>
          <w:shd w:val="clear" w:color="auto" w:fill="FFFFFF"/>
        </w:rPr>
        <w:tab/>
      </w:r>
      <w:r w:rsidR="0056402F" w:rsidRPr="0055219E">
        <w:rPr>
          <w:color w:val="222222"/>
          <w:shd w:val="clear" w:color="auto" w:fill="FFFFFF"/>
        </w:rPr>
        <w:t xml:space="preserve">HENRY II </w:t>
      </w:r>
    </w:p>
    <w:p w14:paraId="05600628" w14:textId="71237A7C" w:rsidR="00B14B4D" w:rsidRPr="0055219E" w:rsidRDefault="00D44452" w:rsidP="0056402F">
      <w:pPr>
        <w:rPr>
          <w:color w:val="222222"/>
          <w:shd w:val="clear" w:color="auto" w:fill="FFFFFF"/>
        </w:rPr>
      </w:pPr>
      <w:r w:rsidRPr="0055219E">
        <w:rPr>
          <w:color w:val="222222"/>
          <w:shd w:val="clear" w:color="auto" w:fill="FFFFFF"/>
        </w:rPr>
        <w:t xml:space="preserve">Richard — You don’t care about the art form — </w:t>
      </w:r>
      <w:r w:rsidR="00B14B4D" w:rsidRPr="0055219E">
        <w:rPr>
          <w:color w:val="222222"/>
          <w:shd w:val="clear" w:color="auto" w:fill="FFFFFF"/>
        </w:rPr>
        <w:t xml:space="preserve">or the “conversation” </w:t>
      </w:r>
      <w:r w:rsidRPr="0055219E">
        <w:rPr>
          <w:color w:val="222222"/>
          <w:shd w:val="clear" w:color="auto" w:fill="FFFFFF"/>
        </w:rPr>
        <w:t xml:space="preserve">— </w:t>
      </w:r>
      <w:r w:rsidR="00B14B4D" w:rsidRPr="0055219E">
        <w:rPr>
          <w:color w:val="222222"/>
          <w:shd w:val="clear" w:color="auto" w:fill="FFFFFF"/>
        </w:rPr>
        <w:t>or the canon</w:t>
      </w:r>
      <w:r w:rsidRPr="0055219E">
        <w:rPr>
          <w:color w:val="222222"/>
          <w:shd w:val="clear" w:color="auto" w:fill="FFFFFF"/>
        </w:rPr>
        <w:t>!</w:t>
      </w:r>
    </w:p>
    <w:p w14:paraId="4E139E87" w14:textId="77777777" w:rsidR="00B14B4D" w:rsidRPr="0055219E" w:rsidRDefault="00B14B4D" w:rsidP="0056402F">
      <w:pPr>
        <w:rPr>
          <w:color w:val="222222"/>
          <w:shd w:val="clear" w:color="auto" w:fill="FFFFFF"/>
        </w:rPr>
      </w:pPr>
    </w:p>
    <w:p w14:paraId="61B57E8D" w14:textId="77777777" w:rsidR="00B14B4D" w:rsidRPr="0055219E" w:rsidRDefault="00B14B4D" w:rsidP="00B14B4D">
      <w:pPr>
        <w:ind w:left="2880" w:firstLine="720"/>
        <w:rPr>
          <w:color w:val="222222"/>
          <w:shd w:val="clear" w:color="auto" w:fill="FFFFFF"/>
        </w:rPr>
      </w:pPr>
      <w:r w:rsidRPr="0055219E">
        <w:rPr>
          <w:color w:val="222222"/>
          <w:shd w:val="clear" w:color="auto" w:fill="FFFFFF"/>
        </w:rPr>
        <w:lastRenderedPageBreak/>
        <w:t>GEORGE</w:t>
      </w:r>
    </w:p>
    <w:p w14:paraId="3D2326F6" w14:textId="5AF7D139" w:rsidR="00B14B4D" w:rsidRPr="0055219E" w:rsidRDefault="00D44452" w:rsidP="0056402F">
      <w:pPr>
        <w:rPr>
          <w:color w:val="222222"/>
          <w:shd w:val="clear" w:color="auto" w:fill="FFFFFF"/>
        </w:rPr>
      </w:pPr>
      <w:r w:rsidRPr="0055219E">
        <w:rPr>
          <w:color w:val="222222"/>
          <w:shd w:val="clear" w:color="auto" w:fill="FFFFFF"/>
        </w:rPr>
        <w:t xml:space="preserve">As stage manager — </w:t>
      </w:r>
      <w:r w:rsidR="00B14B4D" w:rsidRPr="0055219E">
        <w:rPr>
          <w:i/>
          <w:color w:val="222222"/>
          <w:shd w:val="clear" w:color="auto" w:fill="FFFFFF"/>
        </w:rPr>
        <w:t xml:space="preserve">I </w:t>
      </w:r>
      <w:r w:rsidR="00B14B4D" w:rsidRPr="0055219E">
        <w:rPr>
          <w:color w:val="222222"/>
          <w:shd w:val="clear" w:color="auto" w:fill="FFFFFF"/>
        </w:rPr>
        <w:t>care about cannons — Need one at the start of every show!</w:t>
      </w:r>
      <w:r w:rsidRPr="0055219E">
        <w:rPr>
          <w:color w:val="222222"/>
          <w:shd w:val="clear" w:color="auto" w:fill="FFFFFF"/>
        </w:rPr>
        <w:t xml:space="preserve"> </w:t>
      </w:r>
    </w:p>
    <w:p w14:paraId="2BF7C84A" w14:textId="77777777" w:rsidR="00B14B4D" w:rsidRPr="0055219E" w:rsidRDefault="00B14B4D" w:rsidP="0056402F">
      <w:pPr>
        <w:rPr>
          <w:color w:val="222222"/>
          <w:shd w:val="clear" w:color="auto" w:fill="FFFFFF"/>
        </w:rPr>
      </w:pPr>
    </w:p>
    <w:p w14:paraId="5BCB7EA5" w14:textId="38BB40D5" w:rsidR="00B14B4D" w:rsidRPr="0055219E" w:rsidRDefault="00B14B4D" w:rsidP="00B14B4D">
      <w:pPr>
        <w:ind w:left="2880" w:firstLine="720"/>
        <w:rPr>
          <w:color w:val="222222"/>
          <w:shd w:val="clear" w:color="auto" w:fill="FFFFFF"/>
        </w:rPr>
      </w:pPr>
      <w:r w:rsidRPr="0055219E">
        <w:rPr>
          <w:color w:val="222222"/>
          <w:shd w:val="clear" w:color="auto" w:fill="FFFFFF"/>
        </w:rPr>
        <w:t xml:space="preserve">HENRY II </w:t>
      </w:r>
    </w:p>
    <w:p w14:paraId="4E27232D" w14:textId="7A0E4196" w:rsidR="00BD7EA5" w:rsidRPr="0055219E" w:rsidRDefault="00B14B4D" w:rsidP="0056402F">
      <w:pPr>
        <w:rPr>
          <w:color w:val="222222"/>
          <w:shd w:val="clear" w:color="auto" w:fill="FFFFFF"/>
        </w:rPr>
      </w:pPr>
      <w:r w:rsidRPr="0055219E">
        <w:rPr>
          <w:color w:val="222222"/>
          <w:shd w:val="clear" w:color="auto" w:fill="FFFFFF"/>
        </w:rPr>
        <w:t xml:space="preserve">Not cannons — </w:t>
      </w:r>
      <w:r w:rsidRPr="0055219E">
        <w:rPr>
          <w:i/>
          <w:color w:val="222222"/>
          <w:shd w:val="clear" w:color="auto" w:fill="FFFFFF"/>
        </w:rPr>
        <w:t>the</w:t>
      </w:r>
      <w:r w:rsidR="00D44452" w:rsidRPr="0055219E">
        <w:rPr>
          <w:color w:val="222222"/>
          <w:shd w:val="clear" w:color="auto" w:fill="FFFFFF"/>
        </w:rPr>
        <w:t xml:space="preserve"> canon</w:t>
      </w:r>
      <w:r w:rsidRPr="0055219E">
        <w:rPr>
          <w:color w:val="222222"/>
          <w:shd w:val="clear" w:color="auto" w:fill="FFFFFF"/>
        </w:rPr>
        <w:t xml:space="preserve"> — Oh never mind! (</w:t>
      </w:r>
      <w:r w:rsidRPr="0055219E">
        <w:rPr>
          <w:i/>
          <w:color w:val="222222"/>
          <w:shd w:val="clear" w:color="auto" w:fill="FFFFFF"/>
        </w:rPr>
        <w:t>Walking to the stage</w:t>
      </w:r>
      <w:r w:rsidRPr="0055219E">
        <w:rPr>
          <w:color w:val="222222"/>
          <w:shd w:val="clear" w:color="auto" w:fill="FFFFFF"/>
        </w:rPr>
        <w:t xml:space="preserve">.) </w:t>
      </w:r>
      <w:r w:rsidR="0056402F" w:rsidRPr="0055219E">
        <w:rPr>
          <w:color w:val="222222"/>
          <w:shd w:val="clear" w:color="auto" w:fill="FFFFFF"/>
        </w:rPr>
        <w:t>It’s just hurtful when you say we</w:t>
      </w:r>
      <w:r w:rsidR="008A686A" w:rsidRPr="0055219E">
        <w:rPr>
          <w:color w:val="222222"/>
          <w:shd w:val="clear" w:color="auto" w:fill="FFFFFF"/>
        </w:rPr>
        <w:t xml:space="preserve"> suffer from </w:t>
      </w:r>
      <w:r w:rsidR="00D44452" w:rsidRPr="0055219E">
        <w:rPr>
          <w:color w:val="222222"/>
          <w:shd w:val="clear" w:color="auto" w:fill="FFFFFF"/>
        </w:rPr>
        <w:t xml:space="preserve">W.F.S — </w:t>
      </w:r>
      <w:r w:rsidR="008A686A" w:rsidRPr="0055219E">
        <w:rPr>
          <w:color w:val="222222"/>
          <w:shd w:val="clear" w:color="auto" w:fill="FFFFFF"/>
        </w:rPr>
        <w:t>‘Weird Freshman Syn</w:t>
      </w:r>
      <w:r w:rsidR="0056402F" w:rsidRPr="0055219E">
        <w:rPr>
          <w:color w:val="222222"/>
          <w:shd w:val="clear" w:color="auto" w:fill="FFFFFF"/>
        </w:rPr>
        <w:t xml:space="preserve">drome’. </w:t>
      </w:r>
    </w:p>
    <w:p w14:paraId="73FC3408" w14:textId="77777777" w:rsidR="00D44452" w:rsidRPr="0055219E" w:rsidRDefault="00D44452" w:rsidP="0056402F">
      <w:pPr>
        <w:rPr>
          <w:color w:val="222222"/>
          <w:shd w:val="clear" w:color="auto" w:fill="FFFFFF"/>
        </w:rPr>
      </w:pPr>
    </w:p>
    <w:p w14:paraId="1793BD2F" w14:textId="0AAA3AA3" w:rsidR="00D44452" w:rsidRPr="0055219E" w:rsidRDefault="00D44452" w:rsidP="00D44452">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D650594" w14:textId="3F982DAC" w:rsidR="00D44452" w:rsidRPr="0055219E" w:rsidRDefault="00D44452" w:rsidP="0056402F">
      <w:pPr>
        <w:rPr>
          <w:color w:val="000000" w:themeColor="text1"/>
          <w:u w:val="single"/>
        </w:rPr>
      </w:pPr>
      <w:r w:rsidRPr="0055219E">
        <w:rPr>
          <w:color w:val="000000" w:themeColor="text1"/>
        </w:rPr>
        <w:t>Mercutio:</w:t>
      </w:r>
      <w:r w:rsidRPr="0055219E">
        <w:rPr>
          <w:iCs/>
          <w:color w:val="000000" w:themeColor="text1"/>
          <w:shd w:val="clear" w:color="auto" w:fill="FFFFFF"/>
        </w:rPr>
        <w:t xml:space="preserve"> That girl laughs at the most random things!</w:t>
      </w:r>
      <w:r w:rsidRPr="0055219E">
        <w:rPr>
          <w:rStyle w:val="apple-converted-space"/>
          <w:rFonts w:eastAsiaTheme="majorEastAsia"/>
          <w:iCs/>
          <w:color w:val="000000" w:themeColor="text1"/>
          <w:shd w:val="clear" w:color="auto" w:fill="FFFFFF"/>
        </w:rPr>
        <w:t> </w:t>
      </w:r>
      <w:r w:rsidRPr="0055219E">
        <w:rPr>
          <w:iCs/>
          <w:color w:val="000000" w:themeColor="text1"/>
        </w:rPr>
        <w:t xml:space="preserve">Benvolio: Yeah, </w:t>
      </w:r>
      <w:r w:rsidRPr="0055219E">
        <w:rPr>
          <w:iCs/>
          <w:color w:val="000000" w:themeColor="text1"/>
          <w:shd w:val="clear" w:color="auto" w:fill="FFFFFF"/>
        </w:rPr>
        <w:t xml:space="preserve">she has W.F.S. </w:t>
      </w:r>
      <w:r w:rsidRPr="0055219E">
        <w:rPr>
          <w:color w:val="000000" w:themeColor="text1"/>
        </w:rPr>
        <w:t xml:space="preserve">#W.F.S. </w:t>
      </w:r>
      <w:hyperlink r:id="rId15" w:history="1">
        <w:r w:rsidRPr="0055219E">
          <w:rPr>
            <w:rStyle w:val="Hyperlink"/>
            <w:color w:val="000000" w:themeColor="text1"/>
          </w:rPr>
          <w:t>#freshman</w:t>
        </w:r>
      </w:hyperlink>
      <w:hyperlink r:id="rId16" w:history="1">
        <w:r w:rsidRPr="0055219E">
          <w:rPr>
            <w:rStyle w:val="Hyperlink"/>
            <w:color w:val="000000" w:themeColor="text1"/>
          </w:rPr>
          <w:t>#frosh</w:t>
        </w:r>
      </w:hyperlink>
      <w:hyperlink r:id="rId17" w:history="1">
        <w:r w:rsidRPr="0055219E">
          <w:rPr>
            <w:rStyle w:val="Hyperlink"/>
            <w:color w:val="000000" w:themeColor="text1"/>
          </w:rPr>
          <w:t>#freshie</w:t>
        </w:r>
      </w:hyperlink>
      <w:hyperlink r:id="rId18" w:history="1">
        <w:r w:rsidRPr="0055219E">
          <w:rPr>
            <w:rStyle w:val="Hyperlink"/>
            <w:color w:val="000000" w:themeColor="text1"/>
          </w:rPr>
          <w:t>#froshie</w:t>
        </w:r>
      </w:hyperlink>
      <w:hyperlink r:id="rId19" w:history="1">
        <w:r w:rsidRPr="0055219E">
          <w:rPr>
            <w:rStyle w:val="Hyperlink"/>
            <w:color w:val="000000" w:themeColor="text1"/>
          </w:rPr>
          <w:t>#freak</w:t>
        </w:r>
      </w:hyperlink>
    </w:p>
    <w:p w14:paraId="3A4D9F59" w14:textId="77777777" w:rsidR="00BD7EA5" w:rsidRPr="0055219E" w:rsidRDefault="00BD7EA5" w:rsidP="0056402F">
      <w:pPr>
        <w:rPr>
          <w:color w:val="222222"/>
          <w:shd w:val="clear" w:color="auto" w:fill="FFFFFF"/>
        </w:rPr>
      </w:pPr>
    </w:p>
    <w:p w14:paraId="4EE6F651" w14:textId="16F2C6CA" w:rsidR="00BD7EA5" w:rsidRPr="0055219E" w:rsidRDefault="00BD7EA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44452" w:rsidRPr="0055219E">
        <w:rPr>
          <w:color w:val="222222"/>
          <w:shd w:val="clear" w:color="auto" w:fill="FFFFFF"/>
        </w:rPr>
        <w:t>GEORGE</w:t>
      </w:r>
    </w:p>
    <w:p w14:paraId="393077FB" w14:textId="70225A03" w:rsidR="0056402F" w:rsidRPr="0055219E" w:rsidRDefault="00D44452" w:rsidP="0056402F">
      <w:pPr>
        <w:rPr>
          <w:color w:val="222222"/>
          <w:shd w:val="clear" w:color="auto" w:fill="FFFFFF"/>
        </w:rPr>
      </w:pPr>
      <w:r w:rsidRPr="0055219E">
        <w:rPr>
          <w:color w:val="222222"/>
          <w:shd w:val="clear" w:color="auto" w:fill="FFFFFF"/>
        </w:rPr>
        <w:t xml:space="preserve">We’ll never have a production at this rate! </w:t>
      </w:r>
      <w:r w:rsidR="00BD7EA5" w:rsidRPr="0055219E">
        <w:rPr>
          <w:color w:val="222222"/>
          <w:shd w:val="clear" w:color="auto" w:fill="FFFFFF"/>
        </w:rPr>
        <w:t>You</w:t>
      </w:r>
      <w:r w:rsidRPr="0055219E">
        <w:rPr>
          <w:color w:val="222222"/>
          <w:shd w:val="clear" w:color="auto" w:fill="FFFFFF"/>
        </w:rPr>
        <w:t>’re all</w:t>
      </w:r>
      <w:r w:rsidR="00BD7EA5" w:rsidRPr="0055219E">
        <w:rPr>
          <w:color w:val="222222"/>
          <w:shd w:val="clear" w:color="auto" w:fill="FFFFFF"/>
        </w:rPr>
        <w:t xml:space="preserve"> </w:t>
      </w:r>
      <w:r w:rsidR="00BD7EA5" w:rsidRPr="0055219E">
        <w:rPr>
          <w:i/>
          <w:color w:val="222222"/>
          <w:shd w:val="clear" w:color="auto" w:fill="FFFFFF"/>
        </w:rPr>
        <w:t>fopped</w:t>
      </w:r>
      <w:r w:rsidR="00BD7EA5" w:rsidRPr="0055219E">
        <w:rPr>
          <w:color w:val="222222"/>
          <w:shd w:val="clear" w:color="auto" w:fill="FFFFFF"/>
        </w:rPr>
        <w:t xml:space="preserve">! </w:t>
      </w:r>
      <w:r w:rsidR="008A686A" w:rsidRPr="0055219E">
        <w:rPr>
          <w:color w:val="222222"/>
          <w:shd w:val="clear" w:color="auto" w:fill="FFFFFF"/>
        </w:rPr>
        <w:br/>
      </w:r>
      <w:r w:rsidR="008A686A" w:rsidRPr="0055219E">
        <w:rPr>
          <w:color w:val="222222"/>
          <w:shd w:val="clear" w:color="auto" w:fill="FFFFFF"/>
        </w:rPr>
        <w:br/>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t>THOMAS</w:t>
      </w:r>
    </w:p>
    <w:p w14:paraId="03C691EF" w14:textId="7783AD83" w:rsidR="008A686A" w:rsidRPr="0055219E" w:rsidRDefault="00D44452" w:rsidP="0056402F">
      <w:pPr>
        <w:rPr>
          <w:color w:val="222222"/>
          <w:shd w:val="clear" w:color="auto" w:fill="FFFFFF"/>
        </w:rPr>
      </w:pPr>
      <w:r w:rsidRPr="0055219E">
        <w:rPr>
          <w:color w:val="222222"/>
          <w:shd w:val="clear" w:color="auto" w:fill="FFFFFF"/>
        </w:rPr>
        <w:t>Gus — I hope that through my dedicated enthusiasm</w:t>
      </w:r>
      <w:r w:rsidR="00DA742C" w:rsidRPr="0055219E">
        <w:rPr>
          <w:color w:val="222222"/>
          <w:shd w:val="clear" w:color="auto" w:fill="FFFFFF"/>
        </w:rPr>
        <w:t xml:space="preserve"> </w:t>
      </w:r>
      <w:r w:rsidRPr="0055219E">
        <w:rPr>
          <w:color w:val="222222"/>
          <w:shd w:val="clear" w:color="auto" w:fill="FFFFFF"/>
        </w:rPr>
        <w:t xml:space="preserve">— </w:t>
      </w:r>
      <w:r w:rsidR="00BD7EA5" w:rsidRPr="0055219E">
        <w:rPr>
          <w:color w:val="222222"/>
          <w:shd w:val="clear" w:color="auto" w:fill="FFFFFF"/>
        </w:rPr>
        <w:t xml:space="preserve"> </w:t>
      </w:r>
    </w:p>
    <w:p w14:paraId="70577479" w14:textId="77777777" w:rsidR="0056402F" w:rsidRPr="0055219E" w:rsidRDefault="0056402F" w:rsidP="0056402F">
      <w:pPr>
        <w:rPr>
          <w:color w:val="222222"/>
          <w:shd w:val="clear" w:color="auto" w:fill="FFFFFF"/>
        </w:rPr>
      </w:pPr>
    </w:p>
    <w:p w14:paraId="567383FA" w14:textId="748EF752" w:rsidR="00BD7EA5" w:rsidRPr="0055219E" w:rsidRDefault="00BD7EA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5075C22" w14:textId="6DF09086" w:rsidR="00D44452" w:rsidRPr="0055219E" w:rsidRDefault="00D44452" w:rsidP="00D44452">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w:t>
      </w:r>
      <w:r w:rsidR="00DA742C" w:rsidRPr="0055219E">
        <w:rPr>
          <w:i/>
          <w:color w:val="222222"/>
          <w:shd w:val="clear" w:color="auto" w:fill="FFFFFF"/>
        </w:rPr>
        <w:t>AUGUSTINE</w:t>
      </w:r>
      <w:r w:rsidRPr="0055219E">
        <w:rPr>
          <w:color w:val="222222"/>
          <w:shd w:val="clear" w:color="auto" w:fill="FFFFFF"/>
        </w:rPr>
        <w:t xml:space="preserve">) </w:t>
      </w:r>
      <w:r w:rsidR="00BD7EA5" w:rsidRPr="0055219E">
        <w:rPr>
          <w:color w:val="222222"/>
          <w:shd w:val="clear" w:color="auto" w:fill="FFFFFF"/>
        </w:rPr>
        <w:t xml:space="preserve">Did Henry take you to his feather-bed? </w:t>
      </w:r>
    </w:p>
    <w:p w14:paraId="1576B33B" w14:textId="77777777" w:rsidR="00D44452" w:rsidRPr="0055219E" w:rsidRDefault="00D44452" w:rsidP="00D44452">
      <w:pPr>
        <w:rPr>
          <w:color w:val="222222"/>
          <w:shd w:val="clear" w:color="auto" w:fill="FFFFFF"/>
        </w:rPr>
      </w:pPr>
    </w:p>
    <w:p w14:paraId="05C69908" w14:textId="05C7DBCE" w:rsidR="00D44452" w:rsidRPr="0055219E" w:rsidRDefault="00D44452" w:rsidP="00D44452">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2837BC7" w14:textId="40E56602" w:rsidR="0056402F" w:rsidRPr="0055219E" w:rsidRDefault="00D44452" w:rsidP="00D44452">
      <w:pPr>
        <w:rPr>
          <w:rStyle w:val="Hyperlink"/>
          <w:color w:val="222222"/>
          <w:u w:val="none"/>
          <w:shd w:val="clear" w:color="auto" w:fill="FFFFFF"/>
        </w:rPr>
      </w:pPr>
      <w:r w:rsidRPr="0055219E">
        <w:rPr>
          <w:color w:val="222222"/>
          <w:shd w:val="clear" w:color="auto" w:fill="FFFFFF"/>
        </w:rPr>
        <w:t xml:space="preserve">No! I’m a role model! </w:t>
      </w:r>
      <w:r w:rsidR="00FB4A72" w:rsidRPr="0055219E">
        <w:rPr>
          <w:color w:val="222222"/>
          <w:shd w:val="clear" w:color="auto" w:fill="FFFFFF"/>
        </w:rPr>
        <w:tab/>
      </w:r>
    </w:p>
    <w:p w14:paraId="6C16811B" w14:textId="77777777" w:rsidR="00BD7EA5" w:rsidRPr="0055219E" w:rsidRDefault="00BD7EA5" w:rsidP="0056402F">
      <w:pPr>
        <w:rPr>
          <w:rStyle w:val="Hyperlink"/>
          <w:color w:val="000000" w:themeColor="text1"/>
        </w:rPr>
      </w:pPr>
    </w:p>
    <w:p w14:paraId="2FB5C372" w14:textId="7C0FCA57" w:rsidR="00BD7EA5" w:rsidRPr="0055219E" w:rsidRDefault="00BD7EA5" w:rsidP="0056402F">
      <w:pPr>
        <w:rPr>
          <w:rStyle w:val="Hyperlink"/>
          <w:color w:val="000000" w:themeColor="text1"/>
          <w:u w:val="none"/>
        </w:rPr>
      </w:pP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t>RICHARD</w:t>
      </w:r>
    </w:p>
    <w:p w14:paraId="11CB893D" w14:textId="09C277CB" w:rsidR="00BD7EA5" w:rsidRPr="0055219E" w:rsidRDefault="00BD7EA5" w:rsidP="0056402F">
      <w:pPr>
        <w:rPr>
          <w:rStyle w:val="Hyperlink"/>
          <w:color w:val="000000" w:themeColor="text1"/>
          <w:u w:val="none"/>
        </w:rPr>
      </w:pPr>
      <w:r w:rsidRPr="0055219E">
        <w:rPr>
          <w:rStyle w:val="Hyperlink"/>
          <w:color w:val="000000" w:themeColor="text1"/>
          <w:u w:val="none"/>
        </w:rPr>
        <w:t xml:space="preserve">Show you its </w:t>
      </w:r>
      <w:r w:rsidRPr="0055219E">
        <w:rPr>
          <w:rStyle w:val="Hyperlink"/>
          <w:i/>
          <w:color w:val="000000" w:themeColor="text1"/>
          <w:u w:val="none"/>
        </w:rPr>
        <w:t>favors</w:t>
      </w:r>
      <w:r w:rsidRPr="0055219E">
        <w:rPr>
          <w:rStyle w:val="Hyperlink"/>
          <w:color w:val="000000" w:themeColor="text1"/>
          <w:u w:val="none"/>
        </w:rPr>
        <w:t xml:space="preserve">? </w:t>
      </w:r>
    </w:p>
    <w:p w14:paraId="1AF08B49" w14:textId="77777777" w:rsidR="00BD7EA5" w:rsidRPr="0055219E" w:rsidRDefault="00BD7EA5" w:rsidP="0056402F">
      <w:pPr>
        <w:rPr>
          <w:rStyle w:val="Hyperlink"/>
          <w:color w:val="000000" w:themeColor="text1"/>
          <w:u w:val="none"/>
        </w:rPr>
      </w:pPr>
    </w:p>
    <w:p w14:paraId="191C2AF1" w14:textId="09F4CF76" w:rsidR="00BD7EA5" w:rsidRPr="0055219E" w:rsidRDefault="00BD7EA5" w:rsidP="0056402F">
      <w:pPr>
        <w:rPr>
          <w:rStyle w:val="Hyperlink"/>
          <w:color w:val="000000" w:themeColor="text1"/>
          <w:u w:val="none"/>
        </w:rPr>
      </w:pP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t>LIZ</w:t>
      </w:r>
    </w:p>
    <w:p w14:paraId="68A81499" w14:textId="3B8721FC" w:rsidR="00BD7EA5" w:rsidRPr="0055219E" w:rsidRDefault="00BD7EA5" w:rsidP="0056402F">
      <w:pPr>
        <w:rPr>
          <w:rStyle w:val="Hyperlink"/>
          <w:color w:val="000000" w:themeColor="text1"/>
          <w:u w:val="none"/>
        </w:rPr>
      </w:pPr>
      <w:r w:rsidRPr="0055219E">
        <w:rPr>
          <w:rStyle w:val="Hyperlink"/>
          <w:color w:val="000000" w:themeColor="text1"/>
          <w:u w:val="none"/>
        </w:rPr>
        <w:t xml:space="preserve">What is your fashion? </w:t>
      </w:r>
      <w:r w:rsidR="00D44452" w:rsidRPr="0055219E">
        <w:rPr>
          <w:rStyle w:val="Hyperlink"/>
          <w:color w:val="000000" w:themeColor="text1"/>
          <w:u w:val="none"/>
        </w:rPr>
        <w:t xml:space="preserve">Leave her alone — Read the script! </w:t>
      </w:r>
    </w:p>
    <w:p w14:paraId="4793A988" w14:textId="77777777" w:rsidR="00BD7EA5" w:rsidRPr="0055219E" w:rsidRDefault="00BD7EA5" w:rsidP="0056402F">
      <w:pPr>
        <w:rPr>
          <w:rStyle w:val="Hyperlink"/>
          <w:color w:val="000000" w:themeColor="text1"/>
          <w:u w:val="none"/>
        </w:rPr>
      </w:pPr>
    </w:p>
    <w:p w14:paraId="06DB8ECA" w14:textId="37B98D27" w:rsidR="00BD7EA5" w:rsidRPr="0055219E" w:rsidRDefault="00BD7EA5" w:rsidP="0056402F">
      <w:pPr>
        <w:rPr>
          <w:rStyle w:val="Hyperlink"/>
          <w:color w:val="000000" w:themeColor="text1"/>
          <w:u w:val="none"/>
        </w:rPr>
      </w:pP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r>
      <w:r w:rsidRPr="0055219E">
        <w:rPr>
          <w:rStyle w:val="Hyperlink"/>
          <w:color w:val="000000" w:themeColor="text1"/>
          <w:u w:val="none"/>
        </w:rPr>
        <w:tab/>
        <w:t>RICHARD</w:t>
      </w:r>
    </w:p>
    <w:p w14:paraId="3001A0B1" w14:textId="4A2F906C" w:rsidR="00BD7EA5" w:rsidRPr="0055219E" w:rsidRDefault="00D44452" w:rsidP="0056402F">
      <w:pPr>
        <w:rPr>
          <w:rStyle w:val="Hyperlink"/>
          <w:color w:val="000000" w:themeColor="text1"/>
          <w:u w:val="none"/>
        </w:rPr>
      </w:pPr>
      <w:r w:rsidRPr="0055219E">
        <w:rPr>
          <w:rStyle w:val="Hyperlink"/>
          <w:color w:val="000000" w:themeColor="text1"/>
          <w:u w:val="none"/>
        </w:rPr>
        <w:t xml:space="preserve">Is that why he left you everything? </w:t>
      </w:r>
      <w:r w:rsidR="00BD7EA5" w:rsidRPr="0055219E">
        <w:rPr>
          <w:rStyle w:val="Hyperlink"/>
          <w:color w:val="000000" w:themeColor="text1"/>
          <w:u w:val="none"/>
        </w:rPr>
        <w:t xml:space="preserve">You get his doublet </w:t>
      </w:r>
      <w:r w:rsidR="00DA742C" w:rsidRPr="0055219E">
        <w:rPr>
          <w:rStyle w:val="Hyperlink"/>
          <w:color w:val="000000" w:themeColor="text1"/>
          <w:u w:val="none"/>
        </w:rPr>
        <w:t xml:space="preserve">— </w:t>
      </w:r>
      <w:r w:rsidR="00BD7EA5" w:rsidRPr="0055219E">
        <w:rPr>
          <w:rStyle w:val="Hyperlink"/>
          <w:color w:val="000000" w:themeColor="text1"/>
          <w:u w:val="none"/>
        </w:rPr>
        <w:t xml:space="preserve">and we all get frippery? </w:t>
      </w:r>
    </w:p>
    <w:p w14:paraId="1466E3A6" w14:textId="77777777" w:rsidR="00E574E4" w:rsidRPr="0055219E" w:rsidRDefault="00E574E4" w:rsidP="0056402F">
      <w:pPr>
        <w:rPr>
          <w:rStyle w:val="Hyperlink"/>
          <w:color w:val="000000" w:themeColor="text1"/>
          <w:u w:val="none"/>
        </w:rPr>
      </w:pPr>
    </w:p>
    <w:p w14:paraId="0099570C" w14:textId="77777777" w:rsidR="004E5965" w:rsidRPr="0055219E" w:rsidRDefault="004E5965" w:rsidP="0056402F">
      <w:pPr>
        <w:rPr>
          <w:rStyle w:val="Hyperlink"/>
          <w:color w:val="000000" w:themeColor="text1"/>
          <w:u w:val="none"/>
        </w:rPr>
      </w:pPr>
    </w:p>
    <w:p w14:paraId="4A381113" w14:textId="63F3E176" w:rsidR="00E574E4" w:rsidRPr="0055219E" w:rsidRDefault="00E574E4" w:rsidP="00E574E4">
      <w:pPr>
        <w:pStyle w:val="SCENENUMBER"/>
        <w:rPr>
          <w:rFonts w:ascii="Times New Roman" w:hAnsi="Times New Roman" w:cs="Times New Roman"/>
          <w:color w:val="000000" w:themeColor="text1"/>
        </w:rPr>
      </w:pPr>
      <w:r w:rsidRPr="0055219E">
        <w:rPr>
          <w:rFonts w:ascii="Times New Roman" w:hAnsi="Times New Roman" w:cs="Times New Roman"/>
          <w:shd w:val="clear" w:color="auto" w:fill="FFFFFF"/>
        </w:rPr>
        <w:t xml:space="preserve">Scene Four — The Airing of Grievances and an Uprising  </w:t>
      </w:r>
    </w:p>
    <w:p w14:paraId="5CABE3A3" w14:textId="77777777" w:rsidR="0056402F" w:rsidRPr="0055219E" w:rsidRDefault="0056402F" w:rsidP="0056402F">
      <w:pPr>
        <w:rPr>
          <w:color w:val="222222"/>
          <w:shd w:val="clear" w:color="auto" w:fill="FFFFFF"/>
        </w:rPr>
      </w:pPr>
    </w:p>
    <w:p w14:paraId="15AD2ADF" w14:textId="77777777" w:rsidR="004E5965" w:rsidRPr="0055219E" w:rsidRDefault="004E5965" w:rsidP="0056402F">
      <w:pPr>
        <w:rPr>
          <w:color w:val="222222"/>
          <w:shd w:val="clear" w:color="auto" w:fill="FFFFFF"/>
        </w:rPr>
      </w:pPr>
    </w:p>
    <w:p w14:paraId="049031A1" w14:textId="058BD75D" w:rsidR="00722504" w:rsidRPr="0055219E" w:rsidRDefault="008A686A"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22504" w:rsidRPr="0055219E">
        <w:rPr>
          <w:color w:val="222222"/>
          <w:shd w:val="clear" w:color="auto" w:fill="FFFFFF"/>
        </w:rPr>
        <w:t>AUGUSTINE</w:t>
      </w:r>
    </w:p>
    <w:p w14:paraId="51EF67B0" w14:textId="77777777" w:rsidR="00A82DB5" w:rsidRPr="0055219E" w:rsidRDefault="00A82DB5" w:rsidP="00722504">
      <w:pPr>
        <w:rPr>
          <w:color w:val="222222"/>
          <w:shd w:val="clear" w:color="auto" w:fill="FFFFFF"/>
        </w:rPr>
      </w:pPr>
      <w:r w:rsidRPr="0055219E">
        <w:rPr>
          <w:color w:val="222222"/>
          <w:shd w:val="clear" w:color="auto" w:fill="FFFFFF"/>
        </w:rPr>
        <w:t xml:space="preserve">Sooth! </w:t>
      </w:r>
    </w:p>
    <w:p w14:paraId="3BBD2B9B" w14:textId="77777777" w:rsidR="00A82DB5" w:rsidRPr="0055219E" w:rsidRDefault="00A82DB5" w:rsidP="00722504">
      <w:pPr>
        <w:rPr>
          <w:color w:val="222222"/>
          <w:shd w:val="clear" w:color="auto" w:fill="FFFFFF"/>
        </w:rPr>
      </w:pPr>
    </w:p>
    <w:p w14:paraId="633EB89E" w14:textId="13132D66" w:rsidR="00A82DB5" w:rsidRPr="0055219E" w:rsidRDefault="00A82DB5"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5C075BA" w14:textId="77777777" w:rsidR="00A82DB5" w:rsidRPr="0055219E" w:rsidRDefault="00A82DB5" w:rsidP="00722504">
      <w:pPr>
        <w:rPr>
          <w:color w:val="222222"/>
          <w:shd w:val="clear" w:color="auto" w:fill="FFFFFF"/>
        </w:rPr>
      </w:pPr>
      <w:r w:rsidRPr="0055219E">
        <w:rPr>
          <w:color w:val="222222"/>
          <w:shd w:val="clear" w:color="auto" w:fill="FFFFFF"/>
        </w:rPr>
        <w:t xml:space="preserve">She is splenetive! </w:t>
      </w:r>
    </w:p>
    <w:p w14:paraId="4C3C0466" w14:textId="77777777" w:rsidR="00A82DB5" w:rsidRPr="0055219E" w:rsidRDefault="00A82DB5" w:rsidP="00722504">
      <w:pPr>
        <w:rPr>
          <w:color w:val="222222"/>
          <w:shd w:val="clear" w:color="auto" w:fill="FFFFFF"/>
        </w:rPr>
      </w:pPr>
    </w:p>
    <w:p w14:paraId="61C15275" w14:textId="66881C31" w:rsidR="00A82DB5" w:rsidRPr="0055219E" w:rsidRDefault="00A82DB5"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946BD2A" w14:textId="23714A4C" w:rsidR="00420D02" w:rsidRPr="0055219E" w:rsidRDefault="00722504" w:rsidP="00722504">
      <w:pPr>
        <w:rPr>
          <w:color w:val="222222"/>
          <w:shd w:val="clear" w:color="auto" w:fill="FFFFFF"/>
        </w:rPr>
      </w:pPr>
      <w:r w:rsidRPr="0055219E">
        <w:rPr>
          <w:color w:val="222222"/>
          <w:shd w:val="clear" w:color="auto" w:fill="FFFFFF"/>
        </w:rPr>
        <w:t>For three years, all I’ve heard about is how your brother Cuthbert got into Dartmout</w:t>
      </w:r>
      <w:r w:rsidR="00E574E4" w:rsidRPr="0055219E">
        <w:rPr>
          <w:color w:val="222222"/>
          <w:shd w:val="clear" w:color="auto" w:fill="FFFFFF"/>
        </w:rPr>
        <w:t>h!</w:t>
      </w:r>
      <w:r w:rsidRPr="0055219E">
        <w:rPr>
          <w:color w:val="222222"/>
          <w:shd w:val="clear" w:color="auto" w:fill="FFFFFF"/>
        </w:rPr>
        <w:t xml:space="preserve"> </w:t>
      </w:r>
      <w:r w:rsidR="00420D02" w:rsidRPr="0055219E">
        <w:rPr>
          <w:color w:val="222222"/>
          <w:shd w:val="clear" w:color="auto" w:fill="FFFFFF"/>
        </w:rPr>
        <w:br/>
      </w:r>
      <w:r w:rsidR="00420D02" w:rsidRPr="0055219E">
        <w:rPr>
          <w:color w:val="222222"/>
          <w:shd w:val="clear" w:color="auto" w:fill="FFFFFF"/>
        </w:rPr>
        <w:br/>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420D02" w:rsidRPr="0055219E">
        <w:rPr>
          <w:color w:val="222222"/>
          <w:shd w:val="clear" w:color="auto" w:fill="FFFFFF"/>
        </w:rPr>
        <w:t>RICHARD</w:t>
      </w:r>
    </w:p>
    <w:p w14:paraId="4AA701A5" w14:textId="6D6A8B02" w:rsidR="00420D02" w:rsidRPr="0055219E" w:rsidRDefault="00420D02" w:rsidP="00722504">
      <w:pPr>
        <w:rPr>
          <w:color w:val="222222"/>
          <w:shd w:val="clear" w:color="auto" w:fill="FFFFFF"/>
        </w:rPr>
      </w:pPr>
      <w:r w:rsidRPr="0055219E">
        <w:rPr>
          <w:color w:val="222222"/>
          <w:shd w:val="clear" w:color="auto" w:fill="FFFFFF"/>
        </w:rPr>
        <w:lastRenderedPageBreak/>
        <w:t>Dartmouth’s a good school.</w:t>
      </w:r>
      <w:r w:rsidR="008A686A" w:rsidRPr="0055219E">
        <w:rPr>
          <w:color w:val="222222"/>
          <w:shd w:val="clear" w:color="auto" w:fill="FFFFFF"/>
        </w:rPr>
        <w:t xml:space="preserve"> It’s competitive!</w:t>
      </w:r>
    </w:p>
    <w:p w14:paraId="2B63C38A" w14:textId="77777777" w:rsidR="007447CB" w:rsidRPr="0055219E" w:rsidRDefault="007447CB" w:rsidP="00722504">
      <w:pPr>
        <w:rPr>
          <w:color w:val="222222"/>
          <w:shd w:val="clear" w:color="auto" w:fill="FFFFFF"/>
        </w:rPr>
      </w:pPr>
    </w:p>
    <w:p w14:paraId="03F6FA00" w14:textId="6B210DBF" w:rsidR="00420D02" w:rsidRPr="0055219E" w:rsidRDefault="008A686A"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20D02" w:rsidRPr="0055219E">
        <w:rPr>
          <w:color w:val="222222"/>
          <w:shd w:val="clear" w:color="auto" w:fill="FFFFFF"/>
        </w:rPr>
        <w:t>AUGUSTINE</w:t>
      </w:r>
    </w:p>
    <w:p w14:paraId="53F8FD3B" w14:textId="2D5149B2" w:rsidR="00A82DB5" w:rsidRPr="0055219E" w:rsidRDefault="00C73042" w:rsidP="00722504">
      <w:pPr>
        <w:rPr>
          <w:color w:val="222222"/>
          <w:shd w:val="clear" w:color="auto" w:fill="FFFFFF"/>
        </w:rPr>
      </w:pPr>
      <w:r w:rsidRPr="0055219E">
        <w:rPr>
          <w:color w:val="222222"/>
          <w:shd w:val="clear" w:color="auto" w:fill="FFFFFF"/>
        </w:rPr>
        <w:t>You know, your brother</w:t>
      </w:r>
      <w:r w:rsidR="00722504" w:rsidRPr="0055219E">
        <w:rPr>
          <w:color w:val="222222"/>
          <w:shd w:val="clear" w:color="auto" w:fill="FFFFFF"/>
        </w:rPr>
        <w:t xml:space="preserve"> </w:t>
      </w:r>
      <w:r w:rsidR="00420D02" w:rsidRPr="0055219E">
        <w:rPr>
          <w:color w:val="222222"/>
          <w:shd w:val="clear" w:color="auto" w:fill="FFFFFF"/>
        </w:rPr>
        <w:t xml:space="preserve">Cuthbert left </w:t>
      </w:r>
      <w:r w:rsidR="00722504" w:rsidRPr="0055219E">
        <w:rPr>
          <w:color w:val="222222"/>
          <w:shd w:val="clear" w:color="auto" w:fill="FFFFFF"/>
        </w:rPr>
        <w:t xml:space="preserve">the </w:t>
      </w:r>
      <w:r w:rsidR="00DC4611" w:rsidRPr="0055219E">
        <w:rPr>
          <w:color w:val="222222"/>
          <w:shd w:val="clear" w:color="auto" w:fill="FFFFFF"/>
        </w:rPr>
        <w:t>Drama C</w:t>
      </w:r>
      <w:r w:rsidR="00722504" w:rsidRPr="0055219E">
        <w:rPr>
          <w:color w:val="222222"/>
          <w:shd w:val="clear" w:color="auto" w:fill="FFFFFF"/>
        </w:rPr>
        <w:t xml:space="preserve">lub </w:t>
      </w:r>
      <w:r w:rsidR="00420D02" w:rsidRPr="0055219E">
        <w:rPr>
          <w:color w:val="222222"/>
          <w:shd w:val="clear" w:color="auto" w:fill="FFFFFF"/>
        </w:rPr>
        <w:t xml:space="preserve">finances </w:t>
      </w:r>
      <w:r w:rsidR="00722504" w:rsidRPr="0055219E">
        <w:rPr>
          <w:color w:val="222222"/>
          <w:shd w:val="clear" w:color="auto" w:fill="FFFFFF"/>
        </w:rPr>
        <w:t xml:space="preserve">in </w:t>
      </w:r>
      <w:r w:rsidR="00722504" w:rsidRPr="0055219E">
        <w:rPr>
          <w:i/>
          <w:color w:val="222222"/>
          <w:shd w:val="clear" w:color="auto" w:fill="FFFFFF"/>
        </w:rPr>
        <w:t>shambles</w:t>
      </w:r>
      <w:r w:rsidR="00722504" w:rsidRPr="0055219E">
        <w:rPr>
          <w:color w:val="222222"/>
          <w:shd w:val="clear" w:color="auto" w:fill="FFFFFF"/>
        </w:rPr>
        <w:t xml:space="preserve">. </w:t>
      </w:r>
    </w:p>
    <w:p w14:paraId="2F5279BE" w14:textId="77777777" w:rsidR="004E5965" w:rsidRPr="0055219E" w:rsidRDefault="004E5965" w:rsidP="00722504">
      <w:pPr>
        <w:rPr>
          <w:color w:val="222222"/>
          <w:shd w:val="clear" w:color="auto" w:fill="FFFFFF"/>
        </w:rPr>
      </w:pPr>
    </w:p>
    <w:p w14:paraId="1217A3DE" w14:textId="7F51E54D" w:rsidR="00A82DB5" w:rsidRPr="0055219E" w:rsidRDefault="00A82DB5"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B86547C" w14:textId="6E4772B2" w:rsidR="00DC4611" w:rsidRPr="0055219E" w:rsidRDefault="00A82DB5" w:rsidP="00722504">
      <w:pPr>
        <w:rPr>
          <w:color w:val="222222"/>
          <w:shd w:val="clear" w:color="auto" w:fill="FFFFFF"/>
        </w:rPr>
      </w:pPr>
      <w:r w:rsidRPr="0055219E">
        <w:rPr>
          <w:color w:val="222222"/>
          <w:shd w:val="clear" w:color="auto" w:fill="FFFFFF"/>
        </w:rPr>
        <w:t>I am shent!</w:t>
      </w:r>
      <w:r w:rsidR="007447CB" w:rsidRPr="0055219E">
        <w:rPr>
          <w:color w:val="222222"/>
          <w:shd w:val="clear" w:color="auto" w:fill="FFFFFF"/>
        </w:rPr>
        <w:t xml:space="preserve"> Stop this sick offence!</w:t>
      </w:r>
      <w:r w:rsidR="00DC4611" w:rsidRPr="0055219E">
        <w:rPr>
          <w:color w:val="222222"/>
          <w:shd w:val="clear" w:color="auto" w:fill="FFFFFF"/>
        </w:rPr>
        <w:br/>
      </w:r>
      <w:r w:rsidR="00DC4611" w:rsidRPr="0055219E">
        <w:rPr>
          <w:color w:val="222222"/>
          <w:shd w:val="clear" w:color="auto" w:fill="FFFFFF"/>
        </w:rPr>
        <w:br/>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7447CB" w:rsidRPr="0055219E">
        <w:rPr>
          <w:color w:val="222222"/>
          <w:shd w:val="clear" w:color="auto" w:fill="FFFFFF"/>
        </w:rPr>
        <w:t>AUGUSTINE</w:t>
      </w:r>
    </w:p>
    <w:p w14:paraId="03D6C093" w14:textId="77777777" w:rsidR="00A82DB5" w:rsidRPr="0055219E" w:rsidRDefault="00722504" w:rsidP="00722504">
      <w:pPr>
        <w:rPr>
          <w:color w:val="222222"/>
          <w:shd w:val="clear" w:color="auto" w:fill="FFFFFF"/>
        </w:rPr>
      </w:pPr>
      <w:r w:rsidRPr="0055219E">
        <w:rPr>
          <w:color w:val="222222"/>
          <w:shd w:val="clear" w:color="auto" w:fill="FFFFFF"/>
        </w:rPr>
        <w:t>He never even sent business sponsors their</w:t>
      </w:r>
      <w:r w:rsidR="00C73042" w:rsidRPr="0055219E">
        <w:rPr>
          <w:color w:val="222222"/>
          <w:shd w:val="clear" w:color="auto" w:fill="FFFFFF"/>
        </w:rPr>
        <w:t xml:space="preserve"> season tickets!</w:t>
      </w:r>
      <w:r w:rsidRPr="0055219E">
        <w:rPr>
          <w:color w:val="222222"/>
          <w:shd w:val="clear" w:color="auto" w:fill="FFFFFF"/>
        </w:rPr>
        <w:t xml:space="preserve"> </w:t>
      </w:r>
    </w:p>
    <w:p w14:paraId="7D7BEB18" w14:textId="1CDD25AE" w:rsidR="00722504" w:rsidRPr="0055219E" w:rsidRDefault="00722504" w:rsidP="00722504">
      <w:pPr>
        <w:rPr>
          <w:color w:val="222222"/>
          <w:shd w:val="clear" w:color="auto" w:fill="FFFFFF"/>
        </w:rPr>
      </w:pPr>
      <w:r w:rsidRPr="0055219E">
        <w:rPr>
          <w:color w:val="222222"/>
          <w:shd w:val="clear" w:color="auto" w:fill="FFFFFF"/>
        </w:rPr>
        <w:br/>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8A686A" w:rsidRPr="0055219E">
        <w:rPr>
          <w:color w:val="222222"/>
          <w:shd w:val="clear" w:color="auto" w:fill="FFFFFF"/>
        </w:rPr>
        <w:tab/>
      </w:r>
      <w:r w:rsidR="007447CB" w:rsidRPr="0055219E">
        <w:rPr>
          <w:color w:val="222222"/>
          <w:shd w:val="clear" w:color="auto" w:fill="FFFFFF"/>
        </w:rPr>
        <w:t>JOHN</w:t>
      </w:r>
    </w:p>
    <w:p w14:paraId="2ACCADC7" w14:textId="5B6C00EE" w:rsidR="00722504" w:rsidRPr="0055219E" w:rsidRDefault="005A2F06" w:rsidP="00722504">
      <w:pPr>
        <w:rPr>
          <w:color w:val="222222"/>
          <w:shd w:val="clear" w:color="auto" w:fill="FFFFFF"/>
        </w:rPr>
      </w:pPr>
      <w:r w:rsidRPr="0055219E">
        <w:rPr>
          <w:color w:val="222222"/>
          <w:shd w:val="clear" w:color="auto" w:fill="FFFFFF"/>
        </w:rPr>
        <w:t>The manager of the</w:t>
      </w:r>
      <w:r w:rsidR="00722504" w:rsidRPr="0055219E">
        <w:rPr>
          <w:color w:val="222222"/>
          <w:shd w:val="clear" w:color="auto" w:fill="FFFFFF"/>
        </w:rPr>
        <w:t xml:space="preserve"> FroYo</w:t>
      </w:r>
      <w:r w:rsidR="00C73042" w:rsidRPr="0055219E">
        <w:rPr>
          <w:color w:val="222222"/>
          <w:shd w:val="clear" w:color="auto" w:fill="FFFFFF"/>
        </w:rPr>
        <w:t>YoYo</w:t>
      </w:r>
      <w:r w:rsidRPr="0055219E">
        <w:rPr>
          <w:color w:val="222222"/>
          <w:shd w:val="clear" w:color="auto" w:fill="FFFFFF"/>
        </w:rPr>
        <w:t xml:space="preserve"> was pissed when I called to ask for a donation this year. </w:t>
      </w:r>
      <w:r w:rsidR="00722504" w:rsidRPr="0055219E">
        <w:rPr>
          <w:color w:val="222222"/>
          <w:shd w:val="clear" w:color="auto" w:fill="FFFFFF"/>
        </w:rPr>
        <w:t xml:space="preserve"> </w:t>
      </w:r>
    </w:p>
    <w:p w14:paraId="0DDDF70A" w14:textId="77777777" w:rsidR="00DC4611" w:rsidRPr="0055219E" w:rsidRDefault="00DC4611" w:rsidP="00722504">
      <w:pPr>
        <w:rPr>
          <w:color w:val="222222"/>
          <w:shd w:val="clear" w:color="auto" w:fill="FFFFFF"/>
        </w:rPr>
      </w:pPr>
    </w:p>
    <w:p w14:paraId="175AEE00" w14:textId="191CD5BF" w:rsidR="00DC4611" w:rsidRPr="0055219E" w:rsidRDefault="001B7390"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C4611" w:rsidRPr="0055219E">
        <w:rPr>
          <w:color w:val="222222"/>
          <w:shd w:val="clear" w:color="auto" w:fill="FFFFFF"/>
        </w:rPr>
        <w:t>THOMAS</w:t>
      </w:r>
    </w:p>
    <w:p w14:paraId="61A33705" w14:textId="4884C0F2" w:rsidR="007447CB" w:rsidRPr="0055219E" w:rsidRDefault="00DC4611" w:rsidP="007447CB">
      <w:pPr>
        <w:rPr>
          <w:color w:val="222222"/>
          <w:shd w:val="clear" w:color="auto" w:fill="FFFFFF"/>
        </w:rPr>
      </w:pPr>
      <w:r w:rsidRPr="0055219E">
        <w:rPr>
          <w:color w:val="222222"/>
          <w:shd w:val="clear" w:color="auto" w:fill="FFFFFF"/>
        </w:rPr>
        <w:t xml:space="preserve">But Pizza Paunch </w:t>
      </w:r>
      <w:r w:rsidR="007447CB" w:rsidRPr="0055219E">
        <w:rPr>
          <w:color w:val="222222"/>
          <w:shd w:val="clear" w:color="auto" w:fill="FFFFFF"/>
        </w:rPr>
        <w:t>always delivers</w:t>
      </w:r>
      <w:r w:rsidRPr="0055219E">
        <w:rPr>
          <w:color w:val="222222"/>
          <w:shd w:val="clear" w:color="auto" w:fill="FFFFFF"/>
        </w:rPr>
        <w:t xml:space="preserve"> because I’m on the inside track.</w:t>
      </w:r>
    </w:p>
    <w:p w14:paraId="4D82A73D" w14:textId="53A4486A" w:rsidR="00DC4611" w:rsidRPr="0055219E" w:rsidRDefault="00420D02" w:rsidP="00722504">
      <w:pPr>
        <w:rPr>
          <w:color w:val="222222"/>
          <w:shd w:val="clear" w:color="auto" w:fill="FFFFFF"/>
        </w:rPr>
      </w:pPr>
      <w:r w:rsidRPr="0055219E">
        <w:rPr>
          <w:color w:val="222222"/>
          <w:shd w:val="clear" w:color="auto" w:fill="FFFFFF"/>
        </w:rPr>
        <w:br/>
      </w:r>
      <w:r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Pr="0055219E">
        <w:rPr>
          <w:color w:val="222222"/>
          <w:shd w:val="clear" w:color="auto" w:fill="FFFFFF"/>
        </w:rPr>
        <w:t>RICHARD</w:t>
      </w:r>
    </w:p>
    <w:p w14:paraId="5E07BB5A" w14:textId="114E366B" w:rsidR="00420D02" w:rsidRPr="0055219E" w:rsidRDefault="00420D02" w:rsidP="00722504">
      <w:pPr>
        <w:rPr>
          <w:color w:val="222222"/>
          <w:shd w:val="clear" w:color="auto" w:fill="FFFFFF"/>
        </w:rPr>
      </w:pPr>
      <w:r w:rsidRPr="0055219E">
        <w:rPr>
          <w:color w:val="222222"/>
          <w:shd w:val="clear" w:color="auto" w:fill="FFFFFF"/>
        </w:rPr>
        <w:t>My brother Cuthbert’s majoring in business!</w:t>
      </w:r>
    </w:p>
    <w:p w14:paraId="413464C2" w14:textId="77777777" w:rsidR="005A2F06" w:rsidRPr="0055219E" w:rsidRDefault="005A2F06" w:rsidP="00722504">
      <w:pPr>
        <w:rPr>
          <w:color w:val="222222"/>
          <w:shd w:val="clear" w:color="auto" w:fill="FFFFFF"/>
        </w:rPr>
      </w:pPr>
    </w:p>
    <w:p w14:paraId="120A402B" w14:textId="760E85AC" w:rsidR="005A2F06" w:rsidRPr="0055219E" w:rsidRDefault="001B7390"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A2F06" w:rsidRPr="0055219E">
        <w:rPr>
          <w:color w:val="222222"/>
          <w:shd w:val="clear" w:color="auto" w:fill="FFFFFF"/>
        </w:rPr>
        <w:t>AUGUSTINE</w:t>
      </w:r>
    </w:p>
    <w:p w14:paraId="66A21228" w14:textId="3B07E013" w:rsidR="00A82DB5" w:rsidRPr="0055219E" w:rsidRDefault="00A82DB5" w:rsidP="00722504">
      <w:pPr>
        <w:rPr>
          <w:color w:val="222222"/>
          <w:shd w:val="clear" w:color="auto" w:fill="FFFFFF"/>
        </w:rPr>
      </w:pPr>
      <w:r w:rsidRPr="0055219E">
        <w:rPr>
          <w:color w:val="222222"/>
          <w:shd w:val="clear" w:color="auto" w:fill="FFFFFF"/>
        </w:rPr>
        <w:t>You</w:t>
      </w:r>
      <w:r w:rsidR="005A2F06" w:rsidRPr="0055219E">
        <w:rPr>
          <w:color w:val="222222"/>
          <w:shd w:val="clear" w:color="auto" w:fill="FFFFFF"/>
        </w:rPr>
        <w:t xml:space="preserve"> </w:t>
      </w:r>
      <w:r w:rsidR="00C73042" w:rsidRPr="0055219E">
        <w:rPr>
          <w:color w:val="222222"/>
          <w:shd w:val="clear" w:color="auto" w:fill="FFFFFF"/>
        </w:rPr>
        <w:t xml:space="preserve">Burbages are all </w:t>
      </w:r>
      <w:r w:rsidRPr="0055219E">
        <w:rPr>
          <w:i/>
          <w:color w:val="222222"/>
          <w:shd w:val="clear" w:color="auto" w:fill="FFFFFF"/>
        </w:rPr>
        <w:t>smilets</w:t>
      </w:r>
      <w:r w:rsidRPr="0055219E">
        <w:rPr>
          <w:color w:val="222222"/>
          <w:shd w:val="clear" w:color="auto" w:fill="FFFFFF"/>
        </w:rPr>
        <w:t xml:space="preserv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E4C755C" w14:textId="2B4B6A6D" w:rsidR="005A2F06" w:rsidRPr="0055219E" w:rsidRDefault="008A0F30" w:rsidP="00722504">
      <w:pPr>
        <w:rPr>
          <w:color w:val="222222"/>
          <w:shd w:val="clear" w:color="auto" w:fill="FFFFFF"/>
        </w:rPr>
      </w:pPr>
      <w:r w:rsidRPr="0055219E">
        <w:rPr>
          <w:color w:val="222222"/>
          <w:shd w:val="clear" w:color="auto" w:fill="FFFFFF"/>
        </w:rPr>
        <w:t xml:space="preserve">Signifying </w:t>
      </w:r>
      <w:r w:rsidRPr="0055219E">
        <w:rPr>
          <w:i/>
          <w:color w:val="222222"/>
          <w:shd w:val="clear" w:color="auto" w:fill="FFFFFF"/>
        </w:rPr>
        <w:t>nothing</w:t>
      </w:r>
      <w:r w:rsidRPr="0055219E">
        <w:rPr>
          <w:color w:val="222222"/>
          <w:shd w:val="clear" w:color="auto" w:fill="FFFFFF"/>
        </w:rPr>
        <w:t xml:space="preserve">! </w:t>
      </w:r>
    </w:p>
    <w:p w14:paraId="59ABC568" w14:textId="77777777" w:rsidR="00DC4611" w:rsidRPr="0055219E" w:rsidRDefault="00DC4611" w:rsidP="00722504">
      <w:pPr>
        <w:rPr>
          <w:color w:val="222222"/>
          <w:shd w:val="clear" w:color="auto" w:fill="FFFFFF"/>
        </w:rPr>
      </w:pPr>
    </w:p>
    <w:p w14:paraId="2DC112D4" w14:textId="262B17D4" w:rsidR="00DC4611" w:rsidRPr="0055219E" w:rsidRDefault="001B7390"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C4611" w:rsidRPr="0055219E">
        <w:rPr>
          <w:color w:val="222222"/>
          <w:shd w:val="clear" w:color="auto" w:fill="FFFFFF"/>
        </w:rPr>
        <w:t>RICHARD</w:t>
      </w:r>
    </w:p>
    <w:p w14:paraId="62FC2601" w14:textId="1BEB97FB" w:rsidR="00DC4611" w:rsidRPr="0055219E" w:rsidRDefault="00DC4611" w:rsidP="00722504">
      <w:pPr>
        <w:rPr>
          <w:color w:val="222222"/>
          <w:shd w:val="clear" w:color="auto" w:fill="FFFFFF"/>
        </w:rPr>
      </w:pPr>
      <w:r w:rsidRPr="0055219E">
        <w:rPr>
          <w:color w:val="222222"/>
          <w:shd w:val="clear" w:color="auto" w:fill="FFFFFF"/>
        </w:rPr>
        <w:t xml:space="preserve">My parents are big donors! </w:t>
      </w:r>
    </w:p>
    <w:p w14:paraId="7719547E" w14:textId="77777777" w:rsidR="007447CB" w:rsidRPr="0055219E" w:rsidRDefault="007447CB" w:rsidP="00722504">
      <w:pPr>
        <w:rPr>
          <w:color w:val="222222"/>
          <w:shd w:val="clear" w:color="auto" w:fill="FFFFFF"/>
        </w:rPr>
      </w:pPr>
    </w:p>
    <w:p w14:paraId="21CB4E00" w14:textId="2855B306" w:rsidR="007447CB" w:rsidRPr="0055219E" w:rsidRDefault="007447CB" w:rsidP="00722504">
      <w:pPr>
        <w:rPr>
          <w:i/>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i/>
          <w:color w:val="222222"/>
          <w:shd w:val="clear" w:color="auto" w:fill="FFFFFF"/>
        </w:rPr>
        <w:t xml:space="preserve">KATHY enters, pulling loaded costume rack. </w:t>
      </w:r>
    </w:p>
    <w:p w14:paraId="7AC1B27C" w14:textId="77777777" w:rsidR="007447CB" w:rsidRPr="0055219E" w:rsidRDefault="007447CB" w:rsidP="00722504">
      <w:pPr>
        <w:rPr>
          <w:color w:val="222222"/>
          <w:shd w:val="clear" w:color="auto" w:fill="FFFFFF"/>
        </w:rPr>
      </w:pPr>
    </w:p>
    <w:p w14:paraId="73E93FEC" w14:textId="34B26003" w:rsidR="007447CB" w:rsidRPr="0055219E" w:rsidRDefault="007447CB"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56462AC2" w14:textId="3A1A1421" w:rsidR="007447CB" w:rsidRPr="0055219E" w:rsidRDefault="007447CB" w:rsidP="00722504">
      <w:pPr>
        <w:rPr>
          <w:color w:val="222222"/>
          <w:shd w:val="clear" w:color="auto" w:fill="FFFFFF"/>
        </w:rPr>
      </w:pPr>
      <w:r w:rsidRPr="0055219E">
        <w:rPr>
          <w:color w:val="222222"/>
          <w:shd w:val="clear" w:color="auto" w:fill="FFFFFF"/>
        </w:rPr>
        <w:t xml:space="preserve">I thought instead of driving all the way back to work, I should help with costumes — John showed me her sketches for </w:t>
      </w:r>
      <w:r w:rsidRPr="0055219E">
        <w:rPr>
          <w:i/>
          <w:color w:val="222222"/>
          <w:shd w:val="clear" w:color="auto" w:fill="FFFFFF"/>
        </w:rPr>
        <w:t>Titus Andronicus</w:t>
      </w:r>
      <w:r w:rsidRPr="0055219E">
        <w:rPr>
          <w:color w:val="222222"/>
          <w:shd w:val="clear" w:color="auto" w:fill="FFFFFF"/>
        </w:rPr>
        <w:t xml:space="preserve">, so I pulled these. </w:t>
      </w:r>
    </w:p>
    <w:p w14:paraId="1DC44AD7" w14:textId="77777777" w:rsidR="00DA742C" w:rsidRPr="0055219E" w:rsidRDefault="00DA742C" w:rsidP="00722504">
      <w:pPr>
        <w:rPr>
          <w:color w:val="222222"/>
          <w:shd w:val="clear" w:color="auto" w:fill="FFFFFF"/>
        </w:rPr>
      </w:pPr>
    </w:p>
    <w:p w14:paraId="0E77D826" w14:textId="343BFFF6" w:rsidR="00DA742C" w:rsidRPr="0055219E" w:rsidRDefault="00730F4D"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A742C" w:rsidRPr="0055219E">
        <w:rPr>
          <w:color w:val="222222"/>
          <w:shd w:val="clear" w:color="auto" w:fill="FFFFFF"/>
        </w:rPr>
        <w:t>GEORGE</w:t>
      </w:r>
    </w:p>
    <w:p w14:paraId="26ABEC91" w14:textId="015743CA" w:rsidR="00DA742C" w:rsidRPr="0055219E" w:rsidRDefault="00DA742C" w:rsidP="00722504">
      <w:pPr>
        <w:rPr>
          <w:color w:val="222222"/>
          <w:shd w:val="clear" w:color="auto" w:fill="FFFFFF"/>
        </w:rPr>
      </w:pPr>
      <w:r w:rsidRPr="0055219E">
        <w:rPr>
          <w:color w:val="222222"/>
          <w:shd w:val="clear" w:color="auto" w:fill="FFFFFF"/>
        </w:rPr>
        <w:t xml:space="preserve">We’re doing Henry the Fourth — In one minute. </w:t>
      </w:r>
    </w:p>
    <w:p w14:paraId="41660193" w14:textId="77777777" w:rsidR="00DA742C" w:rsidRPr="0055219E" w:rsidRDefault="00DA742C" w:rsidP="00722504">
      <w:pPr>
        <w:rPr>
          <w:color w:val="222222"/>
          <w:shd w:val="clear" w:color="auto" w:fill="FFFFFF"/>
        </w:rPr>
      </w:pPr>
    </w:p>
    <w:p w14:paraId="0BD058A1" w14:textId="599E8AFB" w:rsidR="00DA742C" w:rsidRPr="0055219E" w:rsidRDefault="00730F4D"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A742C" w:rsidRPr="0055219E">
        <w:rPr>
          <w:color w:val="222222"/>
          <w:shd w:val="clear" w:color="auto" w:fill="FFFFFF"/>
        </w:rPr>
        <w:t>JOHN</w:t>
      </w:r>
    </w:p>
    <w:p w14:paraId="52E4CD77" w14:textId="75908EBB" w:rsidR="00DA742C" w:rsidRPr="0055219E" w:rsidRDefault="00DA742C" w:rsidP="00722504">
      <w:pPr>
        <w:rPr>
          <w:color w:val="222222"/>
          <w:shd w:val="clear" w:color="auto" w:fill="FFFFFF"/>
        </w:rPr>
      </w:pPr>
      <w:r w:rsidRPr="0055219E">
        <w:rPr>
          <w:color w:val="222222"/>
          <w:shd w:val="clear" w:color="auto" w:fill="FFFFFF"/>
        </w:rPr>
        <w:t xml:space="preserve">ONE MINUTE PLACES! </w:t>
      </w:r>
    </w:p>
    <w:p w14:paraId="073EAAEC" w14:textId="77777777" w:rsidR="008A0F30" w:rsidRPr="0055219E" w:rsidRDefault="008A0F30" w:rsidP="00722504">
      <w:pPr>
        <w:rPr>
          <w:color w:val="222222"/>
          <w:shd w:val="clear" w:color="auto" w:fill="FFFFFF"/>
        </w:rPr>
      </w:pPr>
    </w:p>
    <w:p w14:paraId="0A2FD29D" w14:textId="0A6A9931" w:rsidR="008A0F30" w:rsidRPr="0055219E" w:rsidRDefault="008A0F30"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7AF9152" w14:textId="39AEB962" w:rsidR="008A0F30" w:rsidRPr="0055219E" w:rsidRDefault="008A0F30" w:rsidP="00722504">
      <w:pPr>
        <w:rPr>
          <w:color w:val="222222"/>
          <w:shd w:val="clear" w:color="auto" w:fill="FFFFFF"/>
        </w:rPr>
      </w:pPr>
      <w:r w:rsidRPr="0055219E">
        <w:rPr>
          <w:color w:val="222222"/>
          <w:shd w:val="clear" w:color="auto" w:fill="FFFFFF"/>
        </w:rPr>
        <w:t xml:space="preserve">Your dad’s </w:t>
      </w:r>
      <w:r w:rsidR="007447CB" w:rsidRPr="0055219E">
        <w:rPr>
          <w:color w:val="222222"/>
          <w:shd w:val="clear" w:color="auto" w:fill="FFFFFF"/>
        </w:rPr>
        <w:t>‘</w:t>
      </w:r>
      <w:r w:rsidRPr="0055219E">
        <w:rPr>
          <w:color w:val="222222"/>
          <w:shd w:val="clear" w:color="auto" w:fill="FFFFFF"/>
        </w:rPr>
        <w:t>Sir Reverence</w:t>
      </w:r>
      <w:r w:rsidR="007447CB" w:rsidRPr="0055219E">
        <w:rPr>
          <w:color w:val="222222"/>
          <w:shd w:val="clear" w:color="auto" w:fill="FFFFFF"/>
        </w:rPr>
        <w:t>’</w:t>
      </w:r>
      <w:r w:rsidRPr="0055219E">
        <w:rPr>
          <w:color w:val="222222"/>
          <w:shd w:val="clear" w:color="auto" w:fill="FFFFFF"/>
        </w:rPr>
        <w:t xml:space="preserve"> — We all hate him</w:t>
      </w:r>
      <w:r w:rsidR="007447CB" w:rsidRPr="0055219E">
        <w:rPr>
          <w:color w:val="222222"/>
          <w:shd w:val="clear" w:color="auto" w:fill="FFFFFF"/>
        </w:rPr>
        <w:t>!</w:t>
      </w:r>
      <w:r w:rsidRPr="0055219E">
        <w:rPr>
          <w:color w:val="222222"/>
          <w:shd w:val="clear" w:color="auto" w:fill="FFFFFF"/>
        </w:rPr>
        <w:t xml:space="preserve"> — And you</w:t>
      </w:r>
      <w:r w:rsidR="007447CB" w:rsidRPr="0055219E">
        <w:rPr>
          <w:color w:val="222222"/>
          <w:shd w:val="clear" w:color="auto" w:fill="FFFFFF"/>
        </w:rPr>
        <w:t>r</w:t>
      </w:r>
      <w:r w:rsidRPr="0055219E">
        <w:rPr>
          <w:color w:val="222222"/>
          <w:shd w:val="clear" w:color="auto" w:fill="FFFFFF"/>
        </w:rPr>
        <w:t xml:space="preserve"> </w:t>
      </w:r>
      <w:r w:rsidRPr="0055219E">
        <w:rPr>
          <w:i/>
          <w:color w:val="222222"/>
          <w:shd w:val="clear" w:color="auto" w:fill="FFFFFF"/>
        </w:rPr>
        <w:t>mom</w:t>
      </w:r>
      <w:r w:rsidRPr="0055219E">
        <w:rPr>
          <w:color w:val="222222"/>
          <w:shd w:val="clear" w:color="auto" w:fill="FFFFFF"/>
        </w:rPr>
        <w:t xml:space="preserve">? </w:t>
      </w:r>
    </w:p>
    <w:p w14:paraId="3683AED0" w14:textId="77777777" w:rsidR="008A0F30" w:rsidRPr="0055219E" w:rsidRDefault="008A0F30" w:rsidP="00722504">
      <w:pPr>
        <w:rPr>
          <w:color w:val="222222"/>
          <w:shd w:val="clear" w:color="auto" w:fill="FFFFFF"/>
        </w:rPr>
      </w:pPr>
    </w:p>
    <w:p w14:paraId="74D63C5F" w14:textId="05CCC3EF" w:rsidR="008A0F30" w:rsidRPr="0055219E" w:rsidRDefault="008A0F30"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A509C66" w14:textId="1B856472" w:rsidR="008A0F30" w:rsidRPr="0055219E" w:rsidRDefault="008A0F30" w:rsidP="00722504">
      <w:pPr>
        <w:rPr>
          <w:color w:val="222222"/>
          <w:shd w:val="clear" w:color="auto" w:fill="FFFFFF"/>
        </w:rPr>
      </w:pPr>
      <w:r w:rsidRPr="0055219E">
        <w:rPr>
          <w:color w:val="222222"/>
          <w:shd w:val="clear" w:color="auto" w:fill="FFFFFF"/>
        </w:rPr>
        <w:lastRenderedPageBreak/>
        <w:t>Sneck up about my mom!</w:t>
      </w:r>
    </w:p>
    <w:p w14:paraId="3246AC6E" w14:textId="77777777" w:rsidR="00730F4D" w:rsidRPr="0055219E" w:rsidRDefault="00730F4D" w:rsidP="00722504">
      <w:pPr>
        <w:rPr>
          <w:color w:val="222222"/>
          <w:shd w:val="clear" w:color="auto" w:fill="FFFFFF"/>
        </w:rPr>
      </w:pPr>
    </w:p>
    <w:p w14:paraId="5C51CB5B" w14:textId="76D09E3D" w:rsidR="00730F4D" w:rsidRPr="0055219E" w:rsidRDefault="00730F4D" w:rsidP="0072250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48F34244" w14:textId="4EE31A7C" w:rsidR="00730F4D" w:rsidRPr="0055219E" w:rsidRDefault="00730F4D" w:rsidP="00722504">
      <w:pPr>
        <w:rPr>
          <w:color w:val="222222"/>
          <w:shd w:val="clear" w:color="auto" w:fill="FFFFFF"/>
        </w:rPr>
      </w:pPr>
      <w:r w:rsidRPr="0055219E">
        <w:rPr>
          <w:color w:val="222222"/>
          <w:shd w:val="clear" w:color="auto" w:fill="FFFFFF"/>
        </w:rPr>
        <w:t xml:space="preserve">Just — Why can’t you all say, “Thank you, places”? </w:t>
      </w:r>
    </w:p>
    <w:p w14:paraId="26040DBF" w14:textId="77777777" w:rsidR="00722504" w:rsidRPr="0055219E" w:rsidRDefault="00722504" w:rsidP="0056402F">
      <w:pPr>
        <w:rPr>
          <w:color w:val="222222"/>
          <w:shd w:val="clear" w:color="auto" w:fill="FFFFFF"/>
        </w:rPr>
      </w:pPr>
    </w:p>
    <w:p w14:paraId="6341298A" w14:textId="5E3DF06A" w:rsidR="0056402F" w:rsidRPr="0055219E" w:rsidRDefault="001B7390"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6402F" w:rsidRPr="0055219E">
        <w:rPr>
          <w:color w:val="222222"/>
          <w:shd w:val="clear" w:color="auto" w:fill="FFFFFF"/>
        </w:rPr>
        <w:t>LIZ</w:t>
      </w:r>
    </w:p>
    <w:p w14:paraId="0370FC95" w14:textId="1667EFE8" w:rsidR="0045442C" w:rsidRPr="0055219E" w:rsidRDefault="008A0F30" w:rsidP="0056402F">
      <w:pPr>
        <w:rPr>
          <w:color w:val="222222"/>
          <w:shd w:val="clear" w:color="auto" w:fill="FFFFFF"/>
        </w:rPr>
      </w:pPr>
      <w:r w:rsidRPr="0055219E">
        <w:rPr>
          <w:color w:val="222222"/>
          <w:shd w:val="clear" w:color="auto" w:fill="FFFFFF"/>
        </w:rPr>
        <w:t>It’s because</w:t>
      </w:r>
      <w:r w:rsidR="00C25AA6" w:rsidRPr="0055219E">
        <w:rPr>
          <w:color w:val="222222"/>
          <w:shd w:val="clear" w:color="auto" w:fill="FFFFFF"/>
        </w:rPr>
        <w:t xml:space="preserve"> of </w:t>
      </w:r>
      <w:r w:rsidR="0045442C" w:rsidRPr="0055219E">
        <w:rPr>
          <w:color w:val="222222"/>
          <w:shd w:val="clear" w:color="auto" w:fill="FFFFFF"/>
        </w:rPr>
        <w:t>Hen</w:t>
      </w:r>
      <w:r w:rsidR="001B7390" w:rsidRPr="0055219E">
        <w:rPr>
          <w:color w:val="222222"/>
          <w:shd w:val="clear" w:color="auto" w:fill="FFFFFF"/>
        </w:rPr>
        <w:t>ry that we</w:t>
      </w:r>
      <w:r w:rsidR="00C25AA6" w:rsidRPr="0055219E">
        <w:rPr>
          <w:color w:val="222222"/>
          <w:shd w:val="clear" w:color="auto" w:fill="FFFFFF"/>
        </w:rPr>
        <w:t xml:space="preserve"> went to</w:t>
      </w:r>
      <w:r w:rsidRPr="0055219E">
        <w:rPr>
          <w:color w:val="222222"/>
          <w:shd w:val="clear" w:color="auto" w:fill="FFFFFF"/>
        </w:rPr>
        <w:t xml:space="preserve"> Disney last year — </w:t>
      </w:r>
    </w:p>
    <w:p w14:paraId="48B2951F" w14:textId="77777777" w:rsidR="0045442C" w:rsidRPr="0055219E" w:rsidRDefault="0045442C" w:rsidP="0056402F">
      <w:pPr>
        <w:rPr>
          <w:color w:val="222222"/>
          <w:shd w:val="clear" w:color="auto" w:fill="FFFFFF"/>
        </w:rPr>
      </w:pPr>
    </w:p>
    <w:p w14:paraId="227D8019" w14:textId="2C87BB55" w:rsidR="0045442C" w:rsidRPr="0055219E" w:rsidRDefault="001B7390"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5442C" w:rsidRPr="0055219E">
        <w:rPr>
          <w:color w:val="222222"/>
          <w:shd w:val="clear" w:color="auto" w:fill="FFFFFF"/>
        </w:rPr>
        <w:t>AUGUSTINE</w:t>
      </w:r>
    </w:p>
    <w:p w14:paraId="0A152D01" w14:textId="591F1365" w:rsidR="004E5965" w:rsidRPr="0055219E" w:rsidRDefault="0045442C" w:rsidP="0056402F">
      <w:pPr>
        <w:rPr>
          <w:color w:val="222222"/>
          <w:shd w:val="clear" w:color="auto" w:fill="FFFFFF"/>
        </w:rPr>
      </w:pPr>
      <w:r w:rsidRPr="0055219E">
        <w:rPr>
          <w:color w:val="222222"/>
          <w:shd w:val="clear" w:color="auto" w:fill="FFFFFF"/>
        </w:rPr>
        <w:t>We performed at</w:t>
      </w:r>
      <w:r w:rsidR="00576A2A" w:rsidRPr="0055219E">
        <w:rPr>
          <w:color w:val="222222"/>
          <w:shd w:val="clear" w:color="auto" w:fill="FFFFFF"/>
        </w:rPr>
        <w:t xml:space="preserve"> Epcot Center</w:t>
      </w:r>
      <w:r w:rsidR="007447CB" w:rsidRPr="0055219E">
        <w:rPr>
          <w:color w:val="222222"/>
          <w:shd w:val="clear" w:color="auto" w:fill="FFFFFF"/>
        </w:rPr>
        <w:t xml:space="preserve">! </w:t>
      </w:r>
    </w:p>
    <w:p w14:paraId="4FFB91F4" w14:textId="696C3951" w:rsidR="0045442C" w:rsidRPr="0055219E" w:rsidRDefault="0045442C" w:rsidP="0056402F">
      <w:pPr>
        <w:rPr>
          <w:color w:val="222222"/>
          <w:shd w:val="clear" w:color="auto" w:fill="FFFFFF"/>
        </w:rPr>
      </w:pPr>
      <w:r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Pr="0055219E">
        <w:rPr>
          <w:color w:val="222222"/>
          <w:shd w:val="clear" w:color="auto" w:fill="FFFFFF"/>
        </w:rPr>
        <w:t>LIZ</w:t>
      </w:r>
    </w:p>
    <w:p w14:paraId="2BDFEE38" w14:textId="48D1A2C9" w:rsidR="00DC4611" w:rsidRPr="0055219E" w:rsidRDefault="001B7390" w:rsidP="0056402F">
      <w:pPr>
        <w:rPr>
          <w:color w:val="222222"/>
          <w:shd w:val="clear" w:color="auto" w:fill="FFFFFF"/>
        </w:rPr>
      </w:pPr>
      <w:r w:rsidRPr="0055219E">
        <w:rPr>
          <w:color w:val="222222"/>
          <w:shd w:val="clear" w:color="auto" w:fill="FFFFFF"/>
        </w:rPr>
        <w:t xml:space="preserve">In Little France — </w:t>
      </w:r>
      <w:r w:rsidR="008A0F30" w:rsidRPr="0055219E">
        <w:rPr>
          <w:color w:val="222222"/>
          <w:shd w:val="clear" w:color="auto" w:fill="FFFFFF"/>
        </w:rPr>
        <w:t xml:space="preserve">Though that was hard for me — Because </w:t>
      </w:r>
      <w:r w:rsidR="00DC4611" w:rsidRPr="0055219E">
        <w:rPr>
          <w:color w:val="222222"/>
          <w:shd w:val="clear" w:color="auto" w:fill="FFFFFF"/>
        </w:rPr>
        <w:t xml:space="preserve">I hate the French. </w:t>
      </w:r>
      <w:r w:rsidR="00DC4611" w:rsidRPr="0055219E">
        <w:rPr>
          <w:color w:val="222222"/>
          <w:shd w:val="clear" w:color="auto" w:fill="FFFFFF"/>
        </w:rPr>
        <w:br/>
      </w:r>
      <w:r w:rsidR="00DC4611"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C4611" w:rsidRPr="0055219E">
        <w:rPr>
          <w:color w:val="222222"/>
          <w:shd w:val="clear" w:color="auto" w:fill="FFFFFF"/>
        </w:rPr>
        <w:t>ALL</w:t>
      </w:r>
    </w:p>
    <w:p w14:paraId="4F146B5B" w14:textId="0917C602" w:rsidR="00730F4D" w:rsidRPr="0055219E" w:rsidRDefault="00DC4611" w:rsidP="00730F4D">
      <w:pPr>
        <w:rPr>
          <w:color w:val="222222"/>
          <w:shd w:val="clear" w:color="auto" w:fill="FFFFFF"/>
        </w:rPr>
      </w:pPr>
      <w:r w:rsidRPr="0055219E">
        <w:rPr>
          <w:color w:val="222222"/>
          <w:shd w:val="clear" w:color="auto" w:fill="FFFFFF"/>
        </w:rPr>
        <w:t xml:space="preserve">We </w:t>
      </w:r>
      <w:r w:rsidRPr="0055219E">
        <w:rPr>
          <w:i/>
          <w:color w:val="222222"/>
          <w:shd w:val="clear" w:color="auto" w:fill="FFFFFF"/>
        </w:rPr>
        <w:t>know</w:t>
      </w:r>
      <w:r w:rsidRPr="0055219E">
        <w:rPr>
          <w:color w:val="222222"/>
          <w:shd w:val="clear" w:color="auto" w:fill="FFFFFF"/>
        </w:rPr>
        <w:t xml:space="preserve">. </w:t>
      </w:r>
    </w:p>
    <w:p w14:paraId="733C761B" w14:textId="22ADAA35" w:rsidR="00DC4611" w:rsidRPr="0055219E" w:rsidRDefault="00DC4611" w:rsidP="0056402F">
      <w:pPr>
        <w:rPr>
          <w:color w:val="222222"/>
          <w:shd w:val="clear" w:color="auto" w:fill="FFFFFF"/>
        </w:rPr>
      </w:pPr>
      <w:r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8A0F30" w:rsidRPr="0055219E">
        <w:rPr>
          <w:color w:val="222222"/>
          <w:shd w:val="clear" w:color="auto" w:fill="FFFFFF"/>
        </w:rPr>
        <w:t>RICHARD</w:t>
      </w:r>
    </w:p>
    <w:p w14:paraId="0719C3A0" w14:textId="22BDB693" w:rsidR="00DC4611" w:rsidRPr="0055219E" w:rsidRDefault="008A0F30" w:rsidP="0056402F">
      <w:pPr>
        <w:rPr>
          <w:color w:val="222222"/>
          <w:shd w:val="clear" w:color="auto" w:fill="FFFFFF"/>
        </w:rPr>
      </w:pPr>
      <w:r w:rsidRPr="0055219E">
        <w:rPr>
          <w:color w:val="222222"/>
          <w:shd w:val="clear" w:color="auto" w:fill="FFFFFF"/>
        </w:rPr>
        <w:t xml:space="preserve">Quit this skimble-skamble stuff! </w:t>
      </w:r>
      <w:r w:rsidR="007447CB" w:rsidRPr="0055219E">
        <w:rPr>
          <w:color w:val="222222"/>
          <w:shd w:val="clear" w:color="auto" w:fill="FFFFFF"/>
        </w:rPr>
        <w:t xml:space="preserve">I’M IN CHARGE! We’re doing </w:t>
      </w:r>
      <w:r w:rsidR="007447CB" w:rsidRPr="0055219E">
        <w:rPr>
          <w:i/>
          <w:color w:val="222222"/>
          <w:shd w:val="clear" w:color="auto" w:fill="FFFFFF"/>
        </w:rPr>
        <w:t>Titus</w:t>
      </w:r>
      <w:r w:rsidR="007447CB" w:rsidRPr="0055219E">
        <w:rPr>
          <w:color w:val="222222"/>
          <w:shd w:val="clear" w:color="auto" w:fill="FFFFFF"/>
        </w:rPr>
        <w:t xml:space="preserve">. </w:t>
      </w:r>
      <w:r w:rsidR="00DC4611" w:rsidRPr="0055219E">
        <w:rPr>
          <w:color w:val="222222"/>
          <w:shd w:val="clear" w:color="auto" w:fill="FFFFFF"/>
        </w:rPr>
        <w:br/>
      </w:r>
      <w:r w:rsidR="00DC4611"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DC4611" w:rsidRPr="0055219E">
        <w:rPr>
          <w:color w:val="222222"/>
          <w:shd w:val="clear" w:color="auto" w:fill="FFFFFF"/>
        </w:rPr>
        <w:t>GEORGE</w:t>
      </w:r>
    </w:p>
    <w:p w14:paraId="0D485490" w14:textId="417B1FB4" w:rsidR="008A0F30" w:rsidRPr="0055219E" w:rsidRDefault="007447CB" w:rsidP="0056402F">
      <w:pPr>
        <w:rPr>
          <w:color w:val="222222"/>
          <w:shd w:val="clear" w:color="auto" w:fill="FFFFFF"/>
        </w:rPr>
      </w:pPr>
      <w:r w:rsidRPr="0055219E">
        <w:rPr>
          <w:color w:val="222222"/>
          <w:shd w:val="clear" w:color="auto" w:fill="FFFFFF"/>
        </w:rPr>
        <w:t xml:space="preserve">We better start — John — Let’s go to the booth — Bring the chicken. </w:t>
      </w:r>
      <w:r w:rsidR="00DC4611" w:rsidRPr="0055219E">
        <w:rPr>
          <w:color w:val="222222"/>
          <w:shd w:val="clear" w:color="auto" w:fill="FFFFFF"/>
        </w:rPr>
        <w:t xml:space="preserve"> </w:t>
      </w:r>
    </w:p>
    <w:p w14:paraId="0ED9C055" w14:textId="77777777" w:rsidR="008A0F30" w:rsidRPr="0055219E" w:rsidRDefault="008A0F30" w:rsidP="0056402F">
      <w:pPr>
        <w:rPr>
          <w:color w:val="222222"/>
          <w:shd w:val="clear" w:color="auto" w:fill="FFFFFF"/>
        </w:rPr>
      </w:pPr>
    </w:p>
    <w:p w14:paraId="52B42E1B" w14:textId="39C8E771" w:rsidR="008A0F30" w:rsidRPr="0055219E" w:rsidRDefault="008A0F30"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0EAEA44" w14:textId="496D605B" w:rsidR="001B7390" w:rsidRPr="0055219E" w:rsidRDefault="007447CB" w:rsidP="0056402F">
      <w:pPr>
        <w:rPr>
          <w:color w:val="222222"/>
          <w:shd w:val="clear" w:color="auto" w:fill="FFFFFF"/>
        </w:rPr>
      </w:pPr>
      <w:r w:rsidRPr="0055219E">
        <w:rPr>
          <w:color w:val="222222"/>
          <w:shd w:val="clear" w:color="auto" w:fill="FFFFFF"/>
        </w:rPr>
        <w:t>NOBODY MOVE! We’ll</w:t>
      </w:r>
      <w:r w:rsidR="008A0F30" w:rsidRPr="0055219E">
        <w:rPr>
          <w:color w:val="222222"/>
          <w:shd w:val="clear" w:color="auto" w:fill="FFFFFF"/>
        </w:rPr>
        <w:t xml:space="preserve"> be finished </w:t>
      </w:r>
      <w:r w:rsidRPr="0055219E">
        <w:rPr>
          <w:color w:val="222222"/>
          <w:shd w:val="clear" w:color="auto" w:fill="FFFFFF"/>
        </w:rPr>
        <w:t xml:space="preserve">— </w:t>
      </w:r>
      <w:r w:rsidR="008A0F30" w:rsidRPr="0055219E">
        <w:rPr>
          <w:color w:val="222222"/>
          <w:shd w:val="clear" w:color="auto" w:fill="FFFFFF"/>
        </w:rPr>
        <w:t xml:space="preserve">when time hath sow’d a grizzle on thy case! </w:t>
      </w:r>
      <w:r w:rsidR="001B7390" w:rsidRPr="0055219E">
        <w:rPr>
          <w:color w:val="222222"/>
          <w:shd w:val="clear" w:color="auto" w:fill="FFFFFF"/>
        </w:rPr>
        <w:br/>
      </w:r>
      <w:r w:rsidR="001B7390"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t>WILL</w:t>
      </w:r>
    </w:p>
    <w:p w14:paraId="161100E9" w14:textId="6B947717" w:rsidR="001B7390" w:rsidRPr="0055219E" w:rsidRDefault="001B7390" w:rsidP="0056402F">
      <w:pPr>
        <w:rPr>
          <w:color w:val="222222"/>
          <w:shd w:val="clear" w:color="auto" w:fill="FFFFFF"/>
        </w:rPr>
      </w:pPr>
      <w:r w:rsidRPr="0055219E">
        <w:rPr>
          <w:color w:val="222222"/>
          <w:shd w:val="clear" w:color="auto" w:fill="FFFFFF"/>
        </w:rPr>
        <w:t xml:space="preserve">Mouse-colored tights! And a lute! </w:t>
      </w:r>
      <w:r w:rsidR="007447CB" w:rsidRPr="0055219E">
        <w:rPr>
          <w:color w:val="222222"/>
          <w:shd w:val="clear" w:color="auto" w:fill="FFFFFF"/>
        </w:rPr>
        <w:t>What else was</w:t>
      </w:r>
      <w:r w:rsidR="00D03A0D" w:rsidRPr="0055219E">
        <w:rPr>
          <w:color w:val="222222"/>
          <w:shd w:val="clear" w:color="auto" w:fill="FFFFFF"/>
        </w:rPr>
        <w:t xml:space="preserve"> she getting?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7D9B9C3" w14:textId="74ECA21F" w:rsidR="008A0F30" w:rsidRPr="0055219E" w:rsidRDefault="007447CB" w:rsidP="007447CB">
      <w:pPr>
        <w:rPr>
          <w:color w:val="222222"/>
          <w:shd w:val="clear" w:color="auto" w:fill="FFFFFF"/>
        </w:rPr>
      </w:pPr>
      <w:r w:rsidRPr="0055219E">
        <w:rPr>
          <w:color w:val="222222"/>
          <w:shd w:val="clear" w:color="auto" w:fill="FFFFFF"/>
        </w:rPr>
        <w:t xml:space="preserve">You </w:t>
      </w:r>
      <w:r w:rsidRPr="0055219E">
        <w:rPr>
          <w:i/>
          <w:color w:val="222222"/>
          <w:shd w:val="clear" w:color="auto" w:fill="FFFFFF"/>
        </w:rPr>
        <w:t>s</w:t>
      </w:r>
      <w:r w:rsidR="008A0F30" w:rsidRPr="0055219E">
        <w:rPr>
          <w:i/>
          <w:color w:val="222222"/>
          <w:shd w:val="clear" w:color="auto" w:fill="FFFFFF"/>
        </w:rPr>
        <w:t>pleen</w:t>
      </w:r>
      <w:r w:rsidR="008A0F30" w:rsidRPr="0055219E">
        <w:rPr>
          <w:color w:val="222222"/>
          <w:shd w:val="clear" w:color="auto" w:fill="FFFFFF"/>
        </w:rPr>
        <w:t xml:space="preserve">! </w:t>
      </w:r>
      <w:r w:rsidR="001B7390" w:rsidRPr="0055219E">
        <w:rPr>
          <w:color w:val="222222"/>
          <w:shd w:val="clear" w:color="auto" w:fill="FFFFFF"/>
        </w:rPr>
        <w:t>I</w:t>
      </w:r>
      <w:r w:rsidR="00B153DC" w:rsidRPr="0055219E">
        <w:rPr>
          <w:color w:val="222222"/>
          <w:shd w:val="clear" w:color="auto" w:fill="FFFFFF"/>
        </w:rPr>
        <w:t xml:space="preserve"> was</w:t>
      </w:r>
      <w:r w:rsidR="001B7390" w:rsidRPr="0055219E">
        <w:rPr>
          <w:color w:val="222222"/>
          <w:shd w:val="clear" w:color="auto" w:fill="FFFFFF"/>
        </w:rPr>
        <w:t xml:space="preserve"> obviously his </w:t>
      </w:r>
      <w:r w:rsidR="001B7390" w:rsidRPr="0055219E">
        <w:rPr>
          <w:i/>
          <w:color w:val="222222"/>
          <w:shd w:val="clear" w:color="auto" w:fill="FFFFFF"/>
        </w:rPr>
        <w:t>favorite</w:t>
      </w:r>
      <w:r w:rsidRPr="0055219E">
        <w:rPr>
          <w:color w:val="222222"/>
          <w:shd w:val="clear" w:color="auto" w:fill="FFFFFF"/>
        </w:rPr>
        <w:t>!</w:t>
      </w:r>
      <w:r w:rsidR="0045442C" w:rsidRPr="0055219E">
        <w:rPr>
          <w:color w:val="222222"/>
          <w:shd w:val="clear" w:color="auto" w:fill="FFFFFF"/>
        </w:rPr>
        <w:t xml:space="preserve"> </w:t>
      </w:r>
    </w:p>
    <w:p w14:paraId="1F5EE38F" w14:textId="77777777" w:rsidR="008A0F30" w:rsidRPr="0055219E" w:rsidRDefault="008A0F30" w:rsidP="0056402F">
      <w:pPr>
        <w:rPr>
          <w:color w:val="222222"/>
          <w:shd w:val="clear" w:color="auto" w:fill="FFFFFF"/>
        </w:rPr>
      </w:pPr>
    </w:p>
    <w:p w14:paraId="164CAB3C" w14:textId="0B2DA420" w:rsidR="008A0F30" w:rsidRPr="0055219E" w:rsidRDefault="006E2CC1"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A0F30" w:rsidRPr="0055219E">
        <w:rPr>
          <w:color w:val="222222"/>
          <w:shd w:val="clear" w:color="auto" w:fill="FFFFFF"/>
        </w:rPr>
        <w:t>RICHARD</w:t>
      </w:r>
    </w:p>
    <w:p w14:paraId="2EA4FC09" w14:textId="7013FCBC" w:rsidR="006E2CC1" w:rsidRPr="0055219E" w:rsidRDefault="008A0F30" w:rsidP="0056402F">
      <w:pPr>
        <w:rPr>
          <w:color w:val="222222"/>
          <w:shd w:val="clear" w:color="auto" w:fill="FFFFFF"/>
        </w:rPr>
      </w:pPr>
      <w:r w:rsidRPr="0055219E">
        <w:rPr>
          <w:color w:val="222222"/>
          <w:shd w:val="clear" w:color="auto" w:fill="FFFFFF"/>
        </w:rPr>
        <w:t xml:space="preserve">My star-crossed </w:t>
      </w:r>
      <w:r w:rsidR="006E2CC1" w:rsidRPr="0055219E">
        <w:rPr>
          <w:color w:val="222222"/>
          <w:shd w:val="clear" w:color="auto" w:fill="FFFFFF"/>
        </w:rPr>
        <w:t xml:space="preserve">sonty </w:t>
      </w:r>
      <w:r w:rsidR="008D6F47" w:rsidRPr="0055219E">
        <w:rPr>
          <w:color w:val="222222"/>
          <w:shd w:val="clear" w:color="auto" w:fill="FFFFFF"/>
        </w:rPr>
        <w:t>—</w:t>
      </w:r>
    </w:p>
    <w:p w14:paraId="7BDA4CEB" w14:textId="77777777" w:rsidR="006E2CC1" w:rsidRPr="0055219E" w:rsidRDefault="006E2CC1" w:rsidP="0056402F">
      <w:pPr>
        <w:rPr>
          <w:color w:val="222222"/>
          <w:shd w:val="clear" w:color="auto" w:fill="FFFFFF"/>
        </w:rPr>
      </w:pPr>
    </w:p>
    <w:p w14:paraId="00C5D500" w14:textId="61887160" w:rsidR="006E2CC1" w:rsidRPr="0055219E" w:rsidRDefault="006E2CC1"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1B8B753" w14:textId="77777777" w:rsidR="006E2CC1" w:rsidRPr="0055219E" w:rsidRDefault="006E2CC1" w:rsidP="0056402F">
      <w:pPr>
        <w:rPr>
          <w:color w:val="222222"/>
          <w:shd w:val="clear" w:color="auto" w:fill="FFFFFF"/>
        </w:rPr>
      </w:pPr>
      <w:r w:rsidRPr="0055219E">
        <w:rPr>
          <w:color w:val="222222"/>
          <w:shd w:val="clear" w:color="auto" w:fill="FFFFFF"/>
        </w:rPr>
        <w:t xml:space="preserve">Don’t call me that! </w:t>
      </w:r>
    </w:p>
    <w:p w14:paraId="4968F2C5" w14:textId="77777777" w:rsidR="006E2CC1" w:rsidRPr="0055219E" w:rsidRDefault="006E2CC1" w:rsidP="0056402F">
      <w:pPr>
        <w:rPr>
          <w:color w:val="222222"/>
          <w:shd w:val="clear" w:color="auto" w:fill="FFFFFF"/>
        </w:rPr>
      </w:pPr>
    </w:p>
    <w:p w14:paraId="5A364090" w14:textId="70BB91BD" w:rsidR="006E2CC1" w:rsidRPr="0055219E" w:rsidRDefault="006E2CC1"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53F341C" w14:textId="49D3B979" w:rsidR="007447CB" w:rsidRPr="0055219E" w:rsidRDefault="006E2CC1" w:rsidP="007447CB">
      <w:pPr>
        <w:rPr>
          <w:color w:val="222222"/>
          <w:shd w:val="clear" w:color="auto" w:fill="FFFFFF"/>
        </w:rPr>
      </w:pPr>
      <w:r w:rsidRPr="0055219E">
        <w:rPr>
          <w:color w:val="222222"/>
          <w:shd w:val="clear" w:color="auto" w:fill="FFFFFF"/>
        </w:rPr>
        <w:t xml:space="preserve">My slug-a-bed — </w:t>
      </w:r>
    </w:p>
    <w:p w14:paraId="137DCFAA" w14:textId="77777777" w:rsidR="007447CB" w:rsidRPr="0055219E" w:rsidRDefault="007447CB" w:rsidP="0056402F">
      <w:pPr>
        <w:rPr>
          <w:color w:val="222222"/>
          <w:shd w:val="clear" w:color="auto" w:fill="FFFFFF"/>
        </w:rPr>
      </w:pPr>
    </w:p>
    <w:p w14:paraId="5C946A6C" w14:textId="76B622FB" w:rsidR="007447CB" w:rsidRPr="0055219E" w:rsidRDefault="007447CB"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468DDC3" w14:textId="4F7CA339" w:rsidR="007447CB" w:rsidRPr="0055219E" w:rsidRDefault="007447CB" w:rsidP="0056402F">
      <w:pPr>
        <w:rPr>
          <w:color w:val="222222"/>
          <w:shd w:val="clear" w:color="auto" w:fill="FFFFFF"/>
        </w:rPr>
      </w:pPr>
      <w:r w:rsidRPr="0055219E">
        <w:rPr>
          <w:color w:val="222222"/>
          <w:shd w:val="clear" w:color="auto" w:fill="FFFFFF"/>
        </w:rPr>
        <w:t xml:space="preserve">I’m a Joy Machine! </w:t>
      </w:r>
    </w:p>
    <w:p w14:paraId="74336D51" w14:textId="7B8E9FD0" w:rsidR="001C3055" w:rsidRPr="0055219E" w:rsidRDefault="008D6F47" w:rsidP="0056402F">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46B14838" w14:textId="33283875" w:rsidR="008D6F47" w:rsidRPr="0055219E" w:rsidRDefault="008D6F47" w:rsidP="0056402F">
      <w:pPr>
        <w:rPr>
          <w:color w:val="222222"/>
          <w:shd w:val="clear" w:color="auto" w:fill="FFFFFF"/>
        </w:rPr>
      </w:pPr>
      <w:r w:rsidRPr="0055219E">
        <w:rPr>
          <w:color w:val="222222"/>
          <w:shd w:val="clear" w:color="auto" w:fill="FFFFFF"/>
        </w:rPr>
        <w:t>My Dad pays for everything!</w:t>
      </w:r>
    </w:p>
    <w:p w14:paraId="32CB7B69" w14:textId="77777777" w:rsidR="001C3055" w:rsidRPr="0055219E" w:rsidRDefault="001C3055" w:rsidP="0056402F">
      <w:pPr>
        <w:rPr>
          <w:color w:val="222222"/>
          <w:shd w:val="clear" w:color="auto" w:fill="FFFFFF"/>
        </w:rPr>
      </w:pPr>
    </w:p>
    <w:p w14:paraId="434A32B4" w14:textId="02C0B254" w:rsidR="001C3055" w:rsidRPr="0055219E" w:rsidRDefault="001B7390"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HENRY II</w:t>
      </w:r>
    </w:p>
    <w:p w14:paraId="0BB4C3E4" w14:textId="28826322" w:rsidR="00C25AA6" w:rsidRPr="0055219E" w:rsidRDefault="003C28E8" w:rsidP="0056402F">
      <w:pPr>
        <w:rPr>
          <w:color w:val="222222"/>
          <w:shd w:val="clear" w:color="auto" w:fill="FFFFFF"/>
        </w:rPr>
      </w:pPr>
      <w:r w:rsidRPr="0055219E">
        <w:rPr>
          <w:color w:val="222222"/>
          <w:shd w:val="clear" w:color="auto" w:fill="FFFFFF"/>
        </w:rPr>
        <w:t xml:space="preserve">Money is the great corruptor! </w:t>
      </w:r>
      <w:r w:rsidR="001C3055" w:rsidRPr="0055219E">
        <w:rPr>
          <w:color w:val="222222"/>
          <w:shd w:val="clear" w:color="auto" w:fill="FFFFFF"/>
        </w:rPr>
        <w:br/>
      </w:r>
      <w:r w:rsidR="001C3055"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C3055" w:rsidRPr="0055219E">
        <w:rPr>
          <w:color w:val="222222"/>
          <w:shd w:val="clear" w:color="auto" w:fill="FFFFFF"/>
        </w:rPr>
        <w:t xml:space="preserve">AUGUSTINE </w:t>
      </w:r>
    </w:p>
    <w:p w14:paraId="2007F997" w14:textId="7E328A76" w:rsidR="008D6F47" w:rsidRPr="0055219E" w:rsidRDefault="008D6F47" w:rsidP="0056402F">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004E21E7" w:rsidRPr="0055219E">
        <w:rPr>
          <w:i/>
          <w:color w:val="222222"/>
          <w:shd w:val="clear" w:color="auto" w:fill="FFFFFF"/>
        </w:rPr>
        <w:t>.</w:t>
      </w:r>
      <w:r w:rsidRPr="0055219E">
        <w:rPr>
          <w:color w:val="222222"/>
          <w:shd w:val="clear" w:color="auto" w:fill="FFFFFF"/>
        </w:rPr>
        <w:t xml:space="preserve">) That explains your fancy shoons. </w:t>
      </w:r>
    </w:p>
    <w:p w14:paraId="08B78E70" w14:textId="77777777" w:rsidR="008D6F47" w:rsidRPr="0055219E" w:rsidRDefault="008D6F47" w:rsidP="0056402F">
      <w:pPr>
        <w:rPr>
          <w:color w:val="222222"/>
          <w:shd w:val="clear" w:color="auto" w:fill="FFFFFF"/>
        </w:rPr>
      </w:pPr>
    </w:p>
    <w:p w14:paraId="04E01850" w14:textId="4028B381" w:rsidR="008D6F47" w:rsidRPr="0055219E" w:rsidRDefault="008D6F47"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90FBCE2" w14:textId="73F6DF9A" w:rsidR="008D6F47" w:rsidRPr="0055219E" w:rsidRDefault="008D6F47" w:rsidP="0056402F">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004E21E7" w:rsidRPr="0055219E">
        <w:rPr>
          <w:i/>
          <w:color w:val="222222"/>
          <w:shd w:val="clear" w:color="auto" w:fill="FFFFFF"/>
        </w:rPr>
        <w:t>.</w:t>
      </w:r>
      <w:r w:rsidRPr="0055219E">
        <w:rPr>
          <w:color w:val="222222"/>
          <w:shd w:val="clear" w:color="auto" w:fill="FFFFFF"/>
        </w:rPr>
        <w:t xml:space="preserve">) And why you get all the leads, despite your lack of talent! </w:t>
      </w:r>
    </w:p>
    <w:p w14:paraId="2C57053F" w14:textId="77777777" w:rsidR="008D6F47" w:rsidRPr="0055219E" w:rsidRDefault="008D6F47" w:rsidP="0056402F">
      <w:pPr>
        <w:rPr>
          <w:color w:val="222222"/>
          <w:shd w:val="clear" w:color="auto" w:fill="FFFFFF"/>
        </w:rPr>
      </w:pPr>
    </w:p>
    <w:p w14:paraId="21710C4B" w14:textId="2645E093" w:rsidR="008D6F47" w:rsidRPr="0055219E" w:rsidRDefault="008D6F47"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F4C36FA" w14:textId="77777777" w:rsidR="003C28E8" w:rsidRPr="0055219E" w:rsidRDefault="003C28E8" w:rsidP="0056402F">
      <w:pPr>
        <w:rPr>
          <w:color w:val="222222"/>
          <w:shd w:val="clear" w:color="auto" w:fill="FFFFFF"/>
        </w:rPr>
      </w:pPr>
      <w:r w:rsidRPr="0055219E">
        <w:rPr>
          <w:color w:val="222222"/>
          <w:shd w:val="clear" w:color="auto" w:fill="FFFFFF"/>
        </w:rPr>
        <w:t xml:space="preserve">With the show in — When? </w:t>
      </w:r>
    </w:p>
    <w:p w14:paraId="665A8B9F" w14:textId="77777777" w:rsidR="003C28E8" w:rsidRPr="0055219E" w:rsidRDefault="003C28E8" w:rsidP="0056402F">
      <w:pPr>
        <w:rPr>
          <w:color w:val="222222"/>
          <w:shd w:val="clear" w:color="auto" w:fill="FFFFFF"/>
        </w:rPr>
      </w:pPr>
    </w:p>
    <w:p w14:paraId="3AAB3751" w14:textId="1B25CD37" w:rsidR="003C28E8" w:rsidRPr="0055219E" w:rsidRDefault="003C28E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28636A28" w14:textId="77777777" w:rsidR="003C28E8" w:rsidRPr="0055219E" w:rsidRDefault="003C28E8" w:rsidP="0056402F">
      <w:pPr>
        <w:rPr>
          <w:color w:val="222222"/>
          <w:shd w:val="clear" w:color="auto" w:fill="FFFFFF"/>
        </w:rPr>
      </w:pPr>
      <w:r w:rsidRPr="0055219E">
        <w:rPr>
          <w:color w:val="222222"/>
          <w:shd w:val="clear" w:color="auto" w:fill="FFFFFF"/>
        </w:rPr>
        <w:t xml:space="preserve">Right now — This minute. </w:t>
      </w:r>
    </w:p>
    <w:p w14:paraId="617FF40A" w14:textId="77777777" w:rsidR="003C28E8" w:rsidRPr="0055219E" w:rsidRDefault="003C28E8" w:rsidP="0056402F">
      <w:pPr>
        <w:rPr>
          <w:color w:val="222222"/>
          <w:shd w:val="clear" w:color="auto" w:fill="FFFFFF"/>
        </w:rPr>
      </w:pPr>
    </w:p>
    <w:p w14:paraId="04C21E5F" w14:textId="75D827E2" w:rsidR="003C28E8" w:rsidRPr="0055219E" w:rsidRDefault="003C28E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2613C3DB" w14:textId="6D299CDE" w:rsidR="003C28E8" w:rsidRPr="0055219E" w:rsidRDefault="003C28E8" w:rsidP="0056402F">
      <w:pPr>
        <w:rPr>
          <w:color w:val="222222"/>
          <w:shd w:val="clear" w:color="auto" w:fill="FFFFFF"/>
        </w:rPr>
      </w:pPr>
      <w:r w:rsidRPr="0055219E">
        <w:rPr>
          <w:color w:val="222222"/>
          <w:shd w:val="clear" w:color="auto" w:fill="FFFFFF"/>
        </w:rPr>
        <w:t xml:space="preserve">Curtain riseth!  </w:t>
      </w:r>
    </w:p>
    <w:p w14:paraId="007EEE69" w14:textId="77777777" w:rsidR="003C28E8" w:rsidRPr="0055219E" w:rsidRDefault="003C28E8" w:rsidP="0056402F">
      <w:pPr>
        <w:rPr>
          <w:color w:val="222222"/>
          <w:shd w:val="clear" w:color="auto" w:fill="FFFFFF"/>
        </w:rPr>
      </w:pPr>
    </w:p>
    <w:p w14:paraId="208CD570" w14:textId="2A1A3010" w:rsidR="003C28E8" w:rsidRPr="0055219E" w:rsidRDefault="003C28E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r w:rsidRPr="0055219E">
        <w:rPr>
          <w:color w:val="222222"/>
          <w:shd w:val="clear" w:color="auto" w:fill="FFFFFF"/>
        </w:rPr>
        <w:br/>
        <w:t xml:space="preserve">What’s a curtain? </w:t>
      </w:r>
    </w:p>
    <w:p w14:paraId="691DFC30" w14:textId="77777777" w:rsidR="003C28E8" w:rsidRPr="0055219E" w:rsidRDefault="003C28E8" w:rsidP="0056402F">
      <w:pPr>
        <w:rPr>
          <w:color w:val="222222"/>
          <w:shd w:val="clear" w:color="auto" w:fill="FFFFFF"/>
        </w:rPr>
      </w:pPr>
    </w:p>
    <w:p w14:paraId="3E60B732" w14:textId="5F74C0EA" w:rsidR="003C28E8" w:rsidRPr="0055219E" w:rsidRDefault="003C28E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4CAAE1F" w14:textId="2BDFAFD6" w:rsidR="00D03A0D" w:rsidRPr="0055219E" w:rsidRDefault="003C28E8" w:rsidP="0056402F">
      <w:pPr>
        <w:rPr>
          <w:color w:val="222222"/>
          <w:shd w:val="clear" w:color="auto" w:fill="FFFFFF"/>
        </w:rPr>
      </w:pPr>
      <w:r w:rsidRPr="0055219E">
        <w:rPr>
          <w:color w:val="222222"/>
          <w:shd w:val="clear" w:color="auto" w:fill="FFFFFF"/>
        </w:rPr>
        <w:t xml:space="preserve">Everyone in the show has to volunteer </w:t>
      </w:r>
      <w:r w:rsidR="002D57C8" w:rsidRPr="0055219E">
        <w:rPr>
          <w:color w:val="222222"/>
          <w:shd w:val="clear" w:color="auto" w:fill="FFFFFF"/>
        </w:rPr>
        <w:t>at least 20 hours</w:t>
      </w:r>
      <w:r w:rsidRPr="0055219E">
        <w:rPr>
          <w:color w:val="222222"/>
          <w:shd w:val="clear" w:color="auto" w:fill="FFFFFF"/>
        </w:rPr>
        <w:t xml:space="preserve">. </w:t>
      </w:r>
      <w:r w:rsidR="00C25AA6" w:rsidRPr="0055219E">
        <w:rPr>
          <w:color w:val="222222"/>
          <w:shd w:val="clear" w:color="auto" w:fill="FFFFFF"/>
        </w:rPr>
        <w:t xml:space="preserve">We’ve got a clipboard </w:t>
      </w:r>
      <w:r w:rsidR="002D57C8" w:rsidRPr="0055219E">
        <w:rPr>
          <w:color w:val="222222"/>
          <w:shd w:val="clear" w:color="auto" w:fill="FFFFFF"/>
        </w:rPr>
        <w:t>—</w:t>
      </w:r>
      <w:r w:rsidR="00D03A0D" w:rsidRPr="0055219E">
        <w:rPr>
          <w:color w:val="222222"/>
          <w:shd w:val="clear" w:color="auto" w:fill="FFFFFF"/>
        </w:rPr>
        <w:br/>
      </w:r>
      <w:r w:rsidR="00D03A0D" w:rsidRPr="0055219E">
        <w:rPr>
          <w:color w:val="222222"/>
          <w:shd w:val="clear" w:color="auto" w:fill="FFFFFF"/>
        </w:rPr>
        <w:br/>
      </w:r>
      <w:r w:rsidR="00D03A0D" w:rsidRPr="0055219E">
        <w:rPr>
          <w:color w:val="222222"/>
          <w:shd w:val="clear" w:color="auto" w:fill="FFFFFF"/>
        </w:rPr>
        <w:tab/>
      </w:r>
      <w:r w:rsidR="00D03A0D" w:rsidRPr="0055219E">
        <w:rPr>
          <w:color w:val="222222"/>
          <w:shd w:val="clear" w:color="auto" w:fill="FFFFFF"/>
        </w:rPr>
        <w:tab/>
      </w:r>
      <w:r w:rsidR="00D03A0D" w:rsidRPr="0055219E">
        <w:rPr>
          <w:color w:val="222222"/>
          <w:shd w:val="clear" w:color="auto" w:fill="FFFFFF"/>
        </w:rPr>
        <w:tab/>
      </w:r>
      <w:r w:rsidR="00D03A0D" w:rsidRPr="0055219E">
        <w:rPr>
          <w:color w:val="222222"/>
          <w:shd w:val="clear" w:color="auto" w:fill="FFFFFF"/>
        </w:rPr>
        <w:tab/>
      </w:r>
      <w:r w:rsidR="00D03A0D" w:rsidRPr="0055219E">
        <w:rPr>
          <w:color w:val="222222"/>
          <w:shd w:val="clear" w:color="auto" w:fill="FFFFFF"/>
        </w:rPr>
        <w:tab/>
        <w:t>JOHN</w:t>
      </w:r>
    </w:p>
    <w:p w14:paraId="4E4A2DAF" w14:textId="2AFE0090" w:rsidR="00D03A0D" w:rsidRPr="0055219E" w:rsidRDefault="00D03A0D" w:rsidP="0056402F">
      <w:pPr>
        <w:rPr>
          <w:color w:val="222222"/>
          <w:shd w:val="clear" w:color="auto" w:fill="FFFFFF"/>
        </w:rPr>
      </w:pPr>
      <w:r w:rsidRPr="0055219E">
        <w:rPr>
          <w:color w:val="222222"/>
          <w:shd w:val="clear" w:color="auto" w:fill="FFFFFF"/>
        </w:rPr>
        <w:t>Should I pass it? (</w:t>
      </w:r>
      <w:r w:rsidRPr="0055219E">
        <w:rPr>
          <w:i/>
          <w:color w:val="222222"/>
          <w:shd w:val="clear" w:color="auto" w:fill="FFFFFF"/>
        </w:rPr>
        <w:t xml:space="preserve">To an </w:t>
      </w:r>
      <w:r w:rsidR="00786166" w:rsidRPr="0055219E">
        <w:rPr>
          <w:i/>
          <w:color w:val="222222"/>
          <w:shd w:val="clear" w:color="auto" w:fill="FFFFFF"/>
        </w:rPr>
        <w:t>AUDIENCE</w:t>
      </w:r>
      <w:r w:rsidRPr="0055219E">
        <w:rPr>
          <w:i/>
          <w:color w:val="222222"/>
          <w:shd w:val="clear" w:color="auto" w:fill="FFFFFF"/>
        </w:rPr>
        <w:t xml:space="preserve"> member</w:t>
      </w:r>
      <w:r w:rsidRPr="0055219E">
        <w:rPr>
          <w:color w:val="222222"/>
          <w:shd w:val="clear" w:color="auto" w:fill="FFFFFF"/>
        </w:rPr>
        <w:t xml:space="preserve">.) Here you go — And here’s a pencil. </w:t>
      </w:r>
    </w:p>
    <w:p w14:paraId="15A7D863" w14:textId="77777777" w:rsidR="00D03A0D" w:rsidRPr="0055219E" w:rsidRDefault="00D03A0D" w:rsidP="0056402F">
      <w:pPr>
        <w:rPr>
          <w:color w:val="222222"/>
          <w:shd w:val="clear" w:color="auto" w:fill="FFFFFF"/>
        </w:rPr>
      </w:pPr>
    </w:p>
    <w:p w14:paraId="632509FB" w14:textId="0846B6A0" w:rsidR="00D03A0D" w:rsidRPr="0055219E" w:rsidRDefault="00D03A0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C28E8" w:rsidRPr="0055219E">
        <w:rPr>
          <w:color w:val="222222"/>
          <w:shd w:val="clear" w:color="auto" w:fill="FFFFFF"/>
        </w:rPr>
        <w:t>GEORGE</w:t>
      </w:r>
    </w:p>
    <w:p w14:paraId="0A2F5972" w14:textId="3F69766A" w:rsidR="00D03A0D" w:rsidRPr="0055219E" w:rsidRDefault="00D03A0D" w:rsidP="0056402F">
      <w:pPr>
        <w:rPr>
          <w:color w:val="222222"/>
          <w:shd w:val="clear" w:color="auto" w:fill="FFFFFF"/>
        </w:rPr>
      </w:pPr>
      <w:r w:rsidRPr="0055219E">
        <w:rPr>
          <w:color w:val="222222"/>
          <w:shd w:val="clear" w:color="auto" w:fill="FFFFFF"/>
        </w:rPr>
        <w:t>They’re not going to know how to use that.</w:t>
      </w:r>
      <w:r w:rsidR="003C28E8" w:rsidRPr="0055219E">
        <w:rPr>
          <w:color w:val="222222"/>
          <w:shd w:val="clear" w:color="auto" w:fill="FFFFFF"/>
        </w:rPr>
        <w:t xml:space="preserve"> (</w:t>
      </w:r>
      <w:r w:rsidR="003C28E8" w:rsidRPr="0055219E">
        <w:rPr>
          <w:i/>
          <w:color w:val="222222"/>
          <w:shd w:val="clear" w:color="auto" w:fill="FFFFFF"/>
        </w:rPr>
        <w:t>To audience member</w:t>
      </w:r>
      <w:r w:rsidR="003C28E8" w:rsidRPr="0055219E">
        <w:rPr>
          <w:color w:val="222222"/>
          <w:shd w:val="clear" w:color="auto" w:fill="FFFFFF"/>
        </w:rPr>
        <w:t>.)</w:t>
      </w:r>
      <w:r w:rsidRPr="0055219E">
        <w:rPr>
          <w:color w:val="222222"/>
          <w:shd w:val="clear" w:color="auto" w:fill="FFFFFF"/>
        </w:rPr>
        <w:t xml:space="preserve"> It’s like a quill</w:t>
      </w:r>
      <w:r w:rsidR="003C28E8" w:rsidRPr="0055219E">
        <w:rPr>
          <w:color w:val="222222"/>
          <w:shd w:val="clear" w:color="auto" w:fill="FFFFFF"/>
        </w:rPr>
        <w:t xml:space="preserve"> — </w:t>
      </w:r>
    </w:p>
    <w:p w14:paraId="3E24C7E3" w14:textId="77777777" w:rsidR="00D03A0D" w:rsidRPr="0055219E" w:rsidRDefault="00D03A0D" w:rsidP="0056402F">
      <w:pPr>
        <w:rPr>
          <w:color w:val="222222"/>
          <w:shd w:val="clear" w:color="auto" w:fill="FFFFFF"/>
        </w:rPr>
      </w:pPr>
    </w:p>
    <w:p w14:paraId="241511DA" w14:textId="7798CFC4" w:rsidR="00D03A0D" w:rsidRPr="0055219E" w:rsidRDefault="00D03A0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E16629C" w14:textId="3C633A8A" w:rsidR="00D03A0D" w:rsidRPr="0055219E" w:rsidRDefault="003C28E8" w:rsidP="0056402F">
      <w:pPr>
        <w:rPr>
          <w:i/>
          <w:color w:val="222222"/>
          <w:shd w:val="clear" w:color="auto" w:fill="FFFFFF"/>
        </w:rPr>
      </w:pPr>
      <w:r w:rsidRPr="0055219E">
        <w:rPr>
          <w:color w:val="222222"/>
          <w:shd w:val="clear" w:color="auto" w:fill="FFFFFF"/>
        </w:rPr>
        <w:t>They</w:t>
      </w:r>
      <w:r w:rsidR="00D03A0D" w:rsidRPr="0055219E">
        <w:rPr>
          <w:color w:val="222222"/>
          <w:shd w:val="clear" w:color="auto" w:fill="FFFFFF"/>
        </w:rPr>
        <w:t xml:space="preserve"> can’t read or write! (</w:t>
      </w:r>
      <w:r w:rsidR="00D03A0D" w:rsidRPr="0055219E">
        <w:rPr>
          <w:i/>
          <w:color w:val="222222"/>
          <w:shd w:val="clear" w:color="auto" w:fill="FFFFFF"/>
        </w:rPr>
        <w:t>Whispers.</w:t>
      </w:r>
      <w:r w:rsidR="00594E8F" w:rsidRPr="0055219E">
        <w:rPr>
          <w:color w:val="222222"/>
          <w:shd w:val="clear" w:color="auto" w:fill="FFFFFF"/>
        </w:rPr>
        <w:t xml:space="preserve">) </w:t>
      </w:r>
      <w:r w:rsidR="00594E8F" w:rsidRPr="0055219E">
        <w:rPr>
          <w:i/>
          <w:color w:val="222222"/>
          <w:shd w:val="clear" w:color="auto" w:fill="FFFFFF"/>
        </w:rPr>
        <w:t>I</w:t>
      </w:r>
      <w:r w:rsidR="00D03A0D" w:rsidRPr="0055219E">
        <w:rPr>
          <w:i/>
          <w:color w:val="222222"/>
          <w:shd w:val="clear" w:color="auto" w:fill="FFFFFF"/>
        </w:rPr>
        <w:t xml:space="preserve">lliterate masses. </w:t>
      </w:r>
    </w:p>
    <w:p w14:paraId="77DFD896" w14:textId="77777777" w:rsidR="004E5965" w:rsidRPr="0055219E" w:rsidRDefault="004E5965" w:rsidP="0056402F">
      <w:pPr>
        <w:rPr>
          <w:i/>
          <w:color w:val="222222"/>
          <w:shd w:val="clear" w:color="auto" w:fill="FFFFFF"/>
        </w:rPr>
      </w:pPr>
    </w:p>
    <w:p w14:paraId="3BD2072A" w14:textId="0545712B" w:rsidR="00D03A0D" w:rsidRPr="0055219E" w:rsidRDefault="00D03A0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FDE8B2D" w14:textId="2E15D33B" w:rsidR="0055086A" w:rsidRPr="0055219E" w:rsidRDefault="00D03A0D" w:rsidP="0056402F">
      <w:pPr>
        <w:rPr>
          <w:color w:val="222222"/>
          <w:shd w:val="clear" w:color="auto" w:fill="FFFFFF"/>
        </w:rPr>
      </w:pPr>
      <w:r w:rsidRPr="0055219E">
        <w:rPr>
          <w:color w:val="222222"/>
          <w:shd w:val="clear" w:color="auto" w:fill="FFFFFF"/>
        </w:rPr>
        <w:t>Fine! We’ll just demonstrate! (</w:t>
      </w:r>
      <w:r w:rsidR="003C28E8" w:rsidRPr="0055219E">
        <w:rPr>
          <w:i/>
          <w:color w:val="222222"/>
          <w:shd w:val="clear" w:color="auto" w:fill="FFFFFF"/>
        </w:rPr>
        <w:t>To audience member</w:t>
      </w:r>
      <w:r w:rsidRPr="0055219E">
        <w:rPr>
          <w:color w:val="222222"/>
          <w:shd w:val="clear" w:color="auto" w:fill="FFFFFF"/>
        </w:rPr>
        <w:t xml:space="preserve">.) Could I have that clipboard </w:t>
      </w:r>
      <w:r w:rsidR="003C28E8" w:rsidRPr="0055219E">
        <w:rPr>
          <w:color w:val="222222"/>
          <w:shd w:val="clear" w:color="auto" w:fill="FFFFFF"/>
        </w:rPr>
        <w:t xml:space="preserve">back? </w:t>
      </w:r>
      <w:r w:rsidRPr="0055219E">
        <w:rPr>
          <w:color w:val="222222"/>
          <w:shd w:val="clear" w:color="auto" w:fill="FFFFFF"/>
        </w:rPr>
        <w:t xml:space="preserve">— Yeah, I know — That clip is something, right? Wow. Okay — </w:t>
      </w:r>
    </w:p>
    <w:p w14:paraId="26076577" w14:textId="77777777" w:rsidR="0055086A" w:rsidRPr="0055219E" w:rsidRDefault="0055086A" w:rsidP="0056402F">
      <w:pPr>
        <w:rPr>
          <w:color w:val="222222"/>
          <w:shd w:val="clear" w:color="auto" w:fill="FFFFFF"/>
        </w:rPr>
      </w:pPr>
    </w:p>
    <w:p w14:paraId="04CC5DAD" w14:textId="72FC818A"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2CFB0F96" w14:textId="74445CE1" w:rsidR="0055086A" w:rsidRPr="0055219E" w:rsidRDefault="0055086A" w:rsidP="0056402F">
      <w:pPr>
        <w:rPr>
          <w:color w:val="222222"/>
          <w:shd w:val="clear" w:color="auto" w:fill="FFFFFF"/>
        </w:rPr>
      </w:pPr>
      <w:r w:rsidRPr="0055219E">
        <w:rPr>
          <w:color w:val="222222"/>
          <w:shd w:val="clear" w:color="auto" w:fill="FFFFFF"/>
        </w:rPr>
        <w:t xml:space="preserve">Maybe use the white board?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5C2955A" w14:textId="612E5DDC" w:rsidR="0055086A" w:rsidRPr="0055219E" w:rsidRDefault="0055086A" w:rsidP="0056402F">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the </w:t>
      </w:r>
      <w:r w:rsidR="003C28E8" w:rsidRPr="0055219E">
        <w:rPr>
          <w:i/>
          <w:color w:val="222222"/>
          <w:shd w:val="clear" w:color="auto" w:fill="FFFFFF"/>
        </w:rPr>
        <w:t>audience</w:t>
      </w:r>
      <w:r w:rsidRPr="0055219E">
        <w:rPr>
          <w:color w:val="222222"/>
          <w:shd w:val="clear" w:color="auto" w:fill="FFFFFF"/>
        </w:rPr>
        <w:t xml:space="preserve">.) </w:t>
      </w:r>
      <w:r w:rsidR="00D03A0D" w:rsidRPr="0055219E">
        <w:rPr>
          <w:color w:val="222222"/>
          <w:shd w:val="clear" w:color="auto" w:fill="FFFFFF"/>
        </w:rPr>
        <w:t>I’m drawing little stick figures of the</w:t>
      </w:r>
      <w:r w:rsidRPr="0055219E">
        <w:rPr>
          <w:color w:val="222222"/>
          <w:shd w:val="clear" w:color="auto" w:fill="FFFFFF"/>
        </w:rPr>
        <w:t xml:space="preserve"> different volunteer positions — </w:t>
      </w:r>
    </w:p>
    <w:p w14:paraId="1A54B9DC" w14:textId="77777777" w:rsidR="0055086A" w:rsidRPr="0055219E" w:rsidRDefault="0055086A" w:rsidP="0056402F">
      <w:pPr>
        <w:rPr>
          <w:color w:val="222222"/>
          <w:shd w:val="clear" w:color="auto" w:fill="FFFFFF"/>
        </w:rPr>
      </w:pPr>
    </w:p>
    <w:p w14:paraId="3F6AECFC" w14:textId="15B752D2"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50B98897" w14:textId="77777777" w:rsidR="0055086A" w:rsidRPr="0055219E" w:rsidRDefault="0055086A" w:rsidP="0056402F">
      <w:pPr>
        <w:rPr>
          <w:color w:val="222222"/>
          <w:shd w:val="clear" w:color="auto" w:fill="FFFFFF"/>
        </w:rPr>
      </w:pPr>
      <w:r w:rsidRPr="0055219E">
        <w:rPr>
          <w:color w:val="222222"/>
          <w:shd w:val="clear" w:color="auto" w:fill="FFFFFF"/>
        </w:rPr>
        <w:t xml:space="preserve">If you drew them big — </w:t>
      </w:r>
    </w:p>
    <w:p w14:paraId="102BE1F7" w14:textId="77777777" w:rsidR="0055086A" w:rsidRPr="0055219E" w:rsidRDefault="0055086A" w:rsidP="0056402F">
      <w:pPr>
        <w:rPr>
          <w:color w:val="222222"/>
          <w:shd w:val="clear" w:color="auto" w:fill="FFFFFF"/>
        </w:rPr>
      </w:pPr>
    </w:p>
    <w:p w14:paraId="7E8883CA" w14:textId="03B59AA0"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HENRY II </w:t>
      </w:r>
    </w:p>
    <w:p w14:paraId="5B56D28D" w14:textId="38098148" w:rsidR="0055086A" w:rsidRPr="0055219E" w:rsidRDefault="00B14B4D" w:rsidP="0056402F">
      <w:pPr>
        <w:rPr>
          <w:color w:val="222222"/>
          <w:shd w:val="clear" w:color="auto" w:fill="FFFFFF"/>
        </w:rPr>
      </w:pPr>
      <w:r w:rsidRPr="0055219E">
        <w:rPr>
          <w:color w:val="222222"/>
          <w:shd w:val="clear" w:color="auto" w:fill="FFFFFF"/>
        </w:rPr>
        <w:t xml:space="preserve">Finally! Something </w:t>
      </w:r>
      <w:r w:rsidRPr="0055219E">
        <w:rPr>
          <w:i/>
          <w:color w:val="222222"/>
          <w:shd w:val="clear" w:color="auto" w:fill="FFFFFF"/>
        </w:rPr>
        <w:t>different</w:t>
      </w:r>
      <w:r w:rsidRPr="0055219E">
        <w:rPr>
          <w:color w:val="222222"/>
          <w:shd w:val="clear" w:color="auto" w:fill="FFFFFF"/>
        </w:rPr>
        <w:t>. S</w:t>
      </w:r>
      <w:r w:rsidR="00594E8F" w:rsidRPr="0055219E">
        <w:rPr>
          <w:color w:val="222222"/>
          <w:shd w:val="clear" w:color="auto" w:fill="FFFFFF"/>
        </w:rPr>
        <w:t>pringe</w:t>
      </w:r>
      <w:r w:rsidR="0055086A" w:rsidRPr="0055219E">
        <w:rPr>
          <w:color w:val="222222"/>
          <w:shd w:val="clear" w:color="auto" w:fill="FFFFFF"/>
        </w:rPr>
        <w:t xml:space="preserve"> the </w:t>
      </w:r>
      <w:r w:rsidR="0055086A" w:rsidRPr="0055219E">
        <w:rPr>
          <w:i/>
          <w:color w:val="222222"/>
          <w:shd w:val="clear" w:color="auto" w:fill="FFFFFF"/>
        </w:rPr>
        <w:t>visual learners</w:t>
      </w:r>
      <w:r w:rsidR="003C28E8" w:rsidRPr="0055219E">
        <w:rPr>
          <w:color w:val="222222"/>
          <w:shd w:val="clear" w:color="auto" w:fill="FFFFFF"/>
        </w:rPr>
        <w:t xml:space="preserve">! </w:t>
      </w:r>
    </w:p>
    <w:p w14:paraId="68F9A5E4" w14:textId="77777777" w:rsidR="0055086A" w:rsidRPr="0055219E" w:rsidRDefault="0055086A" w:rsidP="0056402F">
      <w:pPr>
        <w:rPr>
          <w:color w:val="222222"/>
          <w:shd w:val="clear" w:color="auto" w:fill="FFFFFF"/>
        </w:rPr>
      </w:pPr>
    </w:p>
    <w:p w14:paraId="4C5E1DC1" w14:textId="5B5DBD23"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9181E95" w14:textId="77777777" w:rsidR="0055086A" w:rsidRPr="0055219E" w:rsidRDefault="0055086A" w:rsidP="0056402F">
      <w:pPr>
        <w:rPr>
          <w:color w:val="222222"/>
          <w:shd w:val="clear" w:color="auto" w:fill="FFFFFF"/>
        </w:rPr>
      </w:pPr>
      <w:r w:rsidRPr="0055219E">
        <w:rPr>
          <w:color w:val="222222"/>
          <w:shd w:val="clear" w:color="auto" w:fill="FFFFFF"/>
        </w:rPr>
        <w:t xml:space="preserve">The groundlings can’t read or write — Look at them! </w:t>
      </w:r>
    </w:p>
    <w:p w14:paraId="6793F689" w14:textId="77777777" w:rsidR="0055086A" w:rsidRPr="0055219E" w:rsidRDefault="0055086A" w:rsidP="0056402F">
      <w:pPr>
        <w:rPr>
          <w:color w:val="222222"/>
          <w:shd w:val="clear" w:color="auto" w:fill="FFFFFF"/>
        </w:rPr>
      </w:pPr>
    </w:p>
    <w:p w14:paraId="3265C933" w14:textId="58B3864B"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15A0882A" w14:textId="7CB55261" w:rsidR="0055086A" w:rsidRPr="0055219E" w:rsidRDefault="0055086A" w:rsidP="0056402F">
      <w:pPr>
        <w:rPr>
          <w:color w:val="222222"/>
          <w:shd w:val="clear" w:color="auto" w:fill="FFFFFF"/>
        </w:rPr>
      </w:pPr>
      <w:r w:rsidRPr="0055219E">
        <w:rPr>
          <w:color w:val="222222"/>
          <w:shd w:val="clear" w:color="auto" w:fill="FFFFFF"/>
        </w:rPr>
        <w:t>I also</w:t>
      </w:r>
      <w:r w:rsidR="003C28E8" w:rsidRPr="0055219E">
        <w:rPr>
          <w:color w:val="222222"/>
          <w:shd w:val="clear" w:color="auto" w:fill="FFFFFF"/>
        </w:rPr>
        <w:t xml:space="preserve"> </w:t>
      </w:r>
      <w:r w:rsidR="00B153DC" w:rsidRPr="0055219E">
        <w:rPr>
          <w:color w:val="222222"/>
          <w:shd w:val="clear" w:color="auto" w:fill="FFFFFF"/>
        </w:rPr>
        <w:t>—</w:t>
      </w:r>
      <w:r w:rsidR="003C28E8" w:rsidRPr="0055219E">
        <w:rPr>
          <w:color w:val="222222"/>
          <w:shd w:val="clear" w:color="auto" w:fill="FFFFFF"/>
        </w:rPr>
        <w:t xml:space="preserve"> visual aid — </w:t>
      </w:r>
      <w:r w:rsidR="00B153DC" w:rsidRPr="0055219E">
        <w:rPr>
          <w:color w:val="222222"/>
          <w:shd w:val="clear" w:color="auto" w:fill="FFFFFF"/>
        </w:rPr>
        <w:t>You</w:t>
      </w:r>
      <w:r w:rsidR="003C28E8" w:rsidRPr="0055219E">
        <w:rPr>
          <w:color w:val="222222"/>
          <w:shd w:val="clear" w:color="auto" w:fill="FFFFFF"/>
        </w:rPr>
        <w:t xml:space="preserve">, Gus? </w:t>
      </w:r>
      <w:r w:rsidR="00B153DC" w:rsidRPr="0055219E">
        <w:rPr>
          <w:color w:val="222222"/>
          <w:shd w:val="clear" w:color="auto" w:fill="FFFFFF"/>
        </w:rPr>
        <w:t>J</w:t>
      </w:r>
      <w:r w:rsidR="003C28E8" w:rsidRPr="0055219E">
        <w:rPr>
          <w:color w:val="222222"/>
          <w:shd w:val="clear" w:color="auto" w:fill="FFFFFF"/>
        </w:rPr>
        <w:t xml:space="preserve">uice box? </w:t>
      </w:r>
    </w:p>
    <w:p w14:paraId="3BD1197A" w14:textId="77777777" w:rsidR="0055086A" w:rsidRPr="0055219E" w:rsidRDefault="0055086A" w:rsidP="0056402F">
      <w:pPr>
        <w:rPr>
          <w:color w:val="222222"/>
          <w:shd w:val="clear" w:color="auto" w:fill="FFFFFF"/>
        </w:rPr>
      </w:pPr>
    </w:p>
    <w:p w14:paraId="5FCB28D9" w14:textId="41036D9F"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1A84D9A" w14:textId="3CDC75D8" w:rsidR="0055086A" w:rsidRPr="0055219E" w:rsidRDefault="00594E8F" w:rsidP="0056402F">
      <w:pPr>
        <w:rPr>
          <w:color w:val="222222"/>
          <w:shd w:val="clear" w:color="auto" w:fill="FFFFFF"/>
        </w:rPr>
      </w:pPr>
      <w:r w:rsidRPr="0055219E">
        <w:rPr>
          <w:color w:val="222222"/>
          <w:shd w:val="clear" w:color="auto" w:fill="FFFFFF"/>
        </w:rPr>
        <w:t>(</w:t>
      </w:r>
      <w:r w:rsidR="003C28E8" w:rsidRPr="0055219E">
        <w:rPr>
          <w:i/>
          <w:color w:val="222222"/>
          <w:shd w:val="clear" w:color="auto" w:fill="FFFFFF"/>
        </w:rPr>
        <w:t>To audience</w:t>
      </w:r>
      <w:r w:rsidRPr="0055219E">
        <w:rPr>
          <w:color w:val="222222"/>
          <w:shd w:val="clear" w:color="auto" w:fill="FFFFFF"/>
        </w:rPr>
        <w:t xml:space="preserve">.) </w:t>
      </w:r>
      <w:r w:rsidR="00A50A9D" w:rsidRPr="0055219E">
        <w:rPr>
          <w:color w:val="222222"/>
          <w:shd w:val="clear" w:color="auto" w:fill="FFFFFF"/>
        </w:rPr>
        <w:t>Y</w:t>
      </w:r>
      <w:r w:rsidRPr="0055219E">
        <w:rPr>
          <w:color w:val="222222"/>
          <w:shd w:val="clear" w:color="auto" w:fill="FFFFFF"/>
        </w:rPr>
        <w:t>ou</w:t>
      </w:r>
      <w:r w:rsidR="0055086A" w:rsidRPr="0055219E">
        <w:rPr>
          <w:color w:val="222222"/>
          <w:shd w:val="clear" w:color="auto" w:fill="FFFFFF"/>
        </w:rPr>
        <w:t xml:space="preserve"> </w:t>
      </w:r>
      <w:r w:rsidR="00A50A9D" w:rsidRPr="0055219E">
        <w:rPr>
          <w:color w:val="222222"/>
          <w:shd w:val="clear" w:color="auto" w:fill="FFFFFF"/>
        </w:rPr>
        <w:t>scrimers seem content to stand</w:t>
      </w:r>
      <w:r w:rsidR="0055086A" w:rsidRPr="0055219E">
        <w:rPr>
          <w:color w:val="222222"/>
          <w:shd w:val="clear" w:color="auto" w:fill="FFFFFF"/>
        </w:rPr>
        <w:t xml:space="preserve"> in</w:t>
      </w:r>
      <w:r w:rsidR="00A50A9D" w:rsidRPr="0055219E">
        <w:rPr>
          <w:color w:val="222222"/>
          <w:shd w:val="clear" w:color="auto" w:fill="FFFFFF"/>
        </w:rPr>
        <w:t xml:space="preserve"> peanut shells </w:t>
      </w:r>
      <w:r w:rsidR="0055086A" w:rsidRPr="0055219E">
        <w:rPr>
          <w:color w:val="222222"/>
          <w:shd w:val="clear" w:color="auto" w:fill="FFFFFF"/>
        </w:rPr>
        <w:t xml:space="preserve">—  </w:t>
      </w:r>
    </w:p>
    <w:p w14:paraId="23183742" w14:textId="77777777" w:rsidR="00594E8F" w:rsidRPr="0055219E" w:rsidRDefault="00594E8F" w:rsidP="0056402F">
      <w:pPr>
        <w:rPr>
          <w:color w:val="222222"/>
          <w:shd w:val="clear" w:color="auto" w:fill="FFFFFF"/>
        </w:rPr>
      </w:pPr>
    </w:p>
    <w:p w14:paraId="730C9E5D" w14:textId="242A27C8" w:rsidR="00594E8F" w:rsidRPr="0055219E" w:rsidRDefault="00594E8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6244940" w14:textId="70A1B3C3" w:rsidR="00594E8F" w:rsidRPr="0055219E" w:rsidRDefault="00594E8F" w:rsidP="0056402F">
      <w:pPr>
        <w:rPr>
          <w:color w:val="222222"/>
          <w:shd w:val="clear" w:color="auto" w:fill="FFFFFF"/>
        </w:rPr>
      </w:pPr>
      <w:r w:rsidRPr="0055219E">
        <w:rPr>
          <w:color w:val="222222"/>
          <w:shd w:val="clear" w:color="auto" w:fill="FFFFFF"/>
        </w:rPr>
        <w:t xml:space="preserve">They’re all spongy! — Drunk — </w:t>
      </w:r>
      <w:r w:rsidR="003C28E8" w:rsidRPr="0055219E">
        <w:rPr>
          <w:color w:val="222222"/>
          <w:shd w:val="clear" w:color="auto" w:fill="FFFFFF"/>
        </w:rPr>
        <w:t xml:space="preserve">Especially the Chicken people. Look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1FC5D39" w14:textId="1734C2FF" w:rsidR="00594E8F" w:rsidRPr="0055219E" w:rsidRDefault="00594E8F" w:rsidP="0056402F">
      <w:pPr>
        <w:rPr>
          <w:color w:val="222222"/>
          <w:shd w:val="clear" w:color="auto" w:fill="FFFFFF"/>
        </w:rPr>
      </w:pPr>
      <w:r w:rsidRPr="0055219E">
        <w:rPr>
          <w:color w:val="222222"/>
          <w:shd w:val="clear" w:color="auto" w:fill="FFFFFF"/>
        </w:rPr>
        <w:t>Saturated!</w:t>
      </w:r>
      <w:r w:rsidR="003C28E8" w:rsidRPr="0055219E">
        <w:rPr>
          <w:color w:val="222222"/>
          <w:shd w:val="clear" w:color="auto" w:fill="FFFFFF"/>
        </w:rPr>
        <w:t xml:space="preserve"> They can play the armies — </w:t>
      </w:r>
    </w:p>
    <w:p w14:paraId="067A26F2" w14:textId="77777777" w:rsidR="003C28E8" w:rsidRPr="0055219E" w:rsidRDefault="003C28E8" w:rsidP="0056402F">
      <w:pPr>
        <w:rPr>
          <w:color w:val="222222"/>
          <w:shd w:val="clear" w:color="auto" w:fill="FFFFFF"/>
        </w:rPr>
      </w:pPr>
    </w:p>
    <w:p w14:paraId="5E296323" w14:textId="2D895EA9" w:rsidR="003C28E8" w:rsidRPr="0055219E" w:rsidRDefault="003C28E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4CD1FE3" w14:textId="3839C588" w:rsidR="003C28E8" w:rsidRPr="0055219E" w:rsidRDefault="003C28E8" w:rsidP="0056402F">
      <w:pPr>
        <w:rPr>
          <w:color w:val="222222"/>
          <w:shd w:val="clear" w:color="auto" w:fill="FFFFFF"/>
        </w:rPr>
      </w:pPr>
      <w:r w:rsidRPr="0055219E">
        <w:rPr>
          <w:color w:val="222222"/>
          <w:shd w:val="clear" w:color="auto" w:fill="FFFFFF"/>
        </w:rPr>
        <w:t xml:space="preserve">What armies? </w:t>
      </w:r>
    </w:p>
    <w:p w14:paraId="349D2D9A" w14:textId="77777777" w:rsidR="003C28E8" w:rsidRPr="0055219E" w:rsidRDefault="003C28E8" w:rsidP="0056402F">
      <w:pPr>
        <w:rPr>
          <w:color w:val="222222"/>
          <w:shd w:val="clear" w:color="auto" w:fill="FFFFFF"/>
        </w:rPr>
      </w:pPr>
    </w:p>
    <w:p w14:paraId="0A014F91" w14:textId="59B175D4" w:rsidR="003C28E8" w:rsidRPr="0055219E" w:rsidRDefault="003C28E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F561CCE" w14:textId="7CB9CC73" w:rsidR="003C28E8" w:rsidRPr="0055219E" w:rsidRDefault="003C28E8" w:rsidP="0056402F">
      <w:pPr>
        <w:rPr>
          <w:color w:val="222222"/>
          <w:shd w:val="clear" w:color="auto" w:fill="FFFFFF"/>
        </w:rPr>
      </w:pPr>
      <w:r w:rsidRPr="0055219E">
        <w:rPr>
          <w:color w:val="222222"/>
          <w:shd w:val="clear" w:color="auto" w:fill="FFFFFF"/>
        </w:rPr>
        <w:t>The armies in my new play — The one I just wrote</w:t>
      </w:r>
      <w:r w:rsidR="004605B4" w:rsidRPr="0055219E">
        <w:rPr>
          <w:color w:val="222222"/>
          <w:shd w:val="clear" w:color="auto" w:fill="FFFFFF"/>
        </w:rPr>
        <w:t>?</w:t>
      </w:r>
      <w:r w:rsidR="002D57C8" w:rsidRPr="0055219E">
        <w:rPr>
          <w:color w:val="222222"/>
          <w:shd w:val="clear" w:color="auto" w:fill="FFFFFF"/>
        </w:rPr>
        <w:t xml:space="preserve"> — </w:t>
      </w:r>
      <w:r w:rsidRPr="0055219E">
        <w:rPr>
          <w:i/>
          <w:color w:val="222222"/>
          <w:shd w:val="clear" w:color="auto" w:fill="FFFFFF"/>
        </w:rPr>
        <w:t>Henry the Fourth</w:t>
      </w:r>
      <w:r w:rsidRPr="0055219E">
        <w:rPr>
          <w:color w:val="222222"/>
          <w:shd w:val="clear" w:color="auto" w:fill="FFFFFF"/>
        </w:rPr>
        <w:t xml:space="preserve">? </w:t>
      </w:r>
    </w:p>
    <w:p w14:paraId="1A06E620" w14:textId="77777777" w:rsidR="002D57C8" w:rsidRPr="0055219E" w:rsidRDefault="002D57C8" w:rsidP="0056402F">
      <w:pPr>
        <w:rPr>
          <w:color w:val="222222"/>
          <w:shd w:val="clear" w:color="auto" w:fill="FFFFFF"/>
        </w:rPr>
      </w:pPr>
    </w:p>
    <w:p w14:paraId="15B71426" w14:textId="549B2216" w:rsidR="002D57C8" w:rsidRPr="0055219E" w:rsidRDefault="002D57C8"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B8CA3F6" w14:textId="3D7BDE2D" w:rsidR="002D57C8" w:rsidRPr="0055219E" w:rsidRDefault="002D57C8" w:rsidP="0056402F">
      <w:pPr>
        <w:rPr>
          <w:color w:val="222222"/>
          <w:shd w:val="clear" w:color="auto" w:fill="FFFFFF"/>
        </w:rPr>
      </w:pPr>
      <w:r w:rsidRPr="0055219E">
        <w:rPr>
          <w:color w:val="222222"/>
          <w:shd w:val="clear" w:color="auto" w:fill="FFFFFF"/>
        </w:rPr>
        <w:t xml:space="preserve">We’re doing </w:t>
      </w:r>
      <w:r w:rsidRPr="0055219E">
        <w:rPr>
          <w:i/>
          <w:color w:val="222222"/>
          <w:shd w:val="clear" w:color="auto" w:fill="FFFFFF"/>
        </w:rPr>
        <w:t>Titus</w:t>
      </w:r>
      <w:r w:rsidRPr="0055219E">
        <w:rPr>
          <w:color w:val="222222"/>
          <w:shd w:val="clear" w:color="auto" w:fill="FFFFFF"/>
        </w:rPr>
        <w:t>! I AM TITUS!</w:t>
      </w:r>
    </w:p>
    <w:p w14:paraId="01BB7305" w14:textId="77777777" w:rsidR="0055086A" w:rsidRPr="0055219E" w:rsidRDefault="0055086A" w:rsidP="0056402F">
      <w:pPr>
        <w:rPr>
          <w:color w:val="222222"/>
          <w:shd w:val="clear" w:color="auto" w:fill="FFFFFF"/>
        </w:rPr>
      </w:pPr>
    </w:p>
    <w:p w14:paraId="3B913DC3" w14:textId="6D9868CA"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AE4FAC9" w14:textId="3DD7BC3E" w:rsidR="0055086A" w:rsidRPr="0055219E" w:rsidRDefault="0055086A" w:rsidP="0056402F">
      <w:pPr>
        <w:rPr>
          <w:color w:val="222222"/>
          <w:shd w:val="clear" w:color="auto" w:fill="FFFFFF"/>
        </w:rPr>
      </w:pPr>
      <w:r w:rsidRPr="0055219E">
        <w:rPr>
          <w:color w:val="222222"/>
          <w:shd w:val="clear" w:color="auto" w:fill="FFFFFF"/>
        </w:rPr>
        <w:t xml:space="preserve"> (</w:t>
      </w:r>
      <w:r w:rsidR="004605B4" w:rsidRPr="0055219E">
        <w:rPr>
          <w:i/>
          <w:color w:val="222222"/>
          <w:shd w:val="clear" w:color="auto" w:fill="FFFFFF"/>
        </w:rPr>
        <w:t>At</w:t>
      </w:r>
      <w:r w:rsidRPr="0055219E">
        <w:rPr>
          <w:i/>
          <w:color w:val="222222"/>
          <w:shd w:val="clear" w:color="auto" w:fill="FFFFFF"/>
        </w:rPr>
        <w:t xml:space="preserve"> white board</w:t>
      </w:r>
      <w:r w:rsidRPr="0055219E">
        <w:rPr>
          <w:color w:val="222222"/>
          <w:shd w:val="clear" w:color="auto" w:fill="FFFFFF"/>
        </w:rPr>
        <w:t>.) Do you think</w:t>
      </w:r>
      <w:r w:rsidR="00594E8F" w:rsidRPr="0055219E">
        <w:rPr>
          <w:color w:val="222222"/>
          <w:shd w:val="clear" w:color="auto" w:fill="FFFFFF"/>
        </w:rPr>
        <w:t xml:space="preserve"> I can erase coach’s drills</w:t>
      </w:r>
      <w:r w:rsidRPr="0055219E">
        <w:rPr>
          <w:color w:val="222222"/>
          <w:shd w:val="clear" w:color="auto" w:fill="FFFFFF"/>
        </w:rPr>
        <w:t xml:space="preserve">? </w:t>
      </w:r>
    </w:p>
    <w:p w14:paraId="2FCEFB43" w14:textId="77777777" w:rsidR="00CB0E2B" w:rsidRPr="0055219E" w:rsidRDefault="00CB0E2B" w:rsidP="0056402F">
      <w:pPr>
        <w:rPr>
          <w:color w:val="222222"/>
          <w:shd w:val="clear" w:color="auto" w:fill="FFFFFF"/>
        </w:rPr>
      </w:pPr>
    </w:p>
    <w:p w14:paraId="3289FF66" w14:textId="3B2C7A5E" w:rsidR="00CB0E2B" w:rsidRPr="0055219E" w:rsidRDefault="00CB0E2B"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Pr="0055219E">
        <w:rPr>
          <w:color w:val="222222"/>
          <w:shd w:val="clear" w:color="auto" w:fill="FFFFFF"/>
        </w:rPr>
        <w:br/>
        <w:t xml:space="preserve">To show the movement of English archers on English soil! Great — I’ll get popcorn! </w:t>
      </w:r>
    </w:p>
    <w:p w14:paraId="73266579" w14:textId="77777777" w:rsidR="0055086A" w:rsidRPr="0055219E" w:rsidRDefault="0055086A" w:rsidP="0056402F">
      <w:pPr>
        <w:rPr>
          <w:color w:val="222222"/>
          <w:shd w:val="clear" w:color="auto" w:fill="FFFFFF"/>
        </w:rPr>
      </w:pPr>
    </w:p>
    <w:p w14:paraId="230FC599" w14:textId="4DA40AFF"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B0066DA" w14:textId="2F1C5520" w:rsidR="0055086A" w:rsidRPr="0055219E" w:rsidRDefault="0055086A" w:rsidP="0056402F">
      <w:pPr>
        <w:rPr>
          <w:color w:val="222222"/>
          <w:shd w:val="clear" w:color="auto" w:fill="FFFFFF"/>
        </w:rPr>
      </w:pPr>
      <w:r w:rsidRPr="0055219E">
        <w:rPr>
          <w:color w:val="222222"/>
          <w:shd w:val="clear" w:color="auto" w:fill="FFFFFF"/>
        </w:rPr>
        <w:t xml:space="preserve">What’s a “push-up”? </w:t>
      </w:r>
    </w:p>
    <w:p w14:paraId="345F3D7E" w14:textId="77777777" w:rsidR="00CB0E2B" w:rsidRPr="0055219E" w:rsidRDefault="00CB0E2B" w:rsidP="0056402F">
      <w:pPr>
        <w:rPr>
          <w:color w:val="222222"/>
          <w:shd w:val="clear" w:color="auto" w:fill="FFFFFF"/>
        </w:rPr>
      </w:pPr>
    </w:p>
    <w:p w14:paraId="44C6E057" w14:textId="7F314293" w:rsidR="00CB0E2B" w:rsidRPr="0055219E" w:rsidRDefault="00CB0E2B"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C995415" w14:textId="1E137F1C" w:rsidR="00CB0E2B" w:rsidRPr="0055219E" w:rsidRDefault="00CB0E2B" w:rsidP="0056402F">
      <w:pPr>
        <w:rPr>
          <w:color w:val="222222"/>
          <w:shd w:val="clear" w:color="auto" w:fill="FFFFFF"/>
        </w:rPr>
      </w:pPr>
      <w:r w:rsidRPr="0055219E">
        <w:rPr>
          <w:color w:val="222222"/>
          <w:shd w:val="clear" w:color="auto" w:fill="FFFFFF"/>
        </w:rPr>
        <w:t xml:space="preserve">No — To explain the Drama Club volunteer jobs to the illiterate masses! </w:t>
      </w:r>
    </w:p>
    <w:p w14:paraId="50FFBF77" w14:textId="77777777" w:rsidR="0055086A" w:rsidRPr="0055219E" w:rsidRDefault="0055086A" w:rsidP="0056402F">
      <w:pPr>
        <w:rPr>
          <w:color w:val="222222"/>
          <w:shd w:val="clear" w:color="auto" w:fill="FFFFFF"/>
        </w:rPr>
      </w:pPr>
    </w:p>
    <w:p w14:paraId="6D25FDCE" w14:textId="78DB1538"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5029975" w14:textId="48A11F01" w:rsidR="0055086A" w:rsidRPr="0055219E" w:rsidRDefault="002D57C8" w:rsidP="0055086A">
      <w:pPr>
        <w:rPr>
          <w:color w:val="222222"/>
          <w:shd w:val="clear" w:color="auto" w:fill="FFFFFF"/>
        </w:rPr>
      </w:pPr>
      <w:r w:rsidRPr="0055219E">
        <w:rPr>
          <w:color w:val="222222"/>
          <w:shd w:val="clear" w:color="auto" w:fill="FFFFFF"/>
        </w:rPr>
        <w:t>A ‘push-up’ is</w:t>
      </w:r>
      <w:r w:rsidR="0055086A" w:rsidRPr="0055219E">
        <w:rPr>
          <w:color w:val="222222"/>
          <w:shd w:val="clear" w:color="auto" w:fill="FFFFFF"/>
        </w:rPr>
        <w:t xml:space="preserve"> a conditioning exercise performed in a prone position by raising and lowering the body with the straightening and bending of the arms while keeping the back straight and supporting the body on the hands and toes — I will demonstrate! </w:t>
      </w:r>
    </w:p>
    <w:p w14:paraId="661BD498" w14:textId="77777777" w:rsidR="008822EE" w:rsidRPr="0055219E" w:rsidRDefault="008822EE" w:rsidP="0055086A">
      <w:pPr>
        <w:rPr>
          <w:color w:val="222222"/>
          <w:shd w:val="clear" w:color="auto" w:fill="FFFFFF"/>
        </w:rPr>
      </w:pPr>
    </w:p>
    <w:p w14:paraId="54B7B41E" w14:textId="1D19F3A2" w:rsidR="008822EE" w:rsidRPr="0055219E" w:rsidRDefault="00D33465" w:rsidP="0055086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822EE" w:rsidRPr="0055219E">
        <w:rPr>
          <w:color w:val="222222"/>
          <w:shd w:val="clear" w:color="auto" w:fill="FFFFFF"/>
        </w:rPr>
        <w:t>LIZ</w:t>
      </w:r>
    </w:p>
    <w:p w14:paraId="2AF54B96" w14:textId="5014CF2E" w:rsidR="008822EE" w:rsidRPr="0055219E" w:rsidRDefault="008822EE" w:rsidP="008822EE">
      <w:pPr>
        <w:rPr>
          <w:color w:val="222222"/>
          <w:shd w:val="clear" w:color="auto" w:fill="FFFFFF"/>
        </w:rPr>
      </w:pPr>
      <w:r w:rsidRPr="0055219E">
        <w:rPr>
          <w:color w:val="222222"/>
          <w:shd w:val="clear" w:color="auto" w:fill="FFFFFF"/>
        </w:rPr>
        <w:lastRenderedPageBreak/>
        <w:t>It’</w:t>
      </w:r>
      <w:r w:rsidR="00D33465" w:rsidRPr="0055219E">
        <w:rPr>
          <w:color w:val="222222"/>
          <w:shd w:val="clear" w:color="auto" w:fill="FFFFFF"/>
        </w:rPr>
        <w:t>s a</w:t>
      </w:r>
      <w:r w:rsidR="00CB0E2B" w:rsidRPr="0055219E">
        <w:rPr>
          <w:color w:val="222222"/>
          <w:shd w:val="clear" w:color="auto" w:fill="FFFFFF"/>
        </w:rPr>
        <w:t>n ongoing</w:t>
      </w:r>
      <w:r w:rsidR="00D33465" w:rsidRPr="0055219E">
        <w:rPr>
          <w:color w:val="222222"/>
          <w:shd w:val="clear" w:color="auto" w:fill="FFFFFF"/>
        </w:rPr>
        <w:t xml:space="preserve"> </w:t>
      </w:r>
      <w:r w:rsidRPr="0055219E">
        <w:rPr>
          <w:color w:val="222222"/>
          <w:shd w:val="clear" w:color="auto" w:fill="FFFFFF"/>
        </w:rPr>
        <w:t xml:space="preserve">challenge to write theater for an </w:t>
      </w:r>
      <w:r w:rsidR="004E5965" w:rsidRPr="0055219E">
        <w:rPr>
          <w:color w:val="222222"/>
          <w:shd w:val="clear" w:color="auto" w:fill="FFFFFF"/>
        </w:rPr>
        <w:t>audience</w:t>
      </w:r>
      <w:r w:rsidRPr="0055219E">
        <w:rPr>
          <w:color w:val="222222"/>
          <w:shd w:val="clear" w:color="auto" w:fill="FFFFFF"/>
        </w:rPr>
        <w:t xml:space="preserve"> marked by a lack of familiarity with language and literature</w:t>
      </w:r>
      <w:r w:rsidR="00D33465" w:rsidRPr="0055219E">
        <w:rPr>
          <w:color w:val="222222"/>
          <w:shd w:val="clear" w:color="auto" w:fill="FFFFFF"/>
        </w:rPr>
        <w:t xml:space="preserve"> — </w:t>
      </w:r>
    </w:p>
    <w:p w14:paraId="2946B433" w14:textId="77777777" w:rsidR="0055086A" w:rsidRPr="0055219E" w:rsidRDefault="0055086A" w:rsidP="0056402F">
      <w:pPr>
        <w:rPr>
          <w:color w:val="222222"/>
          <w:shd w:val="clear" w:color="auto" w:fill="FFFFFF"/>
        </w:rPr>
      </w:pPr>
    </w:p>
    <w:p w14:paraId="636A822C" w14:textId="03200B81" w:rsidR="0055086A" w:rsidRPr="0055219E" w:rsidRDefault="0055086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F9FC10F" w14:textId="66421E68" w:rsidR="00D33465" w:rsidRPr="0055219E" w:rsidRDefault="00D03A0D" w:rsidP="0056402F">
      <w:pPr>
        <w:rPr>
          <w:color w:val="222222"/>
          <w:shd w:val="clear" w:color="auto" w:fill="FFFFFF"/>
        </w:rPr>
      </w:pPr>
      <w:r w:rsidRPr="0055219E">
        <w:rPr>
          <w:color w:val="222222"/>
          <w:shd w:val="clear" w:color="auto" w:fill="FFFFFF"/>
        </w:rPr>
        <w:t xml:space="preserve">Will, </w:t>
      </w:r>
      <w:r w:rsidR="0055086A" w:rsidRPr="0055219E">
        <w:rPr>
          <w:color w:val="222222"/>
          <w:shd w:val="clear" w:color="auto" w:fill="FFFFFF"/>
        </w:rPr>
        <w:t>John, Henry Two</w:t>
      </w:r>
      <w:r w:rsidRPr="0055219E">
        <w:rPr>
          <w:color w:val="222222"/>
          <w:shd w:val="clear" w:color="auto" w:fill="FFFFFF"/>
        </w:rPr>
        <w:t xml:space="preserve"> — </w:t>
      </w:r>
      <w:r w:rsidR="0055086A" w:rsidRPr="0055219E">
        <w:rPr>
          <w:color w:val="222222"/>
          <w:shd w:val="clear" w:color="auto" w:fill="FFFFFF"/>
        </w:rPr>
        <w:t>I’ll draw, and you act</w:t>
      </w:r>
      <w:r w:rsidRPr="0055219E">
        <w:rPr>
          <w:color w:val="222222"/>
          <w:shd w:val="clear" w:color="auto" w:fill="FFFFFF"/>
        </w:rPr>
        <w:t xml:space="preserve"> out the </w:t>
      </w:r>
      <w:r w:rsidR="008822EE" w:rsidRPr="0055219E">
        <w:rPr>
          <w:color w:val="222222"/>
          <w:shd w:val="clear" w:color="auto" w:fill="FFFFFF"/>
        </w:rPr>
        <w:t xml:space="preserve">volunteer </w:t>
      </w:r>
      <w:r w:rsidRPr="0055219E">
        <w:rPr>
          <w:color w:val="222222"/>
          <w:shd w:val="clear" w:color="auto" w:fill="FFFFFF"/>
        </w:rPr>
        <w:t>jobs when we say them — (</w:t>
      </w:r>
      <w:r w:rsidRPr="0055219E">
        <w:rPr>
          <w:i/>
          <w:color w:val="222222"/>
          <w:shd w:val="clear" w:color="auto" w:fill="FFFFFF"/>
        </w:rPr>
        <w:t>Hands clipboard back</w:t>
      </w:r>
      <w:r w:rsidR="00D33465" w:rsidRPr="0055219E">
        <w:rPr>
          <w:i/>
          <w:color w:val="222222"/>
          <w:shd w:val="clear" w:color="auto" w:fill="FFFFFF"/>
        </w:rPr>
        <w:t xml:space="preserve"> to </w:t>
      </w:r>
      <w:r w:rsidR="00786166" w:rsidRPr="0055219E">
        <w:rPr>
          <w:i/>
          <w:color w:val="222222"/>
          <w:shd w:val="clear" w:color="auto" w:fill="FFFFFF"/>
        </w:rPr>
        <w:t>AUDIENCE</w:t>
      </w:r>
      <w:r w:rsidR="00D33465" w:rsidRPr="0055219E">
        <w:rPr>
          <w:i/>
          <w:color w:val="222222"/>
          <w:shd w:val="clear" w:color="auto" w:fill="FFFFFF"/>
        </w:rPr>
        <w:t xml:space="preserve"> member</w:t>
      </w:r>
      <w:r w:rsidRPr="0055219E">
        <w:rPr>
          <w:color w:val="222222"/>
          <w:shd w:val="clear" w:color="auto" w:fill="FFFFFF"/>
        </w:rPr>
        <w:t xml:space="preserve">.) </w:t>
      </w:r>
      <w:r w:rsidR="00D33465" w:rsidRPr="0055219E">
        <w:rPr>
          <w:color w:val="222222"/>
          <w:shd w:val="clear" w:color="auto" w:fill="FFFFFF"/>
        </w:rPr>
        <w:t>Don’t play with the clip</w:t>
      </w:r>
      <w:r w:rsidR="00594E8F" w:rsidRPr="0055219E">
        <w:rPr>
          <w:color w:val="222222"/>
          <w:shd w:val="clear" w:color="auto" w:fill="FFFFFF"/>
        </w:rPr>
        <w:t>, you shoughs</w:t>
      </w:r>
      <w:r w:rsidR="00D33465" w:rsidRPr="0055219E">
        <w:rPr>
          <w:color w:val="222222"/>
          <w:shd w:val="clear" w:color="auto" w:fill="FFFFFF"/>
        </w:rPr>
        <w:t xml:space="preserve"> — Circulate!</w:t>
      </w:r>
    </w:p>
    <w:p w14:paraId="119557B9" w14:textId="77777777" w:rsidR="00804863" w:rsidRPr="0055219E" w:rsidRDefault="00804863" w:rsidP="0056402F">
      <w:pPr>
        <w:rPr>
          <w:color w:val="222222"/>
          <w:shd w:val="clear" w:color="auto" w:fill="FFFFFF"/>
        </w:rPr>
      </w:pPr>
    </w:p>
    <w:p w14:paraId="2EBE53A9" w14:textId="11896793"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464CD3FC" w14:textId="682F4A9E" w:rsidR="00D33465" w:rsidRPr="0055219E" w:rsidRDefault="00CB0E2B" w:rsidP="0056402F">
      <w:pPr>
        <w:rPr>
          <w:color w:val="222222"/>
          <w:shd w:val="clear" w:color="auto" w:fill="FFFFFF"/>
        </w:rPr>
      </w:pPr>
      <w:r w:rsidRPr="0055219E">
        <w:rPr>
          <w:color w:val="222222"/>
          <w:shd w:val="clear" w:color="auto" w:fill="FFFFFF"/>
        </w:rPr>
        <w:t xml:space="preserve">Everybody just wants to binge-watch bear-baiting! </w:t>
      </w:r>
      <w:r w:rsidR="00D33465" w:rsidRPr="0055219E">
        <w:rPr>
          <w:color w:val="222222"/>
          <w:shd w:val="clear" w:color="auto" w:fill="FFFFFF"/>
        </w:rPr>
        <w:t xml:space="preserve">Lowbrow philistines! </w:t>
      </w:r>
    </w:p>
    <w:p w14:paraId="594C7FF6" w14:textId="77777777" w:rsidR="00D33465" w:rsidRPr="0055219E" w:rsidRDefault="00D33465" w:rsidP="0056402F">
      <w:pPr>
        <w:rPr>
          <w:color w:val="222222"/>
          <w:shd w:val="clear" w:color="auto" w:fill="FFFFFF"/>
        </w:rPr>
      </w:pPr>
    </w:p>
    <w:p w14:paraId="66D5DA34" w14:textId="47C3A9AE"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6B63F98" w14:textId="709FBEA6" w:rsidR="00C25AA6" w:rsidRPr="0055219E" w:rsidRDefault="00594E8F" w:rsidP="0056402F">
      <w:pPr>
        <w:rPr>
          <w:color w:val="222222"/>
          <w:shd w:val="clear" w:color="auto" w:fill="FFFFFF"/>
        </w:rPr>
      </w:pPr>
      <w:r w:rsidRPr="0055219E">
        <w:rPr>
          <w:color w:val="222222"/>
          <w:shd w:val="clear" w:color="auto" w:fill="FFFFFF"/>
        </w:rPr>
        <w:t>(</w:t>
      </w:r>
      <w:r w:rsidRPr="0055219E">
        <w:rPr>
          <w:i/>
          <w:color w:val="222222"/>
          <w:shd w:val="clear" w:color="auto" w:fill="FFFFFF"/>
        </w:rPr>
        <w:t xml:space="preserve">At </w:t>
      </w:r>
      <w:r w:rsidR="00804863" w:rsidRPr="0055219E">
        <w:rPr>
          <w:i/>
          <w:color w:val="222222"/>
          <w:shd w:val="clear" w:color="auto" w:fill="FFFFFF"/>
        </w:rPr>
        <w:t>an audience</w:t>
      </w:r>
      <w:r w:rsidRPr="0055219E">
        <w:rPr>
          <w:i/>
          <w:color w:val="222222"/>
          <w:shd w:val="clear" w:color="auto" w:fill="FFFFFF"/>
        </w:rPr>
        <w:t xml:space="preserve"> member</w:t>
      </w:r>
      <w:r w:rsidRPr="0055219E">
        <w:rPr>
          <w:color w:val="222222"/>
          <w:shd w:val="clear" w:color="auto" w:fill="FFFFFF"/>
        </w:rPr>
        <w:t xml:space="preserve">.) </w:t>
      </w:r>
      <w:r w:rsidR="00D33465" w:rsidRPr="0055219E">
        <w:rPr>
          <w:color w:val="222222"/>
          <w:shd w:val="clear" w:color="auto" w:fill="FFFFFF"/>
        </w:rPr>
        <w:t xml:space="preserve">See the choices? </w:t>
      </w:r>
      <w:r w:rsidRPr="0055219E">
        <w:rPr>
          <w:color w:val="222222"/>
          <w:shd w:val="clear" w:color="auto" w:fill="FFFFFF"/>
        </w:rPr>
        <w:t>J</w:t>
      </w:r>
      <w:r w:rsidR="00A50A9D" w:rsidRPr="0055219E">
        <w:rPr>
          <w:color w:val="222222"/>
          <w:shd w:val="clear" w:color="auto" w:fill="FFFFFF"/>
        </w:rPr>
        <w:t>ust m</w:t>
      </w:r>
      <w:r w:rsidR="00D03A0D" w:rsidRPr="0055219E">
        <w:rPr>
          <w:color w:val="222222"/>
          <w:shd w:val="clear" w:color="auto" w:fill="FFFFFF"/>
        </w:rPr>
        <w:t>ark an X!</w:t>
      </w:r>
      <w:r w:rsidR="00D33465" w:rsidRPr="0055219E">
        <w:rPr>
          <w:color w:val="222222"/>
          <w:shd w:val="clear" w:color="auto" w:fill="FFFFFF"/>
        </w:rPr>
        <w:t xml:space="preserve"> </w:t>
      </w:r>
      <w:r w:rsidR="00C25AA6" w:rsidRPr="0055219E">
        <w:rPr>
          <w:color w:val="222222"/>
          <w:shd w:val="clear" w:color="auto" w:fill="FFFFFF"/>
        </w:rPr>
        <w:br/>
      </w:r>
      <w:r w:rsidR="00C25AA6"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C25AA6" w:rsidRPr="0055219E">
        <w:rPr>
          <w:color w:val="222222"/>
          <w:shd w:val="clear" w:color="auto" w:fill="FFFFFF"/>
        </w:rPr>
        <w:t>LIZ</w:t>
      </w:r>
    </w:p>
    <w:p w14:paraId="5794562B" w14:textId="2C7BBF56" w:rsidR="00D33465" w:rsidRPr="0055219E" w:rsidRDefault="00CB0E2B" w:rsidP="0056402F">
      <w:pPr>
        <w:rPr>
          <w:color w:val="222222"/>
          <w:shd w:val="clear" w:color="auto" w:fill="FFFFFF"/>
        </w:rPr>
      </w:pPr>
      <w:r w:rsidRPr="0055219E">
        <w:rPr>
          <w:color w:val="222222"/>
          <w:shd w:val="clear" w:color="auto" w:fill="FFFFFF"/>
        </w:rPr>
        <w:t>I cannot abide this mediocrity!</w:t>
      </w:r>
    </w:p>
    <w:p w14:paraId="64D76E34" w14:textId="77777777" w:rsidR="00CB0E2B" w:rsidRPr="0055219E" w:rsidRDefault="00CB0E2B" w:rsidP="0056402F">
      <w:pPr>
        <w:rPr>
          <w:color w:val="222222"/>
          <w:shd w:val="clear" w:color="auto" w:fill="FFFFFF"/>
        </w:rPr>
      </w:pPr>
    </w:p>
    <w:p w14:paraId="70BA8257" w14:textId="04BA8372"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0AF4CFD" w14:textId="77777777" w:rsidR="00D33465" w:rsidRPr="0055219E" w:rsidRDefault="00D33465" w:rsidP="0056402F">
      <w:pPr>
        <w:rPr>
          <w:color w:val="222222"/>
          <w:shd w:val="clear" w:color="auto" w:fill="FFFFFF"/>
        </w:rPr>
      </w:pPr>
      <w:r w:rsidRPr="0055219E">
        <w:rPr>
          <w:color w:val="222222"/>
          <w:shd w:val="clear" w:color="auto" w:fill="FFFFFF"/>
        </w:rPr>
        <w:t xml:space="preserve">Richard, stop doing push-ups! </w:t>
      </w:r>
    </w:p>
    <w:p w14:paraId="28437FDF" w14:textId="77777777" w:rsidR="00D33465" w:rsidRPr="0055219E" w:rsidRDefault="00D33465" w:rsidP="0056402F">
      <w:pPr>
        <w:rPr>
          <w:color w:val="222222"/>
          <w:shd w:val="clear" w:color="auto" w:fill="FFFFFF"/>
        </w:rPr>
      </w:pPr>
    </w:p>
    <w:p w14:paraId="408D66CD" w14:textId="341C42EA"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B3FDAE2" w14:textId="77777777" w:rsidR="00D33465" w:rsidRPr="0055219E" w:rsidRDefault="00D33465" w:rsidP="0056402F">
      <w:pPr>
        <w:rPr>
          <w:color w:val="222222"/>
          <w:shd w:val="clear" w:color="auto" w:fill="FFFFFF"/>
        </w:rPr>
      </w:pPr>
      <w:r w:rsidRPr="0055219E">
        <w:rPr>
          <w:color w:val="222222"/>
          <w:shd w:val="clear" w:color="auto" w:fill="FFFFFF"/>
        </w:rPr>
        <w:t xml:space="preserve">37! </w:t>
      </w:r>
    </w:p>
    <w:p w14:paraId="396D53F7" w14:textId="77777777" w:rsidR="00D33465" w:rsidRPr="0055219E" w:rsidRDefault="00D33465" w:rsidP="0056402F">
      <w:pPr>
        <w:rPr>
          <w:color w:val="222222"/>
          <w:shd w:val="clear" w:color="auto" w:fill="FFFFFF"/>
        </w:rPr>
      </w:pPr>
    </w:p>
    <w:p w14:paraId="323AFBE1" w14:textId="3768EE87"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F937FDE" w14:textId="60ED1832" w:rsidR="00D33465" w:rsidRPr="0055219E" w:rsidRDefault="00D33465" w:rsidP="0056402F">
      <w:pPr>
        <w:rPr>
          <w:color w:val="222222"/>
          <w:shd w:val="clear" w:color="auto" w:fill="FFFFFF"/>
        </w:rPr>
      </w:pPr>
      <w:r w:rsidRPr="0055219E">
        <w:rPr>
          <w:color w:val="222222"/>
          <w:shd w:val="clear" w:color="auto" w:fill="FFFFFF"/>
        </w:rPr>
        <w:t>I’ll be the ticket seller — (</w:t>
      </w:r>
      <w:r w:rsidRPr="0055219E">
        <w:rPr>
          <w:i/>
          <w:color w:val="222222"/>
          <w:shd w:val="clear" w:color="auto" w:fill="FFFFFF"/>
        </w:rPr>
        <w:t>To JOHN and HENRY II</w:t>
      </w:r>
      <w:r w:rsidR="004E21E7" w:rsidRPr="0055219E">
        <w:rPr>
          <w:i/>
          <w:color w:val="222222"/>
          <w:shd w:val="clear" w:color="auto" w:fill="FFFFFF"/>
        </w:rPr>
        <w:t>.</w:t>
      </w:r>
      <w:r w:rsidRPr="0055219E">
        <w:rPr>
          <w:color w:val="222222"/>
          <w:shd w:val="clear" w:color="auto" w:fill="FFFFFF"/>
        </w:rPr>
        <w:t xml:space="preserve">) And you </w:t>
      </w:r>
      <w:r w:rsidR="00A50A9D" w:rsidRPr="0055219E">
        <w:rPr>
          <w:color w:val="222222"/>
          <w:shd w:val="clear" w:color="auto" w:fill="FFFFFF"/>
        </w:rPr>
        <w:t xml:space="preserve">try to </w:t>
      </w:r>
      <w:r w:rsidRPr="0055219E">
        <w:rPr>
          <w:color w:val="222222"/>
          <w:shd w:val="clear" w:color="auto" w:fill="FFFFFF"/>
        </w:rPr>
        <w:t>buy a ticket.</w:t>
      </w:r>
    </w:p>
    <w:p w14:paraId="7464A464" w14:textId="77777777" w:rsidR="00D33465" w:rsidRPr="0055219E" w:rsidRDefault="00D33465" w:rsidP="0056402F">
      <w:pPr>
        <w:rPr>
          <w:color w:val="222222"/>
          <w:shd w:val="clear" w:color="auto" w:fill="FFFFFF"/>
        </w:rPr>
      </w:pPr>
    </w:p>
    <w:p w14:paraId="238DF40A" w14:textId="3DAE3131"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5B5E225" w14:textId="77777777" w:rsidR="00D33465" w:rsidRPr="0055219E" w:rsidRDefault="00D33465" w:rsidP="0056402F">
      <w:pPr>
        <w:rPr>
          <w:color w:val="222222"/>
          <w:shd w:val="clear" w:color="auto" w:fill="FFFFFF"/>
        </w:rPr>
      </w:pPr>
      <w:r w:rsidRPr="0055219E">
        <w:rPr>
          <w:color w:val="222222"/>
          <w:shd w:val="clear" w:color="auto" w:fill="FFFFFF"/>
        </w:rPr>
        <w:t xml:space="preserve">Do it in pantomime! </w:t>
      </w:r>
    </w:p>
    <w:p w14:paraId="0811085C" w14:textId="77777777" w:rsidR="00594E8F" w:rsidRPr="0055219E" w:rsidRDefault="00594E8F" w:rsidP="0056402F">
      <w:pPr>
        <w:rPr>
          <w:color w:val="222222"/>
          <w:shd w:val="clear" w:color="auto" w:fill="FFFFFF"/>
        </w:rPr>
      </w:pPr>
    </w:p>
    <w:p w14:paraId="107A6DAB" w14:textId="0ED7B950" w:rsidR="00594E8F" w:rsidRPr="0055219E" w:rsidRDefault="00594E8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43CDEE18" w14:textId="066AC9F8" w:rsidR="00594E8F" w:rsidRPr="0055219E" w:rsidRDefault="00594E8F" w:rsidP="0056402F">
      <w:pPr>
        <w:rPr>
          <w:color w:val="222222"/>
          <w:shd w:val="clear" w:color="auto" w:fill="FFFFFF"/>
        </w:rPr>
      </w:pPr>
      <w:r w:rsidRPr="0055219E">
        <w:rPr>
          <w:color w:val="222222"/>
          <w:shd w:val="clear" w:color="auto" w:fill="FFFFFF"/>
        </w:rPr>
        <w:t xml:space="preserve">This scant shows well — </w:t>
      </w:r>
      <w:r w:rsidR="00CB0E2B" w:rsidRPr="0055219E">
        <w:rPr>
          <w:color w:val="222222"/>
          <w:shd w:val="clear" w:color="auto" w:fill="FFFFFF"/>
        </w:rPr>
        <w:t xml:space="preserve">The audience is asking themselves if this is the show? </w:t>
      </w:r>
    </w:p>
    <w:p w14:paraId="61C927AF" w14:textId="77777777" w:rsidR="00594E8F" w:rsidRPr="0055219E" w:rsidRDefault="00594E8F" w:rsidP="0056402F">
      <w:pPr>
        <w:rPr>
          <w:color w:val="222222"/>
          <w:shd w:val="clear" w:color="auto" w:fill="FFFFFF"/>
        </w:rPr>
      </w:pPr>
    </w:p>
    <w:p w14:paraId="7D0461B3" w14:textId="74F3BF7E" w:rsidR="00594E8F" w:rsidRPr="0055219E" w:rsidRDefault="00594E8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C251D45" w14:textId="2940D6B8" w:rsidR="00594E8F" w:rsidRPr="0055219E" w:rsidRDefault="00CB0E2B" w:rsidP="0056402F">
      <w:pPr>
        <w:rPr>
          <w:color w:val="222222"/>
          <w:shd w:val="clear" w:color="auto" w:fill="FFFFFF"/>
        </w:rPr>
      </w:pPr>
      <w:r w:rsidRPr="0055219E">
        <w:rPr>
          <w:color w:val="222222"/>
          <w:shd w:val="clear" w:color="auto" w:fill="FFFFFF"/>
        </w:rPr>
        <w:t>(</w:t>
      </w:r>
      <w:r w:rsidRPr="0055219E">
        <w:rPr>
          <w:i/>
          <w:color w:val="222222"/>
          <w:shd w:val="clear" w:color="auto" w:fill="FFFFFF"/>
        </w:rPr>
        <w:t>Attempts to pick up the chicken</w:t>
      </w:r>
      <w:r w:rsidRPr="0055219E">
        <w:rPr>
          <w:color w:val="222222"/>
          <w:shd w:val="clear" w:color="auto" w:fill="FFFFFF"/>
        </w:rPr>
        <w:t xml:space="preserve">.) Would you prefer a cock-a-hoop to theater? </w:t>
      </w:r>
    </w:p>
    <w:p w14:paraId="3E1C2F49" w14:textId="77777777" w:rsidR="00594E8F" w:rsidRPr="0055219E" w:rsidRDefault="00594E8F" w:rsidP="0056402F">
      <w:pPr>
        <w:rPr>
          <w:color w:val="222222"/>
          <w:shd w:val="clear" w:color="auto" w:fill="FFFFFF"/>
        </w:rPr>
      </w:pPr>
    </w:p>
    <w:p w14:paraId="1BE5A2BF" w14:textId="61EA2E18" w:rsidR="00594E8F" w:rsidRPr="0055219E" w:rsidRDefault="00594E8F"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B0E2B" w:rsidRPr="0055219E">
        <w:rPr>
          <w:color w:val="222222"/>
          <w:shd w:val="clear" w:color="auto" w:fill="FFFFFF"/>
        </w:rPr>
        <w:t>GEORGE</w:t>
      </w:r>
    </w:p>
    <w:p w14:paraId="53A13E05" w14:textId="65F92FB0" w:rsidR="00594E8F" w:rsidRPr="0055219E" w:rsidRDefault="00CB0E2B" w:rsidP="0056402F">
      <w:pPr>
        <w:rPr>
          <w:color w:val="222222"/>
          <w:shd w:val="clear" w:color="auto" w:fill="FFFFFF"/>
        </w:rPr>
      </w:pPr>
      <w:r w:rsidRPr="0055219E">
        <w:rPr>
          <w:color w:val="222222"/>
          <w:shd w:val="clear" w:color="auto" w:fill="FFFFFF"/>
        </w:rPr>
        <w:t>L</w:t>
      </w:r>
      <w:r w:rsidR="002D57C8" w:rsidRPr="0055219E">
        <w:rPr>
          <w:color w:val="222222"/>
          <w:shd w:val="clear" w:color="auto" w:fill="FFFFFF"/>
        </w:rPr>
        <w:t xml:space="preserve">eave the poultry out of this! </w:t>
      </w:r>
    </w:p>
    <w:p w14:paraId="07AFE0EB" w14:textId="77777777" w:rsidR="00D33465" w:rsidRPr="0055219E" w:rsidRDefault="00D33465" w:rsidP="0056402F">
      <w:pPr>
        <w:rPr>
          <w:color w:val="222222"/>
          <w:shd w:val="clear" w:color="auto" w:fill="FFFFFF"/>
        </w:rPr>
      </w:pPr>
    </w:p>
    <w:p w14:paraId="01544648" w14:textId="1468ACCD"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1C7C1120" w14:textId="23A761AF" w:rsidR="00A50A9D" w:rsidRPr="0055219E" w:rsidRDefault="00CB0E2B" w:rsidP="0056402F">
      <w:pPr>
        <w:rPr>
          <w:color w:val="222222"/>
          <w:shd w:val="clear" w:color="auto" w:fill="FFFFFF"/>
        </w:rPr>
      </w:pPr>
      <w:r w:rsidRPr="0055219E">
        <w:rPr>
          <w:color w:val="222222"/>
          <w:shd w:val="clear" w:color="auto" w:fill="FFFFFF"/>
        </w:rPr>
        <w:t xml:space="preserve">I have the binder and the by-laws — </w:t>
      </w:r>
      <w:r w:rsidR="00A50A9D" w:rsidRPr="0055219E">
        <w:rPr>
          <w:i/>
          <w:color w:val="222222"/>
          <w:shd w:val="clear" w:color="auto" w:fill="FFFFFF"/>
        </w:rPr>
        <w:t>Se offedendo</w:t>
      </w:r>
      <w:r w:rsidR="00B14B4D" w:rsidRPr="0055219E">
        <w:rPr>
          <w:color w:val="222222"/>
          <w:shd w:val="clear" w:color="auto" w:fill="FFFFFF"/>
        </w:rPr>
        <w:t>!</w:t>
      </w:r>
    </w:p>
    <w:p w14:paraId="2F478717" w14:textId="77777777" w:rsidR="00A50A9D" w:rsidRPr="0055219E" w:rsidRDefault="00A50A9D" w:rsidP="0056402F">
      <w:pPr>
        <w:rPr>
          <w:color w:val="222222"/>
          <w:shd w:val="clear" w:color="auto" w:fill="FFFFFF"/>
        </w:rPr>
      </w:pPr>
    </w:p>
    <w:p w14:paraId="6616571E" w14:textId="3789E5C0" w:rsidR="00A50A9D" w:rsidRPr="0055219E" w:rsidRDefault="00A50A9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168ADB9" w14:textId="61A8F807" w:rsidR="00A50A9D" w:rsidRPr="0055219E" w:rsidRDefault="00A50A9D" w:rsidP="0056402F">
      <w:pPr>
        <w:rPr>
          <w:color w:val="222222"/>
          <w:shd w:val="clear" w:color="auto" w:fill="FFFFFF"/>
        </w:rPr>
      </w:pPr>
      <w:r w:rsidRPr="0055219E">
        <w:rPr>
          <w:color w:val="222222"/>
          <w:shd w:val="clear" w:color="auto" w:fill="FFFFFF"/>
        </w:rPr>
        <w:t xml:space="preserve">They don’t know Latin!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57605898" w14:textId="3E61C257" w:rsidR="00D33465" w:rsidRPr="0055219E" w:rsidRDefault="00D33465" w:rsidP="0056402F">
      <w:pPr>
        <w:rPr>
          <w:color w:val="222222"/>
          <w:shd w:val="clear" w:color="auto" w:fill="FFFFFF"/>
        </w:rPr>
      </w:pPr>
      <w:r w:rsidRPr="0055219E">
        <w:rPr>
          <w:color w:val="222222"/>
          <w:shd w:val="clear" w:color="auto" w:fill="FFFFFF"/>
        </w:rPr>
        <w:lastRenderedPageBreak/>
        <w:t>I can’</w:t>
      </w:r>
      <w:r w:rsidR="00594E8F" w:rsidRPr="0055219E">
        <w:rPr>
          <w:color w:val="222222"/>
          <w:shd w:val="clear" w:color="auto" w:fill="FFFFFF"/>
        </w:rPr>
        <w:t>t take minutes</w:t>
      </w:r>
      <w:r w:rsidRPr="0055219E">
        <w:rPr>
          <w:color w:val="222222"/>
          <w:shd w:val="clear" w:color="auto" w:fill="FFFFFF"/>
        </w:rPr>
        <w:t xml:space="preserve"> if I’m </w:t>
      </w:r>
      <w:r w:rsidR="00594E8F" w:rsidRPr="0055219E">
        <w:rPr>
          <w:color w:val="222222"/>
          <w:shd w:val="clear" w:color="auto" w:fill="FFFFFF"/>
        </w:rPr>
        <w:t xml:space="preserve">miming! </w:t>
      </w:r>
      <w:r w:rsidR="00CB0E2B" w:rsidRPr="0055219E">
        <w:rPr>
          <w:color w:val="222222"/>
          <w:shd w:val="clear" w:color="auto" w:fill="FFFFFF"/>
        </w:rPr>
        <w:t xml:space="preserve">And </w:t>
      </w:r>
      <w:r w:rsidR="00B14B4D" w:rsidRPr="0055219E">
        <w:rPr>
          <w:color w:val="222222"/>
          <w:shd w:val="clear" w:color="auto" w:fill="FFFFFF"/>
        </w:rPr>
        <w:t xml:space="preserve">I can’t take minutes! They’re against everything I stand for! </w:t>
      </w:r>
      <w:r w:rsidR="00CB0E2B" w:rsidRPr="0055219E">
        <w:rPr>
          <w:color w:val="222222"/>
          <w:shd w:val="clear" w:color="auto" w:fill="FFFFFF"/>
        </w:rPr>
        <w:t>Does Jim Morrison</w:t>
      </w:r>
      <w:r w:rsidR="00B14B4D" w:rsidRPr="0055219E">
        <w:rPr>
          <w:color w:val="222222"/>
          <w:shd w:val="clear" w:color="auto" w:fill="FFFFFF"/>
        </w:rPr>
        <w:t xml:space="preserve"> wear Dockers for Men? No! Leather Pants Only! </w:t>
      </w:r>
    </w:p>
    <w:p w14:paraId="1CFA4B97" w14:textId="77777777" w:rsidR="004E5965" w:rsidRPr="0055219E" w:rsidRDefault="004E5965" w:rsidP="0056402F">
      <w:pPr>
        <w:rPr>
          <w:color w:val="222222"/>
          <w:shd w:val="clear" w:color="auto" w:fill="FFFFFF"/>
        </w:rPr>
      </w:pPr>
    </w:p>
    <w:p w14:paraId="2633B622" w14:textId="1AA972CE"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711DD9D9" w14:textId="3743FB02" w:rsidR="00B14B4D" w:rsidRPr="0055219E" w:rsidRDefault="00CB0E2B" w:rsidP="0056402F">
      <w:pPr>
        <w:rPr>
          <w:color w:val="222222"/>
          <w:shd w:val="clear" w:color="auto" w:fill="FFFFFF"/>
        </w:rPr>
      </w:pPr>
      <w:r w:rsidRPr="0055219E">
        <w:rPr>
          <w:color w:val="222222"/>
          <w:shd w:val="clear" w:color="auto" w:fill="FFFFFF"/>
        </w:rPr>
        <w:t xml:space="preserve">I see your enigmatic dilemma, tiny rocker dude. Tap me in! </w:t>
      </w:r>
      <w:r w:rsidR="00B14B4D" w:rsidRPr="0055219E">
        <w:rPr>
          <w:color w:val="222222"/>
          <w:shd w:val="clear" w:color="auto" w:fill="FFFFFF"/>
        </w:rPr>
        <w:t xml:space="preserve"> </w:t>
      </w:r>
    </w:p>
    <w:p w14:paraId="343597CC" w14:textId="77777777" w:rsidR="00B14B4D" w:rsidRPr="0055219E" w:rsidRDefault="00B14B4D" w:rsidP="0056402F">
      <w:pPr>
        <w:rPr>
          <w:color w:val="222222"/>
          <w:shd w:val="clear" w:color="auto" w:fill="FFFFFF"/>
        </w:rPr>
      </w:pPr>
    </w:p>
    <w:p w14:paraId="7BE5E96E" w14:textId="77777777" w:rsidR="00B14B4D" w:rsidRPr="0055219E" w:rsidRDefault="00B14B4D" w:rsidP="00B14B4D">
      <w:pPr>
        <w:ind w:left="2880" w:firstLine="720"/>
        <w:rPr>
          <w:color w:val="222222"/>
          <w:shd w:val="clear" w:color="auto" w:fill="FFFFFF"/>
        </w:rPr>
      </w:pPr>
      <w:r w:rsidRPr="0055219E">
        <w:rPr>
          <w:color w:val="222222"/>
          <w:shd w:val="clear" w:color="auto" w:fill="FFFFFF"/>
        </w:rPr>
        <w:t>GEORGE</w:t>
      </w:r>
    </w:p>
    <w:p w14:paraId="057D023C" w14:textId="61B2BF70" w:rsidR="00B14B4D" w:rsidRPr="0055219E" w:rsidRDefault="00B14B4D" w:rsidP="0056402F">
      <w:pPr>
        <w:rPr>
          <w:color w:val="222222"/>
          <w:shd w:val="clear" w:color="auto" w:fill="FFFFFF"/>
        </w:rPr>
      </w:pPr>
      <w:r w:rsidRPr="0055219E">
        <w:rPr>
          <w:color w:val="222222"/>
          <w:shd w:val="clear" w:color="auto" w:fill="FFFFFF"/>
        </w:rPr>
        <w:t>(</w:t>
      </w:r>
      <w:r w:rsidRPr="0055219E">
        <w:rPr>
          <w:i/>
          <w:color w:val="222222"/>
          <w:shd w:val="clear" w:color="auto" w:fill="FFFFFF"/>
        </w:rPr>
        <w:t>To HENRY II</w:t>
      </w:r>
      <w:r w:rsidRPr="0055219E">
        <w:rPr>
          <w:color w:val="222222"/>
          <w:shd w:val="clear" w:color="auto" w:fill="FFFFFF"/>
        </w:rPr>
        <w:t xml:space="preserve">) </w:t>
      </w:r>
      <w:r w:rsidR="00CB0E2B" w:rsidRPr="0055219E">
        <w:rPr>
          <w:color w:val="222222"/>
          <w:shd w:val="clear" w:color="auto" w:fill="FFFFFF"/>
        </w:rPr>
        <w:t>Go count</w:t>
      </w:r>
      <w:r w:rsidRPr="0055219E">
        <w:rPr>
          <w:color w:val="222222"/>
          <w:shd w:val="clear" w:color="auto" w:fill="FFFFFF"/>
        </w:rPr>
        <w:t xml:space="preserve"> concessions. </w:t>
      </w:r>
    </w:p>
    <w:p w14:paraId="215F615C" w14:textId="77777777" w:rsidR="00B14B4D" w:rsidRPr="0055219E" w:rsidRDefault="00B14B4D" w:rsidP="0056402F">
      <w:pPr>
        <w:rPr>
          <w:color w:val="222222"/>
          <w:shd w:val="clear" w:color="auto" w:fill="FFFFFF"/>
        </w:rPr>
      </w:pPr>
    </w:p>
    <w:p w14:paraId="6231C1A5" w14:textId="609DC9E7" w:rsidR="00B14B4D" w:rsidRPr="0055219E" w:rsidRDefault="00B14B4D" w:rsidP="00B14B4D">
      <w:pPr>
        <w:ind w:left="2880" w:firstLine="720"/>
        <w:rPr>
          <w:color w:val="222222"/>
          <w:shd w:val="clear" w:color="auto" w:fill="FFFFFF"/>
        </w:rPr>
      </w:pPr>
      <w:r w:rsidRPr="0055219E">
        <w:rPr>
          <w:color w:val="222222"/>
          <w:shd w:val="clear" w:color="auto" w:fill="FFFFFF"/>
        </w:rPr>
        <w:t xml:space="preserve">HENRY II </w:t>
      </w:r>
    </w:p>
    <w:p w14:paraId="29DEBA4C" w14:textId="3AF5375F" w:rsidR="00B14B4D" w:rsidRPr="0055219E" w:rsidRDefault="00B14B4D" w:rsidP="0056402F">
      <w:pPr>
        <w:rPr>
          <w:color w:val="222222"/>
          <w:shd w:val="clear" w:color="auto" w:fill="FFFFFF"/>
        </w:rPr>
      </w:pPr>
      <w:r w:rsidRPr="0055219E">
        <w:rPr>
          <w:color w:val="222222"/>
          <w:shd w:val="clear" w:color="auto" w:fill="FFFFFF"/>
        </w:rPr>
        <w:t xml:space="preserve">This club is stupid! This play is dumb! </w:t>
      </w:r>
      <w:r w:rsidR="004605B4" w:rsidRPr="0055219E">
        <w:rPr>
          <w:color w:val="222222"/>
          <w:shd w:val="clear" w:color="auto" w:fill="FFFFFF"/>
        </w:rPr>
        <w:t xml:space="preserve">I’m </w:t>
      </w:r>
      <w:r w:rsidR="004605B4" w:rsidRPr="0055219E">
        <w:rPr>
          <w:i/>
          <w:color w:val="222222"/>
          <w:shd w:val="clear" w:color="auto" w:fill="FFFFFF"/>
        </w:rPr>
        <w:t>trying</w:t>
      </w:r>
      <w:r w:rsidR="004605B4" w:rsidRPr="0055219E">
        <w:rPr>
          <w:color w:val="222222"/>
          <w:shd w:val="clear" w:color="auto" w:fill="FFFFFF"/>
        </w:rPr>
        <w:t xml:space="preserve"> to integrate textual and acting criticism — But </w:t>
      </w:r>
      <w:r w:rsidRPr="0055219E">
        <w:rPr>
          <w:color w:val="222222"/>
          <w:shd w:val="clear" w:color="auto" w:fill="FFFFFF"/>
        </w:rPr>
        <w:t xml:space="preserve">I hate you all! I’m leaving! </w:t>
      </w:r>
    </w:p>
    <w:p w14:paraId="0737E177" w14:textId="27CB5B8A" w:rsidR="00D33465" w:rsidRPr="0055219E" w:rsidRDefault="00D33465" w:rsidP="0056402F">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7CB779F" w14:textId="2E896BD2" w:rsidR="00D33465" w:rsidRPr="0055219E" w:rsidRDefault="00D33465" w:rsidP="0056402F">
      <w:pPr>
        <w:rPr>
          <w:color w:val="222222"/>
          <w:shd w:val="clear" w:color="auto" w:fill="FFFFFF"/>
        </w:rPr>
      </w:pPr>
      <w:r w:rsidRPr="0055219E">
        <w:rPr>
          <w:color w:val="222222"/>
          <w:shd w:val="clear" w:color="auto" w:fill="FFFFFF"/>
        </w:rPr>
        <w:t xml:space="preserve">Okay, I’m selling </w:t>
      </w:r>
      <w:r w:rsidR="00395B87" w:rsidRPr="0055219E">
        <w:rPr>
          <w:color w:val="222222"/>
          <w:shd w:val="clear" w:color="auto" w:fill="FFFFFF"/>
        </w:rPr>
        <w:t>pig</w:t>
      </w:r>
      <w:r w:rsidR="00DC6387" w:rsidRPr="0055219E">
        <w:rPr>
          <w:color w:val="222222"/>
          <w:shd w:val="clear" w:color="auto" w:fill="FFFFFF"/>
        </w:rPr>
        <w:t>-</w:t>
      </w:r>
      <w:r w:rsidR="00395B87" w:rsidRPr="0055219E">
        <w:rPr>
          <w:color w:val="222222"/>
          <w:shd w:val="clear" w:color="auto" w:fill="FFFFFF"/>
        </w:rPr>
        <w:t>nuts</w:t>
      </w:r>
      <w:r w:rsidRPr="0055219E">
        <w:rPr>
          <w:color w:val="222222"/>
          <w:shd w:val="clear" w:color="auto" w:fill="FFFFFF"/>
        </w:rPr>
        <w:t xml:space="preserve"> — You pretend to buy them! </w:t>
      </w:r>
    </w:p>
    <w:p w14:paraId="7B124B93" w14:textId="77777777" w:rsidR="00395B87" w:rsidRPr="0055219E" w:rsidRDefault="00395B87" w:rsidP="0056402F">
      <w:pPr>
        <w:rPr>
          <w:color w:val="222222"/>
          <w:shd w:val="clear" w:color="auto" w:fill="FFFFFF"/>
        </w:rPr>
      </w:pPr>
    </w:p>
    <w:p w14:paraId="07EA506D" w14:textId="31B4C557" w:rsidR="00395B87" w:rsidRPr="0055219E" w:rsidRDefault="006B799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95B87" w:rsidRPr="0055219E">
        <w:rPr>
          <w:color w:val="222222"/>
          <w:shd w:val="clear" w:color="auto" w:fill="FFFFFF"/>
        </w:rPr>
        <w:t>THOMAS</w:t>
      </w:r>
    </w:p>
    <w:p w14:paraId="02B6E6A7" w14:textId="3411EAF7" w:rsidR="00B14B4D" w:rsidRPr="0055219E" w:rsidRDefault="00DC6387" w:rsidP="0056402F">
      <w:pPr>
        <w:rPr>
          <w:color w:val="222222"/>
          <w:shd w:val="clear" w:color="auto" w:fill="FFFFFF"/>
        </w:rPr>
      </w:pPr>
      <w:r w:rsidRPr="0055219E">
        <w:rPr>
          <w:color w:val="222222"/>
          <w:shd w:val="clear" w:color="auto" w:fill="FFFFFF"/>
        </w:rPr>
        <w:t>T</w:t>
      </w:r>
      <w:r w:rsidR="006B799E" w:rsidRPr="0055219E">
        <w:rPr>
          <w:color w:val="222222"/>
          <w:shd w:val="clear" w:color="auto" w:fill="FFFFFF"/>
        </w:rPr>
        <w:t xml:space="preserve">hey might sell better if we call them </w:t>
      </w:r>
      <w:r w:rsidR="006B799E" w:rsidRPr="0055219E">
        <w:rPr>
          <w:i/>
          <w:color w:val="222222"/>
          <w:shd w:val="clear" w:color="auto" w:fill="FFFFFF"/>
        </w:rPr>
        <w:t>peanuts</w:t>
      </w:r>
      <w:r w:rsidR="002D57C8" w:rsidRPr="0055219E">
        <w:rPr>
          <w:color w:val="222222"/>
          <w:shd w:val="clear" w:color="auto" w:fill="FFFFFF"/>
        </w:rPr>
        <w:t xml:space="preserve"> instead of </w:t>
      </w:r>
      <w:r w:rsidR="00750A88">
        <w:rPr>
          <w:color w:val="222222"/>
          <w:shd w:val="clear" w:color="auto" w:fill="FFFFFF"/>
        </w:rPr>
        <w:t>“pig-nuts”</w:t>
      </w:r>
      <w:r w:rsidR="002D57C8" w:rsidRPr="0055219E">
        <w:rPr>
          <w:color w:val="222222"/>
          <w:shd w:val="clear" w:color="auto" w:fill="FFFFFF"/>
        </w:rPr>
        <w:t xml:space="preserve">. </w:t>
      </w:r>
    </w:p>
    <w:p w14:paraId="54B1A647" w14:textId="77777777" w:rsidR="00B14B4D" w:rsidRPr="0055219E" w:rsidRDefault="00B14B4D" w:rsidP="0056402F">
      <w:pPr>
        <w:rPr>
          <w:color w:val="222222"/>
          <w:shd w:val="clear" w:color="auto" w:fill="FFFFFF"/>
        </w:rPr>
      </w:pPr>
    </w:p>
    <w:p w14:paraId="3E44E0E9" w14:textId="77777777" w:rsidR="00B14B4D" w:rsidRPr="0055219E" w:rsidRDefault="00B14B4D" w:rsidP="00B14B4D">
      <w:pPr>
        <w:ind w:left="2880" w:firstLine="720"/>
        <w:rPr>
          <w:color w:val="222222"/>
          <w:shd w:val="clear" w:color="auto" w:fill="FFFFFF"/>
        </w:rPr>
      </w:pPr>
      <w:r w:rsidRPr="0055219E">
        <w:rPr>
          <w:color w:val="222222"/>
          <w:shd w:val="clear" w:color="auto" w:fill="FFFFFF"/>
        </w:rPr>
        <w:t xml:space="preserve">HENRY II </w:t>
      </w:r>
    </w:p>
    <w:p w14:paraId="7C2C7BED" w14:textId="526EF52C" w:rsidR="006B799E" w:rsidRPr="0055219E" w:rsidRDefault="00B14B4D" w:rsidP="0056402F">
      <w:pPr>
        <w:rPr>
          <w:color w:val="222222"/>
          <w:shd w:val="clear" w:color="auto" w:fill="FFFFFF"/>
        </w:rPr>
      </w:pPr>
      <w:r w:rsidRPr="0055219E">
        <w:rPr>
          <w:color w:val="222222"/>
          <w:shd w:val="clear" w:color="auto" w:fill="FFFFFF"/>
        </w:rPr>
        <w:t>I said I’m leaving!</w:t>
      </w:r>
      <w:r w:rsidR="006B799E" w:rsidRPr="0055219E">
        <w:rPr>
          <w:color w:val="222222"/>
          <w:shd w:val="clear" w:color="auto" w:fill="FFFFFF"/>
        </w:rPr>
        <w:br/>
      </w:r>
      <w:r w:rsidR="006B799E" w:rsidRPr="0055219E">
        <w:rPr>
          <w:color w:val="222222"/>
          <w:shd w:val="clear" w:color="auto" w:fill="FFFFFF"/>
        </w:rPr>
        <w:br/>
      </w:r>
      <w:r w:rsidR="006B799E" w:rsidRPr="0055219E">
        <w:rPr>
          <w:color w:val="222222"/>
          <w:shd w:val="clear" w:color="auto" w:fill="FFFFFF"/>
        </w:rPr>
        <w:tab/>
      </w:r>
      <w:r w:rsidR="006B799E" w:rsidRPr="0055219E">
        <w:rPr>
          <w:color w:val="222222"/>
          <w:shd w:val="clear" w:color="auto" w:fill="FFFFFF"/>
        </w:rPr>
        <w:tab/>
      </w:r>
      <w:r w:rsidR="006B799E" w:rsidRPr="0055219E">
        <w:rPr>
          <w:color w:val="222222"/>
          <w:shd w:val="clear" w:color="auto" w:fill="FFFFFF"/>
        </w:rPr>
        <w:tab/>
      </w:r>
      <w:r w:rsidR="006B799E" w:rsidRPr="0055219E">
        <w:rPr>
          <w:color w:val="222222"/>
          <w:shd w:val="clear" w:color="auto" w:fill="FFFFFF"/>
        </w:rPr>
        <w:tab/>
      </w:r>
      <w:r w:rsidR="006B799E" w:rsidRPr="0055219E">
        <w:rPr>
          <w:color w:val="222222"/>
          <w:shd w:val="clear" w:color="auto" w:fill="FFFFFF"/>
        </w:rPr>
        <w:tab/>
        <w:t>WILL</w:t>
      </w:r>
    </w:p>
    <w:p w14:paraId="1F4BD424" w14:textId="62D2478B" w:rsidR="009C022D" w:rsidRPr="0055219E" w:rsidRDefault="00420589" w:rsidP="0056402F">
      <w:pPr>
        <w:rPr>
          <w:color w:val="222222"/>
          <w:shd w:val="clear" w:color="auto" w:fill="FFFFFF"/>
        </w:rPr>
      </w:pPr>
      <w:r w:rsidRPr="0055219E">
        <w:rPr>
          <w:color w:val="222222"/>
          <w:shd w:val="clear" w:color="auto" w:fill="FFFFFF"/>
        </w:rPr>
        <w:t>Okay, bye — Whatever!</w:t>
      </w:r>
      <w:r w:rsidR="009C022D" w:rsidRPr="0055219E">
        <w:rPr>
          <w:color w:val="222222"/>
          <w:shd w:val="clear" w:color="auto" w:fill="FFFFFF"/>
        </w:rPr>
        <w:t xml:space="preserve"> </w:t>
      </w:r>
    </w:p>
    <w:p w14:paraId="5DE103D7" w14:textId="77777777" w:rsidR="009C022D" w:rsidRPr="0055219E" w:rsidRDefault="009C022D" w:rsidP="0056402F">
      <w:pPr>
        <w:rPr>
          <w:color w:val="222222"/>
          <w:shd w:val="clear" w:color="auto" w:fill="FFFFFF"/>
        </w:rPr>
      </w:pPr>
    </w:p>
    <w:p w14:paraId="4FE681C3" w14:textId="2CA3E7C3" w:rsidR="00DC6387" w:rsidRPr="0055219E" w:rsidRDefault="009C022D" w:rsidP="00804863">
      <w:pPr>
        <w:ind w:left="2160" w:firstLine="720"/>
        <w:rPr>
          <w:i/>
          <w:color w:val="222222"/>
          <w:shd w:val="clear" w:color="auto" w:fill="FFFFFF"/>
        </w:rPr>
      </w:pPr>
      <w:r w:rsidRPr="0055219E">
        <w:rPr>
          <w:i/>
          <w:color w:val="222222"/>
          <w:shd w:val="clear" w:color="auto" w:fill="FFFFFF"/>
        </w:rPr>
        <w:t>HENRY II exits slowly</w:t>
      </w:r>
      <w:r w:rsidR="00DC6387" w:rsidRPr="0055219E">
        <w:rPr>
          <w:i/>
          <w:color w:val="222222"/>
          <w:shd w:val="clear" w:color="auto" w:fill="FFFFFF"/>
        </w:rPr>
        <w:t>, looking back</w:t>
      </w:r>
      <w:r w:rsidRPr="0055219E">
        <w:rPr>
          <w:i/>
          <w:color w:val="222222"/>
          <w:shd w:val="clear" w:color="auto" w:fill="FFFFFF"/>
        </w:rPr>
        <w:t>.</w:t>
      </w:r>
      <w:r w:rsidR="006B799E" w:rsidRPr="0055219E">
        <w:rPr>
          <w:i/>
          <w:color w:val="222222"/>
          <w:shd w:val="clear" w:color="auto" w:fill="FFFFFF"/>
        </w:rPr>
        <w:t xml:space="preserve"> </w:t>
      </w:r>
    </w:p>
    <w:p w14:paraId="147E9320" w14:textId="77777777" w:rsidR="00D33465" w:rsidRPr="0055219E" w:rsidRDefault="00D33465" w:rsidP="0056402F">
      <w:pPr>
        <w:rPr>
          <w:color w:val="222222"/>
          <w:shd w:val="clear" w:color="auto" w:fill="FFFFFF"/>
        </w:rPr>
      </w:pPr>
    </w:p>
    <w:p w14:paraId="56DEEB7F" w14:textId="5F76B6A6"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4EA1FE6" w14:textId="4DD4E2EC" w:rsidR="00D33465" w:rsidRPr="0055219E" w:rsidRDefault="00D33465" w:rsidP="0056402F">
      <w:pPr>
        <w:rPr>
          <w:color w:val="222222"/>
          <w:shd w:val="clear" w:color="auto" w:fill="FFFFFF"/>
        </w:rPr>
      </w:pPr>
      <w:r w:rsidRPr="0055219E">
        <w:rPr>
          <w:color w:val="222222"/>
          <w:shd w:val="clear" w:color="auto" w:fill="FFFFFF"/>
        </w:rPr>
        <w:t>You can’t sell p</w:t>
      </w:r>
      <w:r w:rsidR="00395B87" w:rsidRPr="0055219E">
        <w:rPr>
          <w:color w:val="222222"/>
          <w:shd w:val="clear" w:color="auto" w:fill="FFFFFF"/>
        </w:rPr>
        <w:t>eanuts</w:t>
      </w:r>
      <w:r w:rsidRPr="0055219E">
        <w:rPr>
          <w:color w:val="222222"/>
          <w:shd w:val="clear" w:color="auto" w:fill="FFFFFF"/>
        </w:rPr>
        <w:t xml:space="preserv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DDE021C" w14:textId="57B44BB8" w:rsidR="00DC6387" w:rsidRPr="0055219E" w:rsidRDefault="004605B4" w:rsidP="00DC6387">
      <w:pPr>
        <w:rPr>
          <w:color w:val="222222"/>
          <w:shd w:val="clear" w:color="auto" w:fill="FFFFFF"/>
        </w:rPr>
      </w:pPr>
      <w:r w:rsidRPr="0055219E">
        <w:rPr>
          <w:color w:val="222222"/>
          <w:shd w:val="clear" w:color="auto" w:fill="FFFFFF"/>
        </w:rPr>
        <w:t>Nut</w:t>
      </w:r>
      <w:r w:rsidR="00A50A9D" w:rsidRPr="0055219E">
        <w:rPr>
          <w:color w:val="222222"/>
          <w:shd w:val="clear" w:color="auto" w:fill="FFFFFF"/>
        </w:rPr>
        <w:t xml:space="preserve"> a</w:t>
      </w:r>
      <w:r w:rsidR="00DC6387" w:rsidRPr="0055219E">
        <w:rPr>
          <w:color w:val="222222"/>
          <w:shd w:val="clear" w:color="auto" w:fill="FFFFFF"/>
        </w:rPr>
        <w:t xml:space="preserve">llergies? </w:t>
      </w:r>
    </w:p>
    <w:p w14:paraId="6CEE626E" w14:textId="686D7A43" w:rsidR="00A50A9D" w:rsidRPr="0055219E" w:rsidRDefault="00A50A9D" w:rsidP="0056402F">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22201CF" w14:textId="49D8EE6D" w:rsidR="00A50A9D" w:rsidRPr="0055219E" w:rsidRDefault="00DC6387" w:rsidP="0056402F">
      <w:pPr>
        <w:rPr>
          <w:color w:val="222222"/>
          <w:shd w:val="clear" w:color="auto" w:fill="FFFFFF"/>
        </w:rPr>
      </w:pPr>
      <w:r w:rsidRPr="0055219E">
        <w:rPr>
          <w:color w:val="222222"/>
          <w:shd w:val="clear" w:color="auto" w:fill="FFFFFF"/>
        </w:rPr>
        <w:t>But —</w:t>
      </w:r>
      <w:r w:rsidR="00420589" w:rsidRPr="0055219E">
        <w:rPr>
          <w:color w:val="222222"/>
          <w:shd w:val="clear" w:color="auto" w:fill="FFFFFF"/>
        </w:rPr>
        <w:t xml:space="preserve"> </w:t>
      </w:r>
      <w:r w:rsidRPr="0055219E">
        <w:rPr>
          <w:color w:val="222222"/>
          <w:shd w:val="clear" w:color="auto" w:fill="FFFFFF"/>
        </w:rPr>
        <w:t>T</w:t>
      </w:r>
      <w:r w:rsidR="00A50A9D" w:rsidRPr="0055219E">
        <w:rPr>
          <w:color w:val="222222"/>
          <w:shd w:val="clear" w:color="auto" w:fill="FFFFFF"/>
        </w:rPr>
        <w:t xml:space="preserve">he selfsame flight </w:t>
      </w:r>
      <w:r w:rsidR="00A50A9D" w:rsidRPr="0055219E">
        <w:rPr>
          <w:i/>
          <w:color w:val="222222"/>
          <w:shd w:val="clear" w:color="auto" w:fill="FFFFFF"/>
        </w:rPr>
        <w:t>stands</w:t>
      </w:r>
      <w:r w:rsidR="00A50A9D" w:rsidRPr="0055219E">
        <w:rPr>
          <w:color w:val="222222"/>
          <w:shd w:val="clear" w:color="auto" w:fill="FFFFFF"/>
        </w:rPr>
        <w:t xml:space="preserve"> on peanuts! </w:t>
      </w:r>
    </w:p>
    <w:p w14:paraId="5379BDF3" w14:textId="77777777" w:rsidR="00A50A9D" w:rsidRPr="0055219E" w:rsidRDefault="00A50A9D" w:rsidP="0056402F">
      <w:pPr>
        <w:rPr>
          <w:color w:val="222222"/>
          <w:shd w:val="clear" w:color="auto" w:fill="FFFFFF"/>
        </w:rPr>
      </w:pPr>
    </w:p>
    <w:p w14:paraId="0079015A" w14:textId="32B0FB90" w:rsidR="00A50A9D" w:rsidRPr="0055219E" w:rsidRDefault="00A50A9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4AAF8E64" w14:textId="11443CD5" w:rsidR="00A50A9D" w:rsidRPr="0055219E" w:rsidRDefault="00A50A9D" w:rsidP="0056402F">
      <w:pPr>
        <w:rPr>
          <w:color w:val="222222"/>
          <w:shd w:val="clear" w:color="auto" w:fill="FFFFFF"/>
        </w:rPr>
      </w:pPr>
      <w:r w:rsidRPr="0055219E">
        <w:rPr>
          <w:color w:val="222222"/>
          <w:shd w:val="clear" w:color="auto" w:fill="FFFFFF"/>
        </w:rPr>
        <w:t xml:space="preserve">I </w:t>
      </w:r>
      <w:r w:rsidR="00DC6387" w:rsidRPr="0055219E">
        <w:rPr>
          <w:color w:val="222222"/>
          <w:shd w:val="clear" w:color="auto" w:fill="FFFFFF"/>
        </w:rPr>
        <w:t xml:space="preserve">just feel for those kids who can’t because of the peanut issue — I </w:t>
      </w:r>
      <w:r w:rsidRPr="0055219E">
        <w:rPr>
          <w:color w:val="222222"/>
          <w:shd w:val="clear" w:color="auto" w:fill="FFFFFF"/>
        </w:rPr>
        <w:t xml:space="preserve">propose a sequestration! </w:t>
      </w:r>
    </w:p>
    <w:p w14:paraId="47A63F09" w14:textId="77777777" w:rsidR="00A50A9D" w:rsidRPr="0055219E" w:rsidRDefault="00A50A9D" w:rsidP="0056402F">
      <w:pPr>
        <w:rPr>
          <w:color w:val="222222"/>
          <w:shd w:val="clear" w:color="auto" w:fill="FFFFFF"/>
        </w:rPr>
      </w:pPr>
    </w:p>
    <w:p w14:paraId="4FCD0D6B" w14:textId="3635A066" w:rsidR="00A50A9D" w:rsidRPr="0055219E" w:rsidRDefault="00A50A9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B4708C1" w14:textId="7B2BBB94" w:rsidR="00A50A9D" w:rsidRPr="0055219E" w:rsidRDefault="00DC6387" w:rsidP="0056402F">
      <w:pPr>
        <w:rPr>
          <w:color w:val="222222"/>
          <w:shd w:val="clear" w:color="auto" w:fill="FFFFFF"/>
        </w:rPr>
      </w:pPr>
      <w:r w:rsidRPr="0055219E">
        <w:rPr>
          <w:color w:val="222222"/>
          <w:shd w:val="clear" w:color="auto" w:fill="FFFFFF"/>
        </w:rPr>
        <w:t xml:space="preserve">I’m the treasurer! I propose — </w:t>
      </w:r>
      <w:r w:rsidR="00A50A9D" w:rsidRPr="0055219E">
        <w:rPr>
          <w:color w:val="222222"/>
          <w:shd w:val="clear" w:color="auto" w:fill="FFFFFF"/>
        </w:rPr>
        <w:t xml:space="preserve"> </w:t>
      </w:r>
      <w:r w:rsidR="00A50A9D" w:rsidRPr="0055219E">
        <w:rPr>
          <w:color w:val="222222"/>
          <w:shd w:val="clear" w:color="auto" w:fill="FFFFFF"/>
        </w:rPr>
        <w:br/>
      </w:r>
      <w:r w:rsidR="00A50A9D" w:rsidRPr="0055219E">
        <w:rPr>
          <w:color w:val="222222"/>
          <w:shd w:val="clear" w:color="auto" w:fill="FFFFFF"/>
        </w:rPr>
        <w:br/>
      </w:r>
      <w:r w:rsidR="00A50A9D" w:rsidRPr="0055219E">
        <w:rPr>
          <w:color w:val="222222"/>
          <w:shd w:val="clear" w:color="auto" w:fill="FFFFFF"/>
        </w:rPr>
        <w:tab/>
      </w:r>
      <w:r w:rsidR="00A50A9D" w:rsidRPr="0055219E">
        <w:rPr>
          <w:color w:val="222222"/>
          <w:shd w:val="clear" w:color="auto" w:fill="FFFFFF"/>
        </w:rPr>
        <w:tab/>
      </w:r>
      <w:r w:rsidR="00A50A9D" w:rsidRPr="0055219E">
        <w:rPr>
          <w:color w:val="222222"/>
          <w:shd w:val="clear" w:color="auto" w:fill="FFFFFF"/>
        </w:rPr>
        <w:tab/>
      </w:r>
      <w:r w:rsidR="00A50A9D" w:rsidRPr="0055219E">
        <w:rPr>
          <w:color w:val="222222"/>
          <w:shd w:val="clear" w:color="auto" w:fill="FFFFFF"/>
        </w:rPr>
        <w:tab/>
      </w:r>
      <w:r w:rsidR="00A50A9D" w:rsidRPr="0055219E">
        <w:rPr>
          <w:color w:val="222222"/>
          <w:shd w:val="clear" w:color="auto" w:fill="FFFFFF"/>
        </w:rPr>
        <w:tab/>
        <w:t>JOHN</w:t>
      </w:r>
    </w:p>
    <w:p w14:paraId="3CF5A69C" w14:textId="5A99E29A" w:rsidR="00A50A9D" w:rsidRPr="0055219E" w:rsidRDefault="00DC6387" w:rsidP="0056402F">
      <w:pPr>
        <w:rPr>
          <w:color w:val="222222"/>
          <w:shd w:val="clear" w:color="auto" w:fill="FFFFFF"/>
        </w:rPr>
      </w:pPr>
      <w:r w:rsidRPr="0055219E">
        <w:rPr>
          <w:color w:val="222222"/>
          <w:shd w:val="clear" w:color="auto" w:fill="FFFFFF"/>
        </w:rPr>
        <w:lastRenderedPageBreak/>
        <w:t>(</w:t>
      </w:r>
      <w:r w:rsidRPr="0055219E">
        <w:rPr>
          <w:i/>
          <w:color w:val="222222"/>
          <w:shd w:val="clear" w:color="auto" w:fill="FFFFFF"/>
        </w:rPr>
        <w:t>To audience</w:t>
      </w:r>
      <w:r w:rsidRPr="0055219E">
        <w:rPr>
          <w:color w:val="222222"/>
          <w:shd w:val="clear" w:color="auto" w:fill="FFFFFF"/>
        </w:rPr>
        <w:t>.) How many of you want</w:t>
      </w:r>
      <w:r w:rsidR="00A50A9D" w:rsidRPr="0055219E">
        <w:rPr>
          <w:color w:val="222222"/>
          <w:shd w:val="clear" w:color="auto" w:fill="FFFFFF"/>
        </w:rPr>
        <w:t xml:space="preserve"> a Nut-Free Zone in the peanut gallery? </w:t>
      </w:r>
      <w:r w:rsidR="00A50A9D" w:rsidRPr="0055219E">
        <w:rPr>
          <w:color w:val="222222"/>
          <w:shd w:val="clear" w:color="auto" w:fill="FFFFFF"/>
        </w:rPr>
        <w:br/>
      </w:r>
      <w:r w:rsidR="00A50A9D" w:rsidRPr="0055219E">
        <w:rPr>
          <w:color w:val="222222"/>
          <w:shd w:val="clear" w:color="auto" w:fill="FFFFFF"/>
        </w:rPr>
        <w:br/>
      </w:r>
      <w:r w:rsidR="00A50A9D" w:rsidRPr="0055219E">
        <w:rPr>
          <w:color w:val="222222"/>
          <w:shd w:val="clear" w:color="auto" w:fill="FFFFFF"/>
        </w:rPr>
        <w:tab/>
      </w:r>
      <w:r w:rsidR="00A50A9D" w:rsidRPr="0055219E">
        <w:rPr>
          <w:color w:val="222222"/>
          <w:shd w:val="clear" w:color="auto" w:fill="FFFFFF"/>
        </w:rPr>
        <w:tab/>
      </w:r>
      <w:r w:rsidR="00A50A9D" w:rsidRPr="0055219E">
        <w:rPr>
          <w:color w:val="222222"/>
          <w:shd w:val="clear" w:color="auto" w:fill="FFFFFF"/>
        </w:rPr>
        <w:tab/>
      </w:r>
      <w:r w:rsidR="00A50A9D" w:rsidRPr="0055219E">
        <w:rPr>
          <w:color w:val="222222"/>
          <w:shd w:val="clear" w:color="auto" w:fill="FFFFFF"/>
        </w:rPr>
        <w:tab/>
      </w:r>
      <w:r w:rsidR="00A50A9D" w:rsidRPr="0055219E">
        <w:rPr>
          <w:color w:val="222222"/>
          <w:shd w:val="clear" w:color="auto" w:fill="FFFFFF"/>
        </w:rPr>
        <w:tab/>
        <w:t>AUGUSTINE</w:t>
      </w:r>
    </w:p>
    <w:p w14:paraId="6CDFAC20" w14:textId="370594CD" w:rsidR="00D33465" w:rsidRPr="0055219E" w:rsidRDefault="00D33465" w:rsidP="0056402F">
      <w:pPr>
        <w:rPr>
          <w:color w:val="222222"/>
          <w:shd w:val="clear" w:color="auto" w:fill="FFFFFF"/>
        </w:rPr>
      </w:pPr>
      <w:r w:rsidRPr="0055219E">
        <w:rPr>
          <w:color w:val="222222"/>
          <w:shd w:val="clear" w:color="auto" w:fill="FFFFFF"/>
        </w:rPr>
        <w:t xml:space="preserve">Richard, will you get up? </w:t>
      </w:r>
    </w:p>
    <w:p w14:paraId="0681E037" w14:textId="77777777" w:rsidR="00D33465" w:rsidRPr="0055219E" w:rsidRDefault="00D33465" w:rsidP="0056402F">
      <w:pPr>
        <w:rPr>
          <w:color w:val="222222"/>
          <w:shd w:val="clear" w:color="auto" w:fill="FFFFFF"/>
        </w:rPr>
      </w:pPr>
    </w:p>
    <w:p w14:paraId="3F834CE3" w14:textId="2FA24F29"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0C39ABC" w14:textId="77777777" w:rsidR="00D33465" w:rsidRPr="0055219E" w:rsidRDefault="00D33465" w:rsidP="0056402F">
      <w:pPr>
        <w:rPr>
          <w:color w:val="222222"/>
          <w:shd w:val="clear" w:color="auto" w:fill="FFFFFF"/>
        </w:rPr>
      </w:pPr>
      <w:r w:rsidRPr="0055219E">
        <w:rPr>
          <w:color w:val="222222"/>
          <w:shd w:val="clear" w:color="auto" w:fill="FFFFFF"/>
        </w:rPr>
        <w:t>62!</w:t>
      </w:r>
    </w:p>
    <w:p w14:paraId="7285E90C" w14:textId="77777777" w:rsidR="00D33465" w:rsidRPr="0055219E" w:rsidRDefault="00D33465" w:rsidP="0056402F">
      <w:pPr>
        <w:rPr>
          <w:color w:val="222222"/>
          <w:shd w:val="clear" w:color="auto" w:fill="FFFFFF"/>
        </w:rPr>
      </w:pPr>
    </w:p>
    <w:p w14:paraId="164A7191" w14:textId="406D56D5" w:rsidR="00D33465" w:rsidRPr="0055219E" w:rsidRDefault="00D33465"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25733AF" w14:textId="77777777" w:rsidR="00A50A9D" w:rsidRPr="0055219E" w:rsidRDefault="00D33465" w:rsidP="0056402F">
      <w:pPr>
        <w:rPr>
          <w:color w:val="222222"/>
          <w:shd w:val="clear" w:color="auto" w:fill="FFFFFF"/>
        </w:rPr>
      </w:pPr>
      <w:r w:rsidRPr="0055219E">
        <w:rPr>
          <w:color w:val="222222"/>
          <w:shd w:val="clear" w:color="auto" w:fill="FFFFFF"/>
        </w:rPr>
        <w:t xml:space="preserve">Quit showing off!  </w:t>
      </w:r>
    </w:p>
    <w:p w14:paraId="48C02BDF" w14:textId="77777777" w:rsidR="00A50A9D" w:rsidRPr="0055219E" w:rsidRDefault="00A50A9D" w:rsidP="0056402F">
      <w:pPr>
        <w:rPr>
          <w:color w:val="222222"/>
          <w:shd w:val="clear" w:color="auto" w:fill="FFFFFF"/>
        </w:rPr>
      </w:pPr>
    </w:p>
    <w:p w14:paraId="0F5FD8EA" w14:textId="2DBD012C" w:rsidR="00A50A9D" w:rsidRPr="0055219E" w:rsidRDefault="00A50A9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42C9EBC" w14:textId="26FEE8A0" w:rsidR="00C25AA6" w:rsidRPr="0055219E" w:rsidRDefault="00A50A9D" w:rsidP="0056402F">
      <w:pPr>
        <w:rPr>
          <w:color w:val="222222"/>
          <w:shd w:val="clear" w:color="auto" w:fill="FFFFFF"/>
        </w:rPr>
      </w:pPr>
      <w:r w:rsidRPr="0055219E">
        <w:rPr>
          <w:color w:val="222222"/>
          <w:shd w:val="clear" w:color="auto" w:fill="FFFFFF"/>
        </w:rPr>
        <w:t>My workout</w:t>
      </w:r>
      <w:r w:rsidR="000419AA" w:rsidRPr="0055219E">
        <w:rPr>
          <w:color w:val="222222"/>
          <w:shd w:val="clear" w:color="auto" w:fill="FFFFFF"/>
        </w:rPr>
        <w:t xml:space="preserve"> —</w:t>
      </w:r>
      <w:r w:rsidR="00C25AA6" w:rsidRPr="0055219E">
        <w:rPr>
          <w:color w:val="222222"/>
          <w:shd w:val="clear" w:color="auto" w:fill="FFFFFF"/>
        </w:rPr>
        <w:br/>
      </w:r>
      <w:r w:rsidR="00C25AA6"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C25AA6" w:rsidRPr="0055219E">
        <w:rPr>
          <w:color w:val="222222"/>
          <w:shd w:val="clear" w:color="auto" w:fill="FFFFFF"/>
        </w:rPr>
        <w:t>GEORGE</w:t>
      </w:r>
    </w:p>
    <w:p w14:paraId="082ABF84" w14:textId="5C9F056D" w:rsidR="00D03A0D" w:rsidRPr="0055219E" w:rsidRDefault="00C25AA6" w:rsidP="0056402F">
      <w:pPr>
        <w:rPr>
          <w:color w:val="222222"/>
          <w:shd w:val="clear" w:color="auto" w:fill="FFFFFF"/>
        </w:rPr>
      </w:pPr>
      <w:r w:rsidRPr="0055219E">
        <w:rPr>
          <w:color w:val="222222"/>
          <w:shd w:val="clear" w:color="auto" w:fill="FFFFFF"/>
        </w:rPr>
        <w:t>I always need help painting sets.</w:t>
      </w:r>
      <w:r w:rsidR="00D33465" w:rsidRPr="0055219E">
        <w:rPr>
          <w:color w:val="222222"/>
          <w:shd w:val="clear" w:color="auto" w:fill="FFFFFF"/>
        </w:rPr>
        <w:t xml:space="preserve"> (</w:t>
      </w:r>
      <w:r w:rsidR="00D33465" w:rsidRPr="0055219E">
        <w:rPr>
          <w:i/>
          <w:color w:val="222222"/>
          <w:shd w:val="clear" w:color="auto" w:fill="FFFFFF"/>
        </w:rPr>
        <w:t>WILL, JOHN and THOMAS “paint</w:t>
      </w:r>
      <w:r w:rsidR="00D33465" w:rsidRPr="0055219E">
        <w:rPr>
          <w:color w:val="222222"/>
          <w:shd w:val="clear" w:color="auto" w:fill="FFFFFF"/>
        </w:rPr>
        <w:t>”</w:t>
      </w:r>
      <w:r w:rsidR="005E356A" w:rsidRPr="0055219E">
        <w:rPr>
          <w:color w:val="222222"/>
          <w:shd w:val="clear" w:color="auto" w:fill="FFFFFF"/>
        </w:rPr>
        <w:t>.</w:t>
      </w:r>
      <w:r w:rsidR="00D33465" w:rsidRPr="0055219E">
        <w:rPr>
          <w:color w:val="222222"/>
          <w:shd w:val="clear" w:color="auto" w:fill="FFFFFF"/>
        </w:rPr>
        <w:t xml:space="preserve">) </w:t>
      </w:r>
    </w:p>
    <w:p w14:paraId="4162F7C5" w14:textId="77777777" w:rsidR="00D03A0D" w:rsidRPr="0055219E" w:rsidRDefault="00D03A0D" w:rsidP="0056402F">
      <w:pPr>
        <w:rPr>
          <w:color w:val="222222"/>
          <w:shd w:val="clear" w:color="auto" w:fill="FFFFFF"/>
        </w:rPr>
      </w:pPr>
    </w:p>
    <w:p w14:paraId="0CC82AE5" w14:textId="63CBA3FA" w:rsidR="00D03A0D" w:rsidRPr="0055219E" w:rsidRDefault="00D03A0D"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65E9D9E" w14:textId="5BA010FF" w:rsidR="00D03A0D" w:rsidRPr="0055219E" w:rsidRDefault="00D03A0D" w:rsidP="0056402F">
      <w:pPr>
        <w:rPr>
          <w:color w:val="222222"/>
          <w:shd w:val="clear" w:color="auto" w:fill="FFFFFF"/>
        </w:rPr>
      </w:pPr>
      <w:r w:rsidRPr="0055219E">
        <w:rPr>
          <w:color w:val="222222"/>
          <w:shd w:val="clear" w:color="auto" w:fill="FFFFFF"/>
        </w:rPr>
        <w:t>Lights</w:t>
      </w:r>
      <w:r w:rsidR="009B4F9B" w:rsidRPr="0055219E">
        <w:rPr>
          <w:color w:val="222222"/>
          <w:shd w:val="clear" w:color="auto" w:fill="FFFFFF"/>
        </w:rPr>
        <w:t xml:space="preserve"> — </w:t>
      </w:r>
      <w:r w:rsidR="00D33465" w:rsidRPr="0055219E">
        <w:rPr>
          <w:color w:val="222222"/>
          <w:shd w:val="clear" w:color="auto" w:fill="FFFFFF"/>
        </w:rPr>
        <w:t>(</w:t>
      </w:r>
      <w:r w:rsidR="005E356A" w:rsidRPr="0055219E">
        <w:rPr>
          <w:i/>
          <w:color w:val="222222"/>
          <w:shd w:val="clear" w:color="auto" w:fill="FFFFFF"/>
        </w:rPr>
        <w:t>See above</w:t>
      </w:r>
      <w:r w:rsidR="005E356A" w:rsidRPr="0055219E">
        <w:rPr>
          <w:color w:val="222222"/>
          <w:shd w:val="clear" w:color="auto" w:fill="FFFFFF"/>
        </w:rPr>
        <w:t xml:space="preserve">, </w:t>
      </w:r>
      <w:r w:rsidR="00D33465" w:rsidRPr="0055219E">
        <w:rPr>
          <w:i/>
          <w:color w:val="222222"/>
          <w:shd w:val="clear" w:color="auto" w:fill="FFFFFF"/>
        </w:rPr>
        <w:t>Etc.</w:t>
      </w:r>
      <w:r w:rsidR="00D33465" w:rsidRPr="0055219E">
        <w:rPr>
          <w:color w:val="222222"/>
          <w:shd w:val="clear" w:color="auto" w:fill="FFFFFF"/>
        </w:rPr>
        <w:t xml:space="preserve">) </w:t>
      </w:r>
    </w:p>
    <w:p w14:paraId="6AE30787" w14:textId="77777777" w:rsidR="00D03A0D" w:rsidRPr="0055219E" w:rsidRDefault="00D03A0D" w:rsidP="0056402F">
      <w:pPr>
        <w:rPr>
          <w:color w:val="222222"/>
          <w:shd w:val="clear" w:color="auto" w:fill="FFFFFF"/>
        </w:rPr>
      </w:pPr>
    </w:p>
    <w:p w14:paraId="1812FB41" w14:textId="026E4037" w:rsidR="000419AA" w:rsidRPr="0055219E" w:rsidRDefault="000419A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B3DA230" w14:textId="6AB857B5" w:rsidR="000419AA" w:rsidRPr="0055219E" w:rsidRDefault="00786166" w:rsidP="0056402F">
      <w:pPr>
        <w:rPr>
          <w:color w:val="222222"/>
          <w:shd w:val="clear" w:color="auto" w:fill="FFFFFF"/>
        </w:rPr>
      </w:pPr>
      <w:r w:rsidRPr="0055219E">
        <w:rPr>
          <w:color w:val="222222"/>
          <w:shd w:val="clear" w:color="auto" w:fill="FFFFFF"/>
        </w:rPr>
        <w:t xml:space="preserve">Richard, this Crossfit thing’s </w:t>
      </w:r>
      <w:r w:rsidR="000419AA" w:rsidRPr="0055219E">
        <w:rPr>
          <w:color w:val="222222"/>
          <w:shd w:val="clear" w:color="auto" w:fill="FFFFFF"/>
        </w:rPr>
        <w:t xml:space="preserve">a sect — A cult! </w:t>
      </w:r>
    </w:p>
    <w:p w14:paraId="3D09A048" w14:textId="77777777" w:rsidR="00786166" w:rsidRPr="0055219E" w:rsidRDefault="00786166" w:rsidP="0056402F">
      <w:pPr>
        <w:rPr>
          <w:color w:val="222222"/>
          <w:shd w:val="clear" w:color="auto" w:fill="FFFFFF"/>
        </w:rPr>
      </w:pPr>
    </w:p>
    <w:p w14:paraId="3556C8B7" w14:textId="39175D77" w:rsidR="00786166" w:rsidRPr="0055219E" w:rsidRDefault="00786166"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4BAC67B6" w14:textId="2092E0E3" w:rsidR="00D03A0D" w:rsidRPr="0055219E" w:rsidRDefault="00DC6387" w:rsidP="0056402F">
      <w:pPr>
        <w:rPr>
          <w:color w:val="222222"/>
          <w:shd w:val="clear" w:color="auto" w:fill="FFFFFF"/>
        </w:rPr>
      </w:pPr>
      <w:r w:rsidRPr="0055219E">
        <w:rPr>
          <w:color w:val="222222"/>
          <w:shd w:val="clear" w:color="auto" w:fill="FFFFFF"/>
        </w:rPr>
        <w:t>(</w:t>
      </w:r>
      <w:r w:rsidRPr="0055219E">
        <w:rPr>
          <w:i/>
          <w:color w:val="222222"/>
          <w:shd w:val="clear" w:color="auto" w:fill="FFFFFF"/>
        </w:rPr>
        <w:t>To the audience</w:t>
      </w:r>
      <w:r w:rsidRPr="0055219E">
        <w:rPr>
          <w:color w:val="222222"/>
          <w:shd w:val="clear" w:color="auto" w:fill="FFFFFF"/>
        </w:rPr>
        <w:t>.) I am so uncomfortable speaking onstage — I’m not a performer! But — Rest assured — We have a show. Right? A show? At some point in time — We’ll have some lights and — Well, the sun — And music — Or Will’s jingle bells and —</w:t>
      </w:r>
      <w:r w:rsidR="00786166" w:rsidRPr="0055219E">
        <w:rPr>
          <w:color w:val="222222"/>
          <w:shd w:val="clear" w:color="auto" w:fill="FFFFFF"/>
        </w:rPr>
        <w:t xml:space="preserve"> </w:t>
      </w:r>
      <w:r w:rsidR="005E356A" w:rsidRPr="0055219E">
        <w:rPr>
          <w:color w:val="222222"/>
          <w:shd w:val="clear" w:color="auto" w:fill="FFFFFF"/>
        </w:rPr>
        <w:t xml:space="preserve"> </w:t>
      </w:r>
    </w:p>
    <w:p w14:paraId="5AA2253E" w14:textId="77777777" w:rsidR="000419AA" w:rsidRPr="0055219E" w:rsidRDefault="000419AA" w:rsidP="0056402F">
      <w:pPr>
        <w:rPr>
          <w:color w:val="222222"/>
          <w:shd w:val="clear" w:color="auto" w:fill="FFFFFF"/>
        </w:rPr>
      </w:pPr>
    </w:p>
    <w:p w14:paraId="197B9C43" w14:textId="370523CA" w:rsidR="000419AA" w:rsidRPr="0055219E" w:rsidRDefault="000419AA"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6266D90" w14:textId="43EEE2B5" w:rsidR="000419AA" w:rsidRPr="0055219E" w:rsidRDefault="000419AA" w:rsidP="0056402F">
      <w:pPr>
        <w:rPr>
          <w:color w:val="222222"/>
          <w:shd w:val="clear" w:color="auto" w:fill="FFFFFF"/>
        </w:rPr>
      </w:pPr>
      <w:r w:rsidRPr="0055219E">
        <w:rPr>
          <w:color w:val="222222"/>
          <w:shd w:val="clear" w:color="auto" w:fill="FFFFFF"/>
        </w:rPr>
        <w:t xml:space="preserve">88 — Self-bounty! </w:t>
      </w:r>
    </w:p>
    <w:p w14:paraId="4195A0DC" w14:textId="77777777" w:rsidR="009B4F9B" w:rsidRPr="0055219E" w:rsidRDefault="009B4F9B" w:rsidP="0056402F">
      <w:pPr>
        <w:rPr>
          <w:color w:val="222222"/>
          <w:shd w:val="clear" w:color="auto" w:fill="FFFFFF"/>
        </w:rPr>
      </w:pPr>
    </w:p>
    <w:p w14:paraId="34A92B3B" w14:textId="114F58D3" w:rsidR="004E5965" w:rsidRPr="0055219E" w:rsidRDefault="009B4F9B"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Pr="0055219E">
        <w:rPr>
          <w:color w:val="222222"/>
          <w:shd w:val="clear" w:color="auto" w:fill="FFFFFF"/>
        </w:rPr>
        <w:br/>
      </w:r>
      <w:r w:rsidR="00B65696" w:rsidRPr="0055219E">
        <w:rPr>
          <w:color w:val="222222"/>
          <w:shd w:val="clear" w:color="auto" w:fill="FFFFFF"/>
        </w:rPr>
        <w:t xml:space="preserve">Cry “Courage! To the field!” — </w:t>
      </w:r>
      <w:r w:rsidR="00DC6387" w:rsidRPr="0055219E">
        <w:rPr>
          <w:color w:val="222222"/>
          <w:shd w:val="clear" w:color="auto" w:fill="FFFFFF"/>
        </w:rPr>
        <w:t xml:space="preserve">Go to 100! </w:t>
      </w:r>
    </w:p>
    <w:p w14:paraId="58EC3D64" w14:textId="77777777" w:rsidR="004E5965" w:rsidRPr="0055219E" w:rsidRDefault="004E5965" w:rsidP="0056402F">
      <w:pPr>
        <w:rPr>
          <w:color w:val="222222"/>
          <w:shd w:val="clear" w:color="auto" w:fill="FFFFFF"/>
        </w:rPr>
      </w:pPr>
    </w:p>
    <w:p w14:paraId="5A2A9EEF" w14:textId="491A99C7" w:rsidR="005848B9" w:rsidRPr="0055219E" w:rsidRDefault="005848B9"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0A85CDA1" w14:textId="54953068" w:rsidR="00B65696" w:rsidRPr="0055219E" w:rsidRDefault="00DC6387" w:rsidP="0056402F">
      <w:pPr>
        <w:rPr>
          <w:color w:val="222222"/>
          <w:shd w:val="clear" w:color="auto" w:fill="FFFFFF"/>
        </w:rPr>
      </w:pPr>
      <w:r w:rsidRPr="0055219E">
        <w:rPr>
          <w:color w:val="222222"/>
          <w:shd w:val="clear" w:color="auto" w:fill="FFFFFF"/>
        </w:rPr>
        <w:t>(</w:t>
      </w:r>
      <w:r w:rsidRPr="0055219E">
        <w:rPr>
          <w:i/>
          <w:color w:val="222222"/>
          <w:shd w:val="clear" w:color="auto" w:fill="FFFFFF"/>
        </w:rPr>
        <w:t>Closing pizza box</w:t>
      </w:r>
      <w:r w:rsidRPr="0055219E">
        <w:rPr>
          <w:color w:val="222222"/>
          <w:shd w:val="clear" w:color="auto" w:fill="FFFFFF"/>
        </w:rPr>
        <w:t xml:space="preserve">.) </w:t>
      </w:r>
      <w:r w:rsidR="005848B9" w:rsidRPr="0055219E">
        <w:rPr>
          <w:color w:val="222222"/>
          <w:shd w:val="clear" w:color="auto" w:fill="FFFFFF"/>
        </w:rPr>
        <w:t>And, being done, thus </w:t>
      </w:r>
      <w:r w:rsidR="005848B9" w:rsidRPr="0055219E">
        <w:rPr>
          <w:bCs/>
          <w:color w:val="222222"/>
          <w:shd w:val="clear" w:color="auto" w:fill="FFFFFF"/>
        </w:rPr>
        <w:t xml:space="preserve">Pizza Paunch </w:t>
      </w:r>
      <w:r w:rsidR="005848B9" w:rsidRPr="0055219E">
        <w:rPr>
          <w:color w:val="222222"/>
          <w:shd w:val="clear" w:color="auto" w:fill="FFFFFF"/>
        </w:rPr>
        <w:t xml:space="preserve">away doth go — </w:t>
      </w:r>
      <w:r w:rsidR="00B65696" w:rsidRPr="0055219E">
        <w:rPr>
          <w:color w:val="222222"/>
          <w:shd w:val="clear" w:color="auto" w:fill="FFFFFF"/>
        </w:rPr>
        <w:br/>
      </w:r>
      <w:r w:rsidR="00B65696" w:rsidRPr="0055219E">
        <w:rPr>
          <w:color w:val="222222"/>
          <w:shd w:val="clear" w:color="auto" w:fill="FFFFFF"/>
        </w:rPr>
        <w:br/>
      </w:r>
      <w:r w:rsidR="00B65696" w:rsidRPr="0055219E">
        <w:rPr>
          <w:color w:val="222222"/>
          <w:shd w:val="clear" w:color="auto" w:fill="FFFFFF"/>
        </w:rPr>
        <w:tab/>
      </w:r>
      <w:r w:rsidR="00B65696" w:rsidRPr="0055219E">
        <w:rPr>
          <w:color w:val="222222"/>
          <w:shd w:val="clear" w:color="auto" w:fill="FFFFFF"/>
        </w:rPr>
        <w:tab/>
      </w:r>
      <w:r w:rsidR="00B65696" w:rsidRPr="0055219E">
        <w:rPr>
          <w:color w:val="222222"/>
          <w:shd w:val="clear" w:color="auto" w:fill="FFFFFF"/>
        </w:rPr>
        <w:tab/>
      </w:r>
      <w:r w:rsidR="00B65696" w:rsidRPr="0055219E">
        <w:rPr>
          <w:color w:val="222222"/>
          <w:shd w:val="clear" w:color="auto" w:fill="FFFFFF"/>
        </w:rPr>
        <w:tab/>
      </w:r>
      <w:r w:rsidR="00B65696" w:rsidRPr="0055219E">
        <w:rPr>
          <w:color w:val="222222"/>
          <w:shd w:val="clear" w:color="auto" w:fill="FFFFFF"/>
        </w:rPr>
        <w:tab/>
      </w:r>
      <w:r w:rsidRPr="0055219E">
        <w:rPr>
          <w:color w:val="222222"/>
          <w:shd w:val="clear" w:color="auto" w:fill="FFFFFF"/>
        </w:rPr>
        <w:t>LIZ</w:t>
      </w:r>
    </w:p>
    <w:p w14:paraId="5A43BDCB" w14:textId="4971CA1B" w:rsidR="009B4F9B" w:rsidRPr="0055219E" w:rsidRDefault="00DC6387" w:rsidP="0056402F">
      <w:pPr>
        <w:rPr>
          <w:color w:val="222222"/>
          <w:shd w:val="clear" w:color="auto" w:fill="FFFFFF"/>
        </w:rPr>
      </w:pPr>
      <w:r w:rsidRPr="0055219E">
        <w:rPr>
          <w:color w:val="222222"/>
          <w:shd w:val="clear" w:color="auto" w:fill="FFFFFF"/>
        </w:rPr>
        <w:t>My play has s</w:t>
      </w:r>
      <w:r w:rsidR="00B65696" w:rsidRPr="0055219E">
        <w:rPr>
          <w:color w:val="222222"/>
          <w:shd w:val="clear" w:color="auto" w:fill="FFFFFF"/>
        </w:rPr>
        <w:t>allies! Trenches! Tents!</w:t>
      </w:r>
      <w:r w:rsidRPr="0055219E">
        <w:rPr>
          <w:color w:val="222222"/>
          <w:shd w:val="clear" w:color="auto" w:fill="FFFFFF"/>
        </w:rPr>
        <w:t xml:space="preserve"> </w:t>
      </w:r>
      <w:r w:rsidR="006F735E" w:rsidRPr="0055219E">
        <w:rPr>
          <w:color w:val="222222"/>
          <w:shd w:val="clear" w:color="auto" w:fill="FFFFFF"/>
        </w:rPr>
        <w:t>(</w:t>
      </w:r>
      <w:r w:rsidR="006F735E" w:rsidRPr="0055219E">
        <w:rPr>
          <w:i/>
          <w:color w:val="222222"/>
          <w:shd w:val="clear" w:color="auto" w:fill="FFFFFF"/>
        </w:rPr>
        <w:t xml:space="preserve">To </w:t>
      </w:r>
      <w:r w:rsidRPr="0055219E">
        <w:rPr>
          <w:i/>
          <w:color w:val="222222"/>
          <w:shd w:val="clear" w:color="auto" w:fill="FFFFFF"/>
        </w:rPr>
        <w:t>an audience member</w:t>
      </w:r>
      <w:r w:rsidR="006F735E" w:rsidRPr="0055219E">
        <w:rPr>
          <w:color w:val="222222"/>
          <w:shd w:val="clear" w:color="auto" w:fill="FFFFFF"/>
        </w:rPr>
        <w:t xml:space="preserve">.) </w:t>
      </w:r>
      <w:r w:rsidRPr="0055219E">
        <w:rPr>
          <w:color w:val="222222"/>
          <w:shd w:val="clear" w:color="auto" w:fill="FFFFFF"/>
        </w:rPr>
        <w:t>And we will</w:t>
      </w:r>
      <w:r w:rsidR="006F735E" w:rsidRPr="0055219E">
        <w:rPr>
          <w:color w:val="222222"/>
          <w:shd w:val="clear" w:color="auto" w:fill="FFFFFF"/>
        </w:rPr>
        <w:t xml:space="preserve"> need you to play a polyphonic motet </w:t>
      </w:r>
      <w:r w:rsidRPr="0055219E">
        <w:rPr>
          <w:color w:val="222222"/>
          <w:shd w:val="clear" w:color="auto" w:fill="FFFFFF"/>
        </w:rPr>
        <w:t xml:space="preserve">for it </w:t>
      </w:r>
      <w:r w:rsidR="006F735E" w:rsidRPr="0055219E">
        <w:rPr>
          <w:color w:val="222222"/>
          <w:shd w:val="clear" w:color="auto" w:fill="FFFFFF"/>
        </w:rPr>
        <w:t xml:space="preserve">— in Latin! </w:t>
      </w:r>
      <w:r w:rsidR="009B4F9B" w:rsidRPr="0055219E">
        <w:rPr>
          <w:color w:val="222222"/>
          <w:shd w:val="clear" w:color="auto" w:fill="FFFFFF"/>
        </w:rPr>
        <w:t xml:space="preserve"> </w:t>
      </w:r>
    </w:p>
    <w:p w14:paraId="0D49DF7D" w14:textId="77777777" w:rsidR="0081351E" w:rsidRPr="0055219E" w:rsidRDefault="0081351E" w:rsidP="0056402F">
      <w:pPr>
        <w:rPr>
          <w:color w:val="222222"/>
          <w:shd w:val="clear" w:color="auto" w:fill="FFFFFF"/>
        </w:rPr>
      </w:pPr>
    </w:p>
    <w:p w14:paraId="660F6E36" w14:textId="548F9F2D" w:rsidR="0081351E" w:rsidRPr="0055219E" w:rsidRDefault="0081351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DC6387" w:rsidRPr="0055219E">
        <w:rPr>
          <w:color w:val="222222"/>
          <w:shd w:val="clear" w:color="auto" w:fill="FFFFFF"/>
        </w:rPr>
        <w:t xml:space="preserve">WILL </w:t>
      </w:r>
    </w:p>
    <w:p w14:paraId="79040978" w14:textId="2326CC55" w:rsidR="0081351E" w:rsidRPr="0055219E" w:rsidRDefault="00DC6387" w:rsidP="0056402F">
      <w:pPr>
        <w:rPr>
          <w:color w:val="222222"/>
          <w:shd w:val="clear" w:color="auto" w:fill="FFFFFF"/>
        </w:rPr>
      </w:pPr>
      <w:r w:rsidRPr="0055219E">
        <w:rPr>
          <w:color w:val="222222"/>
          <w:shd w:val="clear" w:color="auto" w:fill="FFFFFF"/>
        </w:rPr>
        <w:t>(</w:t>
      </w:r>
      <w:r w:rsidRPr="0055219E">
        <w:rPr>
          <w:i/>
          <w:color w:val="222222"/>
          <w:shd w:val="clear" w:color="auto" w:fill="FFFFFF"/>
        </w:rPr>
        <w:t>Pretending to conduct</w:t>
      </w:r>
      <w:r w:rsidRPr="0055219E">
        <w:rPr>
          <w:color w:val="222222"/>
          <w:shd w:val="clear" w:color="auto" w:fill="FFFFFF"/>
        </w:rPr>
        <w:t xml:space="preserve">.) </w:t>
      </w:r>
      <w:r w:rsidR="0081351E" w:rsidRPr="0055219E">
        <w:rPr>
          <w:color w:val="222222"/>
          <w:shd w:val="clear" w:color="auto" w:fill="FFFFFF"/>
        </w:rPr>
        <w:t xml:space="preserve">This </w:t>
      </w:r>
      <w:r w:rsidRPr="0055219E">
        <w:rPr>
          <w:color w:val="222222"/>
          <w:shd w:val="clear" w:color="auto" w:fill="FFFFFF"/>
        </w:rPr>
        <w:t xml:space="preserve">D&amp;D Club’s </w:t>
      </w:r>
      <w:r w:rsidR="0081351E" w:rsidRPr="0055219E">
        <w:rPr>
          <w:color w:val="222222"/>
          <w:shd w:val="clear" w:color="auto" w:fill="FFFFFF"/>
        </w:rPr>
        <w:t xml:space="preserve">several bastardy will play a </w:t>
      </w:r>
      <w:r w:rsidRPr="0055219E">
        <w:rPr>
          <w:color w:val="222222"/>
          <w:shd w:val="clear" w:color="auto" w:fill="FFFFFF"/>
        </w:rPr>
        <w:t xml:space="preserve">rousing </w:t>
      </w:r>
      <w:r w:rsidR="0081351E" w:rsidRPr="0055219E">
        <w:rPr>
          <w:color w:val="222222"/>
          <w:shd w:val="clear" w:color="auto" w:fill="FFFFFF"/>
        </w:rPr>
        <w:t xml:space="preserve">sennet! </w:t>
      </w:r>
    </w:p>
    <w:p w14:paraId="4A30C968" w14:textId="77777777" w:rsidR="009B4F9B" w:rsidRPr="0055219E" w:rsidRDefault="009B4F9B" w:rsidP="0056402F">
      <w:pPr>
        <w:rPr>
          <w:color w:val="222222"/>
          <w:shd w:val="clear" w:color="auto" w:fill="FFFFFF"/>
        </w:rPr>
      </w:pPr>
    </w:p>
    <w:p w14:paraId="4CAB74EB" w14:textId="12E15106" w:rsidR="009B4F9B" w:rsidRPr="0055219E" w:rsidRDefault="009B4F9B"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68659C3" w14:textId="2279A143" w:rsidR="0081351E" w:rsidRPr="0055219E" w:rsidRDefault="0081351E" w:rsidP="0056402F">
      <w:pPr>
        <w:rPr>
          <w:color w:val="222222"/>
          <w:shd w:val="clear" w:color="auto" w:fill="FFFFFF"/>
        </w:rPr>
      </w:pPr>
      <w:r w:rsidRPr="0055219E">
        <w:rPr>
          <w:color w:val="222222"/>
          <w:shd w:val="clear" w:color="auto" w:fill="FFFFFF"/>
        </w:rPr>
        <w:t>Where’s the trumpet?</w:t>
      </w:r>
      <w:r w:rsidR="009B4F9B" w:rsidRPr="0055219E">
        <w:rPr>
          <w:color w:val="222222"/>
          <w:shd w:val="clear" w:color="auto" w:fill="FFFFFF"/>
        </w:rPr>
        <w:t xml:space="preserve"> </w:t>
      </w:r>
    </w:p>
    <w:p w14:paraId="6A417E70" w14:textId="77777777" w:rsidR="0081351E" w:rsidRPr="0055219E" w:rsidRDefault="0081351E" w:rsidP="0056402F">
      <w:pPr>
        <w:rPr>
          <w:color w:val="222222"/>
          <w:shd w:val="clear" w:color="auto" w:fill="FFFFFF"/>
        </w:rPr>
      </w:pPr>
    </w:p>
    <w:p w14:paraId="6D9C8200" w14:textId="1555138E" w:rsidR="0081351E" w:rsidRPr="0055219E" w:rsidRDefault="0081351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04D52280" w14:textId="3B42B8C8" w:rsidR="0081351E" w:rsidRPr="0055219E" w:rsidRDefault="00804863" w:rsidP="0056402F">
      <w:pPr>
        <w:rPr>
          <w:color w:val="222222"/>
          <w:shd w:val="clear" w:color="auto" w:fill="FFFFFF"/>
        </w:rPr>
      </w:pPr>
      <w:r w:rsidRPr="0055219E">
        <w:rPr>
          <w:color w:val="222222"/>
          <w:shd w:val="clear" w:color="auto" w:fill="FFFFFF"/>
        </w:rPr>
        <w:t xml:space="preserve">Yes! We need a </w:t>
      </w:r>
      <w:r w:rsidR="0081351E" w:rsidRPr="0055219E">
        <w:rPr>
          <w:color w:val="222222"/>
          <w:shd w:val="clear" w:color="auto" w:fill="FFFFFF"/>
        </w:rPr>
        <w:t xml:space="preserve">musical phrase indicating </w:t>
      </w:r>
      <w:r w:rsidRPr="0055219E">
        <w:rPr>
          <w:color w:val="222222"/>
          <w:shd w:val="clear" w:color="auto" w:fill="FFFFFF"/>
        </w:rPr>
        <w:t>each and every</w:t>
      </w:r>
      <w:r w:rsidR="0081351E" w:rsidRPr="0055219E">
        <w:rPr>
          <w:color w:val="222222"/>
          <w:shd w:val="clear" w:color="auto" w:fill="FFFFFF"/>
        </w:rPr>
        <w:t xml:space="preserve"> ceremonial entrance</w:t>
      </w:r>
      <w:r w:rsidRPr="0055219E">
        <w:rPr>
          <w:color w:val="222222"/>
          <w:shd w:val="clear" w:color="auto" w:fill="FFFFFF"/>
        </w:rPr>
        <w:t>!</w:t>
      </w:r>
    </w:p>
    <w:p w14:paraId="2EC1E485" w14:textId="61C6A37D" w:rsidR="0081351E" w:rsidRPr="0055219E" w:rsidRDefault="0081351E" w:rsidP="0056402F">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F687C16" w14:textId="5912C385" w:rsidR="0081351E" w:rsidRPr="0055219E" w:rsidRDefault="0081351E" w:rsidP="0056402F">
      <w:pPr>
        <w:rPr>
          <w:color w:val="222222"/>
          <w:shd w:val="clear" w:color="auto" w:fill="FFFFFF"/>
        </w:rPr>
      </w:pPr>
      <w:r w:rsidRPr="0055219E">
        <w:rPr>
          <w:color w:val="222222"/>
          <w:shd w:val="clear" w:color="auto" w:fill="FFFFFF"/>
        </w:rPr>
        <w:t>(</w:t>
      </w:r>
      <w:r w:rsidRPr="0055219E">
        <w:rPr>
          <w:i/>
          <w:color w:val="222222"/>
          <w:shd w:val="clear" w:color="auto" w:fill="FFFFFF"/>
        </w:rPr>
        <w:t>Pausing his push-ups with a burpee</w:t>
      </w:r>
      <w:r w:rsidRPr="0055219E">
        <w:rPr>
          <w:color w:val="222222"/>
          <w:shd w:val="clear" w:color="auto" w:fill="FFFFFF"/>
        </w:rPr>
        <w:t>.) I demand one each time I enter! (</w:t>
      </w:r>
      <w:r w:rsidRPr="0055219E">
        <w:rPr>
          <w:i/>
          <w:color w:val="222222"/>
          <w:shd w:val="clear" w:color="auto" w:fill="FFFFFF"/>
        </w:rPr>
        <w:t>He resumes</w:t>
      </w:r>
      <w:r w:rsidRPr="0055219E">
        <w:rPr>
          <w:color w:val="222222"/>
          <w:shd w:val="clear" w:color="auto" w:fill="FFFFFF"/>
        </w:rPr>
        <w:t xml:space="preserve">.) </w:t>
      </w:r>
    </w:p>
    <w:p w14:paraId="336B2555" w14:textId="77777777" w:rsidR="0081351E" w:rsidRPr="0055219E" w:rsidRDefault="0081351E" w:rsidP="0056402F">
      <w:pPr>
        <w:rPr>
          <w:color w:val="222222"/>
          <w:shd w:val="clear" w:color="auto" w:fill="FFFFFF"/>
        </w:rPr>
      </w:pPr>
    </w:p>
    <w:p w14:paraId="7EFC43CC" w14:textId="3FE3A97F" w:rsidR="0081351E" w:rsidRPr="0055219E" w:rsidRDefault="0081351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95C848F" w14:textId="6AE4CAB9" w:rsidR="006F735E" w:rsidRPr="0055219E" w:rsidRDefault="00804863" w:rsidP="0056402F">
      <w:pPr>
        <w:rPr>
          <w:color w:val="222222"/>
          <w:shd w:val="clear" w:color="auto" w:fill="FFFFFF"/>
        </w:rPr>
      </w:pPr>
      <w:r w:rsidRPr="0055219E">
        <w:rPr>
          <w:color w:val="222222"/>
          <w:shd w:val="clear" w:color="auto" w:fill="FFFFFF"/>
        </w:rPr>
        <w:t xml:space="preserve">Drums are </w:t>
      </w:r>
      <w:r w:rsidRPr="0055219E">
        <w:rPr>
          <w:i/>
          <w:color w:val="222222"/>
          <w:shd w:val="clear" w:color="auto" w:fill="FFFFFF"/>
        </w:rPr>
        <w:t>big.</w:t>
      </w:r>
      <w:r w:rsidRPr="0055219E">
        <w:rPr>
          <w:color w:val="222222"/>
          <w:shd w:val="clear" w:color="auto" w:fill="FFFFFF"/>
        </w:rPr>
        <w:t xml:space="preserve"> </w:t>
      </w:r>
      <w:r w:rsidR="009B4F9B" w:rsidRPr="0055219E">
        <w:rPr>
          <w:color w:val="222222"/>
          <w:shd w:val="clear" w:color="auto" w:fill="FFFFFF"/>
        </w:rPr>
        <w:t>(</w:t>
      </w:r>
      <w:r w:rsidR="009B4F9B" w:rsidRPr="0055219E">
        <w:rPr>
          <w:i/>
          <w:color w:val="222222"/>
          <w:shd w:val="clear" w:color="auto" w:fill="FFFFFF"/>
        </w:rPr>
        <w:t xml:space="preserve">At </w:t>
      </w:r>
      <w:r w:rsidRPr="0055219E">
        <w:rPr>
          <w:i/>
          <w:color w:val="222222"/>
          <w:shd w:val="clear" w:color="auto" w:fill="FFFFFF"/>
        </w:rPr>
        <w:t>audience</w:t>
      </w:r>
      <w:r w:rsidR="009B4F9B" w:rsidRPr="0055219E">
        <w:rPr>
          <w:color w:val="222222"/>
          <w:shd w:val="clear" w:color="auto" w:fill="FFFFFF"/>
        </w:rPr>
        <w:t xml:space="preserve">.) Can any of you keep a rhythm? </w:t>
      </w:r>
    </w:p>
    <w:p w14:paraId="1BEA415C" w14:textId="77777777" w:rsidR="0081351E" w:rsidRPr="0055219E" w:rsidRDefault="0081351E" w:rsidP="0056402F">
      <w:pPr>
        <w:rPr>
          <w:color w:val="222222"/>
          <w:shd w:val="clear" w:color="auto" w:fill="FFFFFF"/>
        </w:rPr>
      </w:pPr>
    </w:p>
    <w:p w14:paraId="04DA2032" w14:textId="4E345C22" w:rsidR="0081351E" w:rsidRPr="0055219E" w:rsidRDefault="0081351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3F11D35D" w14:textId="6E8D71C8" w:rsidR="0081351E" w:rsidRPr="0055219E" w:rsidRDefault="00A206CC" w:rsidP="0056402F">
      <w:pPr>
        <w:rPr>
          <w:color w:val="222222"/>
          <w:shd w:val="clear" w:color="auto" w:fill="FFFFFF"/>
        </w:rPr>
      </w:pPr>
      <w:r w:rsidRPr="0055219E">
        <w:rPr>
          <w:color w:val="222222"/>
          <w:shd w:val="clear" w:color="auto" w:fill="FFFFFF"/>
        </w:rPr>
        <w:t>(</w:t>
      </w:r>
      <w:r w:rsidRPr="0055219E">
        <w:rPr>
          <w:i/>
          <w:color w:val="222222"/>
          <w:shd w:val="clear" w:color="auto" w:fill="FFFFFF"/>
        </w:rPr>
        <w:t>Pulling a drum from his backpack</w:t>
      </w:r>
      <w:r w:rsidRPr="0055219E">
        <w:rPr>
          <w:color w:val="222222"/>
          <w:shd w:val="clear" w:color="auto" w:fill="FFFFFF"/>
        </w:rPr>
        <w:t xml:space="preserve">.) </w:t>
      </w:r>
      <w:r w:rsidR="0081351E" w:rsidRPr="0055219E">
        <w:rPr>
          <w:color w:val="222222"/>
          <w:shd w:val="clear" w:color="auto" w:fill="FFFFFF"/>
        </w:rPr>
        <w:t xml:space="preserve">It’s called a tambour. </w:t>
      </w:r>
    </w:p>
    <w:p w14:paraId="4ED65659" w14:textId="77777777" w:rsidR="006F735E" w:rsidRPr="0055219E" w:rsidRDefault="006F735E" w:rsidP="0056402F">
      <w:pPr>
        <w:rPr>
          <w:color w:val="222222"/>
          <w:shd w:val="clear" w:color="auto" w:fill="FFFFFF"/>
        </w:rPr>
      </w:pPr>
    </w:p>
    <w:p w14:paraId="0FBB8241" w14:textId="34AD9CA8" w:rsidR="006F735E" w:rsidRPr="0055219E" w:rsidRDefault="006F735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27F1BA9D" w14:textId="6B4F6780" w:rsidR="006F735E" w:rsidRPr="0055219E" w:rsidRDefault="006F735E" w:rsidP="006F735E">
      <w:pPr>
        <w:rPr>
          <w:color w:val="222222"/>
          <w:shd w:val="clear" w:color="auto" w:fill="FFFFFF"/>
        </w:rPr>
      </w:pPr>
      <w:r w:rsidRPr="0055219E">
        <w:rPr>
          <w:color w:val="222222"/>
          <w:shd w:val="clear" w:color="auto" w:fill="FFFFFF"/>
        </w:rPr>
        <w:t>Drums a</w:t>
      </w:r>
      <w:r w:rsidR="00786166" w:rsidRPr="0055219E">
        <w:rPr>
          <w:color w:val="222222"/>
          <w:shd w:val="clear" w:color="auto" w:fill="FFFFFF"/>
        </w:rPr>
        <w:t>re</w:t>
      </w:r>
      <w:r w:rsidRPr="0055219E">
        <w:rPr>
          <w:color w:val="222222"/>
          <w:shd w:val="clear" w:color="auto" w:fill="FFFFFF"/>
        </w:rPr>
        <w:t xml:space="preserve"> capable of communicating many different moods — </w:t>
      </w:r>
    </w:p>
    <w:p w14:paraId="626542A1" w14:textId="77777777" w:rsidR="00A206CC" w:rsidRPr="0055219E" w:rsidRDefault="00A206CC" w:rsidP="006F735E">
      <w:pPr>
        <w:rPr>
          <w:color w:val="222222"/>
          <w:shd w:val="clear" w:color="auto" w:fill="FFFFFF"/>
        </w:rPr>
      </w:pPr>
    </w:p>
    <w:p w14:paraId="15201B22" w14:textId="3AD30D45" w:rsidR="006062CC" w:rsidRPr="0055219E" w:rsidRDefault="006062CC" w:rsidP="006062C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206CC" w:rsidRPr="0055219E">
        <w:rPr>
          <w:color w:val="222222"/>
          <w:shd w:val="clear" w:color="auto" w:fill="FFFFFF"/>
        </w:rPr>
        <w:t>WILL</w:t>
      </w:r>
      <w:r w:rsidR="00A206CC" w:rsidRPr="0055219E">
        <w:rPr>
          <w:color w:val="222222"/>
          <w:shd w:val="clear" w:color="auto" w:fill="FFFFFF"/>
        </w:rPr>
        <w:br/>
      </w:r>
      <w:r w:rsidR="00786166" w:rsidRPr="0055219E">
        <w:rPr>
          <w:bCs/>
          <w:color w:val="222222"/>
          <w:shd w:val="clear" w:color="auto" w:fill="FFFFFF"/>
        </w:rPr>
        <w:t xml:space="preserve">Give me that! </w:t>
      </w:r>
      <w:r w:rsidRPr="0055219E">
        <w:rPr>
          <w:bCs/>
          <w:color w:val="222222"/>
          <w:shd w:val="clear" w:color="auto" w:fill="FFFFFF"/>
        </w:rPr>
        <w:t>(</w:t>
      </w:r>
      <w:r w:rsidRPr="0055219E">
        <w:rPr>
          <w:bCs/>
          <w:i/>
          <w:color w:val="222222"/>
          <w:shd w:val="clear" w:color="auto" w:fill="FFFFFF"/>
        </w:rPr>
        <w:t>Playing</w:t>
      </w:r>
      <w:r w:rsidR="00786166" w:rsidRPr="0055219E">
        <w:rPr>
          <w:bCs/>
          <w:i/>
          <w:color w:val="222222"/>
          <w:shd w:val="clear" w:color="auto" w:fill="FFFFFF"/>
        </w:rPr>
        <w:t xml:space="preserve"> the drum</w:t>
      </w:r>
      <w:r w:rsidRPr="0055219E">
        <w:rPr>
          <w:bCs/>
          <w:color w:val="222222"/>
          <w:shd w:val="clear" w:color="auto" w:fill="FFFFFF"/>
        </w:rPr>
        <w:t xml:space="preserve">.) I’ve shark’d </w:t>
      </w:r>
      <w:r w:rsidRPr="0055219E">
        <w:rPr>
          <w:color w:val="222222"/>
          <w:shd w:val="clear" w:color="auto" w:fill="FFFFFF"/>
        </w:rPr>
        <w:t xml:space="preserve">up a list of resolutes —  </w:t>
      </w:r>
    </w:p>
    <w:p w14:paraId="75667CB1" w14:textId="77777777" w:rsidR="006F735E" w:rsidRPr="0055219E" w:rsidRDefault="006F735E" w:rsidP="006F735E">
      <w:pPr>
        <w:rPr>
          <w:color w:val="222222"/>
          <w:shd w:val="clear" w:color="auto" w:fill="FFFFFF"/>
        </w:rPr>
      </w:pPr>
    </w:p>
    <w:p w14:paraId="77CA920D" w14:textId="078BEA89" w:rsidR="006F735E" w:rsidRPr="0055219E" w:rsidRDefault="006F735E"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DB14BB5" w14:textId="77777777" w:rsidR="006F735E" w:rsidRPr="0055219E" w:rsidRDefault="006F735E" w:rsidP="006F735E">
      <w:pPr>
        <w:rPr>
          <w:color w:val="222222"/>
          <w:shd w:val="clear" w:color="auto" w:fill="FFFFFF"/>
        </w:rPr>
      </w:pPr>
      <w:r w:rsidRPr="0055219E">
        <w:rPr>
          <w:color w:val="222222"/>
          <w:shd w:val="clear" w:color="auto" w:fill="FFFFFF"/>
        </w:rPr>
        <w:t xml:space="preserve">Reflecting the plots of plays — </w:t>
      </w:r>
    </w:p>
    <w:p w14:paraId="2B9FC9D5" w14:textId="77777777" w:rsidR="006F735E" w:rsidRPr="0055219E" w:rsidRDefault="006F735E" w:rsidP="006F735E">
      <w:pPr>
        <w:rPr>
          <w:color w:val="222222"/>
          <w:shd w:val="clear" w:color="auto" w:fill="FFFFFF"/>
        </w:rPr>
      </w:pPr>
    </w:p>
    <w:p w14:paraId="2C0EA8BA" w14:textId="3C4DF089" w:rsidR="006F735E" w:rsidRPr="0055219E" w:rsidRDefault="006F735E"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ECE3D7D" w14:textId="77777777" w:rsidR="006F735E" w:rsidRPr="0055219E" w:rsidRDefault="006F735E" w:rsidP="006F735E">
      <w:pPr>
        <w:rPr>
          <w:color w:val="222222"/>
          <w:shd w:val="clear" w:color="auto" w:fill="FFFFFF"/>
        </w:rPr>
      </w:pPr>
      <w:r w:rsidRPr="0055219E">
        <w:rPr>
          <w:color w:val="222222"/>
          <w:shd w:val="clear" w:color="auto" w:fill="FFFFFF"/>
        </w:rPr>
        <w:t xml:space="preserve">Who has the tambourine? </w:t>
      </w:r>
    </w:p>
    <w:p w14:paraId="79FBFFB0" w14:textId="77777777" w:rsidR="004E5965" w:rsidRPr="0055219E" w:rsidRDefault="004E5965" w:rsidP="006F735E">
      <w:pPr>
        <w:rPr>
          <w:color w:val="222222"/>
          <w:shd w:val="clear" w:color="auto" w:fill="FFFFFF"/>
        </w:rPr>
      </w:pPr>
    </w:p>
    <w:p w14:paraId="496BB1D3" w14:textId="74E7D1E5" w:rsidR="006F735E" w:rsidRPr="0055219E" w:rsidRDefault="006F735E"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3DCFEBCB" w14:textId="486CBE52" w:rsidR="006F735E" w:rsidRPr="0055219E" w:rsidRDefault="006F735E" w:rsidP="006F735E">
      <w:pPr>
        <w:rPr>
          <w:color w:val="222222"/>
          <w:shd w:val="clear" w:color="auto" w:fill="FFFFFF"/>
        </w:rPr>
      </w:pPr>
      <w:r w:rsidRPr="0055219E">
        <w:rPr>
          <w:color w:val="222222"/>
          <w:shd w:val="clear" w:color="auto" w:fill="FFFFFF"/>
        </w:rPr>
        <w:t xml:space="preserve">I think it’s in my backpack? </w:t>
      </w:r>
    </w:p>
    <w:p w14:paraId="4D8E6B83" w14:textId="77777777" w:rsidR="006F735E" w:rsidRPr="0055219E" w:rsidRDefault="006F735E" w:rsidP="0056402F">
      <w:pPr>
        <w:rPr>
          <w:color w:val="222222"/>
          <w:shd w:val="clear" w:color="auto" w:fill="FFFFFF"/>
        </w:rPr>
      </w:pPr>
    </w:p>
    <w:p w14:paraId="7C6C473B" w14:textId="7322FA5E" w:rsidR="006F735E" w:rsidRPr="0055219E" w:rsidRDefault="006F735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9B3BFD2" w14:textId="3A463B47" w:rsidR="006062CC" w:rsidRPr="0055219E" w:rsidRDefault="006F735E" w:rsidP="0056402F">
      <w:pPr>
        <w:rPr>
          <w:color w:val="222222"/>
          <w:shd w:val="clear" w:color="auto" w:fill="FFFFFF"/>
        </w:rPr>
      </w:pPr>
      <w:r w:rsidRPr="0055219E">
        <w:rPr>
          <w:color w:val="222222"/>
          <w:shd w:val="clear" w:color="auto" w:fill="FFFFFF"/>
        </w:rPr>
        <w:t>Well — Get it out! They need to feel</w:t>
      </w:r>
      <w:r w:rsidRPr="0055219E">
        <w:rPr>
          <w:i/>
          <w:color w:val="222222"/>
          <w:shd w:val="clear" w:color="auto" w:fill="FFFFFF"/>
        </w:rPr>
        <w:t xml:space="preserve"> </w:t>
      </w:r>
      <w:r w:rsidR="006062CC" w:rsidRPr="0055219E">
        <w:rPr>
          <w:color w:val="222222"/>
          <w:shd w:val="clear" w:color="auto" w:fill="FFFFFF"/>
        </w:rPr>
        <w:t xml:space="preserve">the </w:t>
      </w:r>
      <w:r w:rsidR="008C6413" w:rsidRPr="0055219E">
        <w:rPr>
          <w:color w:val="222222"/>
          <w:shd w:val="clear" w:color="auto" w:fill="FFFFFF"/>
        </w:rPr>
        <w:t>theater feeling</w:t>
      </w:r>
      <w:r w:rsidR="006062CC" w:rsidRPr="0055219E">
        <w:rPr>
          <w:color w:val="222222"/>
          <w:shd w:val="clear" w:color="auto" w:fill="FFFFFF"/>
        </w:rPr>
        <w:t xml:space="preserve"> — </w:t>
      </w:r>
    </w:p>
    <w:p w14:paraId="6DBB6FDA" w14:textId="77777777" w:rsidR="006062CC" w:rsidRPr="0055219E" w:rsidRDefault="006062CC" w:rsidP="0056402F">
      <w:pPr>
        <w:rPr>
          <w:color w:val="222222"/>
          <w:shd w:val="clear" w:color="auto" w:fill="FFFFFF"/>
        </w:rPr>
      </w:pPr>
    </w:p>
    <w:p w14:paraId="4ABEF94D" w14:textId="5BBD2687" w:rsidR="006062CC" w:rsidRPr="0055219E" w:rsidRDefault="00804863" w:rsidP="0056402F">
      <w:pPr>
        <w:rPr>
          <w:i/>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062CC" w:rsidRPr="0055219E">
        <w:rPr>
          <w:i/>
          <w:color w:val="222222"/>
          <w:shd w:val="clear" w:color="auto" w:fill="FFFFFF"/>
        </w:rPr>
        <w:t>WILL</w:t>
      </w:r>
      <w:r w:rsidRPr="0055219E">
        <w:rPr>
          <w:i/>
          <w:color w:val="222222"/>
          <w:shd w:val="clear" w:color="auto" w:fill="FFFFFF"/>
        </w:rPr>
        <w:t xml:space="preserve"> hits drum. </w:t>
      </w:r>
    </w:p>
    <w:p w14:paraId="07961413" w14:textId="77777777" w:rsidR="006F735E" w:rsidRPr="0055219E" w:rsidRDefault="006F735E" w:rsidP="0056402F">
      <w:pPr>
        <w:rPr>
          <w:color w:val="222222"/>
          <w:shd w:val="clear" w:color="auto" w:fill="FFFFFF"/>
        </w:rPr>
      </w:pPr>
    </w:p>
    <w:p w14:paraId="238CCE5B" w14:textId="6A7BB311" w:rsidR="006F735E" w:rsidRPr="0055219E" w:rsidRDefault="006F735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04863" w:rsidRPr="0055219E">
        <w:rPr>
          <w:color w:val="222222"/>
          <w:shd w:val="clear" w:color="auto" w:fill="FFFFFF"/>
        </w:rPr>
        <w:t>AUGUSTINE</w:t>
      </w:r>
    </w:p>
    <w:p w14:paraId="60F5AB2D" w14:textId="6D8AF5A5" w:rsidR="006F735E" w:rsidRPr="0055219E" w:rsidRDefault="006062CC" w:rsidP="0056402F">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w:t>
      </w:r>
      <w:r w:rsidR="00420589" w:rsidRPr="0055219E">
        <w:rPr>
          <w:i/>
          <w:color w:val="222222"/>
          <w:shd w:val="clear" w:color="auto" w:fill="FFFFFF"/>
        </w:rPr>
        <w:t>audience</w:t>
      </w:r>
      <w:r w:rsidRPr="0055219E">
        <w:rPr>
          <w:color w:val="222222"/>
          <w:shd w:val="clear" w:color="auto" w:fill="FFFFFF"/>
        </w:rPr>
        <w:t xml:space="preserve">.) Right now — You see — We’re </w:t>
      </w:r>
      <w:r w:rsidRPr="0055219E">
        <w:rPr>
          <w:i/>
          <w:color w:val="222222"/>
          <w:shd w:val="clear" w:color="auto" w:fill="FFFFFF"/>
        </w:rPr>
        <w:t>o</w:t>
      </w:r>
      <w:r w:rsidR="006F735E" w:rsidRPr="0055219E">
        <w:rPr>
          <w:i/>
          <w:color w:val="222222"/>
          <w:shd w:val="clear" w:color="auto" w:fill="FFFFFF"/>
        </w:rPr>
        <w:t>n the boards</w:t>
      </w:r>
      <w:r w:rsidR="006F735E" w:rsidRPr="0055219E">
        <w:rPr>
          <w:color w:val="222222"/>
          <w:shd w:val="clear" w:color="auto" w:fill="FFFFFF"/>
        </w:rPr>
        <w:t xml:space="preserve">!  </w:t>
      </w:r>
    </w:p>
    <w:p w14:paraId="472656A4" w14:textId="77777777" w:rsidR="006062CC" w:rsidRPr="0055219E" w:rsidRDefault="006062CC" w:rsidP="0056402F">
      <w:pPr>
        <w:rPr>
          <w:color w:val="222222"/>
          <w:shd w:val="clear" w:color="auto" w:fill="FFFFFF"/>
        </w:rPr>
      </w:pPr>
    </w:p>
    <w:p w14:paraId="24D6A9EC" w14:textId="679A8078" w:rsidR="006062CC" w:rsidRPr="0055219E" w:rsidRDefault="006062CC"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A417C21" w14:textId="6508B29B" w:rsidR="006062CC" w:rsidRPr="0055219E" w:rsidRDefault="006062CC" w:rsidP="0056402F">
      <w:pPr>
        <w:rPr>
          <w:color w:val="222222"/>
          <w:shd w:val="clear" w:color="auto" w:fill="FFFFFF"/>
        </w:rPr>
      </w:pPr>
      <w:r w:rsidRPr="0055219E">
        <w:rPr>
          <w:color w:val="222222"/>
          <w:shd w:val="clear" w:color="auto" w:fill="FFFFFF"/>
        </w:rPr>
        <w:t>(</w:t>
      </w:r>
      <w:r w:rsidRPr="0055219E">
        <w:rPr>
          <w:i/>
          <w:color w:val="222222"/>
          <w:shd w:val="clear" w:color="auto" w:fill="FFFFFF"/>
        </w:rPr>
        <w:t>Stands and does deep squat with arms above</w:t>
      </w:r>
      <w:r w:rsidRPr="0055219E">
        <w:rPr>
          <w:color w:val="222222"/>
          <w:shd w:val="clear" w:color="auto" w:fill="FFFFFF"/>
        </w:rPr>
        <w:t xml:space="preserve">.) It’s named that because of </w:t>
      </w:r>
      <w:r w:rsidRPr="0055219E">
        <w:rPr>
          <w:i/>
          <w:color w:val="222222"/>
          <w:shd w:val="clear" w:color="auto" w:fill="FFFFFF"/>
        </w:rPr>
        <w:t>my dad</w:t>
      </w:r>
      <w:r w:rsidRPr="0055219E">
        <w:rPr>
          <w:color w:val="222222"/>
          <w:shd w:val="clear" w:color="auto" w:fill="FFFFFF"/>
        </w:rPr>
        <w:t xml:space="preserve">! </w:t>
      </w:r>
    </w:p>
    <w:p w14:paraId="4158842A" w14:textId="77777777" w:rsidR="006F735E" w:rsidRPr="0055219E" w:rsidRDefault="006F735E" w:rsidP="0056402F">
      <w:pPr>
        <w:rPr>
          <w:color w:val="222222"/>
          <w:shd w:val="clear" w:color="auto" w:fill="FFFFFF"/>
        </w:rPr>
      </w:pPr>
    </w:p>
    <w:p w14:paraId="3F823D41" w14:textId="56970C65" w:rsidR="006F735E" w:rsidRPr="0055219E" w:rsidRDefault="006F735E"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767EF" w:rsidRPr="0055219E">
        <w:rPr>
          <w:color w:val="222222"/>
          <w:shd w:val="clear" w:color="auto" w:fill="FFFFFF"/>
        </w:rPr>
        <w:t>AUGUSTINE</w:t>
      </w:r>
    </w:p>
    <w:p w14:paraId="06796488" w14:textId="0AE04B9A" w:rsidR="006F735E" w:rsidRPr="0055219E" w:rsidRDefault="006F735E" w:rsidP="006F735E">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w:t>
      </w:r>
      <w:r w:rsidR="00F767EF" w:rsidRPr="0055219E">
        <w:rPr>
          <w:i/>
          <w:color w:val="222222"/>
          <w:shd w:val="clear" w:color="auto" w:fill="FFFFFF"/>
        </w:rPr>
        <w:t>audience</w:t>
      </w:r>
      <w:r w:rsidR="006062CC" w:rsidRPr="0055219E">
        <w:rPr>
          <w:color w:val="222222"/>
          <w:shd w:val="clear" w:color="auto" w:fill="FFFFFF"/>
        </w:rPr>
        <w:t>.)</w:t>
      </w:r>
      <w:r w:rsidRPr="0055219E">
        <w:rPr>
          <w:color w:val="222222"/>
          <w:shd w:val="clear" w:color="auto" w:fill="FFFFFF"/>
        </w:rPr>
        <w:t xml:space="preserve"> A tambourine is a small drum consisting of a circular frame </w:t>
      </w:r>
      <w:r w:rsidR="00F767EF" w:rsidRPr="0055219E">
        <w:rPr>
          <w:color w:val="222222"/>
          <w:shd w:val="clear" w:color="auto" w:fill="FFFFFF"/>
        </w:rPr>
        <w:t>with jingle-thingies. See? It’s p</w:t>
      </w:r>
      <w:r w:rsidRPr="0055219E">
        <w:rPr>
          <w:color w:val="222222"/>
          <w:shd w:val="clear" w:color="auto" w:fill="FFFFFF"/>
        </w:rPr>
        <w:t>layed by striking with the knuckles or shaking — Like this! (</w:t>
      </w:r>
      <w:r w:rsidRPr="0055219E">
        <w:rPr>
          <w:i/>
          <w:color w:val="222222"/>
          <w:shd w:val="clear" w:color="auto" w:fill="FFFFFF"/>
        </w:rPr>
        <w:t>She shakes and strikes</w:t>
      </w:r>
      <w:r w:rsidRPr="0055219E">
        <w:rPr>
          <w:color w:val="222222"/>
          <w:shd w:val="clear" w:color="auto" w:fill="FFFFFF"/>
        </w:rPr>
        <w:t>.) Do you think you can do that?</w:t>
      </w:r>
      <w:r w:rsidR="00F767EF" w:rsidRPr="0055219E">
        <w:rPr>
          <w:color w:val="222222"/>
          <w:shd w:val="clear" w:color="auto" w:fill="FFFFFF"/>
        </w:rPr>
        <w:t xml:space="preserve"> </w:t>
      </w:r>
    </w:p>
    <w:p w14:paraId="114C0BA4" w14:textId="77777777" w:rsidR="006F735E" w:rsidRPr="0055219E" w:rsidRDefault="006F735E" w:rsidP="006F735E">
      <w:pPr>
        <w:rPr>
          <w:color w:val="222222"/>
          <w:shd w:val="clear" w:color="auto" w:fill="FFFFFF"/>
        </w:rPr>
      </w:pPr>
    </w:p>
    <w:p w14:paraId="2D6740A9" w14:textId="6332DD3D" w:rsidR="006F735E" w:rsidRPr="0055219E" w:rsidRDefault="006F735E"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D286211" w14:textId="2E6FC26C" w:rsidR="006F735E" w:rsidRPr="0055219E" w:rsidRDefault="006F735E" w:rsidP="006F735E">
      <w:pPr>
        <w:rPr>
          <w:color w:val="222222"/>
          <w:shd w:val="clear" w:color="auto" w:fill="FFFFFF"/>
        </w:rPr>
      </w:pPr>
      <w:r w:rsidRPr="0055219E">
        <w:rPr>
          <w:color w:val="222222"/>
          <w:shd w:val="clear" w:color="auto" w:fill="FFFFFF"/>
        </w:rPr>
        <w:t xml:space="preserve">But </w:t>
      </w:r>
      <w:r w:rsidR="00750A88">
        <w:rPr>
          <w:color w:val="222222"/>
          <w:shd w:val="clear" w:color="auto" w:fill="FFFFFF"/>
        </w:rPr>
        <w:t xml:space="preserve">you said </w:t>
      </w:r>
      <w:r w:rsidRPr="00750A88">
        <w:rPr>
          <w:i/>
          <w:color w:val="222222"/>
          <w:shd w:val="clear" w:color="auto" w:fill="FFFFFF"/>
        </w:rPr>
        <w:t xml:space="preserve">I </w:t>
      </w:r>
      <w:r w:rsidRPr="0055219E">
        <w:rPr>
          <w:color w:val="222222"/>
          <w:shd w:val="clear" w:color="auto" w:fill="FFFFFF"/>
        </w:rPr>
        <w:t xml:space="preserve">play the percussive instruments — </w:t>
      </w:r>
    </w:p>
    <w:p w14:paraId="315E657F" w14:textId="77777777" w:rsidR="006F735E" w:rsidRPr="0055219E" w:rsidRDefault="006F735E" w:rsidP="006F735E">
      <w:pPr>
        <w:rPr>
          <w:color w:val="222222"/>
          <w:shd w:val="clear" w:color="auto" w:fill="FFFFFF"/>
        </w:rPr>
      </w:pPr>
    </w:p>
    <w:p w14:paraId="0D68880A" w14:textId="42D4C3BF" w:rsidR="006F735E" w:rsidRPr="0055219E" w:rsidRDefault="006F735E"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E37A55F" w14:textId="72E5E8A3" w:rsidR="006F735E" w:rsidRPr="0055219E" w:rsidRDefault="006F735E" w:rsidP="006F735E">
      <w:pPr>
        <w:rPr>
          <w:color w:val="222222"/>
          <w:shd w:val="clear" w:color="auto" w:fill="FFFFFF"/>
        </w:rPr>
      </w:pPr>
      <w:r w:rsidRPr="0055219E">
        <w:rPr>
          <w:color w:val="222222"/>
          <w:shd w:val="clear" w:color="auto" w:fill="FFFFFF"/>
        </w:rPr>
        <w:t xml:space="preserve">Don’t be greedy, John! </w:t>
      </w:r>
      <w:r w:rsidR="006062CC" w:rsidRPr="0055219E">
        <w:rPr>
          <w:color w:val="222222"/>
          <w:shd w:val="clear" w:color="auto" w:fill="FFFFFF"/>
        </w:rPr>
        <w:t xml:space="preserve">They have to learn! </w:t>
      </w:r>
      <w:r w:rsidRPr="0055219E">
        <w:rPr>
          <w:color w:val="222222"/>
          <w:shd w:val="clear" w:color="auto" w:fill="FFFFFF"/>
        </w:rPr>
        <w:t>(</w:t>
      </w:r>
      <w:r w:rsidRPr="0055219E">
        <w:rPr>
          <w:i/>
          <w:color w:val="222222"/>
          <w:shd w:val="clear" w:color="auto" w:fill="FFFFFF"/>
        </w:rPr>
        <w:t xml:space="preserve">Handing tambourine to an </w:t>
      </w:r>
      <w:r w:rsidR="00420589" w:rsidRPr="0055219E">
        <w:rPr>
          <w:i/>
          <w:color w:val="222222"/>
          <w:shd w:val="clear" w:color="auto" w:fill="FFFFFF"/>
        </w:rPr>
        <w:t>audience</w:t>
      </w:r>
      <w:r w:rsidRPr="0055219E">
        <w:rPr>
          <w:i/>
          <w:color w:val="222222"/>
          <w:shd w:val="clear" w:color="auto" w:fill="FFFFFF"/>
        </w:rPr>
        <w:t xml:space="preserve"> member</w:t>
      </w:r>
      <w:r w:rsidRPr="0055219E">
        <w:rPr>
          <w:color w:val="222222"/>
          <w:shd w:val="clear" w:color="auto" w:fill="FFFFFF"/>
        </w:rPr>
        <w:t xml:space="preserve">.) </w:t>
      </w:r>
      <w:r w:rsidR="00325614" w:rsidRPr="0055219E">
        <w:rPr>
          <w:color w:val="222222"/>
          <w:shd w:val="clear" w:color="auto" w:fill="FFFFFF"/>
        </w:rPr>
        <w:t xml:space="preserve">Now anytime you sense things heightening, you just shake this. </w:t>
      </w:r>
      <w:r w:rsidR="006062CC" w:rsidRPr="0055219E">
        <w:rPr>
          <w:color w:val="222222"/>
          <w:shd w:val="clear" w:color="auto" w:fill="FFFFFF"/>
        </w:rPr>
        <w:t>(</w:t>
      </w:r>
      <w:r w:rsidR="006062CC" w:rsidRPr="0055219E">
        <w:rPr>
          <w:i/>
          <w:color w:val="222222"/>
          <w:shd w:val="clear" w:color="auto" w:fill="FFFFFF"/>
        </w:rPr>
        <w:t>Shakes</w:t>
      </w:r>
      <w:r w:rsidR="006062CC" w:rsidRPr="0055219E">
        <w:rPr>
          <w:color w:val="222222"/>
          <w:shd w:val="clear" w:color="auto" w:fill="FFFFFF"/>
        </w:rPr>
        <w:t>.)</w:t>
      </w:r>
    </w:p>
    <w:p w14:paraId="0086D1AF" w14:textId="77777777" w:rsidR="00325614" w:rsidRPr="0055219E" w:rsidRDefault="00325614" w:rsidP="006F735E">
      <w:pPr>
        <w:rPr>
          <w:color w:val="222222"/>
          <w:shd w:val="clear" w:color="auto" w:fill="FFFFFF"/>
        </w:rPr>
      </w:pPr>
    </w:p>
    <w:p w14:paraId="1FCA3EEF" w14:textId="4A81B5AE" w:rsidR="00325614" w:rsidRPr="0055219E" w:rsidRDefault="00325614"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1B2DF8D3" w14:textId="5AD0098C" w:rsidR="006062CC" w:rsidRPr="0055219E" w:rsidRDefault="00F767EF" w:rsidP="006F735E">
      <w:pPr>
        <w:rPr>
          <w:color w:val="222222"/>
          <w:shd w:val="clear" w:color="auto" w:fill="FFFFFF"/>
        </w:rPr>
      </w:pPr>
      <w:r w:rsidRPr="0055219E">
        <w:rPr>
          <w:color w:val="222222"/>
          <w:shd w:val="clear" w:color="auto" w:fill="FFFFFF"/>
        </w:rPr>
        <w:t xml:space="preserve">Dog-Eat-Dog! Oh — Sure — They lure you with </w:t>
      </w:r>
      <w:r w:rsidRPr="0055219E">
        <w:rPr>
          <w:i/>
          <w:color w:val="222222"/>
          <w:shd w:val="clear" w:color="auto" w:fill="FFFFFF"/>
        </w:rPr>
        <w:t>keys</w:t>
      </w:r>
      <w:r w:rsidRPr="0055219E">
        <w:rPr>
          <w:color w:val="222222"/>
          <w:shd w:val="clear" w:color="auto" w:fill="FFFFFF"/>
        </w:rPr>
        <w:t xml:space="preserve"> but then they take your shaker! </w:t>
      </w:r>
      <w:r w:rsidR="00325614" w:rsidRPr="0055219E">
        <w:rPr>
          <w:color w:val="222222"/>
          <w:shd w:val="clear" w:color="auto" w:fill="FFFFFF"/>
        </w:rPr>
        <w:t xml:space="preserve"> </w:t>
      </w:r>
    </w:p>
    <w:p w14:paraId="07526331" w14:textId="77777777" w:rsidR="006062CC" w:rsidRPr="0055219E" w:rsidRDefault="006062CC" w:rsidP="006F735E">
      <w:pPr>
        <w:rPr>
          <w:color w:val="222222"/>
          <w:shd w:val="clear" w:color="auto" w:fill="FFFFFF"/>
        </w:rPr>
      </w:pPr>
    </w:p>
    <w:p w14:paraId="4DAF804E" w14:textId="36D63FDD" w:rsidR="006062CC" w:rsidRPr="0055219E" w:rsidRDefault="006062CC" w:rsidP="006062CC">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WILL bangs drum.</w:t>
      </w:r>
    </w:p>
    <w:p w14:paraId="286EB1C8" w14:textId="77777777" w:rsidR="006F735E" w:rsidRPr="0055219E" w:rsidRDefault="006F735E" w:rsidP="006F735E">
      <w:pPr>
        <w:rPr>
          <w:color w:val="222222"/>
          <w:shd w:val="clear" w:color="auto" w:fill="FFFFFF"/>
        </w:rPr>
      </w:pPr>
    </w:p>
    <w:p w14:paraId="7F260F45" w14:textId="179231F1" w:rsidR="006F735E" w:rsidRPr="0055219E" w:rsidRDefault="00325614"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767EF" w:rsidRPr="0055219E">
        <w:rPr>
          <w:color w:val="222222"/>
          <w:shd w:val="clear" w:color="auto" w:fill="FFFFFF"/>
        </w:rPr>
        <w:t>AUGUSTINE</w:t>
      </w:r>
    </w:p>
    <w:p w14:paraId="17294DE9" w14:textId="344CEFCB" w:rsidR="006F735E" w:rsidRPr="0055219E" w:rsidRDefault="006F735E" w:rsidP="006F735E">
      <w:pPr>
        <w:rPr>
          <w:color w:val="222222"/>
          <w:shd w:val="clear" w:color="auto" w:fill="FFFFFF"/>
        </w:rPr>
      </w:pPr>
      <w:r w:rsidRPr="0055219E">
        <w:rPr>
          <w:color w:val="222222"/>
          <w:shd w:val="clear" w:color="auto" w:fill="FFFFFF"/>
        </w:rPr>
        <w:t xml:space="preserve">Where’s your triangle? </w:t>
      </w:r>
      <w:r w:rsidRPr="0055219E">
        <w:rPr>
          <w:color w:val="222222"/>
          <w:shd w:val="clear" w:color="auto" w:fill="FFFFFF"/>
        </w:rPr>
        <w:br/>
      </w:r>
      <w:r w:rsidRPr="0055219E">
        <w:rPr>
          <w:color w:val="222222"/>
          <w:shd w:val="clear" w:color="auto" w:fill="FFFFFF"/>
        </w:rPr>
        <w:br/>
      </w:r>
      <w:r w:rsidR="00325614" w:rsidRPr="0055219E">
        <w:rPr>
          <w:color w:val="222222"/>
          <w:shd w:val="clear" w:color="auto" w:fill="FFFFFF"/>
        </w:rPr>
        <w:tab/>
      </w:r>
      <w:r w:rsidR="00325614" w:rsidRPr="0055219E">
        <w:rPr>
          <w:color w:val="222222"/>
          <w:shd w:val="clear" w:color="auto" w:fill="FFFFFF"/>
        </w:rPr>
        <w:tab/>
      </w:r>
      <w:r w:rsidR="00325614" w:rsidRPr="0055219E">
        <w:rPr>
          <w:color w:val="222222"/>
          <w:shd w:val="clear" w:color="auto" w:fill="FFFFFF"/>
        </w:rPr>
        <w:tab/>
      </w:r>
      <w:r w:rsidR="00325614" w:rsidRPr="0055219E">
        <w:rPr>
          <w:color w:val="222222"/>
          <w:shd w:val="clear" w:color="auto" w:fill="FFFFFF"/>
        </w:rPr>
        <w:tab/>
      </w:r>
      <w:r w:rsidR="00325614" w:rsidRPr="0055219E">
        <w:rPr>
          <w:color w:val="222222"/>
          <w:shd w:val="clear" w:color="auto" w:fill="FFFFFF"/>
        </w:rPr>
        <w:tab/>
      </w:r>
      <w:r w:rsidRPr="0055219E">
        <w:rPr>
          <w:color w:val="222222"/>
          <w:shd w:val="clear" w:color="auto" w:fill="FFFFFF"/>
        </w:rPr>
        <w:t>JOHN</w:t>
      </w:r>
    </w:p>
    <w:p w14:paraId="617C3B98" w14:textId="051C2D24" w:rsidR="006F735E" w:rsidRPr="0055219E" w:rsidRDefault="006F735E" w:rsidP="006F735E">
      <w:pPr>
        <w:rPr>
          <w:color w:val="222222"/>
          <w:shd w:val="clear" w:color="auto" w:fill="FFFFFF"/>
        </w:rPr>
      </w:pPr>
      <w:r w:rsidRPr="0055219E">
        <w:rPr>
          <w:color w:val="222222"/>
          <w:shd w:val="clear" w:color="auto" w:fill="FFFFFF"/>
        </w:rPr>
        <w:t>I think it’s in this zippered po</w:t>
      </w:r>
      <w:r w:rsidR="00325614" w:rsidRPr="0055219E">
        <w:rPr>
          <w:color w:val="222222"/>
          <w:shd w:val="clear" w:color="auto" w:fill="FFFFFF"/>
        </w:rPr>
        <w:t xml:space="preserve">cket — </w:t>
      </w:r>
    </w:p>
    <w:p w14:paraId="1EDA1A1C" w14:textId="77777777" w:rsidR="00A21653" w:rsidRPr="0055219E" w:rsidRDefault="00A21653" w:rsidP="006F735E">
      <w:pPr>
        <w:rPr>
          <w:color w:val="222222"/>
          <w:shd w:val="clear" w:color="auto" w:fill="FFFFFF"/>
        </w:rPr>
      </w:pPr>
    </w:p>
    <w:p w14:paraId="0E4B12E7" w14:textId="5E92B301" w:rsidR="008C6413" w:rsidRPr="0055219E" w:rsidRDefault="00A21653"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Pr="0055219E">
        <w:rPr>
          <w:color w:val="222222"/>
          <w:shd w:val="clear" w:color="auto" w:fill="FFFFFF"/>
        </w:rPr>
        <w:br/>
        <w:t xml:space="preserve">What’s a “zipper”? </w:t>
      </w:r>
    </w:p>
    <w:p w14:paraId="7879EB53" w14:textId="77777777" w:rsidR="006F735E" w:rsidRPr="0055219E" w:rsidRDefault="006F735E" w:rsidP="006F735E">
      <w:pPr>
        <w:rPr>
          <w:color w:val="222222"/>
          <w:shd w:val="clear" w:color="auto" w:fill="FFFFFF"/>
        </w:rPr>
      </w:pPr>
    </w:p>
    <w:p w14:paraId="294A8691" w14:textId="3A274952" w:rsidR="006F735E" w:rsidRPr="0055219E" w:rsidRDefault="00325614" w:rsidP="006F735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F735E" w:rsidRPr="0055219E">
        <w:rPr>
          <w:color w:val="222222"/>
          <w:shd w:val="clear" w:color="auto" w:fill="FFFFFF"/>
        </w:rPr>
        <w:t>RICHARD</w:t>
      </w:r>
    </w:p>
    <w:p w14:paraId="5D9ED342" w14:textId="00DFC5D1" w:rsidR="00325614" w:rsidRPr="0055219E" w:rsidRDefault="00325614" w:rsidP="00325614">
      <w:pPr>
        <w:rPr>
          <w:color w:val="222222"/>
          <w:shd w:val="clear" w:color="auto" w:fill="FFFFFF"/>
        </w:rPr>
      </w:pPr>
      <w:r w:rsidRPr="0055219E">
        <w:rPr>
          <w:color w:val="222222"/>
          <w:shd w:val="clear" w:color="auto" w:fill="FFFFFF"/>
        </w:rPr>
        <w:t xml:space="preserve">104! </w:t>
      </w:r>
      <w:r w:rsidR="006F735E" w:rsidRPr="0055219E">
        <w:rPr>
          <w:color w:val="222222"/>
          <w:shd w:val="clear" w:color="auto" w:fill="FFFFFF"/>
        </w:rPr>
        <w:t>(</w:t>
      </w:r>
      <w:r w:rsidR="006F735E" w:rsidRPr="0055219E">
        <w:rPr>
          <w:i/>
          <w:color w:val="222222"/>
          <w:shd w:val="clear" w:color="auto" w:fill="FFFFFF"/>
        </w:rPr>
        <w:t>Gasping</w:t>
      </w:r>
      <w:r w:rsidR="006F735E" w:rsidRPr="0055219E">
        <w:rPr>
          <w:color w:val="222222"/>
          <w:shd w:val="clear" w:color="auto" w:fill="FFFFFF"/>
        </w:rPr>
        <w:t xml:space="preserve">.) </w:t>
      </w:r>
      <w:r w:rsidRPr="0055219E">
        <w:rPr>
          <w:color w:val="222222"/>
          <w:shd w:val="clear" w:color="auto" w:fill="FFFFFF"/>
        </w:rPr>
        <w:t>A triangle is — a bar of — metal — bent into a triangle shape — struck with — a metal beater — giving a high-pitched — ringing tone — (</w:t>
      </w:r>
      <w:r w:rsidRPr="0055219E">
        <w:rPr>
          <w:i/>
          <w:color w:val="222222"/>
          <w:shd w:val="clear" w:color="auto" w:fill="FFFFFF"/>
        </w:rPr>
        <w:t>Collapses</w:t>
      </w:r>
      <w:r w:rsidRPr="0055219E">
        <w:rPr>
          <w:color w:val="222222"/>
          <w:shd w:val="clear" w:color="auto" w:fill="FFFFFF"/>
        </w:rPr>
        <w:t xml:space="preserve">.) </w:t>
      </w:r>
    </w:p>
    <w:p w14:paraId="12ED454A" w14:textId="77777777" w:rsidR="00325614" w:rsidRPr="0055219E" w:rsidRDefault="00325614" w:rsidP="00325614">
      <w:pPr>
        <w:rPr>
          <w:color w:val="222222"/>
          <w:shd w:val="clear" w:color="auto" w:fill="FFFFFF"/>
        </w:rPr>
      </w:pPr>
    </w:p>
    <w:p w14:paraId="3387EB2B" w14:textId="0564ADAE" w:rsidR="00325614" w:rsidRPr="0055219E" w:rsidRDefault="00325614" w:rsidP="00325614">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 xml:space="preserve">JOHN strikes the triangle. </w:t>
      </w:r>
    </w:p>
    <w:p w14:paraId="2B19436A" w14:textId="14026A9E" w:rsidR="006F735E" w:rsidRPr="0055219E" w:rsidRDefault="006F735E" w:rsidP="006F735E">
      <w:pPr>
        <w:rPr>
          <w:color w:val="222222"/>
          <w:shd w:val="clear" w:color="auto" w:fill="FFFFFF"/>
        </w:rPr>
      </w:pPr>
    </w:p>
    <w:p w14:paraId="0274BDE9" w14:textId="5ADDD97A" w:rsidR="006F735E" w:rsidRPr="0055219E" w:rsidRDefault="00325614"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0349A05" w14:textId="3CEA2001" w:rsidR="00325614" w:rsidRPr="0055219E" w:rsidRDefault="00325614" w:rsidP="0056402F">
      <w:pPr>
        <w:rPr>
          <w:color w:val="222222"/>
          <w:shd w:val="clear" w:color="auto" w:fill="FFFFFF"/>
        </w:rPr>
      </w:pPr>
      <w:r w:rsidRPr="0055219E">
        <w:rPr>
          <w:color w:val="222222"/>
          <w:shd w:val="clear" w:color="auto" w:fill="FFFFFF"/>
        </w:rPr>
        <w:t xml:space="preserve">Struck! Shaken! Rubbed and scraped! </w:t>
      </w:r>
      <w:r w:rsidR="00F767EF" w:rsidRPr="0055219E">
        <w:rPr>
          <w:color w:val="222222"/>
          <w:shd w:val="clear" w:color="auto" w:fill="FFFFFF"/>
        </w:rPr>
        <w:t xml:space="preserve">Not unlike Henry the Fourth. </w:t>
      </w:r>
    </w:p>
    <w:p w14:paraId="23B49E0C" w14:textId="77777777" w:rsidR="00325614" w:rsidRPr="0055219E" w:rsidRDefault="00325614" w:rsidP="0056402F">
      <w:pPr>
        <w:rPr>
          <w:color w:val="222222"/>
          <w:shd w:val="clear" w:color="auto" w:fill="FFFFFF"/>
        </w:rPr>
      </w:pPr>
    </w:p>
    <w:p w14:paraId="631FF1E6" w14:textId="7963AE22" w:rsidR="00325614" w:rsidRPr="0055219E" w:rsidRDefault="00325614"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B8FEB18" w14:textId="2A7B2BBF" w:rsidR="00325614" w:rsidRPr="0055219E" w:rsidRDefault="00325614" w:rsidP="0056402F">
      <w:pPr>
        <w:rPr>
          <w:color w:val="222222"/>
          <w:shd w:val="clear" w:color="auto" w:fill="FFFFFF"/>
        </w:rPr>
      </w:pPr>
      <w:r w:rsidRPr="0055219E">
        <w:rPr>
          <w:color w:val="222222"/>
          <w:shd w:val="clear" w:color="auto" w:fill="FFFFFF"/>
        </w:rPr>
        <w:t xml:space="preserve">I guess it’s arm day. </w:t>
      </w:r>
    </w:p>
    <w:p w14:paraId="098ABCD7" w14:textId="77777777" w:rsidR="00325614" w:rsidRPr="0055219E" w:rsidRDefault="00325614" w:rsidP="0056402F">
      <w:pPr>
        <w:rPr>
          <w:color w:val="222222"/>
          <w:shd w:val="clear" w:color="auto" w:fill="FFFFFF"/>
        </w:rPr>
      </w:pPr>
    </w:p>
    <w:p w14:paraId="5249F53C" w14:textId="1D57F6BA" w:rsidR="00325614" w:rsidRPr="0055219E" w:rsidRDefault="000F22E9" w:rsidP="0056402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25614" w:rsidRPr="0055219E">
        <w:rPr>
          <w:color w:val="222222"/>
          <w:shd w:val="clear" w:color="auto" w:fill="FFFFFF"/>
        </w:rPr>
        <w:t>RICHARD</w:t>
      </w:r>
    </w:p>
    <w:p w14:paraId="3243F4B3" w14:textId="7CDA9CC1" w:rsidR="001C3055" w:rsidRPr="0055219E" w:rsidRDefault="000F22E9" w:rsidP="0056402F">
      <w:pPr>
        <w:rPr>
          <w:color w:val="222222"/>
          <w:shd w:val="clear" w:color="auto" w:fill="FFFFFF"/>
        </w:rPr>
      </w:pPr>
      <w:r w:rsidRPr="0055219E">
        <w:rPr>
          <w:color w:val="222222"/>
          <w:shd w:val="clear" w:color="auto" w:fill="FFFFFF"/>
        </w:rPr>
        <w:t>(</w:t>
      </w:r>
      <w:r w:rsidRPr="0055219E">
        <w:rPr>
          <w:i/>
          <w:color w:val="222222"/>
          <w:shd w:val="clear" w:color="auto" w:fill="FFFFFF"/>
        </w:rPr>
        <w:t>Lying on the floor</w:t>
      </w:r>
      <w:r w:rsidRPr="0055219E">
        <w:rPr>
          <w:color w:val="222222"/>
          <w:shd w:val="clear" w:color="auto" w:fill="FFFFFF"/>
        </w:rPr>
        <w:t>.) Push-ups are a compound exercise –</w:t>
      </w:r>
      <w:r w:rsidRPr="0055219E">
        <w:rPr>
          <w:color w:val="222222"/>
          <w:shd w:val="clear" w:color="auto" w:fill="FFFFFF"/>
        </w:rPr>
        <w:br/>
      </w:r>
      <w:r w:rsidR="001C3055"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C3055" w:rsidRPr="0055219E">
        <w:rPr>
          <w:color w:val="222222"/>
          <w:shd w:val="clear" w:color="auto" w:fill="FFFFFF"/>
        </w:rPr>
        <w:t>WILL</w:t>
      </w:r>
    </w:p>
    <w:p w14:paraId="172C6E19" w14:textId="1D2DD9D3" w:rsidR="0045442C" w:rsidRPr="0055219E" w:rsidRDefault="000F22E9" w:rsidP="0056402F">
      <w:pPr>
        <w:rPr>
          <w:color w:val="222222"/>
          <w:shd w:val="clear" w:color="auto" w:fill="FFFFFF"/>
        </w:rPr>
      </w:pPr>
      <w:r w:rsidRPr="0055219E">
        <w:rPr>
          <w:color w:val="222222"/>
          <w:shd w:val="clear" w:color="auto" w:fill="FFFFFF"/>
        </w:rPr>
        <w:t>(</w:t>
      </w:r>
      <w:r w:rsidRPr="0055219E">
        <w:rPr>
          <w:i/>
          <w:color w:val="222222"/>
          <w:shd w:val="clear" w:color="auto" w:fill="FFFFFF"/>
        </w:rPr>
        <w:t>Takes triangle</w:t>
      </w:r>
      <w:r w:rsidRPr="0055219E">
        <w:rPr>
          <w:color w:val="222222"/>
          <w:shd w:val="clear" w:color="auto" w:fill="FFFFFF"/>
        </w:rPr>
        <w:t xml:space="preserve">.) </w:t>
      </w:r>
      <w:r w:rsidR="00C25AA6" w:rsidRPr="0055219E">
        <w:rPr>
          <w:color w:val="222222"/>
          <w:shd w:val="clear" w:color="auto" w:fill="FFFFFF"/>
        </w:rPr>
        <w:t>Circling back now, rewind, I</w:t>
      </w:r>
      <w:r w:rsidR="001C3055" w:rsidRPr="0055219E">
        <w:rPr>
          <w:color w:val="222222"/>
          <w:shd w:val="clear" w:color="auto" w:fill="FFFFFF"/>
        </w:rPr>
        <w:t xml:space="preserve"> think it’s </w:t>
      </w:r>
      <w:r w:rsidR="001C3055" w:rsidRPr="0055219E">
        <w:rPr>
          <w:i/>
          <w:color w:val="222222"/>
          <w:shd w:val="clear" w:color="auto" w:fill="FFFFFF"/>
        </w:rPr>
        <w:t>zero</w:t>
      </w:r>
      <w:r w:rsidR="00C25AA6" w:rsidRPr="0055219E">
        <w:rPr>
          <w:i/>
          <w:color w:val="222222"/>
          <w:shd w:val="clear" w:color="auto" w:fill="FFFFFF"/>
        </w:rPr>
        <w:t xml:space="preserve"> </w:t>
      </w:r>
      <w:r w:rsidR="00C25AA6" w:rsidRPr="0055219E">
        <w:rPr>
          <w:color w:val="222222"/>
          <w:shd w:val="clear" w:color="auto" w:fill="FFFFFF"/>
        </w:rPr>
        <w:t xml:space="preserve">volunteer hours — </w:t>
      </w:r>
      <w:r w:rsidRPr="0055219E">
        <w:rPr>
          <w:color w:val="222222"/>
          <w:shd w:val="clear" w:color="auto" w:fill="FFFFFF"/>
        </w:rPr>
        <w:t>(</w:t>
      </w:r>
      <w:r w:rsidRPr="0055219E">
        <w:rPr>
          <w:i/>
          <w:color w:val="222222"/>
          <w:shd w:val="clear" w:color="auto" w:fill="FFFFFF"/>
        </w:rPr>
        <w:t>Ding</w:t>
      </w:r>
      <w:r w:rsidRPr="0055219E">
        <w:rPr>
          <w:color w:val="222222"/>
          <w:shd w:val="clear" w:color="auto" w:fill="FFFFFF"/>
        </w:rPr>
        <w:t>.)</w:t>
      </w:r>
      <w:r w:rsidR="0045442C" w:rsidRPr="0055219E">
        <w:rPr>
          <w:color w:val="222222"/>
          <w:shd w:val="clear" w:color="auto" w:fill="FFFFFF"/>
        </w:rPr>
        <w:br/>
      </w:r>
      <w:r w:rsidR="0045442C"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45442C" w:rsidRPr="0055219E">
        <w:rPr>
          <w:color w:val="222222"/>
          <w:shd w:val="clear" w:color="auto" w:fill="FFFFFF"/>
        </w:rPr>
        <w:t>RICHARD</w:t>
      </w:r>
    </w:p>
    <w:p w14:paraId="0D10F614" w14:textId="030A41BB" w:rsidR="00C73042" w:rsidRPr="0055219E" w:rsidRDefault="000F22E9" w:rsidP="00576A2A">
      <w:pPr>
        <w:rPr>
          <w:color w:val="222222"/>
          <w:shd w:val="clear" w:color="auto" w:fill="FFFFFF"/>
        </w:rPr>
      </w:pPr>
      <w:r w:rsidRPr="0055219E">
        <w:rPr>
          <w:color w:val="222222"/>
          <w:shd w:val="clear" w:color="auto" w:fill="FFFFFF"/>
        </w:rPr>
        <w:t>(</w:t>
      </w:r>
      <w:r w:rsidRPr="0055219E">
        <w:rPr>
          <w:i/>
          <w:color w:val="222222"/>
          <w:shd w:val="clear" w:color="auto" w:fill="FFFFFF"/>
        </w:rPr>
        <w:t>Slowly standing</w:t>
      </w:r>
      <w:r w:rsidRPr="0055219E">
        <w:rPr>
          <w:color w:val="222222"/>
          <w:shd w:val="clear" w:color="auto" w:fill="FFFFFF"/>
        </w:rPr>
        <w:t xml:space="preserve">.) </w:t>
      </w:r>
      <w:r w:rsidR="005A2F06" w:rsidRPr="0055219E">
        <w:rPr>
          <w:color w:val="222222"/>
          <w:shd w:val="clear" w:color="auto" w:fill="FFFFFF"/>
        </w:rPr>
        <w:t>Sure,</w:t>
      </w:r>
      <w:r w:rsidR="00C73042" w:rsidRPr="0055219E">
        <w:rPr>
          <w:color w:val="222222"/>
          <w:shd w:val="clear" w:color="auto" w:fill="FFFFFF"/>
        </w:rPr>
        <w:t xml:space="preserve"> you’ve </w:t>
      </w:r>
      <w:r w:rsidR="001B7390" w:rsidRPr="0055219E">
        <w:rPr>
          <w:color w:val="222222"/>
          <w:shd w:val="clear" w:color="auto" w:fill="FFFFFF"/>
        </w:rPr>
        <w:t xml:space="preserve">all </w:t>
      </w:r>
      <w:r w:rsidR="00C73042" w:rsidRPr="0055219E">
        <w:rPr>
          <w:color w:val="222222"/>
          <w:shd w:val="clear" w:color="auto" w:fill="FFFFFF"/>
        </w:rPr>
        <w:t>sold some cookies,</w:t>
      </w:r>
      <w:r w:rsidR="00C25AA6" w:rsidRPr="0055219E">
        <w:rPr>
          <w:color w:val="222222"/>
          <w:shd w:val="clear" w:color="auto" w:fill="FFFFFF"/>
        </w:rPr>
        <w:t xml:space="preserve"> washed a few minivans —</w:t>
      </w:r>
    </w:p>
    <w:p w14:paraId="15CADF9D" w14:textId="232AAEAA" w:rsidR="00C73042" w:rsidRPr="0055219E" w:rsidRDefault="00C73042" w:rsidP="00576A2A">
      <w:pPr>
        <w:rPr>
          <w:color w:val="222222"/>
          <w:shd w:val="clear" w:color="auto" w:fill="FFFFFF"/>
        </w:rPr>
      </w:pPr>
    </w:p>
    <w:p w14:paraId="22F14036" w14:textId="4277864C" w:rsidR="00C73042"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73042" w:rsidRPr="0055219E">
        <w:rPr>
          <w:color w:val="222222"/>
          <w:shd w:val="clear" w:color="auto" w:fill="FFFFFF"/>
        </w:rPr>
        <w:t>AUGUSTINE</w:t>
      </w:r>
    </w:p>
    <w:p w14:paraId="554B73CB" w14:textId="2B2B9A5D" w:rsidR="00C73042" w:rsidRPr="0055219E" w:rsidRDefault="00C73042" w:rsidP="00576A2A">
      <w:pPr>
        <w:rPr>
          <w:color w:val="222222"/>
          <w:shd w:val="clear" w:color="auto" w:fill="FFFFFF"/>
        </w:rPr>
      </w:pPr>
      <w:r w:rsidRPr="0055219E">
        <w:rPr>
          <w:color w:val="222222"/>
          <w:shd w:val="clear" w:color="auto" w:fill="FFFFFF"/>
        </w:rPr>
        <w:t xml:space="preserve">This Drama Club is </w:t>
      </w:r>
      <w:r w:rsidR="00C25AA6" w:rsidRPr="0055219E">
        <w:rPr>
          <w:color w:val="222222"/>
          <w:shd w:val="clear" w:color="auto" w:fill="FFFFFF"/>
        </w:rPr>
        <w:t xml:space="preserve">financially </w:t>
      </w:r>
      <w:r w:rsidRPr="0055219E">
        <w:rPr>
          <w:color w:val="222222"/>
          <w:shd w:val="clear" w:color="auto" w:fill="FFFFFF"/>
        </w:rPr>
        <w:t xml:space="preserve">self-sustaining. </w:t>
      </w:r>
    </w:p>
    <w:p w14:paraId="5F8584EE" w14:textId="77777777" w:rsidR="00C73042" w:rsidRPr="0055219E" w:rsidRDefault="00C73042" w:rsidP="00576A2A">
      <w:pPr>
        <w:rPr>
          <w:color w:val="222222"/>
          <w:shd w:val="clear" w:color="auto" w:fill="FFFFFF"/>
        </w:rPr>
      </w:pPr>
    </w:p>
    <w:p w14:paraId="204983EB" w14:textId="0C41C119" w:rsidR="00C73042"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73042" w:rsidRPr="0055219E">
        <w:rPr>
          <w:color w:val="222222"/>
          <w:shd w:val="clear" w:color="auto" w:fill="FFFFFF"/>
        </w:rPr>
        <w:t>RICHARD</w:t>
      </w:r>
    </w:p>
    <w:p w14:paraId="42CD9E07" w14:textId="77777777" w:rsidR="00C25AA6" w:rsidRPr="0055219E" w:rsidRDefault="00C25AA6" w:rsidP="00576A2A">
      <w:pPr>
        <w:rPr>
          <w:color w:val="222222"/>
          <w:shd w:val="clear" w:color="auto" w:fill="FFFFFF"/>
        </w:rPr>
      </w:pPr>
      <w:r w:rsidRPr="0055219E">
        <w:rPr>
          <w:color w:val="222222"/>
          <w:shd w:val="clear" w:color="auto" w:fill="FFFFFF"/>
        </w:rPr>
        <w:t>Nope.</w:t>
      </w:r>
    </w:p>
    <w:p w14:paraId="229C9AB0" w14:textId="77777777" w:rsidR="00C25AA6" w:rsidRPr="0055219E" w:rsidRDefault="00C25AA6" w:rsidP="00576A2A">
      <w:pPr>
        <w:rPr>
          <w:color w:val="222222"/>
          <w:shd w:val="clear" w:color="auto" w:fill="FFFFFF"/>
        </w:rPr>
      </w:pPr>
    </w:p>
    <w:p w14:paraId="6CE725A1" w14:textId="2105C6E4" w:rsidR="00C25AA6" w:rsidRPr="0055219E" w:rsidRDefault="001B7390" w:rsidP="00576A2A">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25AA6" w:rsidRPr="0055219E">
        <w:rPr>
          <w:color w:val="222222"/>
          <w:shd w:val="clear" w:color="auto" w:fill="FFFFFF"/>
        </w:rPr>
        <w:t>AUGUSTINE</w:t>
      </w:r>
    </w:p>
    <w:p w14:paraId="7EB40259" w14:textId="77777777" w:rsidR="006062CC" w:rsidRPr="0055219E" w:rsidRDefault="00C25AA6" w:rsidP="00576A2A">
      <w:pPr>
        <w:rPr>
          <w:color w:val="222222"/>
          <w:shd w:val="clear" w:color="auto" w:fill="FFFFFF"/>
        </w:rPr>
      </w:pPr>
      <w:r w:rsidRPr="0055219E">
        <w:rPr>
          <w:color w:val="222222"/>
          <w:shd w:val="clear" w:color="auto" w:fill="FFFFFF"/>
        </w:rPr>
        <w:t xml:space="preserve">The East Cheap Drama Club pays for itself! </w:t>
      </w:r>
    </w:p>
    <w:p w14:paraId="3B182B96" w14:textId="77777777" w:rsidR="006062CC" w:rsidRPr="0055219E" w:rsidRDefault="006062CC" w:rsidP="00576A2A">
      <w:pPr>
        <w:rPr>
          <w:color w:val="222222"/>
          <w:shd w:val="clear" w:color="auto" w:fill="FFFFFF"/>
        </w:rPr>
      </w:pPr>
    </w:p>
    <w:p w14:paraId="294CEF10" w14:textId="6EA4F5F3" w:rsidR="006062CC" w:rsidRPr="0055219E" w:rsidRDefault="006062CC"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1B0B22F" w14:textId="77777777" w:rsidR="00065F8E" w:rsidRPr="0055219E" w:rsidRDefault="006062CC" w:rsidP="00576A2A">
      <w:pPr>
        <w:rPr>
          <w:color w:val="222222"/>
          <w:shd w:val="clear" w:color="auto" w:fill="FFFFFF"/>
        </w:rPr>
      </w:pPr>
      <w:r w:rsidRPr="0055219E">
        <w:rPr>
          <w:color w:val="222222"/>
          <w:shd w:val="clear" w:color="auto" w:fill="FFFFFF"/>
        </w:rPr>
        <w:t xml:space="preserve">You and your saws. </w:t>
      </w:r>
    </w:p>
    <w:p w14:paraId="066826B9" w14:textId="77777777" w:rsidR="00065F8E" w:rsidRPr="0055219E" w:rsidRDefault="00065F8E" w:rsidP="00576A2A">
      <w:pPr>
        <w:rPr>
          <w:color w:val="222222"/>
          <w:shd w:val="clear" w:color="auto" w:fill="FFFFFF"/>
        </w:rPr>
      </w:pPr>
    </w:p>
    <w:p w14:paraId="64A24386" w14:textId="66976F1F" w:rsidR="00065F8E" w:rsidRPr="0055219E" w:rsidRDefault="0067608D"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65F8E" w:rsidRPr="0055219E">
        <w:rPr>
          <w:color w:val="222222"/>
          <w:shd w:val="clear" w:color="auto" w:fill="FFFFFF"/>
        </w:rPr>
        <w:t>AUGUSTINE</w:t>
      </w:r>
    </w:p>
    <w:p w14:paraId="31E5E61D" w14:textId="1A5BC26B" w:rsidR="00065F8E" w:rsidRPr="0055219E" w:rsidRDefault="0067608D" w:rsidP="00576A2A">
      <w:pPr>
        <w:rPr>
          <w:color w:val="222222"/>
          <w:shd w:val="clear" w:color="auto" w:fill="FFFFFF"/>
        </w:rPr>
      </w:pPr>
      <w:r w:rsidRPr="0055219E">
        <w:rPr>
          <w:color w:val="222222"/>
          <w:shd w:val="clear" w:color="auto" w:fill="FFFFFF"/>
        </w:rPr>
        <w:t xml:space="preserve">They’re no mere scutcheon! </w:t>
      </w:r>
    </w:p>
    <w:p w14:paraId="4808F2E9" w14:textId="77777777" w:rsidR="0067608D" w:rsidRPr="0055219E" w:rsidRDefault="0067608D" w:rsidP="00576A2A">
      <w:pPr>
        <w:rPr>
          <w:color w:val="222222"/>
          <w:shd w:val="clear" w:color="auto" w:fill="FFFFFF"/>
        </w:rPr>
      </w:pPr>
    </w:p>
    <w:p w14:paraId="4D3E3A51" w14:textId="5DDCCF07" w:rsidR="0067608D" w:rsidRPr="0055219E" w:rsidRDefault="0067608D"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497C603D" w14:textId="40054DFC" w:rsidR="006062CC" w:rsidRPr="0055219E" w:rsidRDefault="006062CC" w:rsidP="00576A2A">
      <w:pPr>
        <w:rPr>
          <w:color w:val="222222"/>
          <w:shd w:val="clear" w:color="auto" w:fill="FFFFFF"/>
        </w:rPr>
      </w:pPr>
      <w:r w:rsidRPr="0055219E">
        <w:rPr>
          <w:color w:val="222222"/>
          <w:shd w:val="clear" w:color="auto" w:fill="FFFFFF"/>
        </w:rPr>
        <w:t xml:space="preserve">You seel your eyes up as oak! </w:t>
      </w:r>
    </w:p>
    <w:p w14:paraId="5E6493B8" w14:textId="77777777" w:rsidR="006062CC" w:rsidRPr="0055219E" w:rsidRDefault="006062CC" w:rsidP="00576A2A">
      <w:pPr>
        <w:rPr>
          <w:color w:val="222222"/>
          <w:shd w:val="clear" w:color="auto" w:fill="FFFFFF"/>
        </w:rPr>
      </w:pPr>
    </w:p>
    <w:p w14:paraId="5383D87A" w14:textId="392A8D1B" w:rsidR="006062CC" w:rsidRPr="0055219E" w:rsidRDefault="006062CC"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6BF9F86" w14:textId="27D67630" w:rsidR="0067608D" w:rsidRPr="0055219E" w:rsidRDefault="006062CC" w:rsidP="00576A2A">
      <w:pPr>
        <w:rPr>
          <w:color w:val="222222"/>
          <w:shd w:val="clear" w:color="auto" w:fill="FFFFFF"/>
        </w:rPr>
      </w:pPr>
      <w:r w:rsidRPr="0055219E">
        <w:rPr>
          <w:color w:val="222222"/>
          <w:shd w:val="clear" w:color="auto" w:fill="FFFFFF"/>
        </w:rPr>
        <w:t>The Drama</w:t>
      </w:r>
      <w:r w:rsidR="00065F8E" w:rsidRPr="0055219E">
        <w:rPr>
          <w:color w:val="222222"/>
          <w:shd w:val="clear" w:color="auto" w:fill="FFFFFF"/>
        </w:rPr>
        <w:t xml:space="preserve"> Club’s scarfed! </w:t>
      </w:r>
      <w:r w:rsidR="00514BEC" w:rsidRPr="0055219E">
        <w:rPr>
          <w:color w:val="222222"/>
          <w:shd w:val="clear" w:color="auto" w:fill="FFFFFF"/>
        </w:rPr>
        <w:t xml:space="preserve">— With flags flying! </w:t>
      </w:r>
    </w:p>
    <w:p w14:paraId="3AE9AB1E" w14:textId="77777777" w:rsidR="0099200D" w:rsidRPr="0055219E" w:rsidRDefault="0099200D" w:rsidP="00576A2A">
      <w:pPr>
        <w:rPr>
          <w:color w:val="222222"/>
          <w:shd w:val="clear" w:color="auto" w:fill="FFFFFF"/>
        </w:rPr>
      </w:pPr>
    </w:p>
    <w:p w14:paraId="31566FDF" w14:textId="700E4983" w:rsidR="0099200D" w:rsidRPr="0055219E" w:rsidRDefault="0099200D"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C0E8CE9" w14:textId="0CE35501" w:rsidR="0099200D" w:rsidRPr="0055219E" w:rsidRDefault="0099200D" w:rsidP="00576A2A">
      <w:pPr>
        <w:rPr>
          <w:color w:val="222222"/>
          <w:shd w:val="clear" w:color="auto" w:fill="FFFFFF"/>
        </w:rPr>
      </w:pPr>
      <w:r w:rsidRPr="0055219E">
        <w:rPr>
          <w:color w:val="222222"/>
          <w:shd w:val="clear" w:color="auto" w:fill="FFFFFF"/>
        </w:rPr>
        <w:t>I raised the red flag of history this morning.</w:t>
      </w:r>
    </w:p>
    <w:p w14:paraId="6980D797" w14:textId="77777777" w:rsidR="00514BEC" w:rsidRPr="0055219E" w:rsidRDefault="00514BEC" w:rsidP="00576A2A">
      <w:pPr>
        <w:rPr>
          <w:color w:val="222222"/>
          <w:shd w:val="clear" w:color="auto" w:fill="FFFFFF"/>
        </w:rPr>
      </w:pPr>
    </w:p>
    <w:p w14:paraId="6057B962" w14:textId="53C8A1C9" w:rsidR="0067608D" w:rsidRPr="0055219E" w:rsidRDefault="0067608D"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254D67B" w14:textId="313FB55E" w:rsidR="00C73042" w:rsidRPr="0055219E" w:rsidRDefault="0067608D" w:rsidP="00576A2A">
      <w:pPr>
        <w:rPr>
          <w:color w:val="222222"/>
          <w:shd w:val="clear" w:color="auto" w:fill="FFFFFF"/>
        </w:rPr>
      </w:pPr>
      <w:r w:rsidRPr="0055219E">
        <w:rPr>
          <w:color w:val="222222"/>
          <w:shd w:val="clear" w:color="auto" w:fill="FFFFFF"/>
        </w:rPr>
        <w:t xml:space="preserve">It’s </w:t>
      </w:r>
      <w:r w:rsidRPr="0055219E">
        <w:rPr>
          <w:i/>
          <w:color w:val="222222"/>
          <w:shd w:val="clear" w:color="auto" w:fill="FFFFFF"/>
        </w:rPr>
        <w:t>scotch’d</w:t>
      </w:r>
      <w:r w:rsidRPr="0055219E">
        <w:rPr>
          <w:color w:val="222222"/>
          <w:shd w:val="clear" w:color="auto" w:fill="FFFFFF"/>
        </w:rPr>
        <w:t xml:space="preserve">! </w:t>
      </w:r>
      <w:r w:rsidR="00786166" w:rsidRPr="0055219E">
        <w:rPr>
          <w:color w:val="222222"/>
          <w:shd w:val="clear" w:color="auto" w:fill="FFFFFF"/>
        </w:rPr>
        <w:t>All</w:t>
      </w:r>
      <w:r w:rsidR="00C25AA6" w:rsidRPr="0055219E">
        <w:rPr>
          <w:color w:val="222222"/>
          <w:shd w:val="clear" w:color="auto" w:fill="FFFFFF"/>
        </w:rPr>
        <w:t xml:space="preserve"> the Henrys —</w:t>
      </w:r>
      <w:r w:rsidR="001C3055" w:rsidRPr="0055219E">
        <w:rPr>
          <w:color w:val="222222"/>
          <w:shd w:val="clear" w:color="auto" w:fill="FFFFFF"/>
        </w:rPr>
        <w:t xml:space="preserve"> had a secret</w:t>
      </w:r>
      <w:r w:rsidR="00786166" w:rsidRPr="0055219E">
        <w:rPr>
          <w:color w:val="222222"/>
          <w:shd w:val="clear" w:color="auto" w:fill="FFFFFF"/>
        </w:rPr>
        <w:t xml:space="preserve"> patron!</w:t>
      </w:r>
    </w:p>
    <w:p w14:paraId="1EF28460" w14:textId="77777777" w:rsidR="00C73042" w:rsidRPr="0055219E" w:rsidRDefault="00C73042" w:rsidP="00576A2A">
      <w:pPr>
        <w:rPr>
          <w:color w:val="222222"/>
          <w:shd w:val="clear" w:color="auto" w:fill="FFFFFF"/>
        </w:rPr>
      </w:pPr>
    </w:p>
    <w:p w14:paraId="58CD0F98" w14:textId="130071E1" w:rsidR="00C73042"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73042" w:rsidRPr="0055219E">
        <w:rPr>
          <w:color w:val="222222"/>
          <w:shd w:val="clear" w:color="auto" w:fill="FFFFFF"/>
        </w:rPr>
        <w:t>AUGUSTINE</w:t>
      </w:r>
    </w:p>
    <w:p w14:paraId="6EBB60C4" w14:textId="11DD13E3" w:rsidR="00CF1E13" w:rsidRPr="0055219E" w:rsidRDefault="00C73042" w:rsidP="00576A2A">
      <w:pPr>
        <w:rPr>
          <w:color w:val="222222"/>
          <w:shd w:val="clear" w:color="auto" w:fill="FFFFFF"/>
        </w:rPr>
      </w:pPr>
      <w:r w:rsidRPr="0055219E">
        <w:rPr>
          <w:color w:val="222222"/>
          <w:shd w:val="clear" w:color="auto" w:fill="FFFFFF"/>
        </w:rPr>
        <w:t xml:space="preserve">Liz? </w:t>
      </w:r>
      <w:r w:rsidR="0045442C" w:rsidRPr="0055219E">
        <w:rPr>
          <w:color w:val="222222"/>
          <w:shd w:val="clear" w:color="auto" w:fill="FFFFFF"/>
        </w:rPr>
        <w:t xml:space="preserve"> </w:t>
      </w:r>
    </w:p>
    <w:p w14:paraId="241F936C" w14:textId="77777777" w:rsidR="005D1DC7" w:rsidRPr="0055219E" w:rsidRDefault="005D1DC7" w:rsidP="00576A2A">
      <w:pPr>
        <w:rPr>
          <w:color w:val="222222"/>
          <w:shd w:val="clear" w:color="auto" w:fill="FFFFFF"/>
        </w:rPr>
      </w:pPr>
    </w:p>
    <w:p w14:paraId="46BE542D" w14:textId="7929E26C" w:rsidR="0045442C"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LIZ</w:t>
      </w:r>
    </w:p>
    <w:p w14:paraId="15AEE9AE" w14:textId="286FD3A0" w:rsidR="0045442C" w:rsidRPr="0055219E" w:rsidRDefault="001C3055" w:rsidP="00576A2A">
      <w:pPr>
        <w:rPr>
          <w:color w:val="222222"/>
          <w:shd w:val="clear" w:color="auto" w:fill="FFFFFF"/>
        </w:rPr>
      </w:pPr>
      <w:r w:rsidRPr="0055219E">
        <w:rPr>
          <w:color w:val="222222"/>
          <w:shd w:val="clear" w:color="auto" w:fill="FFFFFF"/>
        </w:rPr>
        <w:t>My parents don’t even know I’m here!</w:t>
      </w:r>
    </w:p>
    <w:p w14:paraId="6468E0AA" w14:textId="77777777" w:rsidR="00BD7EA5" w:rsidRPr="0055219E" w:rsidRDefault="00BD7EA5" w:rsidP="00576A2A">
      <w:pPr>
        <w:rPr>
          <w:color w:val="222222"/>
          <w:shd w:val="clear" w:color="auto" w:fill="FFFFFF"/>
        </w:rPr>
      </w:pPr>
    </w:p>
    <w:p w14:paraId="267FCF3F" w14:textId="78FC0B0B" w:rsidR="00BD7EA5" w:rsidRPr="0055219E" w:rsidRDefault="00BD7EA5"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03E7689" w14:textId="7FE7B2BA" w:rsidR="00BD7EA5" w:rsidRPr="0055219E" w:rsidRDefault="00BD7EA5" w:rsidP="00576A2A">
      <w:pPr>
        <w:rPr>
          <w:color w:val="222222"/>
          <w:shd w:val="clear" w:color="auto" w:fill="FFFFFF"/>
        </w:rPr>
      </w:pPr>
      <w:r w:rsidRPr="0055219E">
        <w:rPr>
          <w:color w:val="222222"/>
          <w:shd w:val="clear" w:color="auto" w:fill="FFFFFF"/>
        </w:rPr>
        <w:t>(</w:t>
      </w:r>
      <w:r w:rsidRPr="0055219E">
        <w:rPr>
          <w:i/>
          <w:color w:val="222222"/>
          <w:shd w:val="clear" w:color="auto" w:fill="FFFFFF"/>
        </w:rPr>
        <w:t>At RICHARD</w:t>
      </w:r>
      <w:r w:rsidRPr="0055219E">
        <w:rPr>
          <w:color w:val="222222"/>
          <w:shd w:val="clear" w:color="auto" w:fill="FFFFFF"/>
        </w:rPr>
        <w:t>.) The fa</w:t>
      </w:r>
      <w:r w:rsidR="00F767EF" w:rsidRPr="0055219E">
        <w:rPr>
          <w:color w:val="222222"/>
          <w:shd w:val="clear" w:color="auto" w:fill="FFFFFF"/>
        </w:rPr>
        <w:t>dge — It all falls into place!</w:t>
      </w:r>
    </w:p>
    <w:p w14:paraId="3562C016" w14:textId="77777777" w:rsidR="001C3055" w:rsidRPr="0055219E" w:rsidRDefault="001C3055" w:rsidP="00576A2A">
      <w:pPr>
        <w:rPr>
          <w:color w:val="222222"/>
          <w:shd w:val="clear" w:color="auto" w:fill="FFFFFF"/>
        </w:rPr>
      </w:pPr>
    </w:p>
    <w:p w14:paraId="65166D7A" w14:textId="352FF9E2" w:rsidR="001C3055"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WILL</w:t>
      </w:r>
    </w:p>
    <w:p w14:paraId="2872BEAF" w14:textId="141F167B" w:rsidR="001C3055" w:rsidRPr="0055219E" w:rsidRDefault="001C3055" w:rsidP="00576A2A">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w:t>
      </w:r>
      <w:r w:rsidR="00BF73B6" w:rsidRPr="0055219E">
        <w:rPr>
          <w:i/>
          <w:color w:val="222222"/>
          <w:shd w:val="clear" w:color="auto" w:fill="FFFFFF"/>
        </w:rPr>
        <w:t>audience</w:t>
      </w:r>
      <w:r w:rsidRPr="0055219E">
        <w:rPr>
          <w:color w:val="222222"/>
          <w:shd w:val="clear" w:color="auto" w:fill="FFFFFF"/>
        </w:rPr>
        <w:t xml:space="preserve">.) We do not condone lying to parents. </w:t>
      </w:r>
      <w:r w:rsidR="00C25AA6" w:rsidRPr="0055219E">
        <w:rPr>
          <w:color w:val="222222"/>
          <w:shd w:val="clear" w:color="auto" w:fill="FFFFFF"/>
        </w:rPr>
        <w:br/>
      </w:r>
      <w:r w:rsidR="00C25AA6"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C25AA6" w:rsidRPr="0055219E">
        <w:rPr>
          <w:color w:val="222222"/>
          <w:shd w:val="clear" w:color="auto" w:fill="FFFFFF"/>
        </w:rPr>
        <w:t>JOHN</w:t>
      </w:r>
    </w:p>
    <w:p w14:paraId="204B86D9" w14:textId="11434E0D" w:rsidR="00C25AA6" w:rsidRPr="0055219E" w:rsidRDefault="00C25AA6" w:rsidP="00576A2A">
      <w:pPr>
        <w:rPr>
          <w:color w:val="222222"/>
          <w:shd w:val="clear" w:color="auto" w:fill="FFFFFF"/>
        </w:rPr>
      </w:pPr>
      <w:r w:rsidRPr="0055219E">
        <w:rPr>
          <w:color w:val="222222"/>
          <w:shd w:val="clear" w:color="auto" w:fill="FFFFFF"/>
        </w:rPr>
        <w:t>I wrote your last three papers!</w:t>
      </w:r>
    </w:p>
    <w:p w14:paraId="4B5A707A" w14:textId="77777777" w:rsidR="00C25AA6" w:rsidRPr="0055219E" w:rsidRDefault="00C25AA6" w:rsidP="00576A2A">
      <w:pPr>
        <w:rPr>
          <w:color w:val="222222"/>
          <w:shd w:val="clear" w:color="auto" w:fill="FFFFFF"/>
        </w:rPr>
      </w:pPr>
    </w:p>
    <w:p w14:paraId="16143E8E" w14:textId="260525F6" w:rsidR="00C25AA6"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25AA6" w:rsidRPr="0055219E">
        <w:rPr>
          <w:color w:val="222222"/>
          <w:shd w:val="clear" w:color="auto" w:fill="FFFFFF"/>
        </w:rPr>
        <w:t>WILL</w:t>
      </w:r>
    </w:p>
    <w:p w14:paraId="48B74CF7" w14:textId="216E3C9A" w:rsidR="00C25AA6" w:rsidRPr="0055219E" w:rsidRDefault="00C25AA6" w:rsidP="00576A2A">
      <w:pPr>
        <w:rPr>
          <w:color w:val="222222"/>
          <w:shd w:val="clear" w:color="auto" w:fill="FFFFFF"/>
        </w:rPr>
      </w:pPr>
      <w:r w:rsidRPr="0055219E">
        <w:rPr>
          <w:color w:val="222222"/>
          <w:shd w:val="clear" w:color="auto" w:fill="FFFFFF"/>
        </w:rPr>
        <w:t>That’s lying to my own conscience, it’s not the same at all.</w:t>
      </w:r>
    </w:p>
    <w:p w14:paraId="208E7B47" w14:textId="77777777" w:rsidR="00C73042" w:rsidRPr="0055219E" w:rsidRDefault="00C73042" w:rsidP="00576A2A">
      <w:pPr>
        <w:rPr>
          <w:color w:val="222222"/>
          <w:shd w:val="clear" w:color="auto" w:fill="FFFFFF"/>
        </w:rPr>
      </w:pPr>
    </w:p>
    <w:p w14:paraId="151C0C45" w14:textId="2DFEA301" w:rsidR="00C73042"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73042" w:rsidRPr="0055219E">
        <w:rPr>
          <w:color w:val="222222"/>
          <w:shd w:val="clear" w:color="auto" w:fill="FFFFFF"/>
        </w:rPr>
        <w:t>RICHARD</w:t>
      </w:r>
    </w:p>
    <w:p w14:paraId="2D3D7EAD" w14:textId="2FBE2288" w:rsidR="001C3055" w:rsidRPr="0055219E" w:rsidRDefault="00C73042" w:rsidP="00576A2A">
      <w:pPr>
        <w:rPr>
          <w:color w:val="222222"/>
          <w:shd w:val="clear" w:color="auto" w:fill="FFFFFF"/>
        </w:rPr>
      </w:pPr>
      <w:r w:rsidRPr="0055219E">
        <w:rPr>
          <w:color w:val="222222"/>
          <w:shd w:val="clear" w:color="auto" w:fill="FFFFFF"/>
        </w:rPr>
        <w:t xml:space="preserve">The ultimate success </w:t>
      </w:r>
      <w:r w:rsidR="00C25AA6" w:rsidRPr="0055219E">
        <w:rPr>
          <w:color w:val="222222"/>
          <w:shd w:val="clear" w:color="auto" w:fill="FFFFFF"/>
        </w:rPr>
        <w:t>of this company has been</w:t>
      </w:r>
      <w:r w:rsidRPr="0055219E">
        <w:rPr>
          <w:color w:val="222222"/>
          <w:shd w:val="clear" w:color="auto" w:fill="FFFFFF"/>
        </w:rPr>
        <w:t xml:space="preserve"> determined by </w:t>
      </w:r>
      <w:r w:rsidRPr="0055219E">
        <w:rPr>
          <w:i/>
          <w:color w:val="222222"/>
          <w:shd w:val="clear" w:color="auto" w:fill="FFFFFF"/>
        </w:rPr>
        <w:t>my family</w:t>
      </w:r>
      <w:r w:rsidR="001C3055" w:rsidRPr="0055219E">
        <w:rPr>
          <w:color w:val="222222"/>
          <w:shd w:val="clear" w:color="auto" w:fill="FFFFFF"/>
        </w:rPr>
        <w:t xml:space="preserve">. </w:t>
      </w:r>
    </w:p>
    <w:p w14:paraId="2645753E" w14:textId="77777777" w:rsidR="001C3055" w:rsidRPr="0055219E" w:rsidRDefault="001C3055" w:rsidP="00576A2A">
      <w:pPr>
        <w:rPr>
          <w:color w:val="222222"/>
          <w:shd w:val="clear" w:color="auto" w:fill="FFFFFF"/>
        </w:rPr>
      </w:pPr>
    </w:p>
    <w:p w14:paraId="51AF8B83" w14:textId="33B0C112" w:rsidR="001C3055"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AUGUSTINE</w:t>
      </w:r>
    </w:p>
    <w:p w14:paraId="6ACE2D61" w14:textId="755D5581" w:rsidR="001C3055" w:rsidRPr="0055219E" w:rsidRDefault="00F767EF" w:rsidP="00576A2A">
      <w:pPr>
        <w:rPr>
          <w:color w:val="222222"/>
          <w:shd w:val="clear" w:color="auto" w:fill="FFFFFF"/>
        </w:rPr>
      </w:pPr>
      <w:r w:rsidRPr="0055219E">
        <w:rPr>
          <w:color w:val="222222"/>
          <w:shd w:val="clear" w:color="auto" w:fill="FFFFFF"/>
        </w:rPr>
        <w:t>I don’t</w:t>
      </w:r>
      <w:r w:rsidR="00AC287D" w:rsidRPr="0055219E">
        <w:rPr>
          <w:color w:val="222222"/>
          <w:shd w:val="clear" w:color="auto" w:fill="FFFFFF"/>
        </w:rPr>
        <w:t xml:space="preserve"> believe you! </w:t>
      </w:r>
    </w:p>
    <w:p w14:paraId="2CC06691" w14:textId="77777777" w:rsidR="001C3055" w:rsidRPr="0055219E" w:rsidRDefault="001C3055" w:rsidP="00576A2A">
      <w:pPr>
        <w:rPr>
          <w:color w:val="222222"/>
          <w:shd w:val="clear" w:color="auto" w:fill="FFFFFF"/>
        </w:rPr>
      </w:pPr>
    </w:p>
    <w:p w14:paraId="6C2B8BA9" w14:textId="2AFC803D" w:rsidR="001C3055"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RICHARD</w:t>
      </w:r>
    </w:p>
    <w:p w14:paraId="73D990EF" w14:textId="37280D61" w:rsidR="0045442C" w:rsidRPr="0055219E" w:rsidRDefault="0045442C" w:rsidP="00576A2A">
      <w:pPr>
        <w:rPr>
          <w:color w:val="222222"/>
          <w:shd w:val="clear" w:color="auto" w:fill="FFFFFF"/>
        </w:rPr>
      </w:pPr>
      <w:r w:rsidRPr="0055219E">
        <w:rPr>
          <w:color w:val="222222"/>
          <w:shd w:val="clear" w:color="auto" w:fill="FFFFFF"/>
        </w:rPr>
        <w:lastRenderedPageBreak/>
        <w:t>(</w:t>
      </w:r>
      <w:r w:rsidRPr="0055219E">
        <w:rPr>
          <w:i/>
          <w:color w:val="222222"/>
          <w:shd w:val="clear" w:color="auto" w:fill="FFFFFF"/>
        </w:rPr>
        <w:t xml:space="preserve">To the </w:t>
      </w:r>
      <w:r w:rsidR="00F767EF" w:rsidRPr="0055219E">
        <w:rPr>
          <w:i/>
          <w:color w:val="222222"/>
          <w:shd w:val="clear" w:color="auto" w:fill="FFFFFF"/>
        </w:rPr>
        <w:t>audience</w:t>
      </w:r>
      <w:r w:rsidRPr="0055219E">
        <w:rPr>
          <w:color w:val="222222"/>
          <w:shd w:val="clear" w:color="auto" w:fill="FFFFFF"/>
        </w:rPr>
        <w:t xml:space="preserve">.) My dad was a great man! </w:t>
      </w:r>
    </w:p>
    <w:p w14:paraId="7D3E5BA9" w14:textId="77777777" w:rsidR="0045442C" w:rsidRPr="0055219E" w:rsidRDefault="0045442C" w:rsidP="00576A2A">
      <w:pPr>
        <w:rPr>
          <w:color w:val="222222"/>
          <w:shd w:val="clear" w:color="auto" w:fill="FFFFFF"/>
        </w:rPr>
      </w:pPr>
    </w:p>
    <w:p w14:paraId="7E806593" w14:textId="77777777" w:rsidR="00F767EF" w:rsidRPr="0055219E" w:rsidRDefault="001B7390" w:rsidP="00F767E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767EF" w:rsidRPr="0055219E">
        <w:rPr>
          <w:color w:val="222222"/>
          <w:shd w:val="clear" w:color="auto" w:fill="FFFFFF"/>
        </w:rPr>
        <w:t>GEORGE</w:t>
      </w:r>
    </w:p>
    <w:p w14:paraId="1F4E2667" w14:textId="791AADD9" w:rsidR="00F767EF" w:rsidRPr="0055219E" w:rsidRDefault="00F767EF" w:rsidP="00F767EF">
      <w:pPr>
        <w:rPr>
          <w:color w:val="222222"/>
          <w:shd w:val="clear" w:color="auto" w:fill="FFFFFF"/>
        </w:rPr>
      </w:pPr>
      <w:r w:rsidRPr="0055219E">
        <w:rPr>
          <w:color w:val="222222"/>
          <w:shd w:val="clear" w:color="auto" w:fill="FFFFFF"/>
        </w:rPr>
        <w:t xml:space="preserve">Places for </w:t>
      </w:r>
      <w:r w:rsidRPr="0055219E">
        <w:rPr>
          <w:i/>
          <w:color w:val="222222"/>
          <w:shd w:val="clear" w:color="auto" w:fill="FFFFFF"/>
        </w:rPr>
        <w:t>Henry the Fourth</w:t>
      </w:r>
      <w:r w:rsidRPr="0055219E">
        <w:rPr>
          <w:color w:val="222222"/>
          <w:shd w:val="clear" w:color="auto" w:fill="FFFFFF"/>
        </w:rPr>
        <w:t xml:space="preserve">. </w:t>
      </w:r>
      <w:r w:rsidR="00420589" w:rsidRPr="0055219E">
        <w:rPr>
          <w:color w:val="222222"/>
          <w:shd w:val="clear" w:color="auto" w:fill="FFFFFF"/>
        </w:rPr>
        <w:t>All places.</w:t>
      </w:r>
    </w:p>
    <w:p w14:paraId="4691BCAD" w14:textId="77777777" w:rsidR="00F767EF" w:rsidRPr="0055219E" w:rsidRDefault="00F767EF" w:rsidP="00F767EF">
      <w:pPr>
        <w:rPr>
          <w:color w:val="222222"/>
          <w:shd w:val="clear" w:color="auto" w:fill="FFFFFF"/>
        </w:rPr>
      </w:pPr>
    </w:p>
    <w:p w14:paraId="600011DC" w14:textId="295C0A6F" w:rsidR="00F767EF" w:rsidRPr="0055219E" w:rsidRDefault="00F767EF" w:rsidP="00F767E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420FD031" w14:textId="6F272631" w:rsidR="00C25AA6" w:rsidRPr="0055219E" w:rsidRDefault="0099200D" w:rsidP="00F767EF">
      <w:pPr>
        <w:rPr>
          <w:color w:val="222222"/>
          <w:shd w:val="clear" w:color="auto" w:fill="FFFFFF"/>
        </w:rPr>
      </w:pPr>
      <w:r w:rsidRPr="0055219E">
        <w:rPr>
          <w:color w:val="222222"/>
          <w:shd w:val="clear" w:color="auto" w:fill="FFFFFF"/>
        </w:rPr>
        <w:t xml:space="preserve">ALL </w:t>
      </w:r>
      <w:r w:rsidR="00F767EF" w:rsidRPr="0055219E">
        <w:rPr>
          <w:color w:val="222222"/>
          <w:shd w:val="clear" w:color="auto" w:fill="FFFFFF"/>
        </w:rPr>
        <w:t xml:space="preserve">PLACES! Just — GO THERE! </w:t>
      </w:r>
      <w:r w:rsidR="00C25AA6" w:rsidRPr="0055219E">
        <w:rPr>
          <w:color w:val="222222"/>
          <w:shd w:val="clear" w:color="auto" w:fill="FFFFFF"/>
        </w:rPr>
        <w:t xml:space="preserve"> </w:t>
      </w:r>
    </w:p>
    <w:p w14:paraId="123CE484" w14:textId="6A28DB38" w:rsidR="00C25AA6" w:rsidRPr="0055219E" w:rsidRDefault="00C25AA6" w:rsidP="00576A2A">
      <w:pPr>
        <w:rPr>
          <w:color w:val="222222"/>
          <w:shd w:val="clear" w:color="auto" w:fill="FFFFFF"/>
        </w:rPr>
      </w:pPr>
      <w:r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Pr="0055219E">
        <w:rPr>
          <w:color w:val="222222"/>
          <w:shd w:val="clear" w:color="auto" w:fill="FFFFFF"/>
        </w:rPr>
        <w:t>RICHARD</w:t>
      </w:r>
    </w:p>
    <w:p w14:paraId="345C48AD" w14:textId="0EDBB8FD" w:rsidR="0045442C" w:rsidRPr="0055219E" w:rsidRDefault="00C25AA6" w:rsidP="00576A2A">
      <w:pPr>
        <w:rPr>
          <w:color w:val="222222"/>
          <w:shd w:val="clear" w:color="auto" w:fill="FFFFFF"/>
        </w:rPr>
      </w:pPr>
      <w:r w:rsidRPr="0055219E">
        <w:rPr>
          <w:color w:val="222222"/>
          <w:shd w:val="clear" w:color="auto" w:fill="FFFFFF"/>
        </w:rPr>
        <w:t xml:space="preserve">The Burbage Family </w:t>
      </w:r>
      <w:r w:rsidR="009B4F9B" w:rsidRPr="0055219E">
        <w:rPr>
          <w:color w:val="222222"/>
          <w:shd w:val="clear" w:color="auto" w:fill="FFFFFF"/>
        </w:rPr>
        <w:t xml:space="preserve">pork-barreling </w:t>
      </w:r>
      <w:r w:rsidR="0045442C" w:rsidRPr="0055219E">
        <w:rPr>
          <w:color w:val="222222"/>
          <w:shd w:val="clear" w:color="auto" w:fill="FFFFFF"/>
        </w:rPr>
        <w:t xml:space="preserve">extends from the beginning of </w:t>
      </w:r>
      <w:r w:rsidR="003B412A" w:rsidRPr="0055219E">
        <w:rPr>
          <w:i/>
          <w:color w:val="222222"/>
          <w:shd w:val="clear" w:color="auto" w:fill="FFFFFF"/>
        </w:rPr>
        <w:t>time</w:t>
      </w:r>
      <w:r w:rsidR="003B412A" w:rsidRPr="0055219E">
        <w:rPr>
          <w:color w:val="222222"/>
          <w:shd w:val="clear" w:color="auto" w:fill="FFFFFF"/>
        </w:rPr>
        <w:t xml:space="preserve">. </w:t>
      </w:r>
      <w:r w:rsidR="00514BEC" w:rsidRPr="0055219E">
        <w:rPr>
          <w:color w:val="222222"/>
          <w:shd w:val="clear" w:color="auto" w:fill="FFFFFF"/>
        </w:rPr>
        <w:t xml:space="preserve">                                   </w:t>
      </w:r>
    </w:p>
    <w:p w14:paraId="731BDC0B" w14:textId="77777777" w:rsidR="003B412A" w:rsidRPr="0055219E" w:rsidRDefault="003B412A" w:rsidP="00576A2A">
      <w:pPr>
        <w:rPr>
          <w:color w:val="222222"/>
          <w:shd w:val="clear" w:color="auto" w:fill="FFFFFF"/>
        </w:rPr>
      </w:pPr>
    </w:p>
    <w:p w14:paraId="1E54826D" w14:textId="77777777" w:rsidR="00514BEC"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WILL</w:t>
      </w:r>
      <w:r w:rsidR="003B412A" w:rsidRPr="0055219E">
        <w:rPr>
          <w:color w:val="222222"/>
          <w:shd w:val="clear" w:color="auto" w:fill="FFFFFF"/>
        </w:rPr>
        <w:br/>
        <w:t xml:space="preserve">When the Burbages wrote their first </w:t>
      </w:r>
      <w:r w:rsidRPr="0055219E">
        <w:rPr>
          <w:color w:val="222222"/>
          <w:shd w:val="clear" w:color="auto" w:fill="FFFFFF"/>
        </w:rPr>
        <w:t xml:space="preserve">donation </w:t>
      </w:r>
      <w:r w:rsidR="003B412A" w:rsidRPr="0055219E">
        <w:rPr>
          <w:color w:val="222222"/>
          <w:shd w:val="clear" w:color="auto" w:fill="FFFFFF"/>
        </w:rPr>
        <w:t xml:space="preserve">check, dinosaurs roamed the Earth! </w:t>
      </w:r>
    </w:p>
    <w:p w14:paraId="7887C794" w14:textId="77777777" w:rsidR="00514BEC" w:rsidRPr="0055219E" w:rsidRDefault="00514BEC" w:rsidP="00576A2A">
      <w:pPr>
        <w:rPr>
          <w:color w:val="222222"/>
          <w:shd w:val="clear" w:color="auto" w:fill="FFFFFF"/>
        </w:rPr>
      </w:pPr>
    </w:p>
    <w:p w14:paraId="4CF9CA77" w14:textId="3836805D" w:rsidR="00F767EF" w:rsidRPr="0055219E" w:rsidRDefault="00514BEC"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767EF" w:rsidRPr="0055219E">
        <w:rPr>
          <w:color w:val="222222"/>
          <w:shd w:val="clear" w:color="auto" w:fill="FFFFFF"/>
        </w:rPr>
        <w:t>RICHARD</w:t>
      </w:r>
    </w:p>
    <w:p w14:paraId="78024304" w14:textId="122BDFD4" w:rsidR="009B4F9B" w:rsidRPr="0055219E" w:rsidRDefault="00F767EF" w:rsidP="00576A2A">
      <w:pPr>
        <w:rPr>
          <w:color w:val="222222"/>
          <w:shd w:val="clear" w:color="auto" w:fill="FFFFFF"/>
        </w:rPr>
      </w:pPr>
      <w:r w:rsidRPr="0055219E">
        <w:rPr>
          <w:color w:val="222222"/>
          <w:shd w:val="clear" w:color="auto" w:fill="FFFFFF"/>
        </w:rPr>
        <w:t xml:space="preserve">Leading this </w:t>
      </w:r>
      <w:r w:rsidR="00C25AA6" w:rsidRPr="0055219E">
        <w:rPr>
          <w:color w:val="222222"/>
          <w:shd w:val="clear" w:color="auto" w:fill="FFFFFF"/>
        </w:rPr>
        <w:t>Drama Club is my birthright!</w:t>
      </w:r>
    </w:p>
    <w:p w14:paraId="53892B8B" w14:textId="77777777" w:rsidR="009B4F9B" w:rsidRPr="0055219E" w:rsidRDefault="009B4F9B" w:rsidP="00576A2A">
      <w:pPr>
        <w:rPr>
          <w:color w:val="222222"/>
          <w:shd w:val="clear" w:color="auto" w:fill="FFFFFF"/>
        </w:rPr>
      </w:pPr>
    </w:p>
    <w:p w14:paraId="50584B29" w14:textId="2491C8E5" w:rsidR="009B4F9B" w:rsidRPr="0055219E" w:rsidRDefault="009B4F9B"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ABC94B3" w14:textId="77777777" w:rsidR="00694958" w:rsidRPr="0055219E" w:rsidRDefault="00694958" w:rsidP="00576A2A">
      <w:pPr>
        <w:rPr>
          <w:color w:val="222222"/>
          <w:shd w:val="clear" w:color="auto" w:fill="FFFFFF"/>
        </w:rPr>
      </w:pPr>
      <w:r w:rsidRPr="0055219E">
        <w:rPr>
          <w:color w:val="222222"/>
          <w:shd w:val="clear" w:color="auto" w:fill="FFFFFF"/>
        </w:rPr>
        <w:t>Thy tongue, thy face, thy limbs, actions, and spirit — Do give thee fivefold blazon!</w:t>
      </w:r>
    </w:p>
    <w:p w14:paraId="6B79D573" w14:textId="77777777" w:rsidR="00694958" w:rsidRPr="0055219E" w:rsidRDefault="00694958" w:rsidP="00576A2A">
      <w:pPr>
        <w:rPr>
          <w:color w:val="222222"/>
          <w:shd w:val="clear" w:color="auto" w:fill="FFFFFF"/>
        </w:rPr>
      </w:pPr>
    </w:p>
    <w:p w14:paraId="3BFE8DFF" w14:textId="4CDA3208" w:rsidR="00694958" w:rsidRPr="0055219E" w:rsidRDefault="00694958"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F9A34CC" w14:textId="69BE462E" w:rsidR="00694958" w:rsidRPr="0055219E" w:rsidRDefault="00694958" w:rsidP="00576A2A">
      <w:pPr>
        <w:rPr>
          <w:color w:val="222222"/>
          <w:shd w:val="clear" w:color="auto" w:fill="FFFFFF"/>
        </w:rPr>
      </w:pPr>
      <w:r w:rsidRPr="0055219E">
        <w:rPr>
          <w:color w:val="222222"/>
          <w:shd w:val="clear" w:color="auto" w:fill="FFFFFF"/>
        </w:rPr>
        <w:t>(</w:t>
      </w:r>
      <w:r w:rsidRPr="0055219E">
        <w:rPr>
          <w:i/>
          <w:color w:val="222222"/>
          <w:shd w:val="clear" w:color="auto" w:fill="FFFFFF"/>
        </w:rPr>
        <w:t>To AUGUSTINE</w:t>
      </w:r>
      <w:r w:rsidRPr="0055219E">
        <w:rPr>
          <w:color w:val="222222"/>
          <w:shd w:val="clear" w:color="auto" w:fill="FFFFFF"/>
        </w:rPr>
        <w:t>.) Bootless biddy!</w:t>
      </w:r>
    </w:p>
    <w:p w14:paraId="45039461" w14:textId="0FA16FE5" w:rsidR="005A2F06" w:rsidRPr="0055219E" w:rsidRDefault="00C73042" w:rsidP="00576A2A">
      <w:pPr>
        <w:rPr>
          <w:color w:val="222222"/>
          <w:shd w:val="clear" w:color="auto" w:fill="FFFFFF"/>
        </w:rPr>
      </w:pPr>
      <w:r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Pr="0055219E">
        <w:rPr>
          <w:color w:val="222222"/>
          <w:shd w:val="clear" w:color="auto" w:fill="FFFFFF"/>
        </w:rPr>
        <w:t>WILL</w:t>
      </w:r>
    </w:p>
    <w:p w14:paraId="24500667" w14:textId="5C60FF91" w:rsidR="00C73042" w:rsidRPr="0055219E" w:rsidRDefault="00C73042" w:rsidP="00576A2A">
      <w:pPr>
        <w:rPr>
          <w:color w:val="222222"/>
          <w:shd w:val="clear" w:color="auto" w:fill="FFFFFF"/>
        </w:rPr>
      </w:pPr>
      <w:r w:rsidRPr="0055219E">
        <w:rPr>
          <w:color w:val="222222"/>
          <w:shd w:val="clear" w:color="auto" w:fill="FFFFFF"/>
        </w:rPr>
        <w:t>When the Burbages held their first silent auction, there were only single-cell organisms!</w:t>
      </w:r>
      <w:r w:rsidRPr="0055219E">
        <w:rPr>
          <w:color w:val="222222"/>
          <w:shd w:val="clear" w:color="auto" w:fill="FFFFFF"/>
        </w:rPr>
        <w:br/>
      </w:r>
      <w:r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Pr="0055219E">
        <w:rPr>
          <w:color w:val="222222"/>
          <w:shd w:val="clear" w:color="auto" w:fill="FFFFFF"/>
        </w:rPr>
        <w:t>RICHARD</w:t>
      </w:r>
    </w:p>
    <w:p w14:paraId="3870AA49" w14:textId="1E15818D" w:rsidR="00C73042" w:rsidRPr="0055219E" w:rsidRDefault="00F767EF" w:rsidP="00576A2A">
      <w:pPr>
        <w:rPr>
          <w:color w:val="222222"/>
          <w:shd w:val="clear" w:color="auto" w:fill="FFFFFF"/>
        </w:rPr>
      </w:pPr>
      <w:r w:rsidRPr="0055219E">
        <w:rPr>
          <w:color w:val="222222"/>
          <w:shd w:val="clear" w:color="auto" w:fill="FFFFFF"/>
        </w:rPr>
        <w:t>You’re a single-cell organism!</w:t>
      </w:r>
      <w:r w:rsidR="001B7390" w:rsidRPr="0055219E">
        <w:rPr>
          <w:color w:val="222222"/>
          <w:shd w:val="clear" w:color="auto" w:fill="FFFFFF"/>
        </w:rPr>
        <w:br/>
      </w:r>
      <w:r w:rsidR="001B7390"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Pr="0055219E">
        <w:rPr>
          <w:color w:val="222222"/>
          <w:shd w:val="clear" w:color="auto" w:fill="FFFFFF"/>
        </w:rPr>
        <w:t>JOHN</w:t>
      </w:r>
    </w:p>
    <w:p w14:paraId="0035BC0F" w14:textId="746922A7" w:rsidR="001B7390" w:rsidRPr="0055219E" w:rsidRDefault="001B7390" w:rsidP="00576A2A">
      <w:pPr>
        <w:rPr>
          <w:color w:val="222222"/>
          <w:shd w:val="clear" w:color="auto" w:fill="FFFFFF"/>
        </w:rPr>
      </w:pPr>
      <w:r w:rsidRPr="0055219E">
        <w:rPr>
          <w:color w:val="222222"/>
          <w:shd w:val="clear" w:color="auto" w:fill="FFFFFF"/>
        </w:rPr>
        <w:t>What’s a single-cell organism?</w:t>
      </w:r>
      <w:r w:rsidR="00C85972" w:rsidRPr="0055219E">
        <w:rPr>
          <w:color w:val="222222"/>
          <w:shd w:val="clear" w:color="auto" w:fill="FFFFFF"/>
        </w:rPr>
        <w:t>!</w:t>
      </w:r>
      <w:r w:rsidRPr="0055219E">
        <w:rPr>
          <w:color w:val="222222"/>
          <w:shd w:val="clear" w:color="auto" w:fill="FFFFFF"/>
        </w:rPr>
        <w:t xml:space="preserve"> </w:t>
      </w:r>
    </w:p>
    <w:p w14:paraId="58A18619" w14:textId="77777777" w:rsidR="003B412A" w:rsidRPr="0055219E" w:rsidRDefault="003B412A" w:rsidP="00576A2A">
      <w:pPr>
        <w:rPr>
          <w:color w:val="222222"/>
          <w:shd w:val="clear" w:color="auto" w:fill="FFFFFF"/>
        </w:rPr>
      </w:pPr>
    </w:p>
    <w:p w14:paraId="38E36DC2" w14:textId="3F5622E0" w:rsidR="003B412A"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AUGUSTINE</w:t>
      </w:r>
    </w:p>
    <w:p w14:paraId="07F684F2" w14:textId="1AC2C151" w:rsidR="003B412A" w:rsidRPr="0055219E" w:rsidRDefault="003B412A" w:rsidP="00576A2A">
      <w:pPr>
        <w:rPr>
          <w:color w:val="222222"/>
          <w:shd w:val="clear" w:color="auto" w:fill="FFFFFF"/>
        </w:rPr>
      </w:pPr>
      <w:r w:rsidRPr="0055219E">
        <w:rPr>
          <w:color w:val="222222"/>
          <w:shd w:val="clear" w:color="auto" w:fill="FFFFFF"/>
        </w:rPr>
        <w:t>Just because your paren</w:t>
      </w:r>
      <w:r w:rsidR="001C3055" w:rsidRPr="0055219E">
        <w:rPr>
          <w:color w:val="222222"/>
          <w:shd w:val="clear" w:color="auto" w:fill="FFFFFF"/>
        </w:rPr>
        <w:t xml:space="preserve">ts have </w:t>
      </w:r>
      <w:r w:rsidR="00694958" w:rsidRPr="0055219E">
        <w:rPr>
          <w:color w:val="222222"/>
          <w:shd w:val="clear" w:color="auto" w:fill="FFFFFF"/>
        </w:rPr>
        <w:t>money</w:t>
      </w:r>
      <w:r w:rsidR="001C3055" w:rsidRPr="0055219E">
        <w:rPr>
          <w:color w:val="222222"/>
          <w:shd w:val="clear" w:color="auto" w:fill="FFFFFF"/>
        </w:rPr>
        <w:t xml:space="preserve"> </w:t>
      </w:r>
      <w:r w:rsidRPr="0055219E">
        <w:rPr>
          <w:color w:val="222222"/>
          <w:shd w:val="clear" w:color="auto" w:fill="FFFFFF"/>
        </w:rPr>
        <w:t xml:space="preserve">doesn’t mean — </w:t>
      </w:r>
    </w:p>
    <w:p w14:paraId="45FBC9C2" w14:textId="77777777" w:rsidR="003B412A" w:rsidRPr="0055219E" w:rsidRDefault="003B412A" w:rsidP="00576A2A">
      <w:pPr>
        <w:rPr>
          <w:color w:val="222222"/>
          <w:shd w:val="clear" w:color="auto" w:fill="FFFFFF"/>
        </w:rPr>
      </w:pPr>
    </w:p>
    <w:p w14:paraId="6777DF2E" w14:textId="6684C091" w:rsidR="003B412A"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RICHARD</w:t>
      </w:r>
    </w:p>
    <w:p w14:paraId="025AE753" w14:textId="3A17CD93" w:rsidR="008C6413" w:rsidRPr="0055219E" w:rsidRDefault="003B412A" w:rsidP="00576A2A">
      <w:pPr>
        <w:rPr>
          <w:color w:val="222222"/>
          <w:shd w:val="clear" w:color="auto" w:fill="FFFFFF"/>
        </w:rPr>
      </w:pPr>
      <w:r w:rsidRPr="0055219E">
        <w:rPr>
          <w:color w:val="222222"/>
          <w:shd w:val="clear" w:color="auto" w:fill="FFFFFF"/>
        </w:rPr>
        <w:t>My dad was a joiner</w:t>
      </w:r>
      <w:r w:rsidR="009B4F9B" w:rsidRPr="0055219E">
        <w:rPr>
          <w:color w:val="222222"/>
          <w:shd w:val="clear" w:color="auto" w:fill="FFFFFF"/>
        </w:rPr>
        <w:t xml:space="preserve"> </w:t>
      </w:r>
      <w:r w:rsidR="00722504" w:rsidRPr="0055219E">
        <w:rPr>
          <w:color w:val="222222"/>
          <w:shd w:val="clear" w:color="auto" w:fill="FFFFFF"/>
        </w:rPr>
        <w:t>—</w:t>
      </w:r>
      <w:r w:rsidR="00A741A7" w:rsidRPr="0055219E">
        <w:rPr>
          <w:color w:val="222222"/>
          <w:shd w:val="clear" w:color="auto" w:fill="FFFFFF"/>
        </w:rPr>
        <w:t xml:space="preserve"> He put </w:t>
      </w:r>
      <w:r w:rsidR="00A741A7" w:rsidRPr="0055219E">
        <w:rPr>
          <w:i/>
          <w:color w:val="222222"/>
          <w:shd w:val="clear" w:color="auto" w:fill="FFFFFF"/>
        </w:rPr>
        <w:t>lumber together</w:t>
      </w:r>
      <w:r w:rsidR="00A741A7" w:rsidRPr="0055219E">
        <w:rPr>
          <w:color w:val="222222"/>
          <w:shd w:val="clear" w:color="auto" w:fill="FFFFFF"/>
        </w:rPr>
        <w:t>.</w:t>
      </w:r>
    </w:p>
    <w:p w14:paraId="74691F56" w14:textId="77777777" w:rsidR="008C6413" w:rsidRPr="0055219E" w:rsidRDefault="008C6413" w:rsidP="00576A2A">
      <w:pPr>
        <w:rPr>
          <w:color w:val="222222"/>
          <w:shd w:val="clear" w:color="auto" w:fill="FFFFFF"/>
        </w:rPr>
      </w:pPr>
    </w:p>
    <w:p w14:paraId="4D9131CD" w14:textId="0DDC68AD" w:rsidR="00722504" w:rsidRPr="0055219E" w:rsidRDefault="001B7390"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22504" w:rsidRPr="0055219E">
        <w:rPr>
          <w:color w:val="222222"/>
          <w:shd w:val="clear" w:color="auto" w:fill="FFFFFF"/>
        </w:rPr>
        <w:t>WILL</w:t>
      </w:r>
    </w:p>
    <w:p w14:paraId="19AB4764" w14:textId="5BA85AD6" w:rsidR="00722504" w:rsidRPr="0055219E" w:rsidRDefault="00722504" w:rsidP="00576A2A">
      <w:pPr>
        <w:rPr>
          <w:color w:val="222222"/>
          <w:shd w:val="clear" w:color="auto" w:fill="FFFFFF"/>
        </w:rPr>
      </w:pPr>
      <w:r w:rsidRPr="0055219E">
        <w:rPr>
          <w:color w:val="222222"/>
          <w:shd w:val="clear" w:color="auto" w:fill="FFFFFF"/>
        </w:rPr>
        <w:t>No one cares!</w:t>
      </w:r>
      <w:r w:rsidR="00A741A7" w:rsidRPr="0055219E">
        <w:rPr>
          <w:color w:val="222222"/>
          <w:shd w:val="clear" w:color="auto" w:fill="FFFFFF"/>
        </w:rPr>
        <w:br/>
      </w:r>
      <w:r w:rsidR="00A741A7" w:rsidRPr="0055219E">
        <w:rPr>
          <w:color w:val="222222"/>
          <w:shd w:val="clear" w:color="auto" w:fill="FFFFFF"/>
        </w:rPr>
        <w:br/>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1B7390" w:rsidRPr="0055219E">
        <w:rPr>
          <w:color w:val="222222"/>
          <w:shd w:val="clear" w:color="auto" w:fill="FFFFFF"/>
        </w:rPr>
        <w:tab/>
      </w:r>
      <w:r w:rsidR="00A741A7" w:rsidRPr="0055219E">
        <w:rPr>
          <w:color w:val="222222"/>
          <w:shd w:val="clear" w:color="auto" w:fill="FFFFFF"/>
        </w:rPr>
        <w:t>RICHARD</w:t>
      </w:r>
    </w:p>
    <w:p w14:paraId="70FD6143" w14:textId="6386B6D8" w:rsidR="00A741A7" w:rsidRPr="0055219E" w:rsidRDefault="001B7390" w:rsidP="00576A2A">
      <w:pPr>
        <w:rPr>
          <w:color w:val="222222"/>
          <w:shd w:val="clear" w:color="auto" w:fill="FFFFFF"/>
        </w:rPr>
      </w:pPr>
      <w:r w:rsidRPr="0055219E">
        <w:rPr>
          <w:color w:val="222222"/>
          <w:shd w:val="clear" w:color="auto" w:fill="FFFFFF"/>
        </w:rPr>
        <w:t xml:space="preserve">Lumber together, Will. Wood </w:t>
      </w:r>
      <w:r w:rsidR="00B80993" w:rsidRPr="0055219E">
        <w:rPr>
          <w:color w:val="222222"/>
          <w:shd w:val="clear" w:color="auto" w:fill="FFFFFF"/>
        </w:rPr>
        <w:t xml:space="preserve">— </w:t>
      </w:r>
      <w:r w:rsidR="00A741A7" w:rsidRPr="0055219E">
        <w:rPr>
          <w:i/>
          <w:color w:val="222222"/>
          <w:shd w:val="clear" w:color="auto" w:fill="FFFFFF"/>
        </w:rPr>
        <w:t>together</w:t>
      </w:r>
      <w:r w:rsidR="00A741A7" w:rsidRPr="0055219E">
        <w:rPr>
          <w:color w:val="222222"/>
          <w:shd w:val="clear" w:color="auto" w:fill="FFFFFF"/>
        </w:rPr>
        <w:t xml:space="preserve">. </w:t>
      </w:r>
    </w:p>
    <w:p w14:paraId="02C165BC" w14:textId="77777777" w:rsidR="00A741A7" w:rsidRPr="0055219E" w:rsidRDefault="00A741A7" w:rsidP="00576A2A">
      <w:pPr>
        <w:rPr>
          <w:color w:val="222222"/>
          <w:shd w:val="clear" w:color="auto" w:fill="FFFFFF"/>
        </w:rPr>
      </w:pPr>
    </w:p>
    <w:p w14:paraId="56EB6914" w14:textId="40908C8D" w:rsidR="00A741A7"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741A7" w:rsidRPr="0055219E">
        <w:rPr>
          <w:color w:val="222222"/>
          <w:shd w:val="clear" w:color="auto" w:fill="FFFFFF"/>
        </w:rPr>
        <w:t>WILL</w:t>
      </w:r>
    </w:p>
    <w:p w14:paraId="202AF783" w14:textId="422159FB" w:rsidR="00A741A7" w:rsidRPr="0055219E" w:rsidRDefault="009B4F9B" w:rsidP="00576A2A">
      <w:pPr>
        <w:rPr>
          <w:color w:val="222222"/>
          <w:shd w:val="clear" w:color="auto" w:fill="FFFFFF"/>
        </w:rPr>
      </w:pPr>
      <w:r w:rsidRPr="0055219E">
        <w:rPr>
          <w:color w:val="222222"/>
          <w:shd w:val="clear" w:color="auto" w:fill="FFFFFF"/>
        </w:rPr>
        <w:t xml:space="preserve">I know what that means! </w:t>
      </w:r>
    </w:p>
    <w:p w14:paraId="265EA863" w14:textId="77777777" w:rsidR="00722504" w:rsidRPr="0055219E" w:rsidRDefault="00722504" w:rsidP="00576A2A">
      <w:pPr>
        <w:rPr>
          <w:color w:val="222222"/>
          <w:shd w:val="clear" w:color="auto" w:fill="FFFFFF"/>
        </w:rPr>
      </w:pPr>
    </w:p>
    <w:p w14:paraId="186E9C88" w14:textId="046CC322" w:rsidR="00722504"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22504" w:rsidRPr="0055219E">
        <w:rPr>
          <w:color w:val="222222"/>
          <w:shd w:val="clear" w:color="auto" w:fill="FFFFFF"/>
        </w:rPr>
        <w:t>RICHARD</w:t>
      </w:r>
    </w:p>
    <w:p w14:paraId="54FDE963" w14:textId="77777777" w:rsidR="00A741A7" w:rsidRPr="0055219E" w:rsidRDefault="00A741A7" w:rsidP="00576A2A">
      <w:pPr>
        <w:rPr>
          <w:color w:val="222222"/>
          <w:shd w:val="clear" w:color="auto" w:fill="FFFFFF"/>
        </w:rPr>
      </w:pPr>
      <w:r w:rsidRPr="0055219E">
        <w:rPr>
          <w:color w:val="222222"/>
          <w:shd w:val="clear" w:color="auto" w:fill="FFFFFF"/>
        </w:rPr>
        <w:t>My dad</w:t>
      </w:r>
      <w:r w:rsidR="003B412A" w:rsidRPr="0055219E">
        <w:rPr>
          <w:color w:val="222222"/>
          <w:shd w:val="clear" w:color="auto" w:fill="FFFFFF"/>
        </w:rPr>
        <w:t xml:space="preserve"> led the first group of actors to be protected </w:t>
      </w:r>
      <w:r w:rsidRPr="0055219E">
        <w:rPr>
          <w:color w:val="222222"/>
          <w:shd w:val="clear" w:color="auto" w:fill="FFFFFF"/>
        </w:rPr>
        <w:t xml:space="preserve">— </w:t>
      </w:r>
    </w:p>
    <w:p w14:paraId="18D72607" w14:textId="77777777" w:rsidR="00A741A7" w:rsidRPr="0055219E" w:rsidRDefault="00A741A7" w:rsidP="00576A2A">
      <w:pPr>
        <w:rPr>
          <w:color w:val="222222"/>
          <w:shd w:val="clear" w:color="auto" w:fill="FFFFFF"/>
        </w:rPr>
      </w:pPr>
    </w:p>
    <w:p w14:paraId="10DA8C60" w14:textId="5B86B4E2" w:rsidR="00A741A7"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741A7" w:rsidRPr="0055219E">
        <w:rPr>
          <w:color w:val="222222"/>
          <w:shd w:val="clear" w:color="auto" w:fill="FFFFFF"/>
        </w:rPr>
        <w:t>AUGUSTINE</w:t>
      </w:r>
    </w:p>
    <w:p w14:paraId="7B33C1A9" w14:textId="59D63185" w:rsidR="00A741A7" w:rsidRPr="0055219E" w:rsidRDefault="00A741A7" w:rsidP="00576A2A">
      <w:pPr>
        <w:rPr>
          <w:color w:val="222222"/>
          <w:shd w:val="clear" w:color="auto" w:fill="FFFFFF"/>
        </w:rPr>
      </w:pPr>
      <w:r w:rsidRPr="0055219E">
        <w:rPr>
          <w:color w:val="222222"/>
          <w:shd w:val="clear" w:color="auto" w:fill="FFFFFF"/>
        </w:rPr>
        <w:t xml:space="preserve">Not this again — </w:t>
      </w:r>
      <w:r w:rsidRPr="0055219E">
        <w:rPr>
          <w:color w:val="222222"/>
          <w:shd w:val="clear" w:color="auto" w:fill="FFFFFF"/>
        </w:rPr>
        <w:br/>
      </w:r>
      <w:r w:rsidRPr="0055219E">
        <w:rPr>
          <w:color w:val="222222"/>
          <w:shd w:val="clear" w:color="auto" w:fill="FFFFFF"/>
        </w:rPr>
        <w:br/>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Pr="0055219E">
        <w:rPr>
          <w:color w:val="222222"/>
          <w:shd w:val="clear" w:color="auto" w:fill="FFFFFF"/>
        </w:rPr>
        <w:t>RICHARD</w:t>
      </w:r>
    </w:p>
    <w:p w14:paraId="7CB9E164" w14:textId="59EAC90E" w:rsidR="003B412A" w:rsidRPr="0055219E" w:rsidRDefault="00A741A7" w:rsidP="00576A2A">
      <w:pPr>
        <w:rPr>
          <w:color w:val="222222"/>
          <w:shd w:val="clear" w:color="auto" w:fill="FFFFFF"/>
        </w:rPr>
      </w:pPr>
      <w:r w:rsidRPr="0055219E">
        <w:rPr>
          <w:color w:val="222222"/>
          <w:shd w:val="clear" w:color="auto" w:fill="FFFFFF"/>
        </w:rPr>
        <w:t>U</w:t>
      </w:r>
      <w:r w:rsidR="003B412A" w:rsidRPr="0055219E">
        <w:rPr>
          <w:color w:val="222222"/>
          <w:shd w:val="clear" w:color="auto" w:fill="FFFFFF"/>
        </w:rPr>
        <w:t>nder the 1572 statute against rogues and vagabonds</w:t>
      </w:r>
      <w:r w:rsidRPr="0055219E">
        <w:rPr>
          <w:color w:val="222222"/>
          <w:shd w:val="clear" w:color="auto" w:fill="FFFFFF"/>
        </w:rPr>
        <w:t>!</w:t>
      </w:r>
    </w:p>
    <w:p w14:paraId="52D18C47" w14:textId="77777777" w:rsidR="003B412A" w:rsidRPr="0055219E" w:rsidRDefault="003B412A" w:rsidP="00576A2A">
      <w:pPr>
        <w:rPr>
          <w:color w:val="222222"/>
          <w:shd w:val="clear" w:color="auto" w:fill="FFFFFF"/>
        </w:rPr>
      </w:pPr>
    </w:p>
    <w:p w14:paraId="20CA8EBF" w14:textId="093698FB" w:rsidR="003B412A"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THOMAS</w:t>
      </w:r>
    </w:p>
    <w:p w14:paraId="427F18BE" w14:textId="0F8C48C2" w:rsidR="00F767EF" w:rsidRPr="0055219E" w:rsidRDefault="003B412A" w:rsidP="00576A2A">
      <w:pPr>
        <w:rPr>
          <w:color w:val="222222"/>
          <w:shd w:val="clear" w:color="auto" w:fill="FFFFFF"/>
        </w:rPr>
      </w:pPr>
      <w:r w:rsidRPr="0055219E">
        <w:rPr>
          <w:color w:val="222222"/>
          <w:shd w:val="clear" w:color="auto" w:fill="FFFFFF"/>
        </w:rPr>
        <w:t xml:space="preserve">Which Henry was that under? </w:t>
      </w:r>
      <w:r w:rsidR="00F04B0F" w:rsidRPr="0055219E">
        <w:rPr>
          <w:color w:val="222222"/>
          <w:shd w:val="clear" w:color="auto" w:fill="FFFFFF"/>
        </w:rPr>
        <w:br/>
      </w:r>
      <w:r w:rsidR="00F04B0F" w:rsidRPr="0055219E">
        <w:rPr>
          <w:color w:val="222222"/>
          <w:shd w:val="clear" w:color="auto" w:fill="FFFFFF"/>
        </w:rPr>
        <w:br/>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F04B0F" w:rsidRPr="0055219E">
        <w:rPr>
          <w:color w:val="222222"/>
          <w:shd w:val="clear" w:color="auto" w:fill="FFFFFF"/>
        </w:rPr>
        <w:t>HENRY II</w:t>
      </w:r>
      <w:r w:rsidR="00F04B0F" w:rsidRPr="0055219E">
        <w:rPr>
          <w:color w:val="222222"/>
          <w:shd w:val="clear" w:color="auto" w:fill="FFFFFF"/>
        </w:rPr>
        <w:br/>
      </w:r>
      <w:r w:rsidR="00F767EF" w:rsidRPr="0055219E">
        <w:rPr>
          <w:color w:val="222222"/>
          <w:shd w:val="clear" w:color="auto" w:fill="FFFFFF"/>
        </w:rPr>
        <w:t>(</w:t>
      </w:r>
      <w:r w:rsidR="00F767EF" w:rsidRPr="0055219E">
        <w:rPr>
          <w:i/>
          <w:color w:val="222222"/>
          <w:shd w:val="clear" w:color="auto" w:fill="FFFFFF"/>
        </w:rPr>
        <w:t>Re-entering</w:t>
      </w:r>
      <w:r w:rsidR="00F767EF" w:rsidRPr="0055219E">
        <w:rPr>
          <w:color w:val="222222"/>
          <w:shd w:val="clear" w:color="auto" w:fill="FFFFFF"/>
        </w:rPr>
        <w:t xml:space="preserve">.) </w:t>
      </w:r>
      <w:r w:rsidR="00A50A9C" w:rsidRPr="0055219E">
        <w:rPr>
          <w:color w:val="222222"/>
          <w:shd w:val="clear" w:color="auto" w:fill="FFFFFF"/>
        </w:rPr>
        <w:t>I hate having to go by a rule book! Let’s burn it! (</w:t>
      </w:r>
      <w:r w:rsidR="00A50A9C" w:rsidRPr="0055219E">
        <w:rPr>
          <w:i/>
          <w:color w:val="222222"/>
          <w:shd w:val="clear" w:color="auto" w:fill="FFFFFF"/>
        </w:rPr>
        <w:t>Looks around</w:t>
      </w:r>
      <w:r w:rsidR="00A50A9C" w:rsidRPr="0055219E">
        <w:rPr>
          <w:color w:val="222222"/>
          <w:shd w:val="clear" w:color="auto" w:fill="FFFFFF"/>
        </w:rPr>
        <w:t xml:space="preserve">.) No? </w:t>
      </w:r>
    </w:p>
    <w:p w14:paraId="0FC45C1B" w14:textId="77777777" w:rsidR="00F767EF" w:rsidRPr="0055219E" w:rsidRDefault="00F767EF" w:rsidP="00576A2A">
      <w:pPr>
        <w:rPr>
          <w:color w:val="222222"/>
          <w:shd w:val="clear" w:color="auto" w:fill="FFFFFF"/>
        </w:rPr>
      </w:pPr>
    </w:p>
    <w:p w14:paraId="7B0E24EA" w14:textId="4C7374CB" w:rsidR="00F767EF" w:rsidRPr="0055219E" w:rsidRDefault="00F767E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5A2E2808" w14:textId="391ADACD" w:rsidR="001C3055" w:rsidRPr="0055219E" w:rsidRDefault="00F767EF" w:rsidP="00F767EF">
      <w:pPr>
        <w:rPr>
          <w:color w:val="222222"/>
          <w:shd w:val="clear" w:color="auto" w:fill="FFFFFF"/>
        </w:rPr>
      </w:pPr>
      <w:r w:rsidRPr="0055219E">
        <w:rPr>
          <w:color w:val="222222"/>
          <w:shd w:val="clear" w:color="auto" w:fill="FFFFFF"/>
        </w:rPr>
        <w:t>(</w:t>
      </w:r>
      <w:r w:rsidRPr="0055219E">
        <w:rPr>
          <w:i/>
          <w:color w:val="222222"/>
          <w:shd w:val="clear" w:color="auto" w:fill="FFFFFF"/>
        </w:rPr>
        <w:t>Enters, carrying Henry’s stuff</w:t>
      </w:r>
      <w:r w:rsidRPr="0055219E">
        <w:rPr>
          <w:color w:val="222222"/>
          <w:shd w:val="clear" w:color="auto" w:fill="FFFFFF"/>
        </w:rPr>
        <w:t xml:space="preserve">.) </w:t>
      </w:r>
      <w:r w:rsidR="00F04B0F" w:rsidRPr="0055219E">
        <w:rPr>
          <w:color w:val="222222"/>
          <w:shd w:val="clear" w:color="auto" w:fill="FFFFFF"/>
        </w:rPr>
        <w:t xml:space="preserve">According to </w:t>
      </w:r>
      <w:r w:rsidR="009B4F9B" w:rsidRPr="0055219E">
        <w:rPr>
          <w:color w:val="222222"/>
          <w:shd w:val="clear" w:color="auto" w:fill="FFFFFF"/>
        </w:rPr>
        <w:t>subsection B tab 4</w:t>
      </w:r>
      <w:r w:rsidR="00F04B0F" w:rsidRPr="0055219E">
        <w:rPr>
          <w:color w:val="222222"/>
          <w:shd w:val="clear" w:color="auto" w:fill="FFFFFF"/>
        </w:rPr>
        <w:t xml:space="preserve">, </w:t>
      </w:r>
      <w:r w:rsidR="006917B4" w:rsidRPr="0055219E">
        <w:rPr>
          <w:color w:val="222222"/>
          <w:shd w:val="clear" w:color="auto" w:fill="FFFFFF"/>
        </w:rPr>
        <w:t>Mrs. Henry — Henry the second.</w:t>
      </w:r>
      <w:r w:rsidR="001C3055" w:rsidRPr="0055219E">
        <w:rPr>
          <w:color w:val="222222"/>
          <w:shd w:val="clear" w:color="auto" w:fill="FFFFFF"/>
        </w:rPr>
        <w:t xml:space="preserve"> </w:t>
      </w:r>
      <w:r w:rsidRPr="0055219E">
        <w:rPr>
          <w:color w:val="222222"/>
          <w:shd w:val="clear" w:color="auto" w:fill="FFFFFF"/>
        </w:rPr>
        <w:t xml:space="preserve">Taught Sewing and cooking. </w:t>
      </w:r>
      <w:r w:rsidR="001C3055" w:rsidRPr="0055219E">
        <w:rPr>
          <w:color w:val="222222"/>
          <w:shd w:val="clear" w:color="auto" w:fill="FFFFFF"/>
        </w:rPr>
        <w:t xml:space="preserve"> </w:t>
      </w:r>
    </w:p>
    <w:p w14:paraId="7BA1470D" w14:textId="77777777" w:rsidR="00C73042" w:rsidRPr="0055219E" w:rsidRDefault="00C73042" w:rsidP="00576A2A">
      <w:pPr>
        <w:rPr>
          <w:color w:val="222222"/>
          <w:shd w:val="clear" w:color="auto" w:fill="FFFFFF"/>
        </w:rPr>
      </w:pPr>
    </w:p>
    <w:p w14:paraId="752FB322" w14:textId="20F15FBA" w:rsidR="00C73042"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73042" w:rsidRPr="0055219E">
        <w:rPr>
          <w:color w:val="222222"/>
          <w:shd w:val="clear" w:color="auto" w:fill="FFFFFF"/>
        </w:rPr>
        <w:t>LIZ</w:t>
      </w:r>
    </w:p>
    <w:p w14:paraId="41F81178" w14:textId="7CEB79FD" w:rsidR="00C73042" w:rsidRPr="0055219E" w:rsidRDefault="00F767EF" w:rsidP="00576A2A">
      <w:pPr>
        <w:rPr>
          <w:color w:val="222222"/>
          <w:shd w:val="clear" w:color="auto" w:fill="FFFFFF"/>
        </w:rPr>
      </w:pPr>
      <w:r w:rsidRPr="0055219E">
        <w:rPr>
          <w:color w:val="222222"/>
          <w:shd w:val="clear" w:color="auto" w:fill="FFFFFF"/>
        </w:rPr>
        <w:t>NO</w:t>
      </w:r>
      <w:r w:rsidR="009D7123" w:rsidRPr="0055219E">
        <w:rPr>
          <w:color w:val="222222"/>
          <w:shd w:val="clear" w:color="auto" w:fill="FFFFFF"/>
        </w:rPr>
        <w:t>!</w:t>
      </w:r>
      <w:r w:rsidRPr="0055219E">
        <w:rPr>
          <w:color w:val="222222"/>
          <w:shd w:val="clear" w:color="auto" w:fill="FFFFFF"/>
        </w:rPr>
        <w:t xml:space="preserve"> — </w:t>
      </w:r>
      <w:r w:rsidR="00C73042" w:rsidRPr="0055219E">
        <w:rPr>
          <w:color w:val="222222"/>
          <w:shd w:val="clear" w:color="auto" w:fill="FFFFFF"/>
        </w:rPr>
        <w:t>Henry the Second was married to Eleanor of A</w:t>
      </w:r>
      <w:r w:rsidR="00F27E85" w:rsidRPr="0055219E">
        <w:rPr>
          <w:color w:val="222222"/>
          <w:shd w:val="clear" w:color="auto" w:fill="FFFFFF"/>
        </w:rPr>
        <w:t>qui</w:t>
      </w:r>
      <w:r w:rsidR="00A741A7" w:rsidRPr="0055219E">
        <w:rPr>
          <w:color w:val="222222"/>
          <w:shd w:val="clear" w:color="auto" w:fill="FFFFFF"/>
        </w:rPr>
        <w:t>taine —</w:t>
      </w:r>
    </w:p>
    <w:p w14:paraId="28A0A30F" w14:textId="77777777" w:rsidR="00F27E85" w:rsidRPr="0055219E" w:rsidRDefault="00F27E85" w:rsidP="00576A2A">
      <w:pPr>
        <w:rPr>
          <w:color w:val="222222"/>
          <w:shd w:val="clear" w:color="auto" w:fill="FFFFFF"/>
        </w:rPr>
      </w:pPr>
    </w:p>
    <w:p w14:paraId="4531D88E" w14:textId="6A962B8E" w:rsidR="00F27E85"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27E85" w:rsidRPr="0055219E">
        <w:rPr>
          <w:color w:val="222222"/>
          <w:shd w:val="clear" w:color="auto" w:fill="FFFFFF"/>
        </w:rPr>
        <w:t>THOMAS</w:t>
      </w:r>
    </w:p>
    <w:p w14:paraId="4C274B10" w14:textId="77777777" w:rsidR="009D7123" w:rsidRPr="0055219E" w:rsidRDefault="009B4F9B" w:rsidP="00576A2A">
      <w:pPr>
        <w:rPr>
          <w:color w:val="222222"/>
          <w:shd w:val="clear" w:color="auto" w:fill="FFFFFF"/>
        </w:rPr>
      </w:pPr>
      <w:r w:rsidRPr="0055219E">
        <w:rPr>
          <w:color w:val="222222"/>
          <w:shd w:val="clear" w:color="auto" w:fill="FFFFFF"/>
        </w:rPr>
        <w:t>You lost me.</w:t>
      </w:r>
      <w:r w:rsidR="00F27E85" w:rsidRPr="0055219E">
        <w:rPr>
          <w:color w:val="222222"/>
          <w:shd w:val="clear" w:color="auto" w:fill="FFFFFF"/>
        </w:rPr>
        <w:t xml:space="preserve"> </w:t>
      </w:r>
    </w:p>
    <w:p w14:paraId="75C9B842" w14:textId="77777777" w:rsidR="009D7123" w:rsidRPr="0055219E" w:rsidRDefault="009D7123" w:rsidP="00576A2A">
      <w:pPr>
        <w:rPr>
          <w:color w:val="222222"/>
          <w:shd w:val="clear" w:color="auto" w:fill="FFFFFF"/>
        </w:rPr>
      </w:pPr>
    </w:p>
    <w:p w14:paraId="202B83F4" w14:textId="5896A57C" w:rsidR="009D7123" w:rsidRPr="0055219E" w:rsidRDefault="009D712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44D91EF" w14:textId="006A8A16" w:rsidR="00F27E85" w:rsidRPr="0055219E" w:rsidRDefault="009D7123" w:rsidP="00576A2A">
      <w:pPr>
        <w:rPr>
          <w:color w:val="222222"/>
          <w:shd w:val="clear" w:color="auto" w:fill="FFFFFF"/>
        </w:rPr>
      </w:pPr>
      <w:r w:rsidRPr="0055219E">
        <w:rPr>
          <w:color w:val="222222"/>
          <w:shd w:val="clear" w:color="auto" w:fill="FFFFFF"/>
        </w:rPr>
        <w:t>You can go now</w:t>
      </w:r>
      <w:r w:rsidR="00420589" w:rsidRPr="0055219E">
        <w:rPr>
          <w:color w:val="222222"/>
          <w:shd w:val="clear" w:color="auto" w:fill="FFFFFF"/>
        </w:rPr>
        <w:t xml:space="preserve">, </w:t>
      </w:r>
      <w:r w:rsidR="00420589" w:rsidRPr="0055219E">
        <w:rPr>
          <w:i/>
          <w:color w:val="222222"/>
          <w:shd w:val="clear" w:color="auto" w:fill="FFFFFF"/>
        </w:rPr>
        <w:t>MOM</w:t>
      </w:r>
      <w:r w:rsidR="00420589" w:rsidRPr="0055219E">
        <w:rPr>
          <w:color w:val="222222"/>
          <w:shd w:val="clear" w:color="auto" w:fill="FFFFFF"/>
        </w:rPr>
        <w:t xml:space="preserve">. God! </w:t>
      </w:r>
      <w:r w:rsidR="00F27E85" w:rsidRPr="0055219E">
        <w:rPr>
          <w:color w:val="222222"/>
          <w:shd w:val="clear" w:color="auto" w:fill="FFFFFF"/>
        </w:rPr>
        <w:br/>
      </w:r>
      <w:r w:rsidR="00F27E85" w:rsidRPr="0055219E">
        <w:rPr>
          <w:color w:val="222222"/>
          <w:shd w:val="clear" w:color="auto" w:fill="FFFFFF"/>
        </w:rPr>
        <w:br/>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B80993" w:rsidRPr="0055219E">
        <w:rPr>
          <w:color w:val="222222"/>
          <w:shd w:val="clear" w:color="auto" w:fill="FFFFFF"/>
        </w:rPr>
        <w:tab/>
      </w:r>
      <w:r w:rsidR="00F27E85" w:rsidRPr="0055219E">
        <w:rPr>
          <w:color w:val="222222"/>
          <w:shd w:val="clear" w:color="auto" w:fill="FFFFFF"/>
        </w:rPr>
        <w:t>LIZ</w:t>
      </w:r>
    </w:p>
    <w:p w14:paraId="01B54ACA" w14:textId="38CD6C35" w:rsidR="00F27E85" w:rsidRPr="0055219E" w:rsidRDefault="00F27E85" w:rsidP="00576A2A">
      <w:pPr>
        <w:rPr>
          <w:color w:val="222222"/>
          <w:shd w:val="clear" w:color="auto" w:fill="FFFFFF"/>
        </w:rPr>
      </w:pPr>
      <w:r w:rsidRPr="0055219E">
        <w:rPr>
          <w:color w:val="222222"/>
          <w:shd w:val="clear" w:color="auto" w:fill="FFFFFF"/>
        </w:rPr>
        <w:t xml:space="preserve">It’s a precursor to the Henriad, the </w:t>
      </w:r>
      <w:r w:rsidRPr="0055219E">
        <w:rPr>
          <w:i/>
          <w:color w:val="222222"/>
          <w:shd w:val="clear" w:color="auto" w:fill="FFFFFF"/>
        </w:rPr>
        <w:t>tetralogy</w:t>
      </w:r>
      <w:r w:rsidRPr="0055219E">
        <w:rPr>
          <w:color w:val="222222"/>
          <w:shd w:val="clear" w:color="auto" w:fill="FFFFFF"/>
        </w:rPr>
        <w:t xml:space="preserve">? </w:t>
      </w:r>
    </w:p>
    <w:p w14:paraId="26576116" w14:textId="77777777" w:rsidR="009D7123" w:rsidRPr="0055219E" w:rsidRDefault="009D7123" w:rsidP="00576A2A">
      <w:pPr>
        <w:rPr>
          <w:color w:val="222222"/>
          <w:shd w:val="clear" w:color="auto" w:fill="FFFFFF"/>
        </w:rPr>
      </w:pPr>
    </w:p>
    <w:p w14:paraId="01345712" w14:textId="54200CD0" w:rsidR="009D7123" w:rsidRPr="0055219E" w:rsidRDefault="009D712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4FFD0B5B" w14:textId="12401675" w:rsidR="009D7123" w:rsidRPr="0055219E" w:rsidRDefault="009D7123" w:rsidP="00576A2A">
      <w:pPr>
        <w:rPr>
          <w:color w:val="222222"/>
          <w:shd w:val="clear" w:color="auto" w:fill="FFFFFF"/>
        </w:rPr>
      </w:pPr>
      <w:r w:rsidRPr="0055219E">
        <w:rPr>
          <w:color w:val="222222"/>
          <w:shd w:val="clear" w:color="auto" w:fill="FFFFFF"/>
        </w:rPr>
        <w:t xml:space="preserve">I just have your pill for — You know — Antibiotics — For that </w:t>
      </w:r>
      <w:r w:rsidR="00420589" w:rsidRPr="0055219E">
        <w:rPr>
          <w:color w:val="222222"/>
          <w:shd w:val="clear" w:color="auto" w:fill="FFFFFF"/>
        </w:rPr>
        <w:t xml:space="preserve">cyst on your </w:t>
      </w:r>
      <w:r w:rsidRPr="0055219E">
        <w:rPr>
          <w:color w:val="222222"/>
          <w:shd w:val="clear" w:color="auto" w:fill="FFFFFF"/>
        </w:rPr>
        <w:t xml:space="preserve">— </w:t>
      </w:r>
    </w:p>
    <w:p w14:paraId="6CB00C1B" w14:textId="77777777" w:rsidR="00F27E85" w:rsidRPr="0055219E" w:rsidRDefault="00F27E85" w:rsidP="00576A2A">
      <w:pPr>
        <w:rPr>
          <w:color w:val="222222"/>
          <w:shd w:val="clear" w:color="auto" w:fill="FFFFFF"/>
        </w:rPr>
      </w:pPr>
    </w:p>
    <w:p w14:paraId="3BBD0598" w14:textId="5A2663AB" w:rsidR="00F27E85" w:rsidRPr="0055219E" w:rsidRDefault="00B8099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27E85" w:rsidRPr="0055219E">
        <w:rPr>
          <w:color w:val="222222"/>
          <w:shd w:val="clear" w:color="auto" w:fill="FFFFFF"/>
        </w:rPr>
        <w:t>WILL</w:t>
      </w:r>
    </w:p>
    <w:p w14:paraId="5D8C77FA" w14:textId="5E92B2CE" w:rsidR="00F27E85" w:rsidRPr="0055219E" w:rsidRDefault="009D7123" w:rsidP="00576A2A">
      <w:pPr>
        <w:rPr>
          <w:color w:val="222222"/>
          <w:shd w:val="clear" w:color="auto" w:fill="FFFFFF"/>
        </w:rPr>
      </w:pPr>
      <w:r w:rsidRPr="0055219E">
        <w:rPr>
          <w:color w:val="222222"/>
          <w:shd w:val="clear" w:color="auto" w:fill="FFFFFF"/>
        </w:rPr>
        <w:t xml:space="preserve">The cyst </w:t>
      </w:r>
      <w:r w:rsidRPr="0055219E">
        <w:rPr>
          <w:i/>
          <w:color w:val="222222"/>
          <w:shd w:val="clear" w:color="auto" w:fill="FFFFFF"/>
        </w:rPr>
        <w:t>on my butt</w:t>
      </w:r>
      <w:r w:rsidRPr="0055219E">
        <w:rPr>
          <w:color w:val="222222"/>
          <w:shd w:val="clear" w:color="auto" w:fill="FFFFFF"/>
        </w:rPr>
        <w:t xml:space="preserve">? Thanks, mom! I don’t think they all heard you! </w:t>
      </w:r>
    </w:p>
    <w:p w14:paraId="57E4E639" w14:textId="77777777" w:rsidR="009D7123" w:rsidRPr="0055219E" w:rsidRDefault="009D7123" w:rsidP="00576A2A">
      <w:pPr>
        <w:rPr>
          <w:color w:val="222222"/>
          <w:shd w:val="clear" w:color="auto" w:fill="FFFFFF"/>
        </w:rPr>
      </w:pPr>
    </w:p>
    <w:p w14:paraId="036103EF" w14:textId="3585AF92" w:rsidR="009D7123" w:rsidRPr="0055219E" w:rsidRDefault="009D7123"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59CBDD5" w14:textId="64097871" w:rsidR="009D7123" w:rsidRPr="0055219E" w:rsidRDefault="009D7123" w:rsidP="009D7123">
      <w:pPr>
        <w:rPr>
          <w:color w:val="222222"/>
          <w:shd w:val="clear" w:color="auto" w:fill="FFFFFF"/>
        </w:rPr>
      </w:pPr>
      <w:r w:rsidRPr="0055219E">
        <w:rPr>
          <w:color w:val="222222"/>
          <w:shd w:val="clear" w:color="auto" w:fill="FFFFFF"/>
        </w:rPr>
        <w:t xml:space="preserve">What are pills and what are antibiotics?! </w:t>
      </w:r>
    </w:p>
    <w:p w14:paraId="5A5E8408" w14:textId="77777777" w:rsidR="009D7123" w:rsidRPr="0055219E" w:rsidRDefault="009D7123" w:rsidP="009D7123">
      <w:pPr>
        <w:rPr>
          <w:color w:val="222222"/>
          <w:shd w:val="clear" w:color="auto" w:fill="FFFFFF"/>
        </w:rPr>
      </w:pPr>
    </w:p>
    <w:p w14:paraId="4EDE5273" w14:textId="634A53AE" w:rsidR="001C3055" w:rsidRPr="0055219E" w:rsidRDefault="00A77DAF" w:rsidP="00576A2A">
      <w:r w:rsidRPr="0055219E">
        <w:tab/>
      </w:r>
      <w:r w:rsidRPr="0055219E">
        <w:tab/>
      </w:r>
      <w:r w:rsidRPr="0055219E">
        <w:tab/>
      </w:r>
      <w:r w:rsidRPr="0055219E">
        <w:tab/>
      </w:r>
      <w:r w:rsidRPr="0055219E">
        <w:tab/>
      </w:r>
      <w:r w:rsidR="00A741A7" w:rsidRPr="0055219E">
        <w:t>LIZ</w:t>
      </w:r>
    </w:p>
    <w:p w14:paraId="0DA0B551" w14:textId="3045D7F3" w:rsidR="00BE18C7" w:rsidRPr="0055219E" w:rsidRDefault="00A77DAF" w:rsidP="00576A2A">
      <w:r w:rsidRPr="0055219E">
        <w:t>Henry the reformer? Henry — O</w:t>
      </w:r>
      <w:r w:rsidR="00BE18C7" w:rsidRPr="0055219E">
        <w:t xml:space="preserve">pponent of Becket? Conqueror of Ireland? Henry the Wedlock-breaker? </w:t>
      </w:r>
      <w:r w:rsidRPr="0055219E">
        <w:t>Henry —</w:t>
      </w:r>
      <w:r w:rsidR="00BE18C7" w:rsidRPr="0055219E">
        <w:t xml:space="preserve"> Rosamond</w:t>
      </w:r>
      <w:r w:rsidRPr="0055219E">
        <w:t>’s Lover</w:t>
      </w:r>
      <w:r w:rsidR="00BE18C7" w:rsidRPr="0055219E">
        <w:t xml:space="preserve">? </w:t>
      </w:r>
      <w:r w:rsidR="00BE18C7" w:rsidRPr="0055219E">
        <w:br/>
      </w:r>
      <w:r w:rsidR="00BE18C7" w:rsidRPr="0055219E">
        <w:br/>
      </w:r>
      <w:r w:rsidRPr="0055219E">
        <w:tab/>
      </w:r>
      <w:r w:rsidRPr="0055219E">
        <w:tab/>
      </w:r>
      <w:r w:rsidRPr="0055219E">
        <w:tab/>
      </w:r>
      <w:r w:rsidRPr="0055219E">
        <w:tab/>
      </w:r>
      <w:r w:rsidRPr="0055219E">
        <w:tab/>
      </w:r>
      <w:r w:rsidR="00BE18C7" w:rsidRPr="0055219E">
        <w:t>ALL</w:t>
      </w:r>
    </w:p>
    <w:p w14:paraId="51A305CB" w14:textId="027A5155" w:rsidR="00BE18C7" w:rsidRPr="0055219E" w:rsidRDefault="00BE18C7" w:rsidP="00576A2A">
      <w:r w:rsidRPr="0055219E">
        <w:lastRenderedPageBreak/>
        <w:t>…</w:t>
      </w:r>
      <w:r w:rsidRPr="0055219E">
        <w:br/>
      </w:r>
      <w:r w:rsidRPr="0055219E">
        <w:br/>
      </w:r>
      <w:r w:rsidR="00A77DAF" w:rsidRPr="0055219E">
        <w:tab/>
      </w:r>
      <w:r w:rsidR="00A77DAF" w:rsidRPr="0055219E">
        <w:tab/>
      </w:r>
      <w:r w:rsidR="00A77DAF" w:rsidRPr="0055219E">
        <w:tab/>
      </w:r>
      <w:r w:rsidR="00A77DAF" w:rsidRPr="0055219E">
        <w:tab/>
      </w:r>
      <w:r w:rsidR="00A77DAF" w:rsidRPr="0055219E">
        <w:tab/>
      </w:r>
      <w:r w:rsidRPr="0055219E">
        <w:t>LIZ</w:t>
      </w:r>
    </w:p>
    <w:p w14:paraId="01D7DD84" w14:textId="76221ED3" w:rsidR="00A741A7" w:rsidRPr="0055219E" w:rsidRDefault="00A741A7" w:rsidP="00576A2A">
      <w:r w:rsidRPr="0055219E">
        <w:t xml:space="preserve">Do you people ever read? </w:t>
      </w:r>
    </w:p>
    <w:p w14:paraId="310FBE18" w14:textId="77777777" w:rsidR="00A741A7" w:rsidRPr="0055219E" w:rsidRDefault="00A741A7" w:rsidP="00576A2A"/>
    <w:p w14:paraId="43FC7BDB" w14:textId="298EEB5E" w:rsidR="00A741A7" w:rsidRPr="0055219E" w:rsidRDefault="00A77DAF" w:rsidP="00576A2A">
      <w:r w:rsidRPr="0055219E">
        <w:tab/>
      </w:r>
      <w:r w:rsidRPr="0055219E">
        <w:tab/>
      </w:r>
      <w:r w:rsidRPr="0055219E">
        <w:tab/>
      </w:r>
      <w:r w:rsidRPr="0055219E">
        <w:tab/>
      </w:r>
      <w:r w:rsidRPr="0055219E">
        <w:tab/>
      </w:r>
      <w:r w:rsidR="00A741A7" w:rsidRPr="0055219E">
        <w:t>WILL</w:t>
      </w:r>
    </w:p>
    <w:p w14:paraId="482851EE" w14:textId="2F4B0502" w:rsidR="00A741A7" w:rsidRPr="0055219E" w:rsidRDefault="00A741A7" w:rsidP="00576A2A">
      <w:pPr>
        <w:rPr>
          <w:color w:val="222222"/>
          <w:shd w:val="clear" w:color="auto" w:fill="FFFFFF"/>
        </w:rPr>
      </w:pPr>
      <w:r w:rsidRPr="0055219E">
        <w:t>I don’t need to — John here writes my papers.</w:t>
      </w:r>
    </w:p>
    <w:p w14:paraId="1BC31BB7" w14:textId="77777777" w:rsidR="003B412A" w:rsidRPr="0055219E" w:rsidRDefault="003B412A" w:rsidP="00576A2A">
      <w:pPr>
        <w:rPr>
          <w:color w:val="222222"/>
          <w:shd w:val="clear" w:color="auto" w:fill="FFFFFF"/>
        </w:rPr>
      </w:pPr>
    </w:p>
    <w:p w14:paraId="270B0DD4" w14:textId="6AE8458C" w:rsidR="003B412A"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RICHARD</w:t>
      </w:r>
    </w:p>
    <w:p w14:paraId="26760E42" w14:textId="3C92F29C" w:rsidR="00A50A9C" w:rsidRPr="0055219E" w:rsidRDefault="00F27E85" w:rsidP="00576A2A">
      <w:pPr>
        <w:rPr>
          <w:color w:val="222222"/>
          <w:shd w:val="clear" w:color="auto" w:fill="FFFFFF"/>
        </w:rPr>
      </w:pPr>
      <w:r w:rsidRPr="0055219E">
        <w:rPr>
          <w:color w:val="222222"/>
          <w:shd w:val="clear" w:color="auto" w:fill="FFFFFF"/>
        </w:rPr>
        <w:t>Before my dad’s</w:t>
      </w:r>
      <w:r w:rsidR="006917B4" w:rsidRPr="0055219E">
        <w:rPr>
          <w:color w:val="222222"/>
          <w:shd w:val="clear" w:color="auto" w:fill="FFFFFF"/>
        </w:rPr>
        <w:t xml:space="preserve"> statute </w:t>
      </w:r>
      <w:r w:rsidRPr="0055219E">
        <w:rPr>
          <w:color w:val="222222"/>
          <w:shd w:val="clear" w:color="auto" w:fill="FFFFFF"/>
        </w:rPr>
        <w:t>against rogues and vagabonds</w:t>
      </w:r>
      <w:r w:rsidR="006917B4" w:rsidRPr="0055219E">
        <w:rPr>
          <w:color w:val="222222"/>
          <w:shd w:val="clear" w:color="auto" w:fill="FFFFFF"/>
        </w:rPr>
        <w:t>,</w:t>
      </w:r>
      <w:r w:rsidRPr="0055219E">
        <w:rPr>
          <w:color w:val="222222"/>
          <w:shd w:val="clear" w:color="auto" w:fill="FFFFFF"/>
        </w:rPr>
        <w:t xml:space="preserve"> the Drama Club got</w:t>
      </w:r>
      <w:r w:rsidR="003B412A" w:rsidRPr="0055219E">
        <w:rPr>
          <w:color w:val="222222"/>
          <w:shd w:val="clear" w:color="auto" w:fill="FFFFFF"/>
        </w:rPr>
        <w:t xml:space="preserve"> robbed e</w:t>
      </w:r>
      <w:r w:rsidRPr="0055219E">
        <w:rPr>
          <w:color w:val="222222"/>
          <w:shd w:val="clear" w:color="auto" w:fill="FFFFFF"/>
        </w:rPr>
        <w:t>very time we went to regionals!</w:t>
      </w:r>
    </w:p>
    <w:p w14:paraId="6C722F4C" w14:textId="77777777" w:rsidR="009D7123" w:rsidRPr="0055219E" w:rsidRDefault="009D7123" w:rsidP="00576A2A">
      <w:pPr>
        <w:rPr>
          <w:color w:val="222222"/>
          <w:shd w:val="clear" w:color="auto" w:fill="FFFFFF"/>
        </w:rPr>
      </w:pPr>
    </w:p>
    <w:p w14:paraId="1A0DD0BF" w14:textId="74B93374" w:rsidR="00A50A9C" w:rsidRPr="0055219E" w:rsidRDefault="00A50A9C" w:rsidP="00A50A9C">
      <w:pPr>
        <w:ind w:left="2880" w:firstLine="720"/>
        <w:rPr>
          <w:color w:val="222222"/>
          <w:shd w:val="clear" w:color="auto" w:fill="FFFFFF"/>
        </w:rPr>
      </w:pPr>
      <w:r w:rsidRPr="0055219E">
        <w:rPr>
          <w:color w:val="222222"/>
          <w:shd w:val="clear" w:color="auto" w:fill="FFFFFF"/>
        </w:rPr>
        <w:t>GEORGE</w:t>
      </w:r>
    </w:p>
    <w:p w14:paraId="4CD96EF2" w14:textId="471DAB6F" w:rsidR="00A741A7" w:rsidRPr="0055219E" w:rsidRDefault="009D7123" w:rsidP="00576A2A">
      <w:pPr>
        <w:rPr>
          <w:color w:val="222222"/>
          <w:shd w:val="clear" w:color="auto" w:fill="FFFFFF"/>
        </w:rPr>
      </w:pPr>
      <w:r w:rsidRPr="0055219E">
        <w:rPr>
          <w:color w:val="222222"/>
          <w:shd w:val="clear" w:color="auto" w:fill="FFFFFF"/>
        </w:rPr>
        <w:t xml:space="preserve">No one is doubting your dad, son. But we’re here to do a show. Please, God? </w:t>
      </w:r>
      <w:r w:rsidR="00A741A7" w:rsidRPr="0055219E">
        <w:rPr>
          <w:color w:val="222222"/>
          <w:shd w:val="clear" w:color="auto" w:fill="FFFFFF"/>
        </w:rPr>
        <w:br/>
      </w:r>
      <w:r w:rsidR="00A741A7"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41A7" w:rsidRPr="0055219E">
        <w:rPr>
          <w:color w:val="222222"/>
          <w:shd w:val="clear" w:color="auto" w:fill="FFFFFF"/>
        </w:rPr>
        <w:t>THOMAS</w:t>
      </w:r>
    </w:p>
    <w:p w14:paraId="364BF7A6" w14:textId="28EC1E39" w:rsidR="00A741A7" w:rsidRPr="0055219E" w:rsidRDefault="00A77DAF" w:rsidP="00576A2A">
      <w:pPr>
        <w:rPr>
          <w:color w:val="222222"/>
          <w:shd w:val="clear" w:color="auto" w:fill="FFFFFF"/>
        </w:rPr>
      </w:pPr>
      <w:r w:rsidRPr="0055219E">
        <w:rPr>
          <w:color w:val="222222"/>
          <w:shd w:val="clear" w:color="auto" w:fill="FFFFFF"/>
        </w:rPr>
        <w:t>I yearn for a</w:t>
      </w:r>
      <w:r w:rsidR="00A741A7" w:rsidRPr="0055219E">
        <w:rPr>
          <w:color w:val="222222"/>
          <w:shd w:val="clear" w:color="auto" w:fill="FFFFFF"/>
        </w:rPr>
        <w:t xml:space="preserve"> collaborative spirit </w:t>
      </w:r>
      <w:r w:rsidR="009D7123" w:rsidRPr="0055219E">
        <w:rPr>
          <w:color w:val="222222"/>
          <w:shd w:val="clear" w:color="auto" w:fill="FFFFFF"/>
        </w:rPr>
        <w:t xml:space="preserve">— </w:t>
      </w:r>
      <w:r w:rsidR="00A741A7" w:rsidRPr="0055219E">
        <w:rPr>
          <w:color w:val="222222"/>
          <w:shd w:val="clear" w:color="auto" w:fill="FFFFFF"/>
        </w:rPr>
        <w:t xml:space="preserve"> </w:t>
      </w:r>
      <w:r w:rsidR="00A741A7" w:rsidRPr="0055219E">
        <w:rPr>
          <w:color w:val="222222"/>
          <w:shd w:val="clear" w:color="auto" w:fill="FFFFFF"/>
        </w:rPr>
        <w:br/>
      </w:r>
      <w:r w:rsidR="00A741A7"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741A7" w:rsidRPr="0055219E">
        <w:rPr>
          <w:color w:val="222222"/>
          <w:shd w:val="clear" w:color="auto" w:fill="FFFFFF"/>
        </w:rPr>
        <w:t>GEORGE</w:t>
      </w:r>
    </w:p>
    <w:p w14:paraId="4EC095D7" w14:textId="4EF5394C" w:rsidR="00A741A7" w:rsidRPr="0055219E" w:rsidRDefault="00A741A7" w:rsidP="00576A2A">
      <w:pPr>
        <w:rPr>
          <w:color w:val="222222"/>
          <w:shd w:val="clear" w:color="auto" w:fill="FFFFFF"/>
        </w:rPr>
      </w:pPr>
      <w:r w:rsidRPr="0055219E">
        <w:rPr>
          <w:color w:val="222222"/>
          <w:shd w:val="clear" w:color="auto" w:fill="FFFFFF"/>
        </w:rPr>
        <w:t xml:space="preserve">A stewardship of the art form — </w:t>
      </w:r>
      <w:r w:rsidRPr="0055219E">
        <w:rPr>
          <w:color w:val="222222"/>
          <w:shd w:val="clear" w:color="auto" w:fill="FFFFFF"/>
        </w:rPr>
        <w:br/>
      </w: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JOHN</w:t>
      </w:r>
    </w:p>
    <w:p w14:paraId="25BA9337" w14:textId="0342BF10" w:rsidR="009B4F9B" w:rsidRPr="0055219E" w:rsidRDefault="009B4F9B" w:rsidP="009B4F9B">
      <w:pPr>
        <w:rPr>
          <w:color w:val="222222"/>
          <w:shd w:val="clear" w:color="auto" w:fill="FFFFFF"/>
        </w:rPr>
      </w:pPr>
      <w:r w:rsidRPr="0055219E">
        <w:rPr>
          <w:color w:val="222222"/>
          <w:shd w:val="clear" w:color="auto" w:fill="FFFFFF"/>
        </w:rPr>
        <w:t xml:space="preserve">A congress — </w:t>
      </w:r>
    </w:p>
    <w:p w14:paraId="1D071F07" w14:textId="32A86D4E" w:rsidR="00A741A7" w:rsidRPr="0055219E" w:rsidRDefault="00A741A7" w:rsidP="00576A2A">
      <w:pPr>
        <w:rPr>
          <w:color w:val="222222"/>
          <w:shd w:val="clear" w:color="auto" w:fill="FFFFFF"/>
        </w:rPr>
      </w:pP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LIZ</w:t>
      </w:r>
    </w:p>
    <w:p w14:paraId="3E57C9F4" w14:textId="00FDA9AC" w:rsidR="00A77DAF" w:rsidRPr="0055219E" w:rsidRDefault="00A741A7" w:rsidP="009D7123">
      <w:pPr>
        <w:rPr>
          <w:color w:val="222222"/>
          <w:shd w:val="clear" w:color="auto" w:fill="FFFFFF"/>
        </w:rPr>
      </w:pPr>
      <w:r w:rsidRPr="0055219E">
        <w:rPr>
          <w:color w:val="222222"/>
          <w:shd w:val="clear" w:color="auto" w:fill="FFFFFF"/>
        </w:rPr>
        <w:t>Those other High</w:t>
      </w:r>
      <w:r w:rsidR="00420589" w:rsidRPr="0055219E">
        <w:rPr>
          <w:color w:val="222222"/>
          <w:shd w:val="clear" w:color="auto" w:fill="FFFFFF"/>
        </w:rPr>
        <w:t xml:space="preserve"> Schools are garbage! </w:t>
      </w:r>
      <w:r w:rsidR="00A77DAF" w:rsidRPr="0055219E">
        <w:rPr>
          <w:color w:val="222222"/>
          <w:shd w:val="clear" w:color="auto" w:fill="FFFFFF"/>
        </w:rPr>
        <w:t>Worse than the French!</w:t>
      </w:r>
      <w:r w:rsidR="003B412A" w:rsidRPr="0055219E">
        <w:rPr>
          <w:color w:val="222222"/>
          <w:shd w:val="clear" w:color="auto" w:fill="FFFFFF"/>
        </w:rPr>
        <w:br/>
      </w:r>
      <w:r w:rsidR="003B412A"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3B412A" w:rsidRPr="0055219E">
        <w:rPr>
          <w:color w:val="222222"/>
          <w:shd w:val="clear" w:color="auto" w:fill="FFFFFF"/>
        </w:rPr>
        <w:t>AUGUSTINE</w:t>
      </w:r>
      <w:r w:rsidR="003B412A" w:rsidRPr="0055219E">
        <w:rPr>
          <w:color w:val="222222"/>
          <w:shd w:val="clear" w:color="auto" w:fill="FFFFFF"/>
        </w:rPr>
        <w:br/>
      </w:r>
      <w:r w:rsidR="00A77DAF" w:rsidRPr="0055219E">
        <w:rPr>
          <w:color w:val="222222"/>
          <w:shd w:val="clear" w:color="auto" w:fill="FFFFFF"/>
        </w:rPr>
        <w:t>Richard</w:t>
      </w:r>
      <w:r w:rsidR="003B412A" w:rsidRPr="0055219E">
        <w:rPr>
          <w:color w:val="222222"/>
          <w:shd w:val="clear" w:color="auto" w:fill="FFFFFF"/>
        </w:rPr>
        <w:t xml:space="preserve">, we all appreciate what your parents have done, but </w:t>
      </w:r>
      <w:r w:rsidR="009D7123" w:rsidRPr="0055219E">
        <w:rPr>
          <w:color w:val="222222"/>
          <w:shd w:val="clear" w:color="auto" w:fill="FFFFFF"/>
        </w:rPr>
        <w:t>—</w:t>
      </w:r>
    </w:p>
    <w:p w14:paraId="5AC0A676" w14:textId="77777777" w:rsidR="00A741A7" w:rsidRPr="0055219E" w:rsidRDefault="00A741A7" w:rsidP="00576A2A">
      <w:pPr>
        <w:rPr>
          <w:color w:val="222222"/>
          <w:shd w:val="clear" w:color="auto" w:fill="FFFFFF"/>
        </w:rPr>
      </w:pPr>
    </w:p>
    <w:p w14:paraId="786C4046" w14:textId="01E4CB3E" w:rsidR="001C3055"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WILL</w:t>
      </w:r>
    </w:p>
    <w:p w14:paraId="6BEAC114" w14:textId="0FFF9D70" w:rsidR="001C3055" w:rsidRPr="0055219E" w:rsidRDefault="008D3C94" w:rsidP="00576A2A">
      <w:pPr>
        <w:rPr>
          <w:color w:val="222222"/>
          <w:shd w:val="clear" w:color="auto" w:fill="FFFFFF"/>
        </w:rPr>
      </w:pPr>
      <w:r w:rsidRPr="0055219E">
        <w:rPr>
          <w:color w:val="222222"/>
          <w:shd w:val="clear" w:color="auto" w:fill="FFFFFF"/>
        </w:rPr>
        <w:t>To</w:t>
      </w:r>
      <w:r w:rsidR="001C3055" w:rsidRPr="0055219E">
        <w:rPr>
          <w:color w:val="222222"/>
          <w:shd w:val="clear" w:color="auto" w:fill="FFFFFF"/>
        </w:rPr>
        <w:t xml:space="preserve"> Richard’s </w:t>
      </w:r>
      <w:r w:rsidR="001C3055" w:rsidRPr="0055219E">
        <w:rPr>
          <w:i/>
          <w:color w:val="222222"/>
          <w:shd w:val="clear" w:color="auto" w:fill="FFFFFF"/>
        </w:rPr>
        <w:t>Dad</w:t>
      </w:r>
      <w:r w:rsidR="001C3055" w:rsidRPr="0055219E">
        <w:rPr>
          <w:color w:val="222222"/>
          <w:shd w:val="clear" w:color="auto" w:fill="FFFFFF"/>
        </w:rPr>
        <w:t xml:space="preserve"> — A Great joiner of lumber! </w:t>
      </w:r>
    </w:p>
    <w:p w14:paraId="55ABF1FC" w14:textId="77777777" w:rsidR="001C3055" w:rsidRPr="0055219E" w:rsidRDefault="001C3055" w:rsidP="00576A2A">
      <w:pPr>
        <w:rPr>
          <w:color w:val="222222"/>
          <w:shd w:val="clear" w:color="auto" w:fill="FFFFFF"/>
        </w:rPr>
      </w:pPr>
    </w:p>
    <w:p w14:paraId="04FEBB07" w14:textId="46F8CE51" w:rsidR="001C3055"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RICHARD</w:t>
      </w:r>
    </w:p>
    <w:p w14:paraId="3B59A940" w14:textId="07E091F0" w:rsidR="001C3055" w:rsidRPr="0055219E" w:rsidRDefault="001C3055" w:rsidP="00576A2A">
      <w:pPr>
        <w:rPr>
          <w:color w:val="222222"/>
          <w:shd w:val="clear" w:color="auto" w:fill="FFFFFF"/>
        </w:rPr>
      </w:pPr>
      <w:r w:rsidRPr="0055219E">
        <w:rPr>
          <w:color w:val="222222"/>
          <w:shd w:val="clear" w:color="auto" w:fill="FFFFFF"/>
        </w:rPr>
        <w:t xml:space="preserve">This stage didn’t build itself! </w:t>
      </w:r>
      <w:r w:rsidR="00A741A7" w:rsidRPr="0055219E">
        <w:rPr>
          <w:color w:val="222222"/>
          <w:shd w:val="clear" w:color="auto" w:fill="FFFFFF"/>
        </w:rPr>
        <w:t xml:space="preserve">It used to be </w:t>
      </w:r>
      <w:r w:rsidR="00A741A7" w:rsidRPr="0055219E">
        <w:rPr>
          <w:i/>
          <w:color w:val="222222"/>
          <w:shd w:val="clear" w:color="auto" w:fill="FFFFFF"/>
        </w:rPr>
        <w:t>wood</w:t>
      </w:r>
      <w:r w:rsidR="00A741A7" w:rsidRPr="0055219E">
        <w:rPr>
          <w:color w:val="222222"/>
          <w:shd w:val="clear" w:color="auto" w:fill="FFFFFF"/>
        </w:rPr>
        <w:t>.</w:t>
      </w:r>
    </w:p>
    <w:p w14:paraId="1F8E88D7" w14:textId="77777777" w:rsidR="001C3055" w:rsidRPr="0055219E" w:rsidRDefault="001C3055" w:rsidP="00576A2A">
      <w:pPr>
        <w:rPr>
          <w:color w:val="222222"/>
          <w:shd w:val="clear" w:color="auto" w:fill="FFFFFF"/>
        </w:rPr>
      </w:pPr>
    </w:p>
    <w:p w14:paraId="211710BD" w14:textId="520FD1B1" w:rsidR="001C3055"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GEORGE</w:t>
      </w:r>
    </w:p>
    <w:p w14:paraId="0CE9F024" w14:textId="071FD4E3" w:rsidR="001C3055" w:rsidRPr="0055219E" w:rsidRDefault="001C3055" w:rsidP="00576A2A">
      <w:pPr>
        <w:rPr>
          <w:color w:val="222222"/>
          <w:shd w:val="clear" w:color="auto" w:fill="FFFFFF"/>
        </w:rPr>
      </w:pPr>
      <w:r w:rsidRPr="0055219E">
        <w:rPr>
          <w:color w:val="222222"/>
          <w:shd w:val="clear" w:color="auto" w:fill="FFFFFF"/>
        </w:rPr>
        <w:t>Actually, I helped Mister Henry with all construction.</w:t>
      </w:r>
    </w:p>
    <w:p w14:paraId="0EDE7449" w14:textId="77777777" w:rsidR="001C3055" w:rsidRPr="0055219E" w:rsidRDefault="001C3055" w:rsidP="00576A2A">
      <w:pPr>
        <w:rPr>
          <w:color w:val="222222"/>
          <w:shd w:val="clear" w:color="auto" w:fill="FFFFFF"/>
        </w:rPr>
      </w:pPr>
    </w:p>
    <w:p w14:paraId="6B36BD10" w14:textId="40DA7643" w:rsidR="001C3055"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D3C94" w:rsidRPr="0055219E">
        <w:rPr>
          <w:color w:val="222222"/>
          <w:shd w:val="clear" w:color="auto" w:fill="FFFFFF"/>
        </w:rPr>
        <w:t>AUGUSTINE</w:t>
      </w:r>
    </w:p>
    <w:p w14:paraId="0C293B77" w14:textId="784D0163" w:rsidR="00FB4A72" w:rsidRPr="0055219E" w:rsidRDefault="001C3055" w:rsidP="00576A2A">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the </w:t>
      </w:r>
      <w:r w:rsidR="00786166" w:rsidRPr="0055219E">
        <w:rPr>
          <w:i/>
          <w:color w:val="222222"/>
          <w:shd w:val="clear" w:color="auto" w:fill="FFFFFF"/>
        </w:rPr>
        <w:t>AUDIENCE</w:t>
      </w:r>
      <w:r w:rsidRPr="0055219E">
        <w:rPr>
          <w:color w:val="222222"/>
          <w:shd w:val="clear" w:color="auto" w:fill="FFFFFF"/>
        </w:rPr>
        <w:t>.) That is a</w:t>
      </w:r>
      <w:r w:rsidR="008D3C94" w:rsidRPr="0055219E">
        <w:rPr>
          <w:color w:val="222222"/>
          <w:shd w:val="clear" w:color="auto" w:fill="FFFFFF"/>
        </w:rPr>
        <w:t>nother</w:t>
      </w:r>
      <w:r w:rsidRPr="0055219E">
        <w:rPr>
          <w:color w:val="222222"/>
          <w:shd w:val="clear" w:color="auto" w:fill="FFFFFF"/>
        </w:rPr>
        <w:t xml:space="preserve"> </w:t>
      </w:r>
      <w:r w:rsidR="00A77DAF" w:rsidRPr="0055219E">
        <w:rPr>
          <w:color w:val="222222"/>
          <w:shd w:val="clear" w:color="auto" w:fill="FFFFFF"/>
        </w:rPr>
        <w:t xml:space="preserve">good </w:t>
      </w:r>
      <w:r w:rsidRPr="0055219E">
        <w:rPr>
          <w:color w:val="222222"/>
          <w:shd w:val="clear" w:color="auto" w:fill="FFFFFF"/>
        </w:rPr>
        <w:t>way to fulfi</w:t>
      </w:r>
      <w:r w:rsidR="00F9008C" w:rsidRPr="0055219E">
        <w:rPr>
          <w:color w:val="222222"/>
          <w:shd w:val="clear" w:color="auto" w:fill="FFFFFF"/>
        </w:rPr>
        <w:t xml:space="preserve">ll your volunteer obligations. </w:t>
      </w: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p>
    <w:p w14:paraId="2DFFFC49" w14:textId="1CF5BE68" w:rsidR="001C3055" w:rsidRPr="0055219E" w:rsidRDefault="00FB4A72"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C3055" w:rsidRPr="0055219E">
        <w:rPr>
          <w:color w:val="222222"/>
          <w:shd w:val="clear" w:color="auto" w:fill="FFFFFF"/>
        </w:rPr>
        <w:t>WILL</w:t>
      </w:r>
    </w:p>
    <w:p w14:paraId="469460D5" w14:textId="0B90270C" w:rsidR="00F27E85" w:rsidRPr="0055219E" w:rsidRDefault="001C3055" w:rsidP="009D7123">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the </w:t>
      </w:r>
      <w:r w:rsidR="00786166" w:rsidRPr="0055219E">
        <w:rPr>
          <w:i/>
          <w:color w:val="222222"/>
          <w:shd w:val="clear" w:color="auto" w:fill="FFFFFF"/>
        </w:rPr>
        <w:t>AUDIENCE</w:t>
      </w:r>
      <w:r w:rsidRPr="0055219E">
        <w:rPr>
          <w:color w:val="222222"/>
          <w:shd w:val="clear" w:color="auto" w:fill="FFFFFF"/>
        </w:rPr>
        <w:t xml:space="preserve">.) Or do what I do and do nothing. </w:t>
      </w:r>
      <w:r w:rsidRPr="0055219E">
        <w:rPr>
          <w:color w:val="222222"/>
          <w:shd w:val="clear" w:color="auto" w:fill="FFFFFF"/>
        </w:rPr>
        <w:br/>
      </w:r>
    </w:p>
    <w:p w14:paraId="4553B687" w14:textId="13452870" w:rsidR="00F27E85"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27E85" w:rsidRPr="0055219E">
        <w:rPr>
          <w:color w:val="222222"/>
          <w:shd w:val="clear" w:color="auto" w:fill="FFFFFF"/>
        </w:rPr>
        <w:t>AUGUSTINE</w:t>
      </w:r>
    </w:p>
    <w:p w14:paraId="233F0B46" w14:textId="5F2D16E5" w:rsidR="001C3055" w:rsidRPr="0055219E" w:rsidRDefault="00A741A7" w:rsidP="00576A2A">
      <w:pPr>
        <w:rPr>
          <w:color w:val="222222"/>
          <w:shd w:val="clear" w:color="auto" w:fill="FFFFFF"/>
        </w:rPr>
      </w:pPr>
      <w:r w:rsidRPr="0055219E">
        <w:rPr>
          <w:color w:val="222222"/>
          <w:shd w:val="clear" w:color="auto" w:fill="FFFFFF"/>
        </w:rPr>
        <w:lastRenderedPageBreak/>
        <w:t>Okay! Richard, w</w:t>
      </w:r>
      <w:r w:rsidR="001C3055" w:rsidRPr="0055219E">
        <w:rPr>
          <w:color w:val="222222"/>
          <w:shd w:val="clear" w:color="auto" w:fill="FFFFFF"/>
        </w:rPr>
        <w:t xml:space="preserve">ith Henry gone now — </w:t>
      </w:r>
      <w:r w:rsidR="001C3055" w:rsidRPr="0055219E">
        <w:rPr>
          <w:color w:val="222222"/>
          <w:shd w:val="clear" w:color="auto" w:fill="FFFFFF"/>
        </w:rPr>
        <w:br/>
      </w:r>
      <w:r w:rsidR="001C3055"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1C3055" w:rsidRPr="0055219E">
        <w:rPr>
          <w:color w:val="222222"/>
          <w:shd w:val="clear" w:color="auto" w:fill="FFFFFF"/>
        </w:rPr>
        <w:t>RICHARD</w:t>
      </w:r>
    </w:p>
    <w:p w14:paraId="0E420FB0" w14:textId="5FD43099" w:rsidR="001C3055" w:rsidRPr="0055219E" w:rsidRDefault="001C3055" w:rsidP="00576A2A">
      <w:pPr>
        <w:rPr>
          <w:color w:val="222222"/>
          <w:shd w:val="clear" w:color="auto" w:fill="FFFFFF"/>
        </w:rPr>
      </w:pPr>
      <w:r w:rsidRPr="0055219E">
        <w:rPr>
          <w:color w:val="222222"/>
          <w:shd w:val="clear" w:color="auto" w:fill="FFFFFF"/>
        </w:rPr>
        <w:t xml:space="preserve">I will be ruler! </w:t>
      </w:r>
      <w:r w:rsidRPr="0055219E">
        <w:rPr>
          <w:color w:val="222222"/>
          <w:shd w:val="clear" w:color="auto" w:fill="FFFFFF"/>
        </w:rPr>
        <w:br/>
      </w: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AUGUSTINE</w:t>
      </w:r>
    </w:p>
    <w:p w14:paraId="02E6FD76" w14:textId="4A656085" w:rsidR="003B412A" w:rsidRPr="0055219E" w:rsidRDefault="001C3055" w:rsidP="00576A2A">
      <w:pPr>
        <w:rPr>
          <w:color w:val="222222"/>
          <w:shd w:val="clear" w:color="auto" w:fill="FFFFFF"/>
        </w:rPr>
      </w:pPr>
      <w:r w:rsidRPr="0055219E">
        <w:rPr>
          <w:color w:val="222222"/>
          <w:shd w:val="clear" w:color="auto" w:fill="FFFFFF"/>
        </w:rPr>
        <w:t xml:space="preserve">No, with Henry gone now, </w:t>
      </w:r>
      <w:r w:rsidR="003B412A" w:rsidRPr="0055219E">
        <w:rPr>
          <w:color w:val="222222"/>
          <w:shd w:val="clear" w:color="auto" w:fill="FFFFFF"/>
        </w:rPr>
        <w:t>it’s time for a change</w:t>
      </w:r>
      <w:r w:rsidRPr="0055219E">
        <w:rPr>
          <w:color w:val="222222"/>
          <w:shd w:val="clear" w:color="auto" w:fill="FFFFFF"/>
        </w:rPr>
        <w:t xml:space="preserve">! </w:t>
      </w:r>
    </w:p>
    <w:p w14:paraId="0C64CEAC" w14:textId="77777777" w:rsidR="003B412A" w:rsidRPr="0055219E" w:rsidRDefault="003B412A" w:rsidP="00576A2A">
      <w:pPr>
        <w:rPr>
          <w:color w:val="222222"/>
          <w:shd w:val="clear" w:color="auto" w:fill="FFFFFF"/>
        </w:rPr>
      </w:pPr>
    </w:p>
    <w:p w14:paraId="125942C7" w14:textId="6A593C84" w:rsidR="003B412A"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RICHARD</w:t>
      </w:r>
    </w:p>
    <w:p w14:paraId="4C1BCE46" w14:textId="1E62D140" w:rsidR="003B412A" w:rsidRPr="0055219E" w:rsidRDefault="003B412A" w:rsidP="00576A2A">
      <w:pPr>
        <w:rPr>
          <w:color w:val="222222"/>
          <w:shd w:val="clear" w:color="auto" w:fill="FFFFFF"/>
        </w:rPr>
      </w:pPr>
      <w:r w:rsidRPr="0055219E">
        <w:rPr>
          <w:color w:val="222222"/>
          <w:shd w:val="clear" w:color="auto" w:fill="FFFFFF"/>
        </w:rPr>
        <w:t>My dad was han</w:t>
      </w:r>
      <w:r w:rsidR="00A741A7" w:rsidRPr="0055219E">
        <w:rPr>
          <w:color w:val="222222"/>
          <w:shd w:val="clear" w:color="auto" w:fill="FFFFFF"/>
        </w:rPr>
        <w:t>dsome, charming, tactful, witty and</w:t>
      </w:r>
      <w:r w:rsidRPr="0055219E">
        <w:rPr>
          <w:color w:val="222222"/>
          <w:shd w:val="clear" w:color="auto" w:fill="FFFFFF"/>
        </w:rPr>
        <w:t xml:space="preserve"> honest — </w:t>
      </w:r>
    </w:p>
    <w:p w14:paraId="647D80B4" w14:textId="77777777" w:rsidR="003B412A" w:rsidRPr="0055219E" w:rsidRDefault="003B412A" w:rsidP="00576A2A">
      <w:pPr>
        <w:rPr>
          <w:color w:val="222222"/>
          <w:shd w:val="clear" w:color="auto" w:fill="FFFFFF"/>
        </w:rPr>
      </w:pPr>
    </w:p>
    <w:p w14:paraId="3DBF582D" w14:textId="7C73731C" w:rsidR="003B412A" w:rsidRPr="0055219E" w:rsidRDefault="00A77DAF" w:rsidP="00576A2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B412A" w:rsidRPr="0055219E">
        <w:rPr>
          <w:color w:val="222222"/>
          <w:shd w:val="clear" w:color="auto" w:fill="FFFFFF"/>
        </w:rPr>
        <w:t>WILL</w:t>
      </w:r>
    </w:p>
    <w:p w14:paraId="145D0FBE" w14:textId="2485E084" w:rsidR="005D1DC7" w:rsidRPr="0055219E" w:rsidRDefault="005D1DC7" w:rsidP="005D1DC7">
      <w:pPr>
        <w:rPr>
          <w:color w:val="222222"/>
          <w:shd w:val="clear" w:color="auto" w:fill="FFFFFF"/>
        </w:rPr>
      </w:pPr>
      <w:r w:rsidRPr="0055219E">
        <w:rPr>
          <w:color w:val="222222"/>
          <w:shd w:val="clear" w:color="auto" w:fill="FFFFFF"/>
        </w:rPr>
        <w:t>Out, out, brief candle!</w:t>
      </w:r>
      <w:r w:rsidR="008D3C94" w:rsidRPr="0055219E">
        <w:rPr>
          <w:color w:val="222222"/>
          <w:shd w:val="clear" w:color="auto" w:fill="FFFFFF"/>
        </w:rPr>
        <w:t xml:space="preserve"> </w:t>
      </w:r>
      <w:r w:rsidR="001C3055" w:rsidRPr="0055219E">
        <w:rPr>
          <w:color w:val="222222"/>
          <w:shd w:val="clear" w:color="auto" w:fill="FFFFFF"/>
        </w:rPr>
        <w:br/>
      </w:r>
      <w:r w:rsidR="001C3055"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1C3055" w:rsidRPr="0055219E">
        <w:rPr>
          <w:color w:val="222222"/>
          <w:shd w:val="clear" w:color="auto" w:fill="FFFFFF"/>
        </w:rPr>
        <w:t>RICHARD</w:t>
      </w:r>
    </w:p>
    <w:p w14:paraId="37545EFC" w14:textId="5CACDBEB" w:rsidR="001C3055" w:rsidRPr="0055219E" w:rsidRDefault="001C3055" w:rsidP="005D1DC7">
      <w:r w:rsidRPr="0055219E">
        <w:rPr>
          <w:color w:val="222222"/>
          <w:shd w:val="clear" w:color="auto" w:fill="FFFFFF"/>
        </w:rPr>
        <w:t xml:space="preserve">And I will serve in his stead. </w:t>
      </w:r>
    </w:p>
    <w:p w14:paraId="79A9A436" w14:textId="3B80FE93" w:rsidR="003B412A" w:rsidRPr="0055219E" w:rsidRDefault="003B412A" w:rsidP="00576A2A">
      <w:pPr>
        <w:rPr>
          <w:color w:val="222222"/>
          <w:shd w:val="clear" w:color="auto" w:fill="FFFFFF"/>
        </w:rPr>
      </w:pP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AUGUSTINE</w:t>
      </w:r>
    </w:p>
    <w:p w14:paraId="766F4E53" w14:textId="797A7214" w:rsidR="003B412A" w:rsidRPr="0055219E" w:rsidRDefault="003B412A" w:rsidP="00576A2A">
      <w:pPr>
        <w:rPr>
          <w:color w:val="222222"/>
          <w:shd w:val="clear" w:color="auto" w:fill="FFFFFF"/>
        </w:rPr>
      </w:pPr>
      <w:r w:rsidRPr="0055219E">
        <w:rPr>
          <w:color w:val="222222"/>
          <w:shd w:val="clear" w:color="auto" w:fill="FFFFFF"/>
        </w:rPr>
        <w:t xml:space="preserve">But you haven’t </w:t>
      </w:r>
      <w:r w:rsidRPr="0055219E">
        <w:rPr>
          <w:i/>
          <w:color w:val="222222"/>
          <w:shd w:val="clear" w:color="auto" w:fill="FFFFFF"/>
        </w:rPr>
        <w:t>earned</w:t>
      </w:r>
      <w:r w:rsidRPr="0055219E">
        <w:rPr>
          <w:color w:val="222222"/>
          <w:shd w:val="clear" w:color="auto" w:fill="FFFFFF"/>
        </w:rPr>
        <w:t xml:space="preserve"> your leadership. </w:t>
      </w:r>
      <w:r w:rsidR="00A21653" w:rsidRPr="0055219E">
        <w:rPr>
          <w:color w:val="222222"/>
          <w:shd w:val="clear" w:color="auto" w:fill="FFFFFF"/>
        </w:rPr>
        <w:t>(</w:t>
      </w:r>
      <w:r w:rsidR="00A21653" w:rsidRPr="0055219E">
        <w:rPr>
          <w:i/>
          <w:color w:val="222222"/>
          <w:shd w:val="clear" w:color="auto" w:fill="FFFFFF"/>
        </w:rPr>
        <w:t xml:space="preserve">To </w:t>
      </w:r>
      <w:r w:rsidR="0099200D" w:rsidRPr="0055219E">
        <w:rPr>
          <w:i/>
          <w:color w:val="222222"/>
          <w:shd w:val="clear" w:color="auto" w:fill="FFFFFF"/>
        </w:rPr>
        <w:t>audience member</w:t>
      </w:r>
      <w:r w:rsidR="00A21653" w:rsidRPr="0055219E">
        <w:rPr>
          <w:color w:val="222222"/>
          <w:shd w:val="clear" w:color="auto" w:fill="FFFFFF"/>
        </w:rPr>
        <w:t xml:space="preserve">.) This would be a good moment to shake the tambourine! </w:t>
      </w:r>
      <w:r w:rsidR="009D7123" w:rsidRPr="0055219E">
        <w:rPr>
          <w:color w:val="222222"/>
          <w:shd w:val="clear" w:color="auto" w:fill="FFFFFF"/>
        </w:rPr>
        <w:t xml:space="preserve">If you’re going to hold it — You have to </w:t>
      </w:r>
      <w:r w:rsidR="009D7123" w:rsidRPr="0055219E">
        <w:rPr>
          <w:i/>
          <w:color w:val="222222"/>
          <w:shd w:val="clear" w:color="auto" w:fill="FFFFFF"/>
        </w:rPr>
        <w:t>listen</w:t>
      </w:r>
      <w:r w:rsidR="009D7123" w:rsidRPr="0055219E">
        <w:rPr>
          <w:color w:val="222222"/>
          <w:shd w:val="clear" w:color="auto" w:fill="FFFFFF"/>
        </w:rPr>
        <w:t xml:space="preserve">. </w:t>
      </w:r>
      <w:r w:rsidRPr="0055219E">
        <w:rPr>
          <w:color w:val="222222"/>
          <w:shd w:val="clear" w:color="auto" w:fill="FFFFFF"/>
        </w:rPr>
        <w:br/>
      </w:r>
    </w:p>
    <w:p w14:paraId="3C4211B2" w14:textId="3729E3E0" w:rsidR="005D1DC7"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D1DC7" w:rsidRPr="0055219E">
        <w:rPr>
          <w:color w:val="222222"/>
          <w:shd w:val="clear" w:color="auto" w:fill="FFFFFF"/>
        </w:rPr>
        <w:t>RICHARD</w:t>
      </w:r>
    </w:p>
    <w:p w14:paraId="68ADF8CA" w14:textId="017671C2" w:rsidR="001C3055" w:rsidRPr="0055219E" w:rsidRDefault="005D1DC7" w:rsidP="00CF1E13">
      <w:pPr>
        <w:rPr>
          <w:color w:val="222222"/>
          <w:shd w:val="clear" w:color="auto" w:fill="FFFFFF"/>
        </w:rPr>
      </w:pPr>
      <w:r w:rsidRPr="0055219E">
        <w:rPr>
          <w:color w:val="222222"/>
          <w:shd w:val="clear" w:color="auto" w:fill="FFFFFF"/>
        </w:rPr>
        <w:t>We’re a</w:t>
      </w:r>
      <w:r w:rsidR="00CF1E13" w:rsidRPr="0055219E">
        <w:rPr>
          <w:color w:val="222222"/>
          <w:shd w:val="clear" w:color="auto" w:fill="FFFFFF"/>
        </w:rPr>
        <w:t xml:space="preserve"> legacy</w:t>
      </w:r>
      <w:r w:rsidRPr="0055219E">
        <w:rPr>
          <w:color w:val="222222"/>
          <w:shd w:val="clear" w:color="auto" w:fill="FFFFFF"/>
        </w:rPr>
        <w:t xml:space="preserve"> famil</w:t>
      </w:r>
      <w:r w:rsidR="00C85972" w:rsidRPr="0055219E">
        <w:rPr>
          <w:color w:val="222222"/>
          <w:shd w:val="clear" w:color="auto" w:fill="FFFFFF"/>
        </w:rPr>
        <w:t xml:space="preserve">y. It says so, in the program — </w:t>
      </w:r>
      <w:r w:rsidR="001C3055" w:rsidRPr="0055219E">
        <w:rPr>
          <w:color w:val="222222"/>
          <w:shd w:val="clear" w:color="auto" w:fill="FFFFFF"/>
        </w:rPr>
        <w:br/>
      </w:r>
      <w:r w:rsidR="001C3055"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1C3055" w:rsidRPr="0055219E">
        <w:rPr>
          <w:color w:val="222222"/>
          <w:shd w:val="clear" w:color="auto" w:fill="FFFFFF"/>
        </w:rPr>
        <w:t>AUGUSTINE</w:t>
      </w:r>
    </w:p>
    <w:p w14:paraId="0AE6ECC2" w14:textId="751AACC7" w:rsidR="00FB4A72" w:rsidRPr="0055219E" w:rsidRDefault="001C3055" w:rsidP="00CF1E13">
      <w:pPr>
        <w:rPr>
          <w:color w:val="222222"/>
          <w:shd w:val="clear" w:color="auto" w:fill="FFFFFF"/>
        </w:rPr>
      </w:pPr>
      <w:r w:rsidRPr="0055219E">
        <w:rPr>
          <w:color w:val="222222"/>
          <w:shd w:val="clear" w:color="auto" w:fill="FFFFFF"/>
        </w:rPr>
        <w:t xml:space="preserve">That </w:t>
      </w:r>
      <w:r w:rsidR="00FB151D" w:rsidRPr="0055219E">
        <w:rPr>
          <w:color w:val="222222"/>
          <w:shd w:val="clear" w:color="auto" w:fill="FFFFFF"/>
        </w:rPr>
        <w:t xml:space="preserve">only Liz got sponsors for! </w:t>
      </w:r>
    </w:p>
    <w:p w14:paraId="37F6CC0F" w14:textId="77777777" w:rsidR="00B93F85" w:rsidRPr="0055219E" w:rsidRDefault="00B93F85" w:rsidP="00CF1E13">
      <w:pPr>
        <w:rPr>
          <w:color w:val="222222"/>
          <w:shd w:val="clear" w:color="auto" w:fill="FFFFFF"/>
        </w:rPr>
      </w:pPr>
    </w:p>
    <w:p w14:paraId="071C4FFB" w14:textId="131B9230" w:rsidR="00B93F85" w:rsidRPr="0055219E" w:rsidRDefault="00B93F85" w:rsidP="00B93F85">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1FF3837" w14:textId="23C3F343" w:rsidR="00B93F85" w:rsidRPr="0055219E" w:rsidRDefault="00B93F85" w:rsidP="00B93F85">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Pr="0055219E">
        <w:rPr>
          <w:color w:val="222222"/>
          <w:shd w:val="clear" w:color="auto" w:fill="FFFFFF"/>
        </w:rPr>
        <w:t>.) You’re a cone head! A giant chicken!</w:t>
      </w:r>
    </w:p>
    <w:p w14:paraId="69775DB4" w14:textId="77777777" w:rsidR="0099200D" w:rsidRPr="0055219E" w:rsidRDefault="0099200D" w:rsidP="00B93F85">
      <w:pPr>
        <w:rPr>
          <w:color w:val="222222"/>
          <w:shd w:val="clear" w:color="auto" w:fill="FFFFFF"/>
        </w:rPr>
      </w:pPr>
    </w:p>
    <w:p w14:paraId="2352A6B9" w14:textId="587D9F76" w:rsidR="0099200D" w:rsidRPr="0055219E" w:rsidRDefault="0099200D" w:rsidP="00B93F85">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34D2C300" w14:textId="3BCA605C" w:rsidR="0099200D" w:rsidRPr="0055219E" w:rsidRDefault="0099200D" w:rsidP="00B93F85">
      <w:pPr>
        <w:rPr>
          <w:color w:val="222222"/>
          <w:shd w:val="clear" w:color="auto" w:fill="FFFFFF"/>
        </w:rPr>
      </w:pPr>
      <w:r w:rsidRPr="0055219E">
        <w:rPr>
          <w:color w:val="222222"/>
          <w:shd w:val="clear" w:color="auto" w:fill="FFFFFF"/>
        </w:rPr>
        <w:t>I take offense at using the word ‘chicken’ as a derogative —</w:t>
      </w:r>
    </w:p>
    <w:p w14:paraId="55AF86CC" w14:textId="77777777" w:rsidR="00786166" w:rsidRPr="0055219E" w:rsidRDefault="00786166" w:rsidP="00B93F85">
      <w:pPr>
        <w:rPr>
          <w:color w:val="222222"/>
          <w:shd w:val="clear" w:color="auto" w:fill="FFFFFF"/>
        </w:rPr>
      </w:pPr>
    </w:p>
    <w:p w14:paraId="49D32EA1" w14:textId="4D2D65BD" w:rsidR="00786166" w:rsidRPr="0055219E" w:rsidRDefault="00786166" w:rsidP="00B93F85">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BA30712" w14:textId="50024CB5" w:rsidR="005848B9" w:rsidRPr="0055219E" w:rsidRDefault="00420589" w:rsidP="00B93F85">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w:t>
      </w:r>
      <w:r w:rsidR="009D7123" w:rsidRPr="0055219E">
        <w:rPr>
          <w:color w:val="222222"/>
          <w:shd w:val="clear" w:color="auto" w:fill="FFFFFF"/>
        </w:rPr>
        <w:t>You’re a c</w:t>
      </w:r>
      <w:r w:rsidR="00786166" w:rsidRPr="0055219E">
        <w:rPr>
          <w:color w:val="222222"/>
          <w:shd w:val="clear" w:color="auto" w:fill="FFFFFF"/>
        </w:rPr>
        <w:t>ockatrice!</w:t>
      </w:r>
    </w:p>
    <w:p w14:paraId="665B65DB" w14:textId="77777777" w:rsidR="0099200D" w:rsidRPr="0055219E" w:rsidRDefault="0099200D" w:rsidP="00B93F85">
      <w:pPr>
        <w:rPr>
          <w:color w:val="222222"/>
          <w:shd w:val="clear" w:color="auto" w:fill="FFFFFF"/>
        </w:rPr>
      </w:pPr>
    </w:p>
    <w:p w14:paraId="5B5F634A" w14:textId="5E38C8E1" w:rsidR="0099200D" w:rsidRPr="0055219E" w:rsidRDefault="0099200D" w:rsidP="00B93F85">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570FAD3" w14:textId="2D417F15" w:rsidR="0099200D" w:rsidRPr="0055219E" w:rsidRDefault="0099200D" w:rsidP="00B93F85">
      <w:pPr>
        <w:rPr>
          <w:color w:val="222222"/>
          <w:shd w:val="clear" w:color="auto" w:fill="FFFFFF"/>
        </w:rPr>
      </w:pPr>
      <w:r w:rsidRPr="0055219E">
        <w:rPr>
          <w:color w:val="222222"/>
          <w:shd w:val="clear" w:color="auto" w:fill="FFFFFF"/>
        </w:rPr>
        <w:t xml:space="preserve">As do many in the Poultry Club. Show of hands — </w:t>
      </w:r>
    </w:p>
    <w:p w14:paraId="46C5F522" w14:textId="77777777" w:rsidR="005848B9" w:rsidRPr="0055219E" w:rsidRDefault="005848B9" w:rsidP="00B93F85">
      <w:pPr>
        <w:rPr>
          <w:color w:val="222222"/>
          <w:shd w:val="clear" w:color="auto" w:fill="FFFFFF"/>
        </w:rPr>
      </w:pPr>
    </w:p>
    <w:p w14:paraId="335A0061" w14:textId="646A6E44" w:rsidR="005848B9" w:rsidRPr="0055219E" w:rsidRDefault="005848B9" w:rsidP="00B93F85">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9D7123" w:rsidRPr="0055219E">
        <w:rPr>
          <w:color w:val="222222"/>
          <w:shd w:val="clear" w:color="auto" w:fill="FFFFFF"/>
        </w:rPr>
        <w:t>JOHN</w:t>
      </w:r>
    </w:p>
    <w:p w14:paraId="45B0AD41" w14:textId="1EE69D79" w:rsidR="00786166" w:rsidRPr="0055219E" w:rsidRDefault="009D7123" w:rsidP="00B93F85">
      <w:pPr>
        <w:rPr>
          <w:color w:val="222222"/>
          <w:shd w:val="clear" w:color="auto" w:fill="FFFFFF"/>
        </w:rPr>
      </w:pPr>
      <w:r w:rsidRPr="0055219E">
        <w:rPr>
          <w:color w:val="222222"/>
          <w:shd w:val="clear" w:color="auto" w:fill="FFFFFF"/>
        </w:rPr>
        <w:t>(</w:t>
      </w:r>
      <w:r w:rsidRPr="0055219E">
        <w:rPr>
          <w:i/>
          <w:color w:val="222222"/>
          <w:shd w:val="clear" w:color="auto" w:fill="FFFFFF"/>
        </w:rPr>
        <w:t>Will taking the triangle</w:t>
      </w:r>
      <w:r w:rsidRPr="0055219E">
        <w:rPr>
          <w:color w:val="222222"/>
          <w:shd w:val="clear" w:color="auto" w:fill="FFFFFF"/>
        </w:rPr>
        <w:t xml:space="preserve">.) Hey! That’s </w:t>
      </w:r>
      <w:r w:rsidRPr="0055219E">
        <w:rPr>
          <w:i/>
          <w:color w:val="222222"/>
          <w:shd w:val="clear" w:color="auto" w:fill="FFFFFF"/>
        </w:rPr>
        <w:t>mine</w:t>
      </w:r>
      <w:r w:rsidRPr="0055219E">
        <w:rPr>
          <w:color w:val="222222"/>
          <w:shd w:val="clear" w:color="auto" w:fill="FFFFFF"/>
        </w:rPr>
        <w:t xml:space="preserve">. </w:t>
      </w:r>
      <w:r w:rsidR="005848B9" w:rsidRPr="0055219E">
        <w:rPr>
          <w:color w:val="222222"/>
          <w:shd w:val="clear" w:color="auto" w:fill="FFFFFF"/>
        </w:rPr>
        <w:t xml:space="preserve"> </w:t>
      </w:r>
      <w:r w:rsidR="00786166" w:rsidRPr="0055219E">
        <w:rPr>
          <w:color w:val="222222"/>
          <w:shd w:val="clear" w:color="auto" w:fill="FFFFFF"/>
        </w:rPr>
        <w:br/>
      </w:r>
      <w:r w:rsidR="00786166" w:rsidRPr="0055219E">
        <w:rPr>
          <w:color w:val="222222"/>
          <w:shd w:val="clear" w:color="auto" w:fill="FFFFFF"/>
        </w:rPr>
        <w:br/>
      </w:r>
      <w:r w:rsidR="00786166" w:rsidRPr="0055219E">
        <w:rPr>
          <w:color w:val="222222"/>
          <w:shd w:val="clear" w:color="auto" w:fill="FFFFFF"/>
        </w:rPr>
        <w:tab/>
      </w:r>
      <w:r w:rsidR="00786166" w:rsidRPr="0055219E">
        <w:rPr>
          <w:color w:val="222222"/>
          <w:shd w:val="clear" w:color="auto" w:fill="FFFFFF"/>
        </w:rPr>
        <w:tab/>
      </w:r>
      <w:r w:rsidR="00786166" w:rsidRPr="0055219E">
        <w:rPr>
          <w:color w:val="222222"/>
          <w:shd w:val="clear" w:color="auto" w:fill="FFFFFF"/>
        </w:rPr>
        <w:tab/>
      </w:r>
      <w:r w:rsidR="00786166" w:rsidRPr="0055219E">
        <w:rPr>
          <w:color w:val="222222"/>
          <w:shd w:val="clear" w:color="auto" w:fill="FFFFFF"/>
        </w:rPr>
        <w:tab/>
      </w:r>
      <w:r w:rsidR="00786166" w:rsidRPr="0055219E">
        <w:rPr>
          <w:color w:val="222222"/>
          <w:shd w:val="clear" w:color="auto" w:fill="FFFFFF"/>
        </w:rPr>
        <w:tab/>
        <w:t>WILL</w:t>
      </w:r>
    </w:p>
    <w:p w14:paraId="21439126" w14:textId="3DDD87D9" w:rsidR="00786166" w:rsidRPr="0055219E" w:rsidRDefault="00786166" w:rsidP="00B93F85">
      <w:pPr>
        <w:rPr>
          <w:color w:val="222222"/>
          <w:shd w:val="clear" w:color="auto" w:fill="FFFFFF"/>
        </w:rPr>
      </w:pPr>
      <w:r w:rsidRPr="0055219E">
        <w:rPr>
          <w:color w:val="222222"/>
          <w:shd w:val="clear" w:color="auto" w:fill="FFFFFF"/>
        </w:rPr>
        <w:t>You’re a dum-dum! (</w:t>
      </w:r>
      <w:r w:rsidRPr="0055219E">
        <w:rPr>
          <w:i/>
          <w:color w:val="222222"/>
          <w:shd w:val="clear" w:color="auto" w:fill="FFFFFF"/>
        </w:rPr>
        <w:t>Ding.</w:t>
      </w:r>
      <w:r w:rsidRPr="0055219E">
        <w:rPr>
          <w:color w:val="222222"/>
          <w:shd w:val="clear" w:color="auto" w:fill="FFFFFF"/>
        </w:rPr>
        <w:t xml:space="preserve">) </w:t>
      </w:r>
    </w:p>
    <w:p w14:paraId="58159236" w14:textId="77777777" w:rsidR="00FB4A72" w:rsidRPr="0055219E" w:rsidRDefault="00FB4A72" w:rsidP="00CF1E13">
      <w:pPr>
        <w:rPr>
          <w:color w:val="222222"/>
          <w:shd w:val="clear" w:color="auto" w:fill="FFFFFF"/>
        </w:rPr>
      </w:pPr>
    </w:p>
    <w:p w14:paraId="244E3FB7" w14:textId="5B3B2A97" w:rsidR="00A741A7" w:rsidRPr="0055219E" w:rsidRDefault="00FB4A72"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741A7" w:rsidRPr="0055219E">
        <w:rPr>
          <w:color w:val="222222"/>
          <w:shd w:val="clear" w:color="auto" w:fill="FFFFFF"/>
        </w:rPr>
        <w:t>HENRY II</w:t>
      </w:r>
    </w:p>
    <w:p w14:paraId="3B8860C0" w14:textId="7012B424" w:rsidR="000F22E9" w:rsidRPr="0055219E" w:rsidRDefault="00A50A9C" w:rsidP="00CF1E13">
      <w:pPr>
        <w:rPr>
          <w:color w:val="222222"/>
          <w:shd w:val="clear" w:color="auto" w:fill="FFFFFF"/>
        </w:rPr>
      </w:pPr>
      <w:r w:rsidRPr="0055219E">
        <w:rPr>
          <w:color w:val="222222"/>
          <w:shd w:val="clear" w:color="auto" w:fill="FFFFFF"/>
        </w:rPr>
        <w:lastRenderedPageBreak/>
        <w:t xml:space="preserve">Not that I’m into archives or systems — All that stuff is square! But </w:t>
      </w:r>
      <w:r w:rsidR="00A77DAF" w:rsidRPr="0055219E">
        <w:rPr>
          <w:color w:val="222222"/>
          <w:shd w:val="clear" w:color="auto" w:fill="FFFFFF"/>
        </w:rPr>
        <w:t xml:space="preserve">I </w:t>
      </w:r>
      <w:r w:rsidRPr="0055219E">
        <w:rPr>
          <w:color w:val="222222"/>
          <w:shd w:val="clear" w:color="auto" w:fill="FFFFFF"/>
        </w:rPr>
        <w:t xml:space="preserve">do </w:t>
      </w:r>
      <w:r w:rsidR="00A77DAF" w:rsidRPr="0055219E">
        <w:rPr>
          <w:color w:val="222222"/>
          <w:shd w:val="clear" w:color="auto" w:fill="FFFFFF"/>
        </w:rPr>
        <w:t>have a copy</w:t>
      </w:r>
      <w:r w:rsidR="00786166" w:rsidRPr="0055219E">
        <w:rPr>
          <w:color w:val="222222"/>
          <w:shd w:val="clear" w:color="auto" w:fill="FFFFFF"/>
        </w:rPr>
        <w:t xml:space="preserve"> of </w:t>
      </w:r>
      <w:r w:rsidR="0099200D" w:rsidRPr="0055219E">
        <w:rPr>
          <w:color w:val="222222"/>
          <w:shd w:val="clear" w:color="auto" w:fill="FFFFFF"/>
        </w:rPr>
        <w:t xml:space="preserve">our latest </w:t>
      </w:r>
      <w:r w:rsidR="00786166" w:rsidRPr="0055219E">
        <w:rPr>
          <w:color w:val="222222"/>
          <w:shd w:val="clear" w:color="auto" w:fill="FFFFFF"/>
        </w:rPr>
        <w:t>program</w:t>
      </w:r>
      <w:r w:rsidR="00A77DAF" w:rsidRPr="0055219E">
        <w:rPr>
          <w:color w:val="222222"/>
          <w:shd w:val="clear" w:color="auto" w:fill="FFFFFF"/>
        </w:rPr>
        <w:t xml:space="preserve"> — </w:t>
      </w:r>
      <w:r w:rsidR="00A741A7" w:rsidRPr="0055219E">
        <w:rPr>
          <w:color w:val="222222"/>
          <w:shd w:val="clear" w:color="auto" w:fill="FFFFFF"/>
        </w:rPr>
        <w:t>right here</w:t>
      </w:r>
      <w:r w:rsidR="00694958" w:rsidRPr="0055219E">
        <w:rPr>
          <w:color w:val="222222"/>
          <w:shd w:val="clear" w:color="auto" w:fill="FFFFFF"/>
        </w:rPr>
        <w:t xml:space="preserve"> in the back of my binder</w:t>
      </w:r>
      <w:r w:rsidR="00A741A7" w:rsidRPr="0055219E">
        <w:rPr>
          <w:color w:val="222222"/>
          <w:shd w:val="clear" w:color="auto" w:fill="FFFFFF"/>
        </w:rPr>
        <w:t>.</w:t>
      </w:r>
      <w:r w:rsidR="00786166" w:rsidRPr="0055219E">
        <w:rPr>
          <w:color w:val="222222"/>
          <w:shd w:val="clear" w:color="auto" w:fill="FFFFFF"/>
        </w:rPr>
        <w:t xml:space="preserve"> </w:t>
      </w:r>
      <w:r w:rsidR="009D7123" w:rsidRPr="0055219E">
        <w:rPr>
          <w:color w:val="222222"/>
          <w:shd w:val="clear" w:color="auto" w:fill="FFFFFF"/>
        </w:rPr>
        <w:t xml:space="preserve">Kathy — </w:t>
      </w:r>
    </w:p>
    <w:p w14:paraId="24FB5042" w14:textId="77777777" w:rsidR="00786166" w:rsidRPr="0055219E" w:rsidRDefault="00786166" w:rsidP="00CF1E13">
      <w:pPr>
        <w:rPr>
          <w:color w:val="222222"/>
          <w:shd w:val="clear" w:color="auto" w:fill="FFFFFF"/>
        </w:rPr>
      </w:pPr>
    </w:p>
    <w:p w14:paraId="14466EF7" w14:textId="49D36FEC" w:rsidR="00786166" w:rsidRPr="0055219E" w:rsidRDefault="00786166"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D1BB67F" w14:textId="04394604" w:rsidR="00786166" w:rsidRPr="0055219E" w:rsidRDefault="00786166" w:rsidP="00CF1E13">
      <w:pPr>
        <w:rPr>
          <w:color w:val="222222"/>
          <w:shd w:val="clear" w:color="auto" w:fill="FFFFFF"/>
        </w:rPr>
      </w:pPr>
      <w:r w:rsidRPr="0055219E">
        <w:rPr>
          <w:color w:val="222222"/>
          <w:shd w:val="clear" w:color="auto" w:fill="FFFFFF"/>
        </w:rPr>
        <w:t>Give me that!</w:t>
      </w:r>
      <w:r w:rsidR="009D7123" w:rsidRPr="0055219E">
        <w:rPr>
          <w:color w:val="222222"/>
          <w:shd w:val="clear" w:color="auto" w:fill="FFFFFF"/>
        </w:rPr>
        <w:t xml:space="preserve"> (</w:t>
      </w:r>
      <w:r w:rsidR="009D7123" w:rsidRPr="0055219E">
        <w:rPr>
          <w:i/>
          <w:color w:val="222222"/>
          <w:shd w:val="clear" w:color="auto" w:fill="FFFFFF"/>
        </w:rPr>
        <w:t>Taking program from KATHY</w:t>
      </w:r>
      <w:r w:rsidR="009D7123" w:rsidRPr="0055219E">
        <w:rPr>
          <w:color w:val="222222"/>
          <w:shd w:val="clear" w:color="auto" w:fill="FFFFFF"/>
        </w:rPr>
        <w:t xml:space="preserve">.) Thanks, Will’s Mom. </w:t>
      </w:r>
    </w:p>
    <w:p w14:paraId="243FB982" w14:textId="77777777" w:rsidR="009D7123" w:rsidRPr="0055219E" w:rsidRDefault="009D7123" w:rsidP="00CF1E13">
      <w:pPr>
        <w:rPr>
          <w:color w:val="222222"/>
          <w:shd w:val="clear" w:color="auto" w:fill="FFFFFF"/>
        </w:rPr>
      </w:pPr>
    </w:p>
    <w:p w14:paraId="3BBC7097" w14:textId="47A3BDDB" w:rsidR="009D7123" w:rsidRPr="0055219E" w:rsidRDefault="009D7123"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47382BD1" w14:textId="0361B0FF" w:rsidR="009D7123" w:rsidRPr="0055219E" w:rsidRDefault="009D7123" w:rsidP="00CF1E13">
      <w:pPr>
        <w:rPr>
          <w:color w:val="222222"/>
          <w:shd w:val="clear" w:color="auto" w:fill="FFFFFF"/>
        </w:rPr>
      </w:pPr>
      <w:r w:rsidRPr="0055219E">
        <w:rPr>
          <w:color w:val="222222"/>
          <w:shd w:val="clear" w:color="auto" w:fill="FFFFFF"/>
        </w:rPr>
        <w:t xml:space="preserve">Do you even know my name? </w:t>
      </w:r>
    </w:p>
    <w:p w14:paraId="32F8163B" w14:textId="77777777" w:rsidR="000F22E9" w:rsidRPr="0055219E" w:rsidRDefault="000F22E9" w:rsidP="00CF1E13">
      <w:pPr>
        <w:rPr>
          <w:color w:val="222222"/>
          <w:shd w:val="clear" w:color="auto" w:fill="FFFFFF"/>
        </w:rPr>
      </w:pPr>
    </w:p>
    <w:p w14:paraId="74F5A5FD" w14:textId="2F76F534" w:rsidR="000F22E9" w:rsidRPr="0055219E" w:rsidRDefault="000F22E9"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6A964AC" w14:textId="392275CD" w:rsidR="009D7123" w:rsidRPr="0055219E" w:rsidRDefault="000F22E9" w:rsidP="000F22E9">
      <w:pPr>
        <w:rPr>
          <w:color w:val="222222"/>
          <w:shd w:val="clear" w:color="auto" w:fill="FFFFFF"/>
        </w:rPr>
      </w:pPr>
      <w:r w:rsidRPr="0055219E">
        <w:rPr>
          <w:color w:val="222222"/>
          <w:shd w:val="clear" w:color="auto" w:fill="FFFFFF"/>
        </w:rPr>
        <w:t>(</w:t>
      </w:r>
      <w:r w:rsidRPr="0055219E">
        <w:rPr>
          <w:i/>
          <w:color w:val="222222"/>
          <w:shd w:val="clear" w:color="auto" w:fill="FFFFFF"/>
        </w:rPr>
        <w:t>Retrieving large cymbals from his backpack</w:t>
      </w:r>
      <w:r w:rsidRPr="0055219E">
        <w:rPr>
          <w:color w:val="222222"/>
          <w:shd w:val="clear" w:color="auto" w:fill="FFFFFF"/>
        </w:rPr>
        <w:t xml:space="preserve">.) the cymbal is a percussion instrument consisting of a concave brass disk —  </w:t>
      </w:r>
      <w:r w:rsidR="009D7123" w:rsidRPr="0055219E">
        <w:rPr>
          <w:color w:val="222222"/>
          <w:shd w:val="clear" w:color="auto" w:fill="FFFFFF"/>
        </w:rPr>
        <w:br/>
      </w:r>
      <w:r w:rsidR="009D7123" w:rsidRPr="0055219E">
        <w:rPr>
          <w:color w:val="222222"/>
          <w:shd w:val="clear" w:color="auto" w:fill="FFFFFF"/>
        </w:rPr>
        <w:br/>
      </w:r>
      <w:r w:rsidR="009D7123" w:rsidRPr="0055219E">
        <w:rPr>
          <w:color w:val="222222"/>
          <w:shd w:val="clear" w:color="auto" w:fill="FFFFFF"/>
        </w:rPr>
        <w:tab/>
      </w:r>
      <w:r w:rsidR="009D7123" w:rsidRPr="0055219E">
        <w:rPr>
          <w:color w:val="222222"/>
          <w:shd w:val="clear" w:color="auto" w:fill="FFFFFF"/>
        </w:rPr>
        <w:tab/>
      </w:r>
      <w:r w:rsidR="009D7123" w:rsidRPr="0055219E">
        <w:rPr>
          <w:color w:val="222222"/>
          <w:shd w:val="clear" w:color="auto" w:fill="FFFFFF"/>
        </w:rPr>
        <w:tab/>
      </w:r>
      <w:r w:rsidR="009D7123" w:rsidRPr="0055219E">
        <w:rPr>
          <w:color w:val="222222"/>
          <w:shd w:val="clear" w:color="auto" w:fill="FFFFFF"/>
        </w:rPr>
        <w:tab/>
      </w:r>
      <w:r w:rsidR="009D7123" w:rsidRPr="0055219E">
        <w:rPr>
          <w:color w:val="222222"/>
          <w:shd w:val="clear" w:color="auto" w:fill="FFFFFF"/>
        </w:rPr>
        <w:tab/>
        <w:t>KATHY</w:t>
      </w:r>
    </w:p>
    <w:p w14:paraId="7F0D2843" w14:textId="77777777" w:rsidR="009D7123" w:rsidRPr="0055219E" w:rsidRDefault="009D7123" w:rsidP="000F22E9">
      <w:pPr>
        <w:rPr>
          <w:color w:val="222222"/>
          <w:shd w:val="clear" w:color="auto" w:fill="FFFFFF"/>
        </w:rPr>
      </w:pPr>
      <w:r w:rsidRPr="0055219E">
        <w:rPr>
          <w:color w:val="222222"/>
          <w:shd w:val="clear" w:color="auto" w:fill="FFFFFF"/>
        </w:rPr>
        <w:t xml:space="preserve">Do </w:t>
      </w:r>
      <w:r w:rsidRPr="0055219E">
        <w:rPr>
          <w:i/>
          <w:color w:val="222222"/>
          <w:shd w:val="clear" w:color="auto" w:fill="FFFFFF"/>
        </w:rPr>
        <w:t>any</w:t>
      </w:r>
      <w:r w:rsidRPr="0055219E">
        <w:rPr>
          <w:color w:val="222222"/>
          <w:shd w:val="clear" w:color="auto" w:fill="FFFFFF"/>
        </w:rPr>
        <w:t xml:space="preserve"> of you know my name? </w:t>
      </w:r>
    </w:p>
    <w:p w14:paraId="2D03F9D1" w14:textId="77777777" w:rsidR="009D7123" w:rsidRPr="0055219E" w:rsidRDefault="009D7123" w:rsidP="000F22E9">
      <w:pPr>
        <w:rPr>
          <w:color w:val="222222"/>
          <w:shd w:val="clear" w:color="auto" w:fill="FFFFFF"/>
        </w:rPr>
      </w:pPr>
    </w:p>
    <w:p w14:paraId="0C937EFA" w14:textId="08510664" w:rsidR="009D7123" w:rsidRPr="0055219E" w:rsidRDefault="009D7123" w:rsidP="000F22E9">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7FE1C430" w14:textId="780C792B" w:rsidR="00121753" w:rsidRPr="0055219E" w:rsidRDefault="009D7123" w:rsidP="000F22E9">
      <w:pPr>
        <w:rPr>
          <w:color w:val="222222"/>
          <w:shd w:val="clear" w:color="auto" w:fill="FFFFFF"/>
        </w:rPr>
      </w:pPr>
      <w:r w:rsidRPr="0055219E">
        <w:rPr>
          <w:color w:val="222222"/>
          <w:shd w:val="clear" w:color="auto" w:fill="FFFFFF"/>
        </w:rPr>
        <w:t>Cymbals make</w:t>
      </w:r>
      <w:r w:rsidR="001228FE" w:rsidRPr="0055219E">
        <w:rPr>
          <w:color w:val="222222"/>
          <w:shd w:val="clear" w:color="auto" w:fill="FFFFFF"/>
        </w:rPr>
        <w:t xml:space="preserve"> a</w:t>
      </w:r>
      <w:r w:rsidR="000F22E9" w:rsidRPr="0055219E">
        <w:rPr>
          <w:color w:val="222222"/>
          <w:shd w:val="clear" w:color="auto" w:fill="FFFFFF"/>
        </w:rPr>
        <w:t xml:space="preserve"> crashing sound when two are struck together! </w:t>
      </w:r>
    </w:p>
    <w:p w14:paraId="302B7EBB" w14:textId="77777777" w:rsidR="008C6413" w:rsidRPr="0055219E" w:rsidRDefault="008C6413" w:rsidP="000F22E9">
      <w:pPr>
        <w:rPr>
          <w:color w:val="222222"/>
          <w:shd w:val="clear" w:color="auto" w:fill="FFFFFF"/>
        </w:rPr>
      </w:pPr>
    </w:p>
    <w:p w14:paraId="133066B1" w14:textId="2E044230" w:rsidR="00121753" w:rsidRPr="0055219E" w:rsidRDefault="00121753" w:rsidP="000F22E9">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603BB81" w14:textId="65C0308A" w:rsidR="00121753" w:rsidRPr="0055219E" w:rsidRDefault="00786166" w:rsidP="00121753">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w:t>
      </w:r>
      <w:r w:rsidR="009D7123" w:rsidRPr="0055219E">
        <w:rPr>
          <w:i/>
          <w:color w:val="222222"/>
          <w:shd w:val="clear" w:color="auto" w:fill="FFFFFF"/>
        </w:rPr>
        <w:t>audience</w:t>
      </w:r>
      <w:r w:rsidRPr="0055219E">
        <w:rPr>
          <w:color w:val="222222"/>
          <w:shd w:val="clear" w:color="auto" w:fill="FFFFFF"/>
        </w:rPr>
        <w:t xml:space="preserve">.) </w:t>
      </w:r>
      <w:r w:rsidR="00121753" w:rsidRPr="0055219E">
        <w:rPr>
          <w:color w:val="222222"/>
          <w:shd w:val="clear" w:color="auto" w:fill="FFFFFF"/>
        </w:rPr>
        <w:t>So, thanks to all at once and to each one</w:t>
      </w:r>
      <w:r w:rsidR="00266D07" w:rsidRPr="0055219E">
        <w:rPr>
          <w:color w:val="222222"/>
          <w:shd w:val="clear" w:color="auto" w:fill="FFFFFF"/>
        </w:rPr>
        <w:t>!</w:t>
      </w:r>
    </w:p>
    <w:p w14:paraId="42E05484" w14:textId="77777777" w:rsidR="00121753" w:rsidRPr="0055219E" w:rsidRDefault="00121753" w:rsidP="000F22E9">
      <w:pPr>
        <w:rPr>
          <w:color w:val="222222"/>
          <w:shd w:val="clear" w:color="auto" w:fill="FFFFFF"/>
        </w:rPr>
      </w:pPr>
    </w:p>
    <w:p w14:paraId="4432E053" w14:textId="695E2E96" w:rsidR="00121753" w:rsidRPr="0055219E" w:rsidRDefault="00121753" w:rsidP="000F22E9">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ED49AB4" w14:textId="4F7C5D71" w:rsidR="00121753" w:rsidRPr="0055219E" w:rsidRDefault="00121753" w:rsidP="000F22E9">
      <w:pPr>
        <w:rPr>
          <w:color w:val="222222"/>
          <w:shd w:val="clear" w:color="auto" w:fill="FFFFFF"/>
        </w:rPr>
      </w:pPr>
      <w:r w:rsidRPr="0055219E">
        <w:rPr>
          <w:color w:val="222222"/>
          <w:shd w:val="clear" w:color="auto" w:fill="FFFFFF"/>
        </w:rPr>
        <w:t xml:space="preserve">Shut up this shrift! </w:t>
      </w:r>
    </w:p>
    <w:p w14:paraId="522974BA" w14:textId="645B6646" w:rsidR="00FB151D" w:rsidRPr="0055219E" w:rsidRDefault="00FB151D" w:rsidP="000F22E9">
      <w:pPr>
        <w:rPr>
          <w:color w:val="222222"/>
          <w:shd w:val="clear" w:color="auto" w:fill="FFFFFF"/>
        </w:rPr>
      </w:pP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RICHARD</w:t>
      </w:r>
    </w:p>
    <w:p w14:paraId="598FB39A" w14:textId="5D2E132C" w:rsidR="005D1DC7" w:rsidRPr="0055219E" w:rsidRDefault="00121753" w:rsidP="00CF1E13">
      <w:pPr>
        <w:rPr>
          <w:color w:val="222222"/>
          <w:shd w:val="clear" w:color="auto" w:fill="FFFFFF"/>
        </w:rPr>
      </w:pPr>
      <w:r w:rsidRPr="0055219E">
        <w:rPr>
          <w:color w:val="222222"/>
          <w:shd w:val="clear" w:color="auto" w:fill="FFFFFF"/>
        </w:rPr>
        <w:t>(</w:t>
      </w:r>
      <w:r w:rsidRPr="0055219E">
        <w:rPr>
          <w:i/>
          <w:color w:val="222222"/>
          <w:shd w:val="clear" w:color="auto" w:fill="FFFFFF"/>
        </w:rPr>
        <w:t>Showing program</w:t>
      </w:r>
      <w:r w:rsidRPr="0055219E">
        <w:rPr>
          <w:color w:val="222222"/>
          <w:shd w:val="clear" w:color="auto" w:fill="FFFFFF"/>
        </w:rPr>
        <w:t xml:space="preserve">.) </w:t>
      </w:r>
      <w:r w:rsidR="00694958" w:rsidRPr="0055219E">
        <w:rPr>
          <w:color w:val="222222"/>
          <w:shd w:val="clear" w:color="auto" w:fill="FFFFFF"/>
        </w:rPr>
        <w:t xml:space="preserve">See? </w:t>
      </w:r>
      <w:r w:rsidR="00A741A7" w:rsidRPr="0055219E">
        <w:rPr>
          <w:color w:val="222222"/>
          <w:shd w:val="clear" w:color="auto" w:fill="FFFFFF"/>
        </w:rPr>
        <w:t xml:space="preserve">The Burbage family is in the “Director’s Circle.” — </w:t>
      </w:r>
    </w:p>
    <w:p w14:paraId="458B3039" w14:textId="77777777" w:rsidR="005D1DC7" w:rsidRPr="0055219E" w:rsidRDefault="005D1DC7" w:rsidP="00CF1E13">
      <w:pPr>
        <w:rPr>
          <w:color w:val="222222"/>
          <w:shd w:val="clear" w:color="auto" w:fill="FFFFFF"/>
        </w:rPr>
      </w:pPr>
    </w:p>
    <w:p w14:paraId="07C5C8DC" w14:textId="522CC4EB" w:rsidR="005D1DC7"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D1DC7" w:rsidRPr="0055219E">
        <w:rPr>
          <w:color w:val="222222"/>
          <w:shd w:val="clear" w:color="auto" w:fill="FFFFFF"/>
        </w:rPr>
        <w:t>LIZ</w:t>
      </w:r>
    </w:p>
    <w:p w14:paraId="3041833D" w14:textId="5BD97CFD" w:rsidR="00A83D94" w:rsidRPr="0055219E" w:rsidRDefault="00786166" w:rsidP="008D3C94">
      <w:pPr>
        <w:rPr>
          <w:color w:val="222222"/>
          <w:shd w:val="clear" w:color="auto" w:fill="FFFFFF"/>
        </w:rPr>
      </w:pPr>
      <w:r w:rsidRPr="0055219E">
        <w:rPr>
          <w:color w:val="222222"/>
          <w:shd w:val="clear" w:color="auto" w:fill="FFFFFF"/>
        </w:rPr>
        <w:t>The</w:t>
      </w:r>
      <w:r w:rsidR="00266D07" w:rsidRPr="0055219E">
        <w:rPr>
          <w:color w:val="222222"/>
          <w:shd w:val="clear" w:color="auto" w:fill="FFFFFF"/>
        </w:rPr>
        <w:t xml:space="preserve"> Director is dead!</w:t>
      </w:r>
    </w:p>
    <w:p w14:paraId="216F7531" w14:textId="77777777" w:rsidR="000F22E9" w:rsidRPr="0055219E" w:rsidRDefault="000F22E9" w:rsidP="008D3C94">
      <w:pPr>
        <w:rPr>
          <w:color w:val="222222"/>
          <w:shd w:val="clear" w:color="auto" w:fill="FFFFFF"/>
        </w:rPr>
      </w:pPr>
    </w:p>
    <w:p w14:paraId="4BEFAE38" w14:textId="44FB76E1" w:rsidR="000F22E9" w:rsidRPr="0055219E" w:rsidRDefault="000F22E9" w:rsidP="000F22E9">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JOHN strikes two large cymbals together.</w:t>
      </w:r>
    </w:p>
    <w:p w14:paraId="7013EFB5" w14:textId="77777777" w:rsidR="00F9008C" w:rsidRPr="0055219E" w:rsidRDefault="00F9008C" w:rsidP="00CF1E13">
      <w:pPr>
        <w:rPr>
          <w:color w:val="222222"/>
          <w:shd w:val="clear" w:color="auto" w:fill="FFFFFF"/>
        </w:rPr>
      </w:pPr>
    </w:p>
    <w:p w14:paraId="741D9363" w14:textId="77777777" w:rsidR="00786166" w:rsidRPr="0055219E" w:rsidRDefault="00786166" w:rsidP="00CF1E13">
      <w:pPr>
        <w:rPr>
          <w:color w:val="222222"/>
          <w:shd w:val="clear" w:color="auto" w:fill="FFFFFF"/>
        </w:rPr>
      </w:pPr>
    </w:p>
    <w:p w14:paraId="47DFF38E" w14:textId="529FF375" w:rsidR="00F9008C" w:rsidRPr="0055219E" w:rsidRDefault="00584392" w:rsidP="00694958">
      <w:pPr>
        <w:pStyle w:val="SCENENUMBER"/>
        <w:rPr>
          <w:rFonts w:ascii="Times New Roman" w:hAnsi="Times New Roman" w:cs="Times New Roman"/>
          <w:shd w:val="clear" w:color="auto" w:fill="FFFFFF"/>
        </w:rPr>
      </w:pPr>
      <w:r w:rsidRPr="0055219E">
        <w:rPr>
          <w:rFonts w:ascii="Times New Roman" w:hAnsi="Times New Roman" w:cs="Times New Roman"/>
          <w:shd w:val="clear" w:color="auto" w:fill="FFFFFF"/>
        </w:rPr>
        <w:t>Scene Five</w:t>
      </w:r>
      <w:r w:rsidR="00694958" w:rsidRPr="0055219E">
        <w:rPr>
          <w:rFonts w:ascii="Times New Roman" w:hAnsi="Times New Roman" w:cs="Times New Roman"/>
          <w:shd w:val="clear" w:color="auto" w:fill="FFFFFF"/>
        </w:rPr>
        <w:t xml:space="preserve"> — </w:t>
      </w:r>
      <w:r w:rsidR="00AC287D" w:rsidRPr="0055219E">
        <w:rPr>
          <w:rFonts w:ascii="Times New Roman" w:hAnsi="Times New Roman" w:cs="Times New Roman"/>
          <w:shd w:val="clear" w:color="auto" w:fill="FFFFFF"/>
        </w:rPr>
        <w:t xml:space="preserve"> </w:t>
      </w:r>
      <w:r w:rsidR="00E468D3" w:rsidRPr="0055219E">
        <w:rPr>
          <w:rFonts w:ascii="Times New Roman" w:hAnsi="Times New Roman" w:cs="Times New Roman"/>
          <w:shd w:val="clear" w:color="auto" w:fill="FFFFFF"/>
        </w:rPr>
        <w:t>Brewing Rebellion</w:t>
      </w:r>
      <w:r w:rsidR="00197D09" w:rsidRPr="0055219E">
        <w:rPr>
          <w:rFonts w:ascii="Times New Roman" w:hAnsi="Times New Roman" w:cs="Times New Roman"/>
          <w:shd w:val="clear" w:color="auto" w:fill="FFFFFF"/>
        </w:rPr>
        <w:t xml:space="preserve"> and Counter-Rebellion</w:t>
      </w:r>
      <w:r w:rsidR="00E05C69" w:rsidRPr="0055219E">
        <w:rPr>
          <w:rFonts w:ascii="Times New Roman" w:hAnsi="Times New Roman" w:cs="Times New Roman"/>
          <w:shd w:val="clear" w:color="auto" w:fill="FFFFFF"/>
        </w:rPr>
        <w:t xml:space="preserve"> and a Romance</w:t>
      </w:r>
    </w:p>
    <w:p w14:paraId="03787CC5" w14:textId="77777777" w:rsidR="005D1DC7" w:rsidRPr="0055219E" w:rsidRDefault="005D1DC7" w:rsidP="00CF1E13">
      <w:pPr>
        <w:rPr>
          <w:b/>
          <w:color w:val="222222"/>
          <w:shd w:val="clear" w:color="auto" w:fill="FFFFFF"/>
        </w:rPr>
      </w:pPr>
    </w:p>
    <w:p w14:paraId="0FA99C56" w14:textId="77777777" w:rsidR="008C6413" w:rsidRPr="0055219E" w:rsidRDefault="008C6413" w:rsidP="00CF1E13">
      <w:pPr>
        <w:rPr>
          <w:b/>
          <w:color w:val="222222"/>
          <w:shd w:val="clear" w:color="auto" w:fill="FFFFFF"/>
        </w:rPr>
      </w:pPr>
    </w:p>
    <w:p w14:paraId="14E7C47F" w14:textId="24C7D8CD" w:rsidR="00904033" w:rsidRPr="0055219E" w:rsidRDefault="00CF6208" w:rsidP="00904033">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Throughout</w:t>
      </w:r>
      <w:r w:rsidR="00904033" w:rsidRPr="0055219E">
        <w:rPr>
          <w:rFonts w:ascii="Times New Roman" w:hAnsi="Times New Roman" w:cs="Times New Roman"/>
          <w:shd w:val="clear" w:color="auto" w:fill="FFFFFF"/>
        </w:rPr>
        <w:t xml:space="preserve">, </w:t>
      </w:r>
      <w:r w:rsidRPr="0055219E">
        <w:rPr>
          <w:rFonts w:ascii="Times New Roman" w:hAnsi="Times New Roman" w:cs="Times New Roman"/>
          <w:shd w:val="clear" w:color="auto" w:fill="FFFFFF"/>
        </w:rPr>
        <w:t xml:space="preserve">percussions </w:t>
      </w:r>
      <w:r w:rsidR="00904033" w:rsidRPr="0055219E">
        <w:rPr>
          <w:rFonts w:ascii="Times New Roman" w:hAnsi="Times New Roman" w:cs="Times New Roman"/>
          <w:shd w:val="clear" w:color="auto" w:fill="FFFFFF"/>
        </w:rPr>
        <w:t>added to taste.</w:t>
      </w:r>
      <w:r w:rsidRPr="0055219E">
        <w:rPr>
          <w:rFonts w:ascii="Times New Roman" w:hAnsi="Times New Roman" w:cs="Times New Roman"/>
          <w:shd w:val="clear" w:color="auto" w:fill="FFFFFF"/>
        </w:rPr>
        <w:t xml:space="preserve"> PLAYERS can also gesture for the audience member(s) to shake tambourine.</w:t>
      </w:r>
    </w:p>
    <w:p w14:paraId="2DAC3EAB" w14:textId="77777777" w:rsidR="00786166" w:rsidRPr="0055219E" w:rsidRDefault="00786166" w:rsidP="00CF1E13">
      <w:pPr>
        <w:rPr>
          <w:b/>
          <w:color w:val="222222"/>
          <w:shd w:val="clear" w:color="auto" w:fill="FFFFFF"/>
        </w:rPr>
      </w:pPr>
    </w:p>
    <w:p w14:paraId="03459389" w14:textId="77777777" w:rsidR="00420589" w:rsidRPr="0055219E" w:rsidRDefault="00420589" w:rsidP="00CF1E13">
      <w:pPr>
        <w:rPr>
          <w:b/>
          <w:color w:val="222222"/>
          <w:shd w:val="clear" w:color="auto" w:fill="FFFFFF"/>
        </w:rPr>
      </w:pPr>
    </w:p>
    <w:p w14:paraId="40573143" w14:textId="3D7A569D" w:rsidR="005D1DC7"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D1DC7" w:rsidRPr="0055219E">
        <w:rPr>
          <w:color w:val="222222"/>
          <w:shd w:val="clear" w:color="auto" w:fill="FFFFFF"/>
        </w:rPr>
        <w:t>AUGUSTINE</w:t>
      </w:r>
    </w:p>
    <w:p w14:paraId="5396435A" w14:textId="13D2E2C9" w:rsidR="005D1DC7" w:rsidRPr="0055219E" w:rsidRDefault="00FB151D" w:rsidP="00CF1E13">
      <w:pPr>
        <w:rPr>
          <w:color w:val="222222"/>
          <w:shd w:val="clear" w:color="auto" w:fill="FFFFFF"/>
        </w:rPr>
      </w:pPr>
      <w:r w:rsidRPr="0055219E">
        <w:rPr>
          <w:color w:val="222222"/>
          <w:shd w:val="clear" w:color="auto" w:fill="FFFFFF"/>
        </w:rPr>
        <w:t>Richard, you’ve</w:t>
      </w:r>
      <w:r w:rsidR="00CF1E13" w:rsidRPr="0055219E">
        <w:rPr>
          <w:color w:val="222222"/>
          <w:shd w:val="clear" w:color="auto" w:fill="FFFFFF"/>
        </w:rPr>
        <w:t xml:space="preserve"> taken </w:t>
      </w:r>
      <w:r w:rsidR="005D1DC7" w:rsidRPr="0055219E">
        <w:rPr>
          <w:color w:val="222222"/>
          <w:shd w:val="clear" w:color="auto" w:fill="FFFFFF"/>
        </w:rPr>
        <w:t>t</w:t>
      </w:r>
      <w:r w:rsidR="00CF1E13" w:rsidRPr="0055219E">
        <w:rPr>
          <w:color w:val="222222"/>
          <w:shd w:val="clear" w:color="auto" w:fill="FFFFFF"/>
        </w:rPr>
        <w:t xml:space="preserve">his seat at the helm unfairly. </w:t>
      </w:r>
    </w:p>
    <w:p w14:paraId="7AEC4752" w14:textId="77777777" w:rsidR="002A134F" w:rsidRPr="0055219E" w:rsidRDefault="002A134F" w:rsidP="00CF1E13">
      <w:pPr>
        <w:rPr>
          <w:color w:val="222222"/>
          <w:shd w:val="clear" w:color="auto" w:fill="FFFFFF"/>
        </w:rPr>
      </w:pPr>
    </w:p>
    <w:p w14:paraId="55790003" w14:textId="1E7F1ED6" w:rsidR="002A134F" w:rsidRPr="0055219E" w:rsidRDefault="002A134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1E024A3C" w14:textId="419CDAC4" w:rsidR="002A134F" w:rsidRPr="0055219E" w:rsidRDefault="002A134F" w:rsidP="00CF1E13">
      <w:pPr>
        <w:rPr>
          <w:color w:val="222222"/>
          <w:shd w:val="clear" w:color="auto" w:fill="FFFFFF"/>
        </w:rPr>
      </w:pPr>
      <w:r w:rsidRPr="0055219E">
        <w:rPr>
          <w:color w:val="222222"/>
          <w:shd w:val="clear" w:color="auto" w:fill="FFFFFF"/>
        </w:rPr>
        <w:t xml:space="preserve">My good lord — </w:t>
      </w:r>
      <w:r w:rsidR="00266D07" w:rsidRPr="0055219E">
        <w:rPr>
          <w:color w:val="222222"/>
          <w:shd w:val="clear" w:color="auto" w:fill="FFFFFF"/>
        </w:rPr>
        <w:t>This play!</w:t>
      </w:r>
    </w:p>
    <w:p w14:paraId="2219C5AE" w14:textId="77777777" w:rsidR="002A134F" w:rsidRPr="0055219E" w:rsidRDefault="002A134F" w:rsidP="00CF1E13">
      <w:pPr>
        <w:rPr>
          <w:color w:val="222222"/>
          <w:shd w:val="clear" w:color="auto" w:fill="FFFFFF"/>
        </w:rPr>
      </w:pPr>
    </w:p>
    <w:p w14:paraId="034A95B9" w14:textId="1F7BB7D9" w:rsidR="002A134F" w:rsidRPr="0055219E" w:rsidRDefault="002A134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5F5E8CB5" w14:textId="65861DAD" w:rsidR="002A134F" w:rsidRPr="0055219E" w:rsidRDefault="002A134F" w:rsidP="00CF1E13">
      <w:pPr>
        <w:rPr>
          <w:color w:val="222222"/>
          <w:shd w:val="clear" w:color="auto" w:fill="FFFFFF"/>
        </w:rPr>
      </w:pPr>
      <w:r w:rsidRPr="0055219E">
        <w:rPr>
          <w:color w:val="222222"/>
          <w:shd w:val="clear" w:color="auto" w:fill="FFFFFF"/>
        </w:rPr>
        <w:t xml:space="preserve">Wherefore should you do this? </w:t>
      </w:r>
    </w:p>
    <w:p w14:paraId="0CA9B4B4" w14:textId="77777777" w:rsidR="002A134F" w:rsidRPr="0055219E" w:rsidRDefault="002A134F" w:rsidP="00CF1E13">
      <w:pPr>
        <w:rPr>
          <w:color w:val="222222"/>
          <w:shd w:val="clear" w:color="auto" w:fill="FFFFFF"/>
        </w:rPr>
      </w:pPr>
    </w:p>
    <w:p w14:paraId="652D7034" w14:textId="14079C19" w:rsidR="002A134F" w:rsidRPr="0055219E" w:rsidRDefault="002A134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1B366C7C" w14:textId="411BF1BC" w:rsidR="002A134F" w:rsidRPr="0055219E" w:rsidRDefault="00A50A9C" w:rsidP="00CF1E13">
      <w:pPr>
        <w:rPr>
          <w:color w:val="222222"/>
          <w:shd w:val="clear" w:color="auto" w:fill="FFFFFF"/>
        </w:rPr>
      </w:pPr>
      <w:r w:rsidRPr="0055219E">
        <w:rPr>
          <w:color w:val="222222"/>
          <w:shd w:val="clear" w:color="auto" w:fill="FFFFFF"/>
        </w:rPr>
        <w:t>I’m all for rebellion, but</w:t>
      </w:r>
      <w:r w:rsidR="002A134F" w:rsidRPr="0055219E">
        <w:rPr>
          <w:color w:val="222222"/>
          <w:shd w:val="clear" w:color="auto" w:fill="FFFFFF"/>
        </w:rPr>
        <w:t xml:space="preserve"> </w:t>
      </w:r>
      <w:r w:rsidR="0099200D" w:rsidRPr="0055219E">
        <w:rPr>
          <w:color w:val="222222"/>
          <w:shd w:val="clear" w:color="auto" w:fill="FFFFFF"/>
        </w:rPr>
        <w:t xml:space="preserve">this breaks all rules of performance theory. </w:t>
      </w:r>
    </w:p>
    <w:p w14:paraId="07529A9B" w14:textId="1F39AD69" w:rsidR="00FB151D" w:rsidRPr="0055219E" w:rsidRDefault="00FB151D" w:rsidP="00CF1E13">
      <w:pPr>
        <w:rPr>
          <w:color w:val="222222"/>
          <w:shd w:val="clear" w:color="auto" w:fill="FFFFFF"/>
        </w:rPr>
      </w:pPr>
      <w:r w:rsidRPr="0055219E">
        <w:rPr>
          <w:color w:val="222222"/>
          <w:shd w:val="clear" w:color="auto" w:fill="FFFFFF"/>
        </w:rPr>
        <w:t xml:space="preserve"> </w:t>
      </w:r>
    </w:p>
    <w:p w14:paraId="0701E196" w14:textId="4568B8E9" w:rsidR="00FB151D"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B151D" w:rsidRPr="0055219E">
        <w:rPr>
          <w:color w:val="222222"/>
          <w:shd w:val="clear" w:color="auto" w:fill="FFFFFF"/>
        </w:rPr>
        <w:t>RICHARD</w:t>
      </w:r>
    </w:p>
    <w:p w14:paraId="4D7947E5" w14:textId="4B51B500" w:rsidR="00FB151D" w:rsidRPr="0055219E" w:rsidRDefault="00A83D94" w:rsidP="00CF1E13">
      <w:pPr>
        <w:rPr>
          <w:color w:val="222222"/>
          <w:shd w:val="clear" w:color="auto" w:fill="FFFFFF"/>
        </w:rPr>
      </w:pPr>
      <w:r w:rsidRPr="0055219E">
        <w:rPr>
          <w:color w:val="222222"/>
          <w:shd w:val="clear" w:color="auto" w:fill="FFFFFF"/>
        </w:rPr>
        <w:t>My dad</w:t>
      </w:r>
      <w:r w:rsidR="005D1DC7" w:rsidRPr="0055219E">
        <w:rPr>
          <w:color w:val="222222"/>
          <w:shd w:val="clear" w:color="auto" w:fill="FFFFFF"/>
        </w:rPr>
        <w:t xml:space="preserve"> assembled this</w:t>
      </w:r>
      <w:r w:rsidR="00CF1E13" w:rsidRPr="0055219E">
        <w:rPr>
          <w:color w:val="222222"/>
          <w:shd w:val="clear" w:color="auto" w:fill="FFFFFF"/>
        </w:rPr>
        <w:t xml:space="preserve"> company and directed </w:t>
      </w:r>
      <w:r w:rsidR="00266D07" w:rsidRPr="0055219E">
        <w:rPr>
          <w:color w:val="222222"/>
          <w:shd w:val="clear" w:color="auto" w:fill="FFFFFF"/>
        </w:rPr>
        <w:t xml:space="preserve">— </w:t>
      </w:r>
      <w:r w:rsidR="005A2F06" w:rsidRPr="0055219E">
        <w:rPr>
          <w:color w:val="222222"/>
          <w:shd w:val="clear" w:color="auto" w:fill="FFFFFF"/>
        </w:rPr>
        <w:t xml:space="preserve"> </w:t>
      </w:r>
    </w:p>
    <w:p w14:paraId="552A6090" w14:textId="77777777" w:rsidR="00FB151D" w:rsidRPr="0055219E" w:rsidRDefault="00FB151D" w:rsidP="00CF1E13">
      <w:pPr>
        <w:rPr>
          <w:color w:val="222222"/>
          <w:shd w:val="clear" w:color="auto" w:fill="FFFFFF"/>
        </w:rPr>
      </w:pPr>
    </w:p>
    <w:p w14:paraId="55C76A66" w14:textId="21A24135" w:rsidR="00FB151D"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B151D" w:rsidRPr="0055219E">
        <w:rPr>
          <w:color w:val="222222"/>
          <w:shd w:val="clear" w:color="auto" w:fill="FFFFFF"/>
        </w:rPr>
        <w:t>AUGUSTINE</w:t>
      </w:r>
    </w:p>
    <w:p w14:paraId="6B9B5448" w14:textId="4244B3DC" w:rsidR="00FB151D" w:rsidRPr="0055219E" w:rsidRDefault="00266D07" w:rsidP="00CF1E13">
      <w:pPr>
        <w:rPr>
          <w:color w:val="222222"/>
          <w:shd w:val="clear" w:color="auto" w:fill="FFFFFF"/>
        </w:rPr>
      </w:pPr>
      <w:r w:rsidRPr="0055219E">
        <w:rPr>
          <w:color w:val="222222"/>
          <w:shd w:val="clear" w:color="auto" w:fill="FFFFFF"/>
        </w:rPr>
        <w:t xml:space="preserve">No — he didn’t — </w:t>
      </w:r>
      <w:r w:rsidR="00FB151D" w:rsidRPr="0055219E">
        <w:rPr>
          <w:color w:val="222222"/>
          <w:shd w:val="clear" w:color="auto" w:fill="FFFFFF"/>
        </w:rPr>
        <w:t xml:space="preserve">Henry did! </w:t>
      </w:r>
      <w:r w:rsidR="00FB151D" w:rsidRPr="0055219E">
        <w:rPr>
          <w:color w:val="222222"/>
          <w:shd w:val="clear" w:color="auto" w:fill="FFFFFF"/>
        </w:rPr>
        <w:br/>
      </w:r>
    </w:p>
    <w:p w14:paraId="4FB13CCF" w14:textId="3BA2F14E" w:rsidR="00FB151D"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B151D" w:rsidRPr="0055219E">
        <w:rPr>
          <w:color w:val="222222"/>
          <w:shd w:val="clear" w:color="auto" w:fill="FFFFFF"/>
        </w:rPr>
        <w:t>LIZ</w:t>
      </w:r>
    </w:p>
    <w:p w14:paraId="2B9DDB0A" w14:textId="6ACC7F83" w:rsidR="00FB151D" w:rsidRPr="0055219E" w:rsidRDefault="00266D07" w:rsidP="00CF1E13">
      <w:pPr>
        <w:rPr>
          <w:color w:val="222222"/>
          <w:shd w:val="clear" w:color="auto" w:fill="FFFFFF"/>
        </w:rPr>
      </w:pPr>
      <w:r w:rsidRPr="0055219E">
        <w:rPr>
          <w:color w:val="222222"/>
          <w:shd w:val="clear" w:color="auto" w:fill="FFFFFF"/>
        </w:rPr>
        <w:t xml:space="preserve">We did — </w:t>
      </w:r>
      <w:r w:rsidR="00FB151D" w:rsidRPr="0055219E">
        <w:rPr>
          <w:color w:val="222222"/>
          <w:shd w:val="clear" w:color="auto" w:fill="FFFFFF"/>
        </w:rPr>
        <w:t xml:space="preserve">with Henry! </w:t>
      </w:r>
    </w:p>
    <w:p w14:paraId="6517B6BC" w14:textId="77777777" w:rsidR="00FB4A72"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p>
    <w:p w14:paraId="5D21243C" w14:textId="44CA1A53" w:rsidR="00FB151D" w:rsidRPr="0055219E" w:rsidRDefault="00FB4A72"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B151D" w:rsidRPr="0055219E">
        <w:rPr>
          <w:color w:val="222222"/>
          <w:shd w:val="clear" w:color="auto" w:fill="FFFFFF"/>
        </w:rPr>
        <w:t>RICHARD</w:t>
      </w:r>
    </w:p>
    <w:p w14:paraId="7BF60201" w14:textId="6AD962FD" w:rsidR="003E769F" w:rsidRPr="0055219E" w:rsidRDefault="003E769F" w:rsidP="00CF1E13">
      <w:pPr>
        <w:rPr>
          <w:color w:val="222222"/>
          <w:shd w:val="clear" w:color="auto" w:fill="FFFFFF"/>
        </w:rPr>
      </w:pPr>
      <w:r w:rsidRPr="0055219E">
        <w:rPr>
          <w:color w:val="222222"/>
          <w:shd w:val="clear" w:color="auto" w:fill="FFFFFF"/>
        </w:rPr>
        <w:t xml:space="preserve">Who’s “we” Liz? We all know you’re Queen Elizabeth! </w:t>
      </w:r>
    </w:p>
    <w:p w14:paraId="15D4D43E" w14:textId="77777777" w:rsidR="00266D07" w:rsidRPr="0055219E" w:rsidRDefault="00266D07" w:rsidP="00CF1E13">
      <w:pPr>
        <w:rPr>
          <w:color w:val="222222"/>
          <w:shd w:val="clear" w:color="auto" w:fill="FFFFFF"/>
        </w:rPr>
      </w:pPr>
    </w:p>
    <w:p w14:paraId="25FAD012" w14:textId="65C46005" w:rsidR="00266D07" w:rsidRPr="0055219E" w:rsidRDefault="00266D07" w:rsidP="00266D07">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0DEFF74" w14:textId="39A4814C" w:rsidR="00266D07" w:rsidRPr="0055219E" w:rsidRDefault="00266D07" w:rsidP="00CF1E13">
      <w:pPr>
        <w:rPr>
          <w:color w:val="222222"/>
          <w:shd w:val="clear" w:color="auto" w:fill="FFFFFF"/>
        </w:rPr>
      </w:pPr>
      <w:r w:rsidRPr="0055219E">
        <w:rPr>
          <w:color w:val="222222"/>
          <w:shd w:val="clear" w:color="auto" w:fill="FFFFFF"/>
        </w:rPr>
        <w:t xml:space="preserve">Whoa — Brain melt. </w:t>
      </w:r>
    </w:p>
    <w:p w14:paraId="52C79CAA" w14:textId="77777777" w:rsidR="003E769F" w:rsidRPr="0055219E" w:rsidRDefault="003E769F" w:rsidP="00CF1E13">
      <w:pPr>
        <w:rPr>
          <w:color w:val="222222"/>
          <w:shd w:val="clear" w:color="auto" w:fill="FFFFFF"/>
        </w:rPr>
      </w:pPr>
    </w:p>
    <w:p w14:paraId="4ED1F721" w14:textId="62CEDC81" w:rsidR="003E769F" w:rsidRPr="0055219E" w:rsidRDefault="003E769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B546939" w14:textId="77777777" w:rsidR="003E769F" w:rsidRPr="0055219E" w:rsidRDefault="003E769F" w:rsidP="00CF1E13">
      <w:pPr>
        <w:rPr>
          <w:color w:val="222222"/>
          <w:shd w:val="clear" w:color="auto" w:fill="FFFFFF"/>
        </w:rPr>
      </w:pPr>
      <w:r w:rsidRPr="0055219E">
        <w:rPr>
          <w:color w:val="222222"/>
          <w:shd w:val="clear" w:color="auto" w:fill="FFFFFF"/>
        </w:rPr>
        <w:t xml:space="preserve">I am not! I’m just </w:t>
      </w:r>
      <w:r w:rsidRPr="0055219E">
        <w:rPr>
          <w:i/>
          <w:color w:val="222222"/>
          <w:shd w:val="clear" w:color="auto" w:fill="FFFFFF"/>
        </w:rPr>
        <w:t>Liz</w:t>
      </w:r>
      <w:r w:rsidRPr="0055219E">
        <w:rPr>
          <w:color w:val="222222"/>
          <w:shd w:val="clear" w:color="auto" w:fill="FFFFFF"/>
        </w:rPr>
        <w:t xml:space="preserve">. </w:t>
      </w:r>
    </w:p>
    <w:p w14:paraId="1E5FB8A9" w14:textId="77777777" w:rsidR="003E769F" w:rsidRPr="0055219E" w:rsidRDefault="003E769F" w:rsidP="00CF1E13">
      <w:pPr>
        <w:rPr>
          <w:color w:val="222222"/>
          <w:shd w:val="clear" w:color="auto" w:fill="FFFFFF"/>
        </w:rPr>
      </w:pPr>
    </w:p>
    <w:p w14:paraId="4A9F07A5" w14:textId="72FAE63D" w:rsidR="003E769F" w:rsidRPr="0055219E" w:rsidRDefault="003E769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D8D8DD1" w14:textId="1043E60B" w:rsidR="003E769F" w:rsidRPr="0055219E" w:rsidRDefault="003E769F" w:rsidP="00CF1E13">
      <w:pPr>
        <w:rPr>
          <w:color w:val="222222"/>
          <w:shd w:val="clear" w:color="auto" w:fill="FFFFFF"/>
        </w:rPr>
      </w:pPr>
      <w:r w:rsidRPr="0055219E">
        <w:rPr>
          <w:color w:val="222222"/>
          <w:shd w:val="clear" w:color="auto" w:fill="FFFFFF"/>
        </w:rPr>
        <w:t xml:space="preserve">Her first </w:t>
      </w:r>
      <w:r w:rsidR="006223A4" w:rsidRPr="0055219E">
        <w:rPr>
          <w:color w:val="222222"/>
          <w:shd w:val="clear" w:color="auto" w:fill="FFFFFF"/>
        </w:rPr>
        <w:t xml:space="preserve">club </w:t>
      </w:r>
      <w:r w:rsidRPr="0055219E">
        <w:rPr>
          <w:color w:val="222222"/>
          <w:shd w:val="clear" w:color="auto" w:fill="FFFFFF"/>
        </w:rPr>
        <w:t xml:space="preserve">meeting — She says we can’t have iPhones — Only she can! </w:t>
      </w:r>
    </w:p>
    <w:p w14:paraId="593BE0AB" w14:textId="77777777" w:rsidR="003E769F" w:rsidRPr="0055219E" w:rsidRDefault="003E769F" w:rsidP="00CF1E13">
      <w:pPr>
        <w:rPr>
          <w:color w:val="222222"/>
          <w:shd w:val="clear" w:color="auto" w:fill="FFFFFF"/>
        </w:rPr>
      </w:pPr>
    </w:p>
    <w:p w14:paraId="6926DF94" w14:textId="1BF67995" w:rsidR="003E769F" w:rsidRPr="0055219E" w:rsidRDefault="003E769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B4E862E" w14:textId="032F91FE" w:rsidR="003E769F" w:rsidRPr="0055219E" w:rsidRDefault="003E769F" w:rsidP="003E769F">
      <w:pPr>
        <w:rPr>
          <w:color w:val="222222"/>
          <w:shd w:val="clear" w:color="auto" w:fill="FFFFFF"/>
        </w:rPr>
      </w:pPr>
      <w:r w:rsidRPr="0055219E">
        <w:rPr>
          <w:color w:val="222222"/>
          <w:shd w:val="clear" w:color="auto" w:fill="FFFFFF"/>
        </w:rPr>
        <w:t>The excess of apparel and the superfluity</w:t>
      </w:r>
      <w:r w:rsidR="00266D07" w:rsidRPr="0055219E">
        <w:rPr>
          <w:color w:val="222222"/>
          <w:shd w:val="clear" w:color="auto" w:fill="FFFFFF"/>
        </w:rPr>
        <w:t xml:space="preserve"> of unnecessary foreign wares —</w:t>
      </w:r>
      <w:r w:rsidRPr="0055219E">
        <w:rPr>
          <w:color w:val="222222"/>
          <w:shd w:val="clear" w:color="auto" w:fill="FFFFFF"/>
        </w:rPr>
        <w:t xml:space="preserve"> (</w:t>
      </w:r>
      <w:r w:rsidRPr="0055219E">
        <w:rPr>
          <w:i/>
          <w:color w:val="222222"/>
          <w:shd w:val="clear" w:color="auto" w:fill="FFFFFF"/>
        </w:rPr>
        <w:t xml:space="preserve">To </w:t>
      </w:r>
      <w:r w:rsidR="00266D07" w:rsidRPr="0055219E">
        <w:rPr>
          <w:i/>
          <w:color w:val="222222"/>
          <w:shd w:val="clear" w:color="auto" w:fill="FFFFFF"/>
        </w:rPr>
        <w:t>audience</w:t>
      </w:r>
      <w:r w:rsidR="00CA0B0F" w:rsidRPr="0055219E">
        <w:rPr>
          <w:i/>
          <w:color w:val="222222"/>
          <w:shd w:val="clear" w:color="auto" w:fill="FFFFFF"/>
        </w:rPr>
        <w:t>.)</w:t>
      </w:r>
      <w:r w:rsidRPr="0055219E">
        <w:rPr>
          <w:color w:val="222222"/>
          <w:shd w:val="clear" w:color="auto" w:fill="FFFFFF"/>
        </w:rPr>
        <w:t xml:space="preserve"> </w:t>
      </w:r>
      <w:r w:rsidR="00266D07" w:rsidRPr="0055219E">
        <w:rPr>
          <w:color w:val="222222"/>
          <w:shd w:val="clear" w:color="auto" w:fill="FFFFFF"/>
        </w:rPr>
        <w:t>NONE</w:t>
      </w:r>
      <w:r w:rsidRPr="0055219E">
        <w:rPr>
          <w:color w:val="222222"/>
          <w:shd w:val="clear" w:color="auto" w:fill="FFFFFF"/>
        </w:rPr>
        <w:t xml:space="preserve"> shall wear in his apparel — Any silk of the color of purple, cloth of gold</w:t>
      </w:r>
      <w:r w:rsidR="00266D07" w:rsidRPr="0055219E">
        <w:rPr>
          <w:color w:val="222222"/>
          <w:shd w:val="clear" w:color="auto" w:fill="FFFFFF"/>
        </w:rPr>
        <w:t xml:space="preserve"> — </w:t>
      </w:r>
    </w:p>
    <w:p w14:paraId="0BF572B7" w14:textId="77777777" w:rsidR="003E769F" w:rsidRPr="0055219E" w:rsidRDefault="003E769F" w:rsidP="003E769F">
      <w:pPr>
        <w:rPr>
          <w:color w:val="222222"/>
          <w:shd w:val="clear" w:color="auto" w:fill="FFFFFF"/>
        </w:rPr>
      </w:pPr>
    </w:p>
    <w:p w14:paraId="146D4B9C" w14:textId="6D191F28" w:rsidR="003E769F" w:rsidRPr="0055219E" w:rsidRDefault="003E769F" w:rsidP="003E76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FFA5D7D" w14:textId="1A11F8A0" w:rsidR="003E769F" w:rsidRPr="0055219E" w:rsidRDefault="003E769F" w:rsidP="003E769F">
      <w:pPr>
        <w:rPr>
          <w:color w:val="222222"/>
          <w:shd w:val="clear" w:color="auto" w:fill="FFFFFF"/>
        </w:rPr>
      </w:pPr>
      <w:r w:rsidRPr="0055219E">
        <w:rPr>
          <w:color w:val="222222"/>
          <w:shd w:val="clear" w:color="auto" w:fill="FFFFFF"/>
        </w:rPr>
        <w:t xml:space="preserve">Are you nuts? </w:t>
      </w:r>
    </w:p>
    <w:p w14:paraId="173621FF" w14:textId="5CF1F522" w:rsidR="003E769F" w:rsidRPr="0055219E" w:rsidRDefault="003E769F" w:rsidP="003E769F">
      <w:pPr>
        <w:rPr>
          <w:color w:val="222222"/>
          <w:shd w:val="clear" w:color="auto" w:fill="FFFFFF"/>
        </w:rPr>
      </w:pPr>
    </w:p>
    <w:p w14:paraId="764B790E" w14:textId="11AF6233" w:rsidR="006223A4" w:rsidRPr="0055219E" w:rsidRDefault="006223A4" w:rsidP="003E76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0EB34EA" w14:textId="02BE694C" w:rsidR="006223A4" w:rsidRPr="0055219E" w:rsidRDefault="006223A4" w:rsidP="006223A4">
      <w:pPr>
        <w:rPr>
          <w:color w:val="222222"/>
          <w:shd w:val="clear" w:color="auto" w:fill="FFFFFF"/>
        </w:rPr>
      </w:pPr>
      <w:r w:rsidRPr="0055219E">
        <w:rPr>
          <w:color w:val="222222"/>
          <w:shd w:val="clear" w:color="auto" w:fill="FFFFFF"/>
        </w:rPr>
        <w:t xml:space="preserve">Look at them! These bonnets they wear?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HENRY II </w:t>
      </w:r>
    </w:p>
    <w:p w14:paraId="363E0017" w14:textId="68158D5D" w:rsidR="006223A4" w:rsidRPr="0055219E" w:rsidRDefault="00A50A9C" w:rsidP="006223A4">
      <w:pPr>
        <w:rPr>
          <w:color w:val="222222"/>
          <w:shd w:val="clear" w:color="auto" w:fill="FFFFFF"/>
        </w:rPr>
      </w:pPr>
      <w:r w:rsidRPr="0055219E">
        <w:rPr>
          <w:color w:val="222222"/>
          <w:shd w:val="clear" w:color="auto" w:fill="FFFFFF"/>
        </w:rPr>
        <w:t>The</w:t>
      </w:r>
      <w:r w:rsidR="006223A4" w:rsidRPr="0055219E">
        <w:rPr>
          <w:color w:val="222222"/>
          <w:shd w:val="clear" w:color="auto" w:fill="FFFFFF"/>
        </w:rPr>
        <w:t xml:space="preserve"> East Chea</w:t>
      </w:r>
      <w:r w:rsidRPr="0055219E">
        <w:rPr>
          <w:color w:val="222222"/>
          <w:shd w:val="clear" w:color="auto" w:fill="FFFFFF"/>
        </w:rPr>
        <w:t xml:space="preserve">p Drama Club has no dress code! We’re free ponies — Rebels! </w:t>
      </w:r>
      <w:r w:rsidR="0099200D" w:rsidRPr="0055219E">
        <w:rPr>
          <w:color w:val="222222"/>
          <w:shd w:val="clear" w:color="auto" w:fill="FFFFFF"/>
        </w:rPr>
        <w:t xml:space="preserve">But we do adhere to some plan of dramatic composition! </w:t>
      </w:r>
    </w:p>
    <w:p w14:paraId="3934FD7B" w14:textId="77777777" w:rsidR="006223A4" w:rsidRPr="0055219E" w:rsidRDefault="006223A4" w:rsidP="006223A4">
      <w:pPr>
        <w:rPr>
          <w:color w:val="222222"/>
          <w:shd w:val="clear" w:color="auto" w:fill="FFFFFF"/>
        </w:rPr>
      </w:pPr>
    </w:p>
    <w:p w14:paraId="40ED33FF" w14:textId="7604F462" w:rsidR="006223A4" w:rsidRPr="0055219E" w:rsidRDefault="006223A4"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52D7E60" w14:textId="24E60933" w:rsidR="006223A4" w:rsidRPr="0055219E" w:rsidRDefault="006223A4" w:rsidP="00266D07">
      <w:pPr>
        <w:rPr>
          <w:color w:val="222222"/>
          <w:shd w:val="clear" w:color="auto" w:fill="FFFFFF"/>
        </w:rPr>
      </w:pPr>
      <w:r w:rsidRPr="0055219E">
        <w:rPr>
          <w:color w:val="222222"/>
          <w:shd w:val="clear" w:color="auto" w:fill="FFFFFF"/>
        </w:rPr>
        <w:t xml:space="preserve">Well </w:t>
      </w:r>
      <w:r w:rsidR="00266D07" w:rsidRPr="0055219E">
        <w:rPr>
          <w:i/>
          <w:color w:val="222222"/>
          <w:shd w:val="clear" w:color="auto" w:fill="FFFFFF"/>
        </w:rPr>
        <w:t>We</w:t>
      </w:r>
      <w:r w:rsidRPr="0055219E">
        <w:rPr>
          <w:color w:val="222222"/>
          <w:shd w:val="clear" w:color="auto" w:fill="FFFFFF"/>
        </w:rPr>
        <w:t xml:space="preserve"> do</w:t>
      </w:r>
      <w:r w:rsidR="0099200D" w:rsidRPr="0055219E">
        <w:rPr>
          <w:color w:val="222222"/>
          <w:shd w:val="clear" w:color="auto" w:fill="FFFFFF"/>
        </w:rPr>
        <w:t xml:space="preserve"> have a dress code</w:t>
      </w:r>
      <w:r w:rsidRPr="0055219E">
        <w:rPr>
          <w:color w:val="222222"/>
          <w:shd w:val="clear" w:color="auto" w:fill="FFFFFF"/>
        </w:rPr>
        <w:t xml:space="preserve">! </w:t>
      </w:r>
      <w:r w:rsidR="0099200D" w:rsidRPr="0055219E">
        <w:rPr>
          <w:color w:val="222222"/>
          <w:shd w:val="clear" w:color="auto" w:fill="FFFFFF"/>
        </w:rPr>
        <w:t xml:space="preserve">And it’s important to us! </w:t>
      </w:r>
      <w:r w:rsidR="00266D07" w:rsidRPr="0055219E">
        <w:rPr>
          <w:color w:val="222222"/>
          <w:shd w:val="clear" w:color="auto" w:fill="FFFFFF"/>
        </w:rPr>
        <w:t xml:space="preserve">To the tower with all of you! </w:t>
      </w:r>
    </w:p>
    <w:p w14:paraId="1967E493" w14:textId="77777777" w:rsidR="006223A4" w:rsidRPr="0055219E" w:rsidRDefault="006223A4" w:rsidP="006223A4">
      <w:pPr>
        <w:rPr>
          <w:color w:val="222222"/>
          <w:shd w:val="clear" w:color="auto" w:fill="FFFFFF"/>
        </w:rPr>
      </w:pPr>
    </w:p>
    <w:p w14:paraId="41B888E2" w14:textId="348763D2" w:rsidR="006223A4" w:rsidRPr="0055219E" w:rsidRDefault="006223A4"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A16C148" w14:textId="15D8C558" w:rsidR="006223A4" w:rsidRPr="0055219E" w:rsidRDefault="006223A4" w:rsidP="006223A4">
      <w:pPr>
        <w:rPr>
          <w:color w:val="222222"/>
          <w:shd w:val="clear" w:color="auto" w:fill="FFFFFF"/>
        </w:rPr>
      </w:pPr>
      <w:r w:rsidRPr="0055219E">
        <w:rPr>
          <w:color w:val="222222"/>
          <w:shd w:val="clear" w:color="auto" w:fill="FFFFFF"/>
        </w:rPr>
        <w:lastRenderedPageBreak/>
        <w:t xml:space="preserve">Oh my god — </w:t>
      </w:r>
      <w:r w:rsidR="00420589" w:rsidRPr="0055219E">
        <w:rPr>
          <w:color w:val="222222"/>
          <w:shd w:val="clear" w:color="auto" w:fill="FFFFFF"/>
        </w:rPr>
        <w:t>What is even happening</w:t>
      </w:r>
      <w:r w:rsidR="00266D07" w:rsidRPr="0055219E">
        <w:rPr>
          <w:color w:val="222222"/>
          <w:shd w:val="clear" w:color="auto" w:fill="FFFFFF"/>
        </w:rPr>
        <w:t xml:space="preserve">? </w:t>
      </w:r>
    </w:p>
    <w:p w14:paraId="27FBB701" w14:textId="77777777" w:rsidR="0099200D" w:rsidRPr="0055219E" w:rsidRDefault="0099200D" w:rsidP="006223A4">
      <w:pPr>
        <w:rPr>
          <w:color w:val="222222"/>
          <w:shd w:val="clear" w:color="auto" w:fill="FFFFFF"/>
        </w:rPr>
      </w:pPr>
    </w:p>
    <w:p w14:paraId="7EA87428" w14:textId="122D30D1" w:rsidR="0099200D" w:rsidRPr="0055219E" w:rsidRDefault="0099200D"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1F7D17B9" w14:textId="3F769AE2" w:rsidR="0099200D" w:rsidRPr="0055219E" w:rsidRDefault="0099200D" w:rsidP="006223A4">
      <w:pPr>
        <w:rPr>
          <w:color w:val="222222"/>
          <w:shd w:val="clear" w:color="auto" w:fill="FFFFFF"/>
        </w:rPr>
      </w:pPr>
      <w:r w:rsidRPr="0055219E">
        <w:rPr>
          <w:color w:val="222222"/>
          <w:shd w:val="clear" w:color="auto" w:fill="FFFFFF"/>
        </w:rPr>
        <w:t xml:space="preserve">This is a High School? We don’t have a “tower” — </w:t>
      </w:r>
    </w:p>
    <w:p w14:paraId="6AB6704E" w14:textId="77777777" w:rsidR="0099200D" w:rsidRPr="0055219E" w:rsidRDefault="0099200D" w:rsidP="006223A4">
      <w:pPr>
        <w:rPr>
          <w:color w:val="222222"/>
          <w:shd w:val="clear" w:color="auto" w:fill="FFFFFF"/>
        </w:rPr>
      </w:pPr>
    </w:p>
    <w:p w14:paraId="73FF4AE2" w14:textId="558F11C7" w:rsidR="0099200D" w:rsidRPr="0055219E" w:rsidRDefault="0099200D"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3E8A52F" w14:textId="05A824C0" w:rsidR="0099200D" w:rsidRPr="0055219E" w:rsidRDefault="0099200D" w:rsidP="006223A4">
      <w:pPr>
        <w:rPr>
          <w:color w:val="222222"/>
          <w:shd w:val="clear" w:color="auto" w:fill="FFFFFF"/>
        </w:rPr>
      </w:pPr>
      <w:r w:rsidRPr="0055219E">
        <w:rPr>
          <w:color w:val="222222"/>
          <w:shd w:val="clear" w:color="auto" w:fill="FFFFFF"/>
        </w:rPr>
        <w:t xml:space="preserve">To — Detention! To the principal’s office! </w:t>
      </w:r>
    </w:p>
    <w:p w14:paraId="5BDA2DDE" w14:textId="77777777" w:rsidR="006223A4" w:rsidRPr="0055219E" w:rsidRDefault="006223A4" w:rsidP="006223A4">
      <w:pPr>
        <w:rPr>
          <w:color w:val="222222"/>
          <w:shd w:val="clear" w:color="auto" w:fill="FFFFFF"/>
        </w:rPr>
      </w:pPr>
    </w:p>
    <w:p w14:paraId="5C1E8ECA" w14:textId="0932FEA4" w:rsidR="006223A4" w:rsidRPr="0055219E" w:rsidRDefault="006223A4"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66D07" w:rsidRPr="0055219E">
        <w:rPr>
          <w:color w:val="222222"/>
          <w:shd w:val="clear" w:color="auto" w:fill="FFFFFF"/>
        </w:rPr>
        <w:t>GEORGE</w:t>
      </w:r>
    </w:p>
    <w:p w14:paraId="6CA9D71B" w14:textId="156EF799" w:rsidR="0099200D" w:rsidRPr="0055219E" w:rsidRDefault="0099200D" w:rsidP="006223A4">
      <w:pPr>
        <w:rPr>
          <w:color w:val="222222"/>
          <w:shd w:val="clear" w:color="auto" w:fill="FFFFFF"/>
        </w:rPr>
      </w:pPr>
      <w:r w:rsidRPr="0055219E">
        <w:rPr>
          <w:color w:val="222222"/>
          <w:shd w:val="clear" w:color="auto" w:fill="FFFFFF"/>
        </w:rPr>
        <w:t xml:space="preserve">Only administrative staff can refer a student to detention — </w:t>
      </w:r>
    </w:p>
    <w:p w14:paraId="4AAE2284" w14:textId="77777777" w:rsidR="0099200D" w:rsidRPr="0055219E" w:rsidRDefault="0099200D" w:rsidP="006223A4">
      <w:pPr>
        <w:rPr>
          <w:color w:val="222222"/>
          <w:shd w:val="clear" w:color="auto" w:fill="FFFFFF"/>
        </w:rPr>
      </w:pPr>
    </w:p>
    <w:p w14:paraId="5D1D73A9" w14:textId="0DDD1D76" w:rsidR="0099200D" w:rsidRPr="0055219E" w:rsidRDefault="0099200D"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4DEAF462" w14:textId="0E9F812E" w:rsidR="0099200D" w:rsidRPr="0055219E" w:rsidRDefault="0099200D" w:rsidP="006223A4">
      <w:pPr>
        <w:rPr>
          <w:color w:val="222222"/>
          <w:shd w:val="clear" w:color="auto" w:fill="FFFFFF"/>
        </w:rPr>
      </w:pPr>
      <w:r w:rsidRPr="0055219E">
        <w:rPr>
          <w:color w:val="222222"/>
          <w:shd w:val="clear" w:color="auto" w:fill="FFFFFF"/>
        </w:rPr>
        <w:t xml:space="preserve">We are Queen! </w:t>
      </w:r>
    </w:p>
    <w:p w14:paraId="3AEF6FC4" w14:textId="77777777" w:rsidR="0099200D" w:rsidRPr="0055219E" w:rsidRDefault="0099200D" w:rsidP="006223A4">
      <w:pPr>
        <w:rPr>
          <w:color w:val="222222"/>
          <w:shd w:val="clear" w:color="auto" w:fill="FFFFFF"/>
        </w:rPr>
      </w:pPr>
    </w:p>
    <w:p w14:paraId="182B866C" w14:textId="78D94C26" w:rsidR="0099200D" w:rsidRPr="0055219E" w:rsidRDefault="0099200D"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36C54B04" w14:textId="1782E845" w:rsidR="006223A4" w:rsidRPr="0055219E" w:rsidRDefault="0099200D" w:rsidP="006223A4">
      <w:pPr>
        <w:rPr>
          <w:color w:val="222222"/>
          <w:shd w:val="clear" w:color="auto" w:fill="FFFFFF"/>
        </w:rPr>
      </w:pPr>
      <w:r w:rsidRPr="0055219E">
        <w:rPr>
          <w:color w:val="222222"/>
          <w:shd w:val="clear" w:color="auto" w:fill="FFFFFF"/>
        </w:rPr>
        <w:t>And we</w:t>
      </w:r>
      <w:r w:rsidR="006223A4" w:rsidRPr="0055219E">
        <w:rPr>
          <w:color w:val="222222"/>
          <w:shd w:val="clear" w:color="auto" w:fill="FFFFFF"/>
        </w:rPr>
        <w:t xml:space="preserve"> are gentlemen in ordinary — </w:t>
      </w:r>
      <w:r w:rsidR="00F93B54" w:rsidRPr="0055219E">
        <w:rPr>
          <w:color w:val="222222"/>
          <w:shd w:val="clear" w:color="auto" w:fill="FFFFFF"/>
        </w:rPr>
        <w:t xml:space="preserve"> </w:t>
      </w:r>
      <w:r w:rsidR="00266D07" w:rsidRPr="0055219E">
        <w:rPr>
          <w:color w:val="222222"/>
          <w:shd w:val="clear" w:color="auto" w:fill="FFFFFF"/>
        </w:rPr>
        <w:t xml:space="preserve">In search of script — And cast and — </w:t>
      </w:r>
    </w:p>
    <w:p w14:paraId="0ACCCA83" w14:textId="77777777" w:rsidR="006223A4" w:rsidRPr="0055219E" w:rsidRDefault="006223A4" w:rsidP="006223A4">
      <w:pPr>
        <w:rPr>
          <w:color w:val="222222"/>
          <w:shd w:val="clear" w:color="auto" w:fill="FFFFFF"/>
        </w:rPr>
      </w:pPr>
    </w:p>
    <w:p w14:paraId="6D81A7A1" w14:textId="61B6DB77" w:rsidR="006223A4" w:rsidRPr="0055219E" w:rsidRDefault="006223A4" w:rsidP="006223A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013BAF32" w14:textId="09E82687" w:rsidR="006223A4" w:rsidRPr="0055219E" w:rsidRDefault="00266D07" w:rsidP="006223A4">
      <w:pPr>
        <w:rPr>
          <w:color w:val="222222"/>
          <w:shd w:val="clear" w:color="auto" w:fill="FFFFFF"/>
        </w:rPr>
      </w:pPr>
      <w:r w:rsidRPr="0055219E">
        <w:rPr>
          <w:color w:val="222222"/>
          <w:shd w:val="clear" w:color="auto" w:fill="FFFFFF"/>
        </w:rPr>
        <w:t>(</w:t>
      </w:r>
      <w:r w:rsidRPr="0055219E">
        <w:rPr>
          <w:i/>
          <w:color w:val="222222"/>
          <w:shd w:val="clear" w:color="auto" w:fill="FFFFFF"/>
        </w:rPr>
        <w:t>Stalking the audience like a puma</w:t>
      </w:r>
      <w:r w:rsidRPr="0055219E">
        <w:rPr>
          <w:color w:val="222222"/>
          <w:shd w:val="clear" w:color="auto" w:fill="FFFFFF"/>
        </w:rPr>
        <w:t xml:space="preserve">.) </w:t>
      </w:r>
      <w:r w:rsidR="006223A4" w:rsidRPr="0055219E">
        <w:rPr>
          <w:color w:val="222222"/>
          <w:shd w:val="clear" w:color="auto" w:fill="FFFFFF"/>
        </w:rPr>
        <w:t xml:space="preserve">When the common people can wear bonnets — manifest decay of the </w:t>
      </w:r>
      <w:r w:rsidR="006223A4" w:rsidRPr="0055219E">
        <w:rPr>
          <w:i/>
          <w:color w:val="222222"/>
          <w:shd w:val="clear" w:color="auto" w:fill="FFFFFF"/>
        </w:rPr>
        <w:t>whole realm</w:t>
      </w:r>
      <w:r w:rsidRPr="0055219E">
        <w:rPr>
          <w:color w:val="222222"/>
          <w:shd w:val="clear" w:color="auto" w:fill="FFFFFF"/>
        </w:rPr>
        <w:t xml:space="preserve"> is like to follow!</w:t>
      </w:r>
      <w:r w:rsidR="006223A4" w:rsidRPr="0055219E">
        <w:rPr>
          <w:color w:val="222222"/>
          <w:shd w:val="clear" w:color="auto" w:fill="FFFFFF"/>
        </w:rPr>
        <w:t xml:space="preserve"> </w:t>
      </w:r>
    </w:p>
    <w:p w14:paraId="486FF364" w14:textId="14B9161A" w:rsidR="006223A4" w:rsidRPr="0055219E" w:rsidRDefault="006223A4" w:rsidP="003E769F">
      <w:pPr>
        <w:rPr>
          <w:color w:val="222222"/>
          <w:shd w:val="clear" w:color="auto" w:fill="FFFFFF"/>
        </w:rPr>
      </w:pPr>
    </w:p>
    <w:p w14:paraId="135C1A58" w14:textId="186D7478" w:rsidR="003E769F" w:rsidRPr="0055219E" w:rsidRDefault="006223A4"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3053DD4" w14:textId="2A1AB6D3" w:rsidR="00CF1E13" w:rsidRPr="0055219E" w:rsidRDefault="00266D07" w:rsidP="00CF1E13">
      <w:pPr>
        <w:rPr>
          <w:color w:val="222222"/>
          <w:shd w:val="clear" w:color="auto" w:fill="FFFFFF"/>
        </w:rPr>
      </w:pPr>
      <w:r w:rsidRPr="0055219E">
        <w:rPr>
          <w:color w:val="222222"/>
          <w:shd w:val="clear" w:color="auto" w:fill="FFFFFF"/>
        </w:rPr>
        <w:t xml:space="preserve">She may be Queen — </w:t>
      </w:r>
      <w:r w:rsidR="00FB151D" w:rsidRPr="0055219E">
        <w:rPr>
          <w:color w:val="222222"/>
          <w:shd w:val="clear" w:color="auto" w:fill="FFFFFF"/>
        </w:rPr>
        <w:t xml:space="preserve">But my dad pulled the strings — </w:t>
      </w:r>
      <w:r w:rsidR="005A2F06" w:rsidRPr="0055219E">
        <w:rPr>
          <w:color w:val="222222"/>
          <w:shd w:val="clear" w:color="auto" w:fill="FFFFFF"/>
        </w:rPr>
        <w:t>And by rights,</w:t>
      </w:r>
      <w:r w:rsidR="00F27E85" w:rsidRPr="0055219E">
        <w:rPr>
          <w:color w:val="222222"/>
          <w:shd w:val="clear" w:color="auto" w:fill="FFFFFF"/>
        </w:rPr>
        <w:t xml:space="preserve"> so should I!</w:t>
      </w:r>
    </w:p>
    <w:p w14:paraId="5AC2E1D3" w14:textId="77777777" w:rsidR="005A2F06" w:rsidRPr="0055219E" w:rsidRDefault="005A2F06" w:rsidP="00CF1E13">
      <w:pPr>
        <w:rPr>
          <w:color w:val="222222"/>
          <w:shd w:val="clear" w:color="auto" w:fill="FFFFFF"/>
        </w:rPr>
      </w:pPr>
    </w:p>
    <w:p w14:paraId="1947B124" w14:textId="1561CA3D" w:rsidR="005A2F06"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66D07" w:rsidRPr="0055219E">
        <w:rPr>
          <w:color w:val="222222"/>
          <w:shd w:val="clear" w:color="auto" w:fill="FFFFFF"/>
        </w:rPr>
        <w:t>LIZ</w:t>
      </w:r>
    </w:p>
    <w:p w14:paraId="5952947F" w14:textId="107CB6A3" w:rsidR="0076380E" w:rsidRPr="0055219E" w:rsidRDefault="00266D07" w:rsidP="00266D07">
      <w:pPr>
        <w:rPr>
          <w:color w:val="222222"/>
          <w:shd w:val="clear" w:color="auto" w:fill="FFFFFF"/>
        </w:rPr>
      </w:pPr>
      <w:r w:rsidRPr="0055219E">
        <w:rPr>
          <w:color w:val="222222"/>
          <w:shd w:val="clear" w:color="auto" w:fill="FFFFFF"/>
        </w:rPr>
        <w:t xml:space="preserve">He </w:t>
      </w:r>
      <w:r w:rsidR="00F93B54" w:rsidRPr="0055219E">
        <w:rPr>
          <w:color w:val="222222"/>
          <w:shd w:val="clear" w:color="auto" w:fill="FFFFFF"/>
        </w:rPr>
        <w:t xml:space="preserve">brays out! All of you — To the Pack&amp;Play! You are banished! </w:t>
      </w:r>
    </w:p>
    <w:p w14:paraId="2B8DBED5" w14:textId="02CD1C58" w:rsidR="0076380E" w:rsidRPr="0055219E" w:rsidRDefault="0076380E" w:rsidP="00CF1E13">
      <w:pPr>
        <w:rPr>
          <w:color w:val="222222"/>
          <w:shd w:val="clear" w:color="auto" w:fill="FFFFFF"/>
        </w:rPr>
      </w:pPr>
      <w:r w:rsidRPr="0055219E">
        <w:rPr>
          <w:color w:val="222222"/>
          <w:shd w:val="clear" w:color="auto" w:fill="FFFFFF"/>
        </w:rPr>
        <w:t xml:space="preserve"> </w:t>
      </w:r>
      <w:r w:rsidR="00F27E85" w:rsidRPr="0055219E">
        <w:rPr>
          <w:color w:val="222222"/>
          <w:shd w:val="clear" w:color="auto" w:fill="FFFFFF"/>
        </w:rPr>
        <w:t xml:space="preserve"> </w:t>
      </w:r>
      <w:r w:rsidR="00F27E85"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1C4FC91" w14:textId="77777777" w:rsidR="0076380E" w:rsidRPr="0055219E" w:rsidRDefault="0076380E" w:rsidP="00CF1E13">
      <w:pPr>
        <w:rPr>
          <w:color w:val="222222"/>
          <w:shd w:val="clear" w:color="auto" w:fill="FFFFFF"/>
        </w:rPr>
      </w:pPr>
      <w:r w:rsidRPr="0055219E">
        <w:rPr>
          <w:color w:val="222222"/>
          <w:shd w:val="clear" w:color="auto" w:fill="FFFFFF"/>
        </w:rPr>
        <w:t xml:space="preserve">Henry decides — </w:t>
      </w:r>
      <w:r w:rsidRPr="0055219E">
        <w:rPr>
          <w:i/>
          <w:color w:val="222222"/>
          <w:shd w:val="clear" w:color="auto" w:fill="FFFFFF"/>
        </w:rPr>
        <w:t>Decided</w:t>
      </w:r>
      <w:r w:rsidRPr="0055219E">
        <w:rPr>
          <w:color w:val="222222"/>
          <w:shd w:val="clear" w:color="auto" w:fill="FFFFFF"/>
        </w:rPr>
        <w:t xml:space="preserve"> — the season!</w:t>
      </w:r>
    </w:p>
    <w:p w14:paraId="769F9B9A" w14:textId="77777777" w:rsidR="006223A4" w:rsidRPr="0055219E" w:rsidRDefault="006223A4" w:rsidP="00CF1E13">
      <w:pPr>
        <w:rPr>
          <w:color w:val="222222"/>
          <w:shd w:val="clear" w:color="auto" w:fill="FFFFFF"/>
        </w:rPr>
      </w:pPr>
    </w:p>
    <w:p w14:paraId="6421695D" w14:textId="3A0861E1" w:rsidR="006223A4" w:rsidRPr="0055219E" w:rsidRDefault="006223A4"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0D40FE4" w14:textId="02FEBE80" w:rsidR="006223A4" w:rsidRPr="0055219E" w:rsidRDefault="006223A4" w:rsidP="00CF1E13">
      <w:pPr>
        <w:rPr>
          <w:color w:val="222222"/>
          <w:shd w:val="clear" w:color="auto" w:fill="FFFFFF"/>
        </w:rPr>
      </w:pPr>
      <w:r w:rsidRPr="0055219E">
        <w:rPr>
          <w:color w:val="222222"/>
          <w:shd w:val="clear" w:color="auto" w:fill="FFFFFF"/>
        </w:rPr>
        <w:t xml:space="preserve">Look in her backpack — </w:t>
      </w:r>
    </w:p>
    <w:p w14:paraId="4EE6B01A" w14:textId="77777777" w:rsidR="006223A4" w:rsidRPr="0055219E" w:rsidRDefault="006223A4" w:rsidP="00CF1E13">
      <w:pPr>
        <w:rPr>
          <w:color w:val="222222"/>
          <w:shd w:val="clear" w:color="auto" w:fill="FFFFFF"/>
        </w:rPr>
      </w:pPr>
    </w:p>
    <w:p w14:paraId="01DEDAF1" w14:textId="0F318965" w:rsidR="006223A4" w:rsidRPr="0055219E" w:rsidRDefault="006223A4"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Pr="0055219E">
        <w:rPr>
          <w:color w:val="222222"/>
          <w:shd w:val="clear" w:color="auto" w:fill="FFFFFF"/>
        </w:rPr>
        <w:br/>
        <w:t xml:space="preserve">No! </w:t>
      </w:r>
      <w:r w:rsidR="00F90B74" w:rsidRPr="0055219E">
        <w:rPr>
          <w:color w:val="222222"/>
          <w:shd w:val="clear" w:color="auto" w:fill="FFFFFF"/>
        </w:rPr>
        <w:t xml:space="preserve">Seize him! </w:t>
      </w:r>
    </w:p>
    <w:p w14:paraId="249D9ABB" w14:textId="77777777" w:rsidR="002843FB" w:rsidRPr="0055219E" w:rsidRDefault="002843FB" w:rsidP="00CF1E13">
      <w:pPr>
        <w:rPr>
          <w:color w:val="222222"/>
          <w:shd w:val="clear" w:color="auto" w:fill="FFFFFF"/>
        </w:rPr>
      </w:pPr>
    </w:p>
    <w:p w14:paraId="4D45B287" w14:textId="683C8737" w:rsidR="002843FB" w:rsidRPr="0055219E" w:rsidRDefault="002843FB"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58644AED" w14:textId="5AE8A5C2" w:rsidR="002843FB" w:rsidRPr="0055219E" w:rsidRDefault="002843FB" w:rsidP="002843FB">
      <w:pPr>
        <w:rPr>
          <w:color w:val="222222"/>
          <w:shd w:val="clear" w:color="auto" w:fill="FFFFFF"/>
        </w:rPr>
      </w:pPr>
      <w:r w:rsidRPr="0055219E">
        <w:rPr>
          <w:color w:val="222222"/>
          <w:shd w:val="clear" w:color="auto" w:fill="FFFFFF"/>
        </w:rPr>
        <w:t>(</w:t>
      </w:r>
      <w:r w:rsidRPr="0055219E">
        <w:rPr>
          <w:i/>
          <w:color w:val="222222"/>
          <w:shd w:val="clear" w:color="auto" w:fill="FFFFFF"/>
        </w:rPr>
        <w:t>Grabbing RICHARD</w:t>
      </w:r>
      <w:r w:rsidRPr="0055219E">
        <w:rPr>
          <w:color w:val="222222"/>
          <w:shd w:val="clear" w:color="auto" w:fill="FFFFFF"/>
        </w:rPr>
        <w:t>.) Come, we'll have him in a dark room and bound!</w:t>
      </w:r>
    </w:p>
    <w:p w14:paraId="547D02FE" w14:textId="77777777" w:rsidR="002843FB" w:rsidRPr="0055219E" w:rsidRDefault="002843FB" w:rsidP="002843FB">
      <w:pPr>
        <w:rPr>
          <w:color w:val="222222"/>
          <w:shd w:val="clear" w:color="auto" w:fill="FFFFFF"/>
        </w:rPr>
      </w:pPr>
    </w:p>
    <w:p w14:paraId="7456EA3C" w14:textId="142DA113" w:rsidR="002843FB" w:rsidRPr="0055219E" w:rsidRDefault="002843FB" w:rsidP="002843F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A0FBF" w:rsidRPr="0055219E">
        <w:rPr>
          <w:color w:val="222222"/>
          <w:shd w:val="clear" w:color="auto" w:fill="FFFFFF"/>
        </w:rPr>
        <w:t>GEORGE</w:t>
      </w:r>
    </w:p>
    <w:p w14:paraId="08B47C1D" w14:textId="77777777" w:rsidR="002B2F83" w:rsidRPr="0055219E" w:rsidRDefault="002B2F83" w:rsidP="00CF1E13">
      <w:pPr>
        <w:rPr>
          <w:color w:val="222222"/>
          <w:shd w:val="clear" w:color="auto" w:fill="FFFFFF"/>
        </w:rPr>
      </w:pPr>
      <w:r w:rsidRPr="0055219E">
        <w:rPr>
          <w:color w:val="222222"/>
          <w:shd w:val="clear" w:color="auto" w:fill="FFFFFF"/>
        </w:rPr>
        <w:t>(</w:t>
      </w:r>
      <w:r w:rsidRPr="0055219E">
        <w:rPr>
          <w:i/>
          <w:color w:val="222222"/>
          <w:shd w:val="clear" w:color="auto" w:fill="FFFFFF"/>
        </w:rPr>
        <w:t>Also grabbing RICHARD</w:t>
      </w:r>
      <w:r w:rsidRPr="0055219E">
        <w:rPr>
          <w:color w:val="222222"/>
          <w:shd w:val="clear" w:color="auto" w:fill="FFFFFF"/>
        </w:rPr>
        <w:t xml:space="preserve">.) </w:t>
      </w:r>
      <w:r w:rsidR="002843FB" w:rsidRPr="0055219E">
        <w:rPr>
          <w:color w:val="222222"/>
          <w:shd w:val="clear" w:color="auto" w:fill="FFFFFF"/>
        </w:rPr>
        <w:t>We will bring the device to the bar and cr</w:t>
      </w:r>
      <w:r w:rsidRPr="0055219E">
        <w:rPr>
          <w:color w:val="222222"/>
          <w:shd w:val="clear" w:color="auto" w:fill="FFFFFF"/>
        </w:rPr>
        <w:t>own thee!</w:t>
      </w:r>
    </w:p>
    <w:p w14:paraId="7A709206" w14:textId="77777777" w:rsidR="00F90B74" w:rsidRPr="0055219E" w:rsidRDefault="00F90B74" w:rsidP="00CF1E13">
      <w:pPr>
        <w:rPr>
          <w:color w:val="222222"/>
          <w:shd w:val="clear" w:color="auto" w:fill="FFFFFF"/>
        </w:rPr>
      </w:pPr>
    </w:p>
    <w:p w14:paraId="4B9EE212" w14:textId="31194BEB" w:rsidR="00F90B74" w:rsidRPr="0055219E" w:rsidRDefault="00F90B74"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953A9FA" w14:textId="1251A57D" w:rsidR="00F90B74" w:rsidRPr="0055219E" w:rsidRDefault="00F90B74" w:rsidP="00CF1E13">
      <w:pPr>
        <w:rPr>
          <w:color w:val="222222"/>
          <w:shd w:val="clear" w:color="auto" w:fill="FFFFFF"/>
        </w:rPr>
      </w:pPr>
      <w:r w:rsidRPr="0055219E">
        <w:rPr>
          <w:color w:val="222222"/>
          <w:shd w:val="clear" w:color="auto" w:fill="FFFFFF"/>
        </w:rPr>
        <w:t xml:space="preserve">You </w:t>
      </w:r>
      <w:r w:rsidRPr="0055219E">
        <w:rPr>
          <w:i/>
          <w:color w:val="222222"/>
          <w:shd w:val="clear" w:color="auto" w:fill="FFFFFF"/>
        </w:rPr>
        <w:t>knew</w:t>
      </w:r>
      <w:r w:rsidRPr="0055219E">
        <w:rPr>
          <w:color w:val="222222"/>
          <w:shd w:val="clear" w:color="auto" w:fill="FFFFFF"/>
        </w:rPr>
        <w:t xml:space="preserve"> she</w:t>
      </w:r>
      <w:r w:rsidR="00266D07" w:rsidRPr="0055219E">
        <w:rPr>
          <w:color w:val="222222"/>
          <w:shd w:val="clear" w:color="auto" w:fill="FFFFFF"/>
        </w:rPr>
        <w:t xml:space="preserve"> was</w:t>
      </w:r>
      <w:r w:rsidRPr="0055219E">
        <w:rPr>
          <w:color w:val="222222"/>
          <w:shd w:val="clear" w:color="auto" w:fill="FFFFFF"/>
        </w:rPr>
        <w:t xml:space="preserve"> Queen Elizabeth? </w:t>
      </w:r>
    </w:p>
    <w:p w14:paraId="51FF82D4" w14:textId="77777777" w:rsidR="000A0FBF" w:rsidRPr="0055219E" w:rsidRDefault="000A0FBF" w:rsidP="00CF1E13">
      <w:pPr>
        <w:rPr>
          <w:color w:val="222222"/>
          <w:shd w:val="clear" w:color="auto" w:fill="FFFFFF"/>
        </w:rPr>
      </w:pPr>
    </w:p>
    <w:p w14:paraId="524AE405" w14:textId="0F1EBD47" w:rsidR="000A0FBF" w:rsidRPr="0055219E" w:rsidRDefault="000A0FB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D69855A" w14:textId="66407D75" w:rsidR="000A0FBF" w:rsidRPr="0055219E" w:rsidRDefault="00266D07" w:rsidP="000A0FBF">
      <w:pPr>
        <w:rPr>
          <w:color w:val="222222"/>
          <w:shd w:val="clear" w:color="auto" w:fill="FFFFFF"/>
        </w:rPr>
      </w:pPr>
      <w:r w:rsidRPr="0055219E">
        <w:rPr>
          <w:color w:val="222222"/>
          <w:shd w:val="clear" w:color="auto" w:fill="FFFFFF"/>
        </w:rPr>
        <w:lastRenderedPageBreak/>
        <w:t xml:space="preserve">We </w:t>
      </w:r>
      <w:r w:rsidR="000A0FBF" w:rsidRPr="0055219E">
        <w:rPr>
          <w:color w:val="222222"/>
          <w:shd w:val="clear" w:color="auto" w:fill="FFFFFF"/>
        </w:rPr>
        <w:t>pay them a tidy sum to curb the expenditure of the people!</w:t>
      </w:r>
    </w:p>
    <w:p w14:paraId="29500657" w14:textId="77777777" w:rsidR="000A0FBF" w:rsidRPr="0055219E" w:rsidRDefault="000A0FBF" w:rsidP="000A0FBF">
      <w:pPr>
        <w:rPr>
          <w:color w:val="222222"/>
          <w:shd w:val="clear" w:color="auto" w:fill="FFFFFF"/>
        </w:rPr>
      </w:pPr>
    </w:p>
    <w:p w14:paraId="7E1009C3" w14:textId="284C1B05" w:rsidR="000A0FBF" w:rsidRPr="0055219E" w:rsidRDefault="000A0FBF" w:rsidP="000A0FB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8537157" w14:textId="2D4CE3BC" w:rsidR="000A0FBF" w:rsidRPr="0055219E" w:rsidRDefault="000A0FBF" w:rsidP="000A0FBF">
      <w:pPr>
        <w:rPr>
          <w:color w:val="222222"/>
          <w:shd w:val="clear" w:color="auto" w:fill="FFFFFF"/>
        </w:rPr>
      </w:pPr>
      <w:r w:rsidRPr="0055219E">
        <w:rPr>
          <w:color w:val="222222"/>
          <w:shd w:val="clear" w:color="auto" w:fill="FFFFFF"/>
        </w:rPr>
        <w:t xml:space="preserve">You’re her goons? </w:t>
      </w:r>
    </w:p>
    <w:p w14:paraId="7FAD2929" w14:textId="77777777" w:rsidR="005848B9" w:rsidRPr="0055219E" w:rsidRDefault="005848B9" w:rsidP="000A0FBF">
      <w:pPr>
        <w:rPr>
          <w:color w:val="222222"/>
          <w:shd w:val="clear" w:color="auto" w:fill="FFFFFF"/>
        </w:rPr>
      </w:pPr>
    </w:p>
    <w:p w14:paraId="31110E38" w14:textId="64D25F3E" w:rsidR="005848B9" w:rsidRPr="0055219E" w:rsidRDefault="00395B87" w:rsidP="000A0FB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848B9" w:rsidRPr="0055219E">
        <w:rPr>
          <w:color w:val="222222"/>
          <w:shd w:val="clear" w:color="auto" w:fill="FFFFFF"/>
        </w:rPr>
        <w:t>GEORGE</w:t>
      </w:r>
    </w:p>
    <w:p w14:paraId="765B4BCA" w14:textId="32F19943" w:rsidR="005848B9" w:rsidRPr="0055219E" w:rsidRDefault="005848B9" w:rsidP="000A0FBF">
      <w:pPr>
        <w:rPr>
          <w:color w:val="222222"/>
          <w:shd w:val="clear" w:color="auto" w:fill="FFFFFF"/>
        </w:rPr>
      </w:pPr>
      <w:r w:rsidRPr="0055219E">
        <w:rPr>
          <w:color w:val="222222"/>
          <w:shd w:val="clear" w:color="auto" w:fill="FFFFFF"/>
        </w:rPr>
        <w:t xml:space="preserve">I prefer the term </w:t>
      </w:r>
      <w:r w:rsidR="00395B87" w:rsidRPr="0055219E">
        <w:rPr>
          <w:color w:val="222222"/>
          <w:shd w:val="clear" w:color="auto" w:fill="FFFFFF"/>
        </w:rPr>
        <w:t xml:space="preserve">‘Attendant spirit’ — </w:t>
      </w:r>
    </w:p>
    <w:p w14:paraId="60DDAAE2" w14:textId="77777777" w:rsidR="00395B87" w:rsidRPr="0055219E" w:rsidRDefault="00395B87" w:rsidP="000A0FBF">
      <w:pPr>
        <w:rPr>
          <w:color w:val="222222"/>
          <w:shd w:val="clear" w:color="auto" w:fill="FFFFFF"/>
        </w:rPr>
      </w:pPr>
    </w:p>
    <w:p w14:paraId="79916E29" w14:textId="1FB8931B" w:rsidR="00395B87" w:rsidRPr="0055219E" w:rsidRDefault="00395B87" w:rsidP="000A0FB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30AFCE80" w14:textId="6D688EBA" w:rsidR="00395B87" w:rsidRPr="0055219E" w:rsidRDefault="00395B87" w:rsidP="00F93B54">
      <w:pPr>
        <w:rPr>
          <w:color w:val="222222"/>
          <w:shd w:val="clear" w:color="auto" w:fill="FFFFFF"/>
        </w:rPr>
      </w:pPr>
      <w:r w:rsidRPr="0055219E">
        <w:rPr>
          <w:color w:val="222222"/>
          <w:shd w:val="clear" w:color="auto" w:fill="FFFFFF"/>
        </w:rPr>
        <w:t xml:space="preserve">A paddock — A toady — called upon for evil errands.  </w:t>
      </w:r>
    </w:p>
    <w:p w14:paraId="113C7D48" w14:textId="77777777" w:rsidR="002B2F83" w:rsidRPr="0055219E" w:rsidRDefault="002B2F83" w:rsidP="00CF1E13">
      <w:pPr>
        <w:rPr>
          <w:color w:val="222222"/>
          <w:shd w:val="clear" w:color="auto" w:fill="FFFFFF"/>
        </w:rPr>
      </w:pPr>
    </w:p>
    <w:p w14:paraId="0AB55DA5" w14:textId="7540EF36" w:rsidR="000A0FBF" w:rsidRPr="0055219E" w:rsidRDefault="00E6556D"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A0FBF" w:rsidRPr="0055219E">
        <w:rPr>
          <w:color w:val="222222"/>
          <w:shd w:val="clear" w:color="auto" w:fill="FFFFFF"/>
        </w:rPr>
        <w:t>WILL</w:t>
      </w:r>
    </w:p>
    <w:p w14:paraId="2E8D0538" w14:textId="70306BE1" w:rsidR="00395B87" w:rsidRPr="0055219E" w:rsidRDefault="00383754" w:rsidP="00CF1E13">
      <w:pPr>
        <w:rPr>
          <w:color w:val="222222"/>
          <w:shd w:val="clear" w:color="auto" w:fill="FFFFFF"/>
        </w:rPr>
      </w:pPr>
      <w:r w:rsidRPr="0055219E">
        <w:rPr>
          <w:color w:val="222222"/>
          <w:shd w:val="clear" w:color="auto" w:fill="FFFFFF"/>
        </w:rPr>
        <w:t xml:space="preserve">Thomas — George — </w:t>
      </w:r>
      <w:r w:rsidR="00395B87" w:rsidRPr="0055219E">
        <w:rPr>
          <w:color w:val="222222"/>
          <w:shd w:val="clear" w:color="auto" w:fill="FFFFFF"/>
        </w:rPr>
        <w:t xml:space="preserve">You’re </w:t>
      </w:r>
      <w:r w:rsidR="00395B87" w:rsidRPr="0055219E">
        <w:rPr>
          <w:i/>
          <w:color w:val="222222"/>
          <w:shd w:val="clear" w:color="auto" w:fill="FFFFFF"/>
        </w:rPr>
        <w:t>enforcers</w:t>
      </w:r>
      <w:r w:rsidR="00395B87" w:rsidRPr="0055219E">
        <w:rPr>
          <w:color w:val="222222"/>
          <w:shd w:val="clear" w:color="auto" w:fill="FFFFFF"/>
        </w:rPr>
        <w:t xml:space="preserve"> to this — Pale Hecate? </w:t>
      </w:r>
    </w:p>
    <w:p w14:paraId="59B7EA87" w14:textId="77777777" w:rsidR="005848B9" w:rsidRPr="0055219E" w:rsidRDefault="005848B9" w:rsidP="00CF1E13">
      <w:pPr>
        <w:rPr>
          <w:color w:val="222222"/>
          <w:shd w:val="clear" w:color="auto" w:fill="FFFFFF"/>
        </w:rPr>
      </w:pPr>
    </w:p>
    <w:p w14:paraId="6FEAC3D6" w14:textId="1B4678F6" w:rsidR="002E149B" w:rsidRPr="0055219E" w:rsidRDefault="002E149B"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C67E906" w14:textId="0CA7954C" w:rsidR="002E149B" w:rsidRPr="0055219E" w:rsidRDefault="00395B87" w:rsidP="00CF1E13">
      <w:pPr>
        <w:rPr>
          <w:color w:val="222222"/>
          <w:shd w:val="clear" w:color="auto" w:fill="FFFFFF"/>
        </w:rPr>
      </w:pPr>
      <w:r w:rsidRPr="0055219E">
        <w:rPr>
          <w:color w:val="222222"/>
          <w:shd w:val="clear" w:color="auto" w:fill="FFFFFF"/>
        </w:rPr>
        <w:t xml:space="preserve">Jealous much? </w:t>
      </w:r>
      <w:r w:rsidR="002E149B" w:rsidRPr="0055219E">
        <w:rPr>
          <w:color w:val="222222"/>
          <w:shd w:val="clear" w:color="auto" w:fill="FFFFFF"/>
        </w:rPr>
        <w:t>(</w:t>
      </w:r>
      <w:r w:rsidR="002E149B" w:rsidRPr="0055219E">
        <w:rPr>
          <w:i/>
          <w:color w:val="222222"/>
          <w:shd w:val="clear" w:color="auto" w:fill="FFFFFF"/>
        </w:rPr>
        <w:t>Regarding THOMAS and GEORGE</w:t>
      </w:r>
      <w:r w:rsidR="002E149B" w:rsidRPr="0055219E">
        <w:rPr>
          <w:color w:val="222222"/>
          <w:shd w:val="clear" w:color="auto" w:fill="FFFFFF"/>
        </w:rPr>
        <w:t>.) I call that one ‘my spirit’ and that one ‘my frog’!</w:t>
      </w:r>
      <w:r w:rsidR="00383754" w:rsidRPr="0055219E">
        <w:rPr>
          <w:color w:val="222222"/>
          <w:shd w:val="clear" w:color="auto" w:fill="FFFFFF"/>
        </w:rPr>
        <w:t xml:space="preserve"> (</w:t>
      </w:r>
      <w:r w:rsidR="00383754" w:rsidRPr="0055219E">
        <w:rPr>
          <w:i/>
          <w:color w:val="222222"/>
          <w:shd w:val="clear" w:color="auto" w:fill="FFFFFF"/>
        </w:rPr>
        <w:t>She laughs</w:t>
      </w:r>
      <w:r w:rsidR="00383754" w:rsidRPr="0055219E">
        <w:rPr>
          <w:color w:val="222222"/>
          <w:shd w:val="clear" w:color="auto" w:fill="FFFFFF"/>
        </w:rPr>
        <w:t xml:space="preserve">.) </w:t>
      </w:r>
    </w:p>
    <w:p w14:paraId="14173025" w14:textId="77777777" w:rsidR="00383754" w:rsidRPr="0055219E" w:rsidRDefault="00383754" w:rsidP="00CF1E13">
      <w:pPr>
        <w:rPr>
          <w:color w:val="222222"/>
          <w:shd w:val="clear" w:color="auto" w:fill="FFFFFF"/>
        </w:rPr>
      </w:pPr>
    </w:p>
    <w:p w14:paraId="589EC35F" w14:textId="4D311D06" w:rsidR="00383754" w:rsidRPr="0055219E" w:rsidRDefault="00383754"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DB9FBBC" w14:textId="3E00C58C" w:rsidR="00383754" w:rsidRPr="0055219E" w:rsidRDefault="00383754" w:rsidP="00CF1E13">
      <w:pPr>
        <w:rPr>
          <w:color w:val="222222"/>
          <w:shd w:val="clear" w:color="auto" w:fill="FFFFFF"/>
        </w:rPr>
      </w:pPr>
      <w:r w:rsidRPr="0055219E">
        <w:rPr>
          <w:color w:val="222222"/>
          <w:shd w:val="clear" w:color="auto" w:fill="FFFFFF"/>
        </w:rPr>
        <w:t xml:space="preserve">But I trusted you! I — I — Loaned you my curling iron! </w:t>
      </w:r>
    </w:p>
    <w:p w14:paraId="7BB4C909" w14:textId="77777777" w:rsidR="002E149B" w:rsidRPr="0055219E" w:rsidRDefault="002E149B" w:rsidP="00CF1E13">
      <w:pPr>
        <w:rPr>
          <w:color w:val="222222"/>
          <w:shd w:val="clear" w:color="auto" w:fill="FFFFFF"/>
        </w:rPr>
      </w:pPr>
    </w:p>
    <w:p w14:paraId="2A3FA43E" w14:textId="71CBD8C3" w:rsidR="002B2F83" w:rsidRPr="0055219E" w:rsidRDefault="002B2F83"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447A62E" w14:textId="70335335" w:rsidR="002B2F83" w:rsidRPr="0055219E" w:rsidRDefault="00383754" w:rsidP="00CF1E13">
      <w:pPr>
        <w:rPr>
          <w:color w:val="222222"/>
          <w:shd w:val="clear" w:color="auto" w:fill="FFFFFF"/>
        </w:rPr>
      </w:pPr>
      <w:r w:rsidRPr="0055219E">
        <w:rPr>
          <w:color w:val="222222"/>
          <w:shd w:val="clear" w:color="auto" w:fill="FFFFFF"/>
        </w:rPr>
        <w:t>(</w:t>
      </w:r>
      <w:r w:rsidRPr="0055219E">
        <w:rPr>
          <w:i/>
          <w:color w:val="222222"/>
          <w:shd w:val="clear" w:color="auto" w:fill="FFFFFF"/>
        </w:rPr>
        <w:t>TO THOMAS and GEORGE</w:t>
      </w:r>
      <w:r w:rsidRPr="0055219E">
        <w:rPr>
          <w:color w:val="222222"/>
          <w:shd w:val="clear" w:color="auto" w:fill="FFFFFF"/>
        </w:rPr>
        <w:t xml:space="preserve">.) </w:t>
      </w:r>
      <w:r w:rsidR="002B2F83" w:rsidRPr="0055219E">
        <w:rPr>
          <w:color w:val="222222"/>
          <w:shd w:val="clear" w:color="auto" w:fill="FFFFFF"/>
        </w:rPr>
        <w:t>Bastinado! (</w:t>
      </w:r>
      <w:r w:rsidR="002B2F83" w:rsidRPr="0055219E">
        <w:rPr>
          <w:i/>
          <w:color w:val="222222"/>
          <w:shd w:val="clear" w:color="auto" w:fill="FFFFFF"/>
        </w:rPr>
        <w:t>He spits</w:t>
      </w:r>
      <w:r w:rsidR="002B2F83" w:rsidRPr="0055219E">
        <w:rPr>
          <w:color w:val="222222"/>
          <w:shd w:val="clear" w:color="auto" w:fill="FFFFFF"/>
        </w:rPr>
        <w:t xml:space="preserve">.) </w:t>
      </w:r>
      <w:r w:rsidR="00CA0B0F" w:rsidRPr="0055219E">
        <w:rPr>
          <w:color w:val="222222"/>
          <w:shd w:val="clear" w:color="auto" w:fill="FFFFFF"/>
        </w:rPr>
        <w:t>Beshrew both your houses!</w:t>
      </w:r>
      <w:r w:rsidR="00F27E85" w:rsidRPr="0055219E">
        <w:rPr>
          <w:color w:val="222222"/>
          <w:shd w:val="clear" w:color="auto" w:fill="FFFFFF"/>
        </w:rPr>
        <w:br/>
      </w:r>
      <w:r w:rsidR="00F27E85"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F27E85" w:rsidRPr="0055219E">
        <w:rPr>
          <w:color w:val="222222"/>
          <w:shd w:val="clear" w:color="auto" w:fill="FFFFFF"/>
        </w:rPr>
        <w:t>GEORGE</w:t>
      </w:r>
    </w:p>
    <w:p w14:paraId="694AE967" w14:textId="77777777" w:rsidR="002E149B" w:rsidRPr="0055219E" w:rsidRDefault="002B2F83" w:rsidP="00CF1E13">
      <w:pPr>
        <w:rPr>
          <w:color w:val="222222"/>
          <w:shd w:val="clear" w:color="auto" w:fill="FFFFFF"/>
        </w:rPr>
      </w:pPr>
      <w:r w:rsidRPr="0055219E">
        <w:rPr>
          <w:color w:val="222222"/>
          <w:shd w:val="clear" w:color="auto" w:fill="FFFFFF"/>
        </w:rPr>
        <w:t>Careful — He carries a bodkin!</w:t>
      </w:r>
      <w:r w:rsidR="00F27E85" w:rsidRPr="0055219E">
        <w:rPr>
          <w:color w:val="222222"/>
          <w:shd w:val="clear" w:color="auto" w:fill="FFFFFF"/>
        </w:rPr>
        <w:t xml:space="preserve"> </w:t>
      </w:r>
    </w:p>
    <w:p w14:paraId="7B170878" w14:textId="77777777" w:rsidR="002E149B" w:rsidRPr="0055219E" w:rsidRDefault="002E149B" w:rsidP="00CF1E13">
      <w:pPr>
        <w:rPr>
          <w:color w:val="222222"/>
          <w:shd w:val="clear" w:color="auto" w:fill="FFFFFF"/>
        </w:rPr>
      </w:pPr>
    </w:p>
    <w:p w14:paraId="3DACDB1B" w14:textId="3A7ED546" w:rsidR="002E149B" w:rsidRPr="0055219E" w:rsidRDefault="002E149B"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F108B45" w14:textId="46A72F16" w:rsidR="00F27E85" w:rsidRPr="0055219E" w:rsidRDefault="002E149B" w:rsidP="00CF1E13">
      <w:pPr>
        <w:rPr>
          <w:color w:val="222222"/>
          <w:shd w:val="clear" w:color="auto" w:fill="FFFFFF"/>
        </w:rPr>
      </w:pPr>
      <w:r w:rsidRPr="0055219E">
        <w:rPr>
          <w:color w:val="222222"/>
          <w:shd w:val="clear" w:color="auto" w:fill="FFFFFF"/>
        </w:rPr>
        <w:t xml:space="preserve">Measure his sword, Frog! And if it’s too long — Break it! </w:t>
      </w:r>
      <w:r w:rsidR="00F27E85" w:rsidRPr="0055219E">
        <w:rPr>
          <w:color w:val="222222"/>
          <w:shd w:val="clear" w:color="auto" w:fill="FFFFFF"/>
        </w:rPr>
        <w:br/>
      </w:r>
      <w:r w:rsidR="00F27E85"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F27E85" w:rsidRPr="0055219E">
        <w:rPr>
          <w:color w:val="222222"/>
          <w:shd w:val="clear" w:color="auto" w:fill="FFFFFF"/>
        </w:rPr>
        <w:t>HENRY II</w:t>
      </w:r>
    </w:p>
    <w:p w14:paraId="6463BFFB" w14:textId="4DC5CA15" w:rsidR="00E6556D" w:rsidRPr="0055219E" w:rsidRDefault="00E542ED" w:rsidP="00CF1E13">
      <w:pPr>
        <w:rPr>
          <w:color w:val="222222"/>
          <w:shd w:val="clear" w:color="auto" w:fill="FFFFFF"/>
        </w:rPr>
      </w:pPr>
      <w:r w:rsidRPr="0055219E">
        <w:rPr>
          <w:color w:val="222222"/>
          <w:shd w:val="clear" w:color="auto" w:fill="FFFFFF"/>
        </w:rPr>
        <w:t xml:space="preserve">I bring technical knowledge and a communicative artistic spirit while adapting to the unique needs of each production, director, and playwright. — </w:t>
      </w:r>
      <w:r w:rsidR="00A50A9C" w:rsidRPr="0055219E">
        <w:rPr>
          <w:color w:val="222222"/>
          <w:shd w:val="clear" w:color="auto" w:fill="FFFFFF"/>
        </w:rPr>
        <w:t>N</w:t>
      </w:r>
      <w:r w:rsidRPr="0055219E">
        <w:rPr>
          <w:color w:val="222222"/>
          <w:shd w:val="clear" w:color="auto" w:fill="FFFFFF"/>
        </w:rPr>
        <w:t>ot that I believe in rules! —</w:t>
      </w:r>
      <w:r w:rsidR="00A50A9C" w:rsidRPr="0055219E">
        <w:rPr>
          <w:color w:val="222222"/>
          <w:shd w:val="clear" w:color="auto" w:fill="FFFFFF"/>
        </w:rPr>
        <w:t xml:space="preserve"> but </w:t>
      </w:r>
      <w:r w:rsidR="00F27E85" w:rsidRPr="0055219E">
        <w:rPr>
          <w:color w:val="222222"/>
          <w:shd w:val="clear" w:color="auto" w:fill="FFFFFF"/>
        </w:rPr>
        <w:t xml:space="preserve">I’ll consult the by-laws! </w:t>
      </w:r>
      <w:r w:rsidR="00383754" w:rsidRPr="0055219E">
        <w:rPr>
          <w:color w:val="222222"/>
          <w:shd w:val="clear" w:color="auto" w:fill="FFFFFF"/>
        </w:rPr>
        <w:t xml:space="preserve">Kathy? </w:t>
      </w:r>
    </w:p>
    <w:p w14:paraId="78DF3EE5" w14:textId="77777777" w:rsidR="008C6413" w:rsidRPr="0055219E" w:rsidRDefault="008C6413" w:rsidP="00CF1E13">
      <w:pPr>
        <w:rPr>
          <w:color w:val="222222"/>
          <w:shd w:val="clear" w:color="auto" w:fill="FFFFFF"/>
        </w:rPr>
      </w:pPr>
    </w:p>
    <w:p w14:paraId="61C8DD2B" w14:textId="1E1EAC8A" w:rsidR="00E6556D" w:rsidRPr="0055219E" w:rsidRDefault="00A946FA"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E6556D" w:rsidRPr="0055219E">
        <w:rPr>
          <w:color w:val="222222"/>
          <w:shd w:val="clear" w:color="auto" w:fill="FFFFFF"/>
        </w:rPr>
        <w:t>LIZ</w:t>
      </w:r>
    </w:p>
    <w:p w14:paraId="26343C22" w14:textId="20A09206" w:rsidR="00A946FA" w:rsidRPr="0055219E" w:rsidRDefault="00383754" w:rsidP="00A946FA">
      <w:pPr>
        <w:rPr>
          <w:color w:val="222222"/>
          <w:shd w:val="clear" w:color="auto" w:fill="FFFFFF"/>
        </w:rPr>
      </w:pPr>
      <w:r w:rsidRPr="0055219E">
        <w:rPr>
          <w:color w:val="222222"/>
          <w:shd w:val="clear" w:color="auto" w:fill="FFFFFF"/>
        </w:rPr>
        <w:t>Our</w:t>
      </w:r>
      <w:r w:rsidR="00A946FA" w:rsidRPr="0055219E">
        <w:rPr>
          <w:color w:val="222222"/>
          <w:shd w:val="clear" w:color="auto" w:fill="FFFFFF"/>
        </w:rPr>
        <w:t xml:space="preserve"> laws are meant to simply control behavior —  </w:t>
      </w:r>
      <w:r w:rsidRPr="0055219E">
        <w:rPr>
          <w:color w:val="222222"/>
          <w:shd w:val="clear" w:color="auto" w:fill="FFFFFF"/>
        </w:rPr>
        <w:t xml:space="preserve">To ensure that a specific class structure is maintained. </w:t>
      </w:r>
      <w:r w:rsidR="00A946FA" w:rsidRPr="0055219E">
        <w:rPr>
          <w:color w:val="222222"/>
          <w:shd w:val="clear" w:color="auto" w:fill="FFFFFF"/>
        </w:rPr>
        <w:br/>
      </w:r>
      <w:r w:rsidR="00A946FA" w:rsidRPr="0055219E">
        <w:rPr>
          <w:color w:val="222222"/>
          <w:shd w:val="clear" w:color="auto" w:fill="FFFFFF"/>
        </w:rPr>
        <w:br/>
      </w:r>
      <w:r w:rsidR="00A946FA" w:rsidRPr="0055219E">
        <w:rPr>
          <w:color w:val="222222"/>
          <w:shd w:val="clear" w:color="auto" w:fill="FFFFFF"/>
        </w:rPr>
        <w:tab/>
      </w:r>
      <w:r w:rsidR="00A946FA" w:rsidRPr="0055219E">
        <w:rPr>
          <w:color w:val="222222"/>
          <w:shd w:val="clear" w:color="auto" w:fill="FFFFFF"/>
        </w:rPr>
        <w:tab/>
      </w:r>
      <w:r w:rsidR="00A946FA" w:rsidRPr="0055219E">
        <w:rPr>
          <w:color w:val="222222"/>
          <w:shd w:val="clear" w:color="auto" w:fill="FFFFFF"/>
        </w:rPr>
        <w:tab/>
      </w:r>
      <w:r w:rsidR="00A946FA" w:rsidRPr="0055219E">
        <w:rPr>
          <w:color w:val="222222"/>
          <w:shd w:val="clear" w:color="auto" w:fill="FFFFFF"/>
        </w:rPr>
        <w:tab/>
      </w:r>
      <w:r w:rsidR="00A946FA" w:rsidRPr="0055219E">
        <w:rPr>
          <w:color w:val="222222"/>
          <w:shd w:val="clear" w:color="auto" w:fill="FFFFFF"/>
        </w:rPr>
        <w:tab/>
        <w:t>RICHARD</w:t>
      </w:r>
    </w:p>
    <w:p w14:paraId="659D83DF" w14:textId="28AAC98B" w:rsidR="00A946FA" w:rsidRPr="0055219E" w:rsidRDefault="00A946FA" w:rsidP="00A946FA">
      <w:pPr>
        <w:rPr>
          <w:color w:val="222222"/>
          <w:shd w:val="clear" w:color="auto" w:fill="FFFFFF"/>
        </w:rPr>
      </w:pPr>
      <w:r w:rsidRPr="0055219E">
        <w:rPr>
          <w:color w:val="222222"/>
          <w:shd w:val="clear" w:color="auto" w:fill="FFFFFF"/>
        </w:rPr>
        <w:t xml:space="preserve">My dad was a great man — A joiner of </w:t>
      </w:r>
      <w:r w:rsidRPr="0055219E">
        <w:rPr>
          <w:i/>
          <w:color w:val="222222"/>
          <w:shd w:val="clear" w:color="auto" w:fill="FFFFFF"/>
        </w:rPr>
        <w:t>wood</w:t>
      </w:r>
      <w:r w:rsidRPr="0055219E">
        <w:rPr>
          <w:color w:val="222222"/>
          <w:shd w:val="clear" w:color="auto" w:fill="FFFFFF"/>
        </w:rPr>
        <w:t xml:space="preserve">. Wood </w:t>
      </w:r>
      <w:r w:rsidRPr="0055219E">
        <w:rPr>
          <w:i/>
          <w:color w:val="222222"/>
          <w:shd w:val="clear" w:color="auto" w:fill="FFFFFF"/>
        </w:rPr>
        <w:t>together</w:t>
      </w:r>
      <w:r w:rsidRPr="0055219E">
        <w:rPr>
          <w:color w:val="222222"/>
          <w:shd w:val="clear" w:color="auto" w:fill="FFFFFF"/>
        </w:rPr>
        <w:t xml:space="preserve">! </w:t>
      </w:r>
    </w:p>
    <w:p w14:paraId="3CA0D016" w14:textId="77777777" w:rsidR="00A946FA" w:rsidRPr="0055219E" w:rsidRDefault="00A946FA" w:rsidP="00A946FA">
      <w:pPr>
        <w:rPr>
          <w:color w:val="222222"/>
          <w:shd w:val="clear" w:color="auto" w:fill="FFFFFF"/>
        </w:rPr>
      </w:pPr>
    </w:p>
    <w:p w14:paraId="0F94979A" w14:textId="0657892A"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F5014F5" w14:textId="1E348AF0" w:rsidR="00A946FA" w:rsidRPr="0055219E" w:rsidRDefault="00414F34" w:rsidP="00A946FA">
      <w:pPr>
        <w:rPr>
          <w:color w:val="222222"/>
          <w:shd w:val="clear" w:color="auto" w:fill="FFFFFF"/>
        </w:rPr>
      </w:pPr>
      <w:r w:rsidRPr="0055219E">
        <w:rPr>
          <w:color w:val="222222"/>
          <w:shd w:val="clear" w:color="auto" w:fill="FFFFFF"/>
        </w:rPr>
        <w:t>Prithee — Y</w:t>
      </w:r>
      <w:r w:rsidR="00A946FA" w:rsidRPr="0055219E">
        <w:rPr>
          <w:color w:val="222222"/>
          <w:shd w:val="clear" w:color="auto" w:fill="FFFFFF"/>
        </w:rPr>
        <w:t xml:space="preserve">our father was a wealthy man looking </w:t>
      </w:r>
      <w:r w:rsidR="00CA0B0F" w:rsidRPr="0055219E">
        <w:rPr>
          <w:color w:val="222222"/>
          <w:shd w:val="clear" w:color="auto" w:fill="FFFFFF"/>
        </w:rPr>
        <w:t xml:space="preserve">to move </w:t>
      </w:r>
      <w:r w:rsidR="00A946FA" w:rsidRPr="0055219E">
        <w:rPr>
          <w:color w:val="222222"/>
          <w:shd w:val="clear" w:color="auto" w:fill="FFFFFF"/>
        </w:rPr>
        <w:t xml:space="preserve">above his station! </w:t>
      </w:r>
    </w:p>
    <w:p w14:paraId="3877310A" w14:textId="77777777" w:rsidR="00A946FA" w:rsidRPr="0055219E" w:rsidRDefault="00A946FA" w:rsidP="00A946FA">
      <w:pPr>
        <w:rPr>
          <w:color w:val="222222"/>
          <w:shd w:val="clear" w:color="auto" w:fill="FFFFFF"/>
        </w:rPr>
      </w:pPr>
    </w:p>
    <w:p w14:paraId="005BA07B" w14:textId="2AA2D060"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62842E8" w14:textId="2C9FF55C" w:rsidR="00A946FA" w:rsidRPr="0055219E" w:rsidRDefault="00A946FA" w:rsidP="00A946FA">
      <w:pPr>
        <w:rPr>
          <w:color w:val="222222"/>
          <w:shd w:val="clear" w:color="auto" w:fill="FFFFFF"/>
        </w:rPr>
      </w:pPr>
      <w:r w:rsidRPr="0055219E">
        <w:rPr>
          <w:color w:val="222222"/>
          <w:shd w:val="clear" w:color="auto" w:fill="FFFFFF"/>
        </w:rPr>
        <w:lastRenderedPageBreak/>
        <w:t xml:space="preserve">Will — Open her backpack! </w:t>
      </w:r>
    </w:p>
    <w:p w14:paraId="60C2E098" w14:textId="77777777" w:rsidR="00414F34" w:rsidRPr="0055219E" w:rsidRDefault="00414F34" w:rsidP="00A946FA">
      <w:pPr>
        <w:rPr>
          <w:color w:val="222222"/>
          <w:shd w:val="clear" w:color="auto" w:fill="FFFFFF"/>
        </w:rPr>
      </w:pPr>
    </w:p>
    <w:p w14:paraId="2F2F0508" w14:textId="04928184" w:rsidR="00414F34" w:rsidRPr="0055219E" w:rsidRDefault="00414F34"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9E0C744" w14:textId="38178A8D" w:rsidR="00414F34" w:rsidRPr="0055219E" w:rsidRDefault="00414F34" w:rsidP="00A946FA">
      <w:pPr>
        <w:rPr>
          <w:color w:val="222222"/>
          <w:shd w:val="clear" w:color="auto" w:fill="FFFFFF"/>
        </w:rPr>
      </w:pPr>
      <w:r w:rsidRPr="0055219E">
        <w:rPr>
          <w:color w:val="222222"/>
          <w:shd w:val="clear" w:color="auto" w:fill="FFFFFF"/>
        </w:rPr>
        <w:t xml:space="preserve">This meeting is a proof of constancy — </w:t>
      </w:r>
    </w:p>
    <w:p w14:paraId="084754D4" w14:textId="77777777" w:rsidR="00414F34" w:rsidRPr="0055219E" w:rsidRDefault="00414F34" w:rsidP="00A946FA">
      <w:pPr>
        <w:rPr>
          <w:color w:val="222222"/>
          <w:shd w:val="clear" w:color="auto" w:fill="FFFFFF"/>
        </w:rPr>
      </w:pPr>
    </w:p>
    <w:p w14:paraId="67FCCC60" w14:textId="730C6606" w:rsidR="00414F34" w:rsidRPr="0055219E" w:rsidRDefault="00414F34"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83974BC" w14:textId="7A2B04EE" w:rsidR="00414F34" w:rsidRPr="0055219E" w:rsidRDefault="00383754" w:rsidP="00A946FA">
      <w:pPr>
        <w:rPr>
          <w:color w:val="222222"/>
          <w:shd w:val="clear" w:color="auto" w:fill="FFFFFF"/>
        </w:rPr>
      </w:pPr>
      <w:r w:rsidRPr="0055219E">
        <w:rPr>
          <w:color w:val="222222"/>
          <w:shd w:val="clear" w:color="auto" w:fill="FFFFFF"/>
        </w:rPr>
        <w:t xml:space="preserve">Will’s mom — </w:t>
      </w:r>
      <w:r w:rsidR="00420589" w:rsidRPr="0055219E">
        <w:rPr>
          <w:color w:val="222222"/>
          <w:shd w:val="clear" w:color="auto" w:fill="FFFFFF"/>
        </w:rPr>
        <w:t xml:space="preserve">My anxiety — </w:t>
      </w:r>
      <w:r w:rsidRPr="0055219E">
        <w:rPr>
          <w:color w:val="222222"/>
          <w:shd w:val="clear" w:color="auto" w:fill="FFFFFF"/>
        </w:rPr>
        <w:t>Can you make me some h</w:t>
      </w:r>
      <w:r w:rsidR="00414F34" w:rsidRPr="0055219E">
        <w:rPr>
          <w:color w:val="222222"/>
          <w:shd w:val="clear" w:color="auto" w:fill="FFFFFF"/>
        </w:rPr>
        <w:t xml:space="preserve">ot curdled milk? </w:t>
      </w:r>
    </w:p>
    <w:p w14:paraId="4FA10FD8" w14:textId="77777777" w:rsidR="00A946FA" w:rsidRPr="0055219E" w:rsidRDefault="00A946FA" w:rsidP="00A946FA">
      <w:pPr>
        <w:rPr>
          <w:color w:val="222222"/>
          <w:shd w:val="clear" w:color="auto" w:fill="FFFFFF"/>
        </w:rPr>
      </w:pPr>
    </w:p>
    <w:p w14:paraId="75EC6B9E" w14:textId="77777777" w:rsidR="00420589"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Pr="0055219E">
        <w:rPr>
          <w:color w:val="222222"/>
          <w:shd w:val="clear" w:color="auto" w:fill="FFFFFF"/>
        </w:rPr>
        <w:br/>
      </w:r>
      <w:r w:rsidR="00414F34" w:rsidRPr="0055219E">
        <w:rPr>
          <w:color w:val="222222"/>
          <w:shd w:val="clear" w:color="auto" w:fill="FFFFFF"/>
        </w:rPr>
        <w:t>(</w:t>
      </w:r>
      <w:r w:rsidR="00414F34" w:rsidRPr="0055219E">
        <w:rPr>
          <w:i/>
          <w:color w:val="222222"/>
          <w:shd w:val="clear" w:color="auto" w:fill="FFFFFF"/>
        </w:rPr>
        <w:t xml:space="preserve">To the </w:t>
      </w:r>
      <w:r w:rsidR="00383754" w:rsidRPr="0055219E">
        <w:rPr>
          <w:i/>
          <w:color w:val="222222"/>
          <w:shd w:val="clear" w:color="auto" w:fill="FFFFFF"/>
        </w:rPr>
        <w:t>audience</w:t>
      </w:r>
      <w:r w:rsidR="00414F34" w:rsidRPr="0055219E">
        <w:rPr>
          <w:color w:val="222222"/>
          <w:shd w:val="clear" w:color="auto" w:fill="FFFFFF"/>
        </w:rPr>
        <w:t xml:space="preserve">.) Listen not to this patch! </w:t>
      </w:r>
      <w:r w:rsidR="00383754" w:rsidRPr="0055219E">
        <w:rPr>
          <w:color w:val="222222"/>
          <w:shd w:val="clear" w:color="auto" w:fill="FFFFFF"/>
        </w:rPr>
        <w:t>Richard cannot lead this Company — It’s a bad solution. I hate bad soluti</w:t>
      </w:r>
      <w:r w:rsidR="00420589" w:rsidRPr="0055219E">
        <w:rPr>
          <w:color w:val="222222"/>
          <w:shd w:val="clear" w:color="auto" w:fill="FFFFFF"/>
        </w:rPr>
        <w:t xml:space="preserve">ons more than the French! </w:t>
      </w:r>
    </w:p>
    <w:p w14:paraId="60DD7504" w14:textId="77777777" w:rsidR="00420589" w:rsidRPr="0055219E" w:rsidRDefault="00420589" w:rsidP="00A946FA">
      <w:pPr>
        <w:rPr>
          <w:color w:val="222222"/>
          <w:shd w:val="clear" w:color="auto" w:fill="FFFFFF"/>
        </w:rPr>
      </w:pPr>
    </w:p>
    <w:p w14:paraId="2ADF0CF2" w14:textId="6576C4B8" w:rsidR="00420589" w:rsidRPr="0055219E" w:rsidRDefault="00420589"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0CB0D0CB" w14:textId="77777777" w:rsidR="00420589" w:rsidRPr="0055219E" w:rsidRDefault="00420589" w:rsidP="00A946FA">
      <w:pPr>
        <w:rPr>
          <w:color w:val="222222"/>
          <w:shd w:val="clear" w:color="auto" w:fill="FFFFFF"/>
        </w:rPr>
      </w:pPr>
      <w:r w:rsidRPr="0055219E">
        <w:rPr>
          <w:color w:val="222222"/>
          <w:shd w:val="clear" w:color="auto" w:fill="FFFFFF"/>
        </w:rPr>
        <w:t xml:space="preserve">Try doing some deep breathing — </w:t>
      </w:r>
    </w:p>
    <w:p w14:paraId="1038B555" w14:textId="77777777" w:rsidR="00420589" w:rsidRPr="0055219E" w:rsidRDefault="00420589" w:rsidP="00A946FA">
      <w:pPr>
        <w:rPr>
          <w:color w:val="222222"/>
          <w:shd w:val="clear" w:color="auto" w:fill="FFFFFF"/>
        </w:rPr>
      </w:pPr>
    </w:p>
    <w:p w14:paraId="6A912EA8" w14:textId="2EF51CE5" w:rsidR="00420589" w:rsidRPr="0055219E" w:rsidRDefault="00420589"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46C94CB2" w14:textId="5EB7C662" w:rsidR="00A946FA" w:rsidRPr="0055219E" w:rsidRDefault="00383754" w:rsidP="00A946FA">
      <w:pPr>
        <w:rPr>
          <w:color w:val="222222"/>
          <w:shd w:val="clear" w:color="auto" w:fill="FFFFFF"/>
        </w:rPr>
      </w:pPr>
      <w:r w:rsidRPr="0055219E">
        <w:rPr>
          <w:color w:val="222222"/>
          <w:shd w:val="clear" w:color="auto" w:fill="FFFFFF"/>
        </w:rPr>
        <w:t xml:space="preserve">Bow before us! </w:t>
      </w:r>
      <w:r w:rsidR="00414F34" w:rsidRPr="0055219E">
        <w:rPr>
          <w:color w:val="222222"/>
          <w:shd w:val="clear" w:color="auto" w:fill="FFFFFF"/>
        </w:rPr>
        <w:t xml:space="preserve">We are your praetor! </w:t>
      </w:r>
      <w:r w:rsidR="00A946FA" w:rsidRPr="0055219E">
        <w:rPr>
          <w:color w:val="222222"/>
          <w:shd w:val="clear" w:color="auto" w:fill="FFFFFF"/>
        </w:rPr>
        <w:t xml:space="preserve"> </w:t>
      </w:r>
    </w:p>
    <w:p w14:paraId="2AF0E71C" w14:textId="77777777" w:rsidR="00383754" w:rsidRPr="0055219E" w:rsidRDefault="00383754" w:rsidP="00A946FA">
      <w:pPr>
        <w:rPr>
          <w:color w:val="222222"/>
          <w:shd w:val="clear" w:color="auto" w:fill="FFFFFF"/>
        </w:rPr>
      </w:pPr>
    </w:p>
    <w:p w14:paraId="33901923" w14:textId="2629DCF7"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3A2130B4" w14:textId="607259E2" w:rsidR="00A946FA" w:rsidRPr="0055219E" w:rsidRDefault="00383754" w:rsidP="00A946FA">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w:t>
      </w:r>
      <w:r w:rsidR="00A946FA" w:rsidRPr="0055219E">
        <w:rPr>
          <w:color w:val="222222"/>
          <w:shd w:val="clear" w:color="auto" w:fill="FFFFFF"/>
        </w:rPr>
        <w:t xml:space="preserve">Unhand her ladyship’s property! </w:t>
      </w:r>
    </w:p>
    <w:p w14:paraId="2F0EB50A" w14:textId="77777777" w:rsidR="00A946FA" w:rsidRPr="0055219E" w:rsidRDefault="00A946FA" w:rsidP="00A946FA">
      <w:pPr>
        <w:rPr>
          <w:color w:val="222222"/>
          <w:shd w:val="clear" w:color="auto" w:fill="FFFFFF"/>
        </w:rPr>
      </w:pPr>
    </w:p>
    <w:p w14:paraId="62441B25" w14:textId="6129F953"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78A96B3" w14:textId="77D89970" w:rsidR="00A946FA" w:rsidRPr="0055219E" w:rsidRDefault="00A946FA" w:rsidP="00A946FA">
      <w:pPr>
        <w:rPr>
          <w:color w:val="222222"/>
          <w:shd w:val="clear" w:color="auto" w:fill="FFFFFF"/>
        </w:rPr>
      </w:pPr>
      <w:r w:rsidRPr="0055219E">
        <w:rPr>
          <w:color w:val="222222"/>
          <w:shd w:val="clear" w:color="auto" w:fill="FFFFFF"/>
        </w:rPr>
        <w:t>Only Royalty can wear clothes trimmed with ermine!</w:t>
      </w:r>
    </w:p>
    <w:p w14:paraId="69D24476" w14:textId="77777777" w:rsidR="00A946FA" w:rsidRPr="0055219E" w:rsidRDefault="00A946FA" w:rsidP="00A946FA">
      <w:pPr>
        <w:rPr>
          <w:color w:val="222222"/>
          <w:shd w:val="clear" w:color="auto" w:fill="FFFFFF"/>
        </w:rPr>
      </w:pPr>
    </w:p>
    <w:p w14:paraId="224ECB0F" w14:textId="5931FADC" w:rsidR="00A946FA" w:rsidRPr="0055219E" w:rsidRDefault="00A946FA"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02D0F479" w14:textId="50B43C9C" w:rsidR="00A946FA" w:rsidRPr="0055219E" w:rsidRDefault="00A946FA" w:rsidP="00383754">
      <w:pPr>
        <w:rPr>
          <w:color w:val="222222"/>
          <w:shd w:val="clear" w:color="auto" w:fill="FFFFFF"/>
        </w:rPr>
      </w:pPr>
      <w:r w:rsidRPr="0055219E">
        <w:rPr>
          <w:color w:val="222222"/>
          <w:shd w:val="clear" w:color="auto" w:fill="FFFFFF"/>
        </w:rPr>
        <w:t>(</w:t>
      </w:r>
      <w:r w:rsidRPr="0055219E">
        <w:rPr>
          <w:i/>
          <w:color w:val="222222"/>
          <w:shd w:val="clear" w:color="auto" w:fill="FFFFFF"/>
        </w:rPr>
        <w:t>Opening Liz’s backpack</w:t>
      </w:r>
      <w:r w:rsidRPr="0055219E">
        <w:rPr>
          <w:color w:val="222222"/>
          <w:shd w:val="clear" w:color="auto" w:fill="FFFFFF"/>
        </w:rPr>
        <w:t xml:space="preserve">.) What have we here? A ruff? </w:t>
      </w:r>
    </w:p>
    <w:p w14:paraId="0C4E0998" w14:textId="77777777" w:rsidR="00A946FA" w:rsidRPr="0055219E" w:rsidRDefault="00A946FA" w:rsidP="00A946FA">
      <w:pPr>
        <w:rPr>
          <w:color w:val="222222"/>
          <w:shd w:val="clear" w:color="auto" w:fill="FFFFFF"/>
        </w:rPr>
      </w:pPr>
    </w:p>
    <w:p w14:paraId="36D03372" w14:textId="005C655F"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A0B0F" w:rsidRPr="0055219E">
        <w:rPr>
          <w:color w:val="222222"/>
          <w:shd w:val="clear" w:color="auto" w:fill="FFFFFF"/>
        </w:rPr>
        <w:t xml:space="preserve">HENRY II </w:t>
      </w:r>
    </w:p>
    <w:p w14:paraId="47AA9F9D" w14:textId="1B338C41" w:rsidR="00A946FA" w:rsidRPr="0055219E" w:rsidRDefault="00A946FA" w:rsidP="00A946FA">
      <w:pPr>
        <w:rPr>
          <w:color w:val="222222"/>
          <w:shd w:val="clear" w:color="auto" w:fill="FFFFFF"/>
        </w:rPr>
      </w:pPr>
      <w:r w:rsidRPr="0055219E">
        <w:rPr>
          <w:color w:val="222222"/>
          <w:shd w:val="clear" w:color="auto" w:fill="FFFFFF"/>
        </w:rPr>
        <w:t xml:space="preserve">Lace is </w:t>
      </w:r>
      <w:r w:rsidR="00A50A9C" w:rsidRPr="0055219E">
        <w:rPr>
          <w:i/>
          <w:color w:val="222222"/>
          <w:shd w:val="clear" w:color="auto" w:fill="FFFFFF"/>
        </w:rPr>
        <w:t>revolutionary</w:t>
      </w:r>
      <w:r w:rsidR="00A50A9C" w:rsidRPr="0055219E">
        <w:rPr>
          <w:color w:val="222222"/>
          <w:shd w:val="clear" w:color="auto" w:fill="FFFFFF"/>
        </w:rPr>
        <w:t xml:space="preserve">! </w:t>
      </w:r>
    </w:p>
    <w:p w14:paraId="3C49AB2D" w14:textId="77777777" w:rsidR="00A946FA" w:rsidRPr="0055219E" w:rsidRDefault="00A946FA" w:rsidP="00A946FA">
      <w:pPr>
        <w:rPr>
          <w:color w:val="222222"/>
          <w:shd w:val="clear" w:color="auto" w:fill="FFFFFF"/>
        </w:rPr>
      </w:pPr>
    </w:p>
    <w:p w14:paraId="7138A93F" w14:textId="2E04AF21"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DB82FD7" w14:textId="77777777" w:rsidR="00A946FA" w:rsidRPr="0055219E" w:rsidRDefault="00A946FA" w:rsidP="00A946FA">
      <w:pPr>
        <w:rPr>
          <w:color w:val="222222"/>
          <w:shd w:val="clear" w:color="auto" w:fill="FFFFFF"/>
        </w:rPr>
      </w:pPr>
      <w:r w:rsidRPr="0055219E">
        <w:rPr>
          <w:color w:val="222222"/>
          <w:shd w:val="clear" w:color="auto" w:fill="FFFFFF"/>
        </w:rPr>
        <w:t>It is immensely time consuming to make!</w:t>
      </w:r>
    </w:p>
    <w:p w14:paraId="62BB60B8" w14:textId="77777777" w:rsidR="00A946FA" w:rsidRPr="0055219E" w:rsidRDefault="00A946FA" w:rsidP="00A946FA">
      <w:pPr>
        <w:rPr>
          <w:color w:val="222222"/>
          <w:shd w:val="clear" w:color="auto" w:fill="FFFFFF"/>
        </w:rPr>
      </w:pPr>
    </w:p>
    <w:p w14:paraId="497A6316" w14:textId="705FB802" w:rsidR="00A946FA" w:rsidRPr="0055219E" w:rsidRDefault="00A946FA"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1FEBE78" w14:textId="26F4D8D2" w:rsidR="00A946FA" w:rsidRPr="0055219E" w:rsidRDefault="00230BE7" w:rsidP="00A946FA">
      <w:pPr>
        <w:rPr>
          <w:color w:val="222222"/>
          <w:shd w:val="clear" w:color="auto" w:fill="FFFFFF"/>
        </w:rPr>
      </w:pPr>
      <w:r w:rsidRPr="0055219E">
        <w:rPr>
          <w:color w:val="222222"/>
          <w:shd w:val="clear" w:color="auto" w:fill="FFFFFF"/>
        </w:rPr>
        <w:t>Therefore — it’s e</w:t>
      </w:r>
      <w:r w:rsidR="00A946FA" w:rsidRPr="0055219E">
        <w:rPr>
          <w:color w:val="222222"/>
          <w:shd w:val="clear" w:color="auto" w:fill="FFFFFF"/>
        </w:rPr>
        <w:t>xtremely expensive!</w:t>
      </w:r>
    </w:p>
    <w:p w14:paraId="064DACA5" w14:textId="77777777" w:rsidR="006161DC" w:rsidRPr="0055219E" w:rsidRDefault="006161DC" w:rsidP="00A946FA">
      <w:pPr>
        <w:rPr>
          <w:color w:val="222222"/>
          <w:shd w:val="clear" w:color="auto" w:fill="FFFFFF"/>
        </w:rPr>
      </w:pPr>
    </w:p>
    <w:p w14:paraId="25993702" w14:textId="1887A3BE" w:rsidR="006161DC" w:rsidRPr="0055219E" w:rsidRDefault="006161DC"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A86B7DA" w14:textId="34D80FB0" w:rsidR="007626EC" w:rsidRPr="0055219E" w:rsidRDefault="006161DC" w:rsidP="0090575F">
      <w:pPr>
        <w:rPr>
          <w:color w:val="222222"/>
          <w:shd w:val="clear" w:color="auto" w:fill="FFFFFF"/>
        </w:rPr>
      </w:pPr>
      <w:r w:rsidRPr="0055219E">
        <w:rPr>
          <w:color w:val="222222"/>
          <w:shd w:val="clear" w:color="auto" w:fill="FFFFFF"/>
        </w:rPr>
        <w:t>“I missed my bus” —</w:t>
      </w:r>
      <w:r w:rsidR="00CA0B0F" w:rsidRPr="0055219E">
        <w:rPr>
          <w:color w:val="222222"/>
          <w:shd w:val="clear" w:color="auto" w:fill="FFFFFF"/>
        </w:rPr>
        <w:t xml:space="preserve"> Yeah, r</w:t>
      </w:r>
      <w:r w:rsidRPr="0055219E">
        <w:rPr>
          <w:color w:val="222222"/>
          <w:shd w:val="clear" w:color="auto" w:fill="FFFFFF"/>
        </w:rPr>
        <w:t>ight!</w:t>
      </w:r>
      <w:r w:rsidR="007626EC" w:rsidRPr="0055219E">
        <w:rPr>
          <w:color w:val="222222"/>
          <w:shd w:val="clear" w:color="auto" w:fill="FFFFFF"/>
        </w:rPr>
        <w:t xml:space="preserve"> </w:t>
      </w:r>
    </w:p>
    <w:p w14:paraId="26A17243" w14:textId="77777777" w:rsidR="006161DC" w:rsidRPr="0055219E" w:rsidRDefault="006161DC" w:rsidP="00A946FA">
      <w:pPr>
        <w:rPr>
          <w:color w:val="222222"/>
          <w:shd w:val="clear" w:color="auto" w:fill="FFFFFF"/>
        </w:rPr>
      </w:pPr>
    </w:p>
    <w:p w14:paraId="1AA93DB2" w14:textId="1CE4349C" w:rsidR="006161DC" w:rsidRPr="0055219E" w:rsidRDefault="006161DC"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9B0A8D5" w14:textId="7D888F12" w:rsidR="006161DC" w:rsidRPr="0055219E" w:rsidRDefault="006161DC" w:rsidP="00A946FA">
      <w:pPr>
        <w:rPr>
          <w:color w:val="222222"/>
          <w:shd w:val="clear" w:color="auto" w:fill="FFFFFF"/>
        </w:rPr>
      </w:pPr>
      <w:r w:rsidRPr="0055219E">
        <w:rPr>
          <w:color w:val="222222"/>
          <w:shd w:val="clear" w:color="auto" w:fill="FFFFFF"/>
        </w:rPr>
        <w:t xml:space="preserve">She shows up in loose wool like the rest of us — </w:t>
      </w:r>
    </w:p>
    <w:p w14:paraId="62E4C5E3" w14:textId="77777777" w:rsidR="006161DC" w:rsidRPr="0055219E" w:rsidRDefault="006161DC" w:rsidP="00A946FA">
      <w:pPr>
        <w:rPr>
          <w:color w:val="222222"/>
          <w:shd w:val="clear" w:color="auto" w:fill="FFFFFF"/>
        </w:rPr>
      </w:pPr>
    </w:p>
    <w:p w14:paraId="55F1E8E8" w14:textId="02D0147F" w:rsidR="006161DC" w:rsidRPr="0055219E" w:rsidRDefault="006161DC"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4CA00E5" w14:textId="100D25AA" w:rsidR="006161DC" w:rsidRPr="0055219E" w:rsidRDefault="00230BE7" w:rsidP="00A946FA">
      <w:pPr>
        <w:rPr>
          <w:color w:val="222222"/>
          <w:shd w:val="clear" w:color="auto" w:fill="FFFFFF"/>
        </w:rPr>
      </w:pPr>
      <w:r w:rsidRPr="0055219E">
        <w:rPr>
          <w:color w:val="222222"/>
          <w:shd w:val="clear" w:color="auto" w:fill="FFFFFF"/>
        </w:rPr>
        <w:t>We are</w:t>
      </w:r>
      <w:r w:rsidR="006161DC" w:rsidRPr="0055219E">
        <w:rPr>
          <w:color w:val="222222"/>
          <w:shd w:val="clear" w:color="auto" w:fill="FFFFFF"/>
        </w:rPr>
        <w:t xml:space="preserve"> a man of the people! </w:t>
      </w:r>
    </w:p>
    <w:p w14:paraId="0B3CBBA8" w14:textId="77777777" w:rsidR="00590359" w:rsidRPr="0055219E" w:rsidRDefault="00590359" w:rsidP="00A946FA">
      <w:pPr>
        <w:rPr>
          <w:color w:val="222222"/>
          <w:shd w:val="clear" w:color="auto" w:fill="FFFFFF"/>
        </w:rPr>
      </w:pPr>
    </w:p>
    <w:p w14:paraId="33F7DF05" w14:textId="3AE50F9F" w:rsidR="00590359" w:rsidRPr="0055219E" w:rsidRDefault="00590359"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7338521" w14:textId="12015979" w:rsidR="00590359" w:rsidRPr="0055219E" w:rsidRDefault="00590359" w:rsidP="00A946FA">
      <w:pPr>
        <w:rPr>
          <w:color w:val="222222"/>
          <w:shd w:val="clear" w:color="auto" w:fill="FFFFFF"/>
        </w:rPr>
      </w:pPr>
      <w:r w:rsidRPr="0055219E">
        <w:rPr>
          <w:color w:val="222222"/>
          <w:shd w:val="clear" w:color="auto" w:fill="FFFFFF"/>
        </w:rPr>
        <w:lastRenderedPageBreak/>
        <w:t xml:space="preserve">The bad teeth and the </w:t>
      </w:r>
      <w:r w:rsidR="005E24EF" w:rsidRPr="0055219E">
        <w:rPr>
          <w:color w:val="222222"/>
          <w:shd w:val="clear" w:color="auto" w:fill="FFFFFF"/>
        </w:rPr>
        <w:t>shaved forehead</w:t>
      </w:r>
      <w:r w:rsidRPr="0055219E">
        <w:rPr>
          <w:color w:val="222222"/>
          <w:shd w:val="clear" w:color="auto" w:fill="FFFFFF"/>
        </w:rPr>
        <w:t xml:space="preserve"> should have been a giveaway!</w:t>
      </w:r>
    </w:p>
    <w:p w14:paraId="2EC8A40A" w14:textId="77777777" w:rsidR="002E149B" w:rsidRPr="0055219E" w:rsidRDefault="002E149B" w:rsidP="00A946FA">
      <w:pPr>
        <w:rPr>
          <w:color w:val="222222"/>
          <w:shd w:val="clear" w:color="auto" w:fill="FFFFFF"/>
        </w:rPr>
      </w:pPr>
    </w:p>
    <w:p w14:paraId="6249E3A8" w14:textId="64409989" w:rsidR="002E149B" w:rsidRPr="0055219E" w:rsidRDefault="002E149B"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7AF7D92" w14:textId="78A2AEFE" w:rsidR="002E149B" w:rsidRPr="0055219E" w:rsidRDefault="002E149B" w:rsidP="00A946FA">
      <w:pPr>
        <w:rPr>
          <w:color w:val="222222"/>
          <w:shd w:val="clear" w:color="auto" w:fill="FFFFFF"/>
        </w:rPr>
      </w:pPr>
      <w:r w:rsidRPr="0055219E">
        <w:rPr>
          <w:color w:val="222222"/>
          <w:shd w:val="clear" w:color="auto" w:fill="FFFFFF"/>
        </w:rPr>
        <w:t>(</w:t>
      </w:r>
      <w:r w:rsidR="008C6413" w:rsidRPr="0055219E">
        <w:rPr>
          <w:i/>
          <w:color w:val="222222"/>
          <w:shd w:val="clear" w:color="auto" w:fill="FFFFFF"/>
        </w:rPr>
        <w:t>Pawing through LIZ</w:t>
      </w:r>
      <w:r w:rsidRPr="0055219E">
        <w:rPr>
          <w:i/>
          <w:color w:val="222222"/>
          <w:shd w:val="clear" w:color="auto" w:fill="FFFFFF"/>
        </w:rPr>
        <w:t>’s backpack</w:t>
      </w:r>
      <w:r w:rsidRPr="0055219E">
        <w:rPr>
          <w:color w:val="222222"/>
          <w:shd w:val="clear" w:color="auto" w:fill="FFFFFF"/>
        </w:rPr>
        <w:t xml:space="preserve">.) And what’s this? A purple velvet frock </w:t>
      </w:r>
      <w:r w:rsidRPr="0055219E">
        <w:rPr>
          <w:i/>
          <w:color w:val="222222"/>
          <w:shd w:val="clear" w:color="auto" w:fill="FFFFFF"/>
        </w:rPr>
        <w:t xml:space="preserve">trimmed with ermine. </w:t>
      </w:r>
      <w:r w:rsidRPr="0055219E">
        <w:rPr>
          <w:color w:val="222222"/>
          <w:shd w:val="clear" w:color="auto" w:fill="FFFFFF"/>
        </w:rPr>
        <w:t>Liz! (</w:t>
      </w:r>
      <w:r w:rsidRPr="0055219E">
        <w:rPr>
          <w:i/>
          <w:color w:val="222222"/>
          <w:shd w:val="clear" w:color="auto" w:fill="FFFFFF"/>
        </w:rPr>
        <w:t>All bow immediately, if resentfully</w:t>
      </w:r>
      <w:r w:rsidRPr="0055219E">
        <w:rPr>
          <w:color w:val="222222"/>
          <w:shd w:val="clear" w:color="auto" w:fill="FFFFFF"/>
        </w:rPr>
        <w:t xml:space="preserve">.) </w:t>
      </w:r>
    </w:p>
    <w:p w14:paraId="52DCDD55" w14:textId="77777777" w:rsidR="002E149B" w:rsidRPr="0055219E" w:rsidRDefault="002E149B" w:rsidP="00A946FA">
      <w:pPr>
        <w:rPr>
          <w:color w:val="222222"/>
          <w:shd w:val="clear" w:color="auto" w:fill="FFFFFF"/>
        </w:rPr>
      </w:pPr>
    </w:p>
    <w:p w14:paraId="7E23E94E" w14:textId="2A186CF8" w:rsidR="002E149B" w:rsidRPr="0055219E" w:rsidRDefault="002E149B"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42BA56F6" w14:textId="1710AFAE" w:rsidR="002E149B" w:rsidRPr="0055219E" w:rsidRDefault="002E149B" w:rsidP="00A946FA">
      <w:pPr>
        <w:rPr>
          <w:color w:val="222222"/>
          <w:shd w:val="clear" w:color="auto" w:fill="FFFFFF"/>
        </w:rPr>
      </w:pPr>
      <w:r w:rsidRPr="0055219E">
        <w:rPr>
          <w:color w:val="222222"/>
          <w:shd w:val="clear" w:color="auto" w:fill="FFFFFF"/>
        </w:rPr>
        <w:t xml:space="preserve">I’m unable to judge stars in the presence of the sun! </w:t>
      </w:r>
    </w:p>
    <w:p w14:paraId="3EFCB31D" w14:textId="77777777" w:rsidR="00590359" w:rsidRPr="0055219E" w:rsidRDefault="00590359" w:rsidP="00A946FA">
      <w:pPr>
        <w:rPr>
          <w:color w:val="222222"/>
          <w:shd w:val="clear" w:color="auto" w:fill="FFFFFF"/>
        </w:rPr>
      </w:pPr>
    </w:p>
    <w:p w14:paraId="0D36A1FE" w14:textId="3308AB73" w:rsidR="00590359" w:rsidRPr="0055219E" w:rsidRDefault="00590359" w:rsidP="00A946F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03F14BFE" w14:textId="76B5FA31" w:rsidR="00590359" w:rsidRPr="0055219E" w:rsidRDefault="002E149B" w:rsidP="00A946FA">
      <w:pPr>
        <w:rPr>
          <w:color w:val="222222"/>
          <w:shd w:val="clear" w:color="auto" w:fill="FFFFFF"/>
        </w:rPr>
      </w:pPr>
      <w:r w:rsidRPr="0055219E">
        <w:rPr>
          <w:color w:val="222222"/>
          <w:shd w:val="clear" w:color="auto" w:fill="FFFFFF"/>
        </w:rPr>
        <w:t xml:space="preserve">All rise and greet your Queen! </w:t>
      </w:r>
    </w:p>
    <w:p w14:paraId="649B223F" w14:textId="131C34F0" w:rsidR="00F27E85" w:rsidRPr="0055219E" w:rsidRDefault="005A2F06" w:rsidP="00CF1E13">
      <w:pPr>
        <w:rPr>
          <w:color w:val="222222"/>
          <w:shd w:val="clear" w:color="auto" w:fill="FFFFFF"/>
        </w:rPr>
      </w:pP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RICHARD</w:t>
      </w:r>
    </w:p>
    <w:p w14:paraId="07796F7E" w14:textId="407A9AA4" w:rsidR="008C6413" w:rsidRPr="0055219E" w:rsidRDefault="005A2F06" w:rsidP="00CF1E13">
      <w:pPr>
        <w:rPr>
          <w:color w:val="222222"/>
          <w:shd w:val="clear" w:color="auto" w:fill="FFFFFF"/>
        </w:rPr>
      </w:pPr>
      <w:r w:rsidRPr="0055219E">
        <w:rPr>
          <w:color w:val="222222"/>
          <w:shd w:val="clear" w:color="auto" w:fill="FFFFFF"/>
        </w:rPr>
        <w:t>Henry the Fourt</w:t>
      </w:r>
      <w:r w:rsidR="00F27E85" w:rsidRPr="0055219E">
        <w:rPr>
          <w:color w:val="222222"/>
          <w:shd w:val="clear" w:color="auto" w:fill="FFFFFF"/>
        </w:rPr>
        <w:t xml:space="preserve">h may have let </w:t>
      </w:r>
      <w:r w:rsidR="00383754" w:rsidRPr="0055219E">
        <w:rPr>
          <w:color w:val="222222"/>
          <w:shd w:val="clear" w:color="auto" w:fill="FFFFFF"/>
        </w:rPr>
        <w:t>you think he was the director</w:t>
      </w:r>
      <w:r w:rsidR="00230BE7" w:rsidRPr="0055219E">
        <w:rPr>
          <w:color w:val="222222"/>
          <w:shd w:val="clear" w:color="auto" w:fill="FFFFFF"/>
        </w:rPr>
        <w:t xml:space="preserve"> — </w:t>
      </w:r>
    </w:p>
    <w:p w14:paraId="7BADC133" w14:textId="31AD5124" w:rsidR="00F27E85" w:rsidRPr="0055219E" w:rsidRDefault="00F27E85" w:rsidP="00CF1E13">
      <w:pPr>
        <w:rPr>
          <w:color w:val="222222"/>
          <w:shd w:val="clear" w:color="auto" w:fill="FFFFFF"/>
        </w:rPr>
      </w:pP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AUGUSTINE</w:t>
      </w:r>
    </w:p>
    <w:p w14:paraId="6C69EDCF" w14:textId="754AA42A" w:rsidR="00F27E85" w:rsidRPr="0055219E" w:rsidRDefault="00F27E85" w:rsidP="00CF1E13">
      <w:pPr>
        <w:rPr>
          <w:color w:val="222222"/>
          <w:shd w:val="clear" w:color="auto" w:fill="FFFFFF"/>
        </w:rPr>
      </w:pPr>
      <w:r w:rsidRPr="0055219E">
        <w:rPr>
          <w:color w:val="222222"/>
          <w:shd w:val="clear" w:color="auto" w:fill="FFFFFF"/>
        </w:rPr>
        <w:t>Because he was!</w:t>
      </w:r>
      <w:r w:rsidR="005A2F06" w:rsidRPr="0055219E">
        <w:rPr>
          <w:color w:val="222222"/>
          <w:shd w:val="clear" w:color="auto" w:fill="FFFFFF"/>
        </w:rPr>
        <w:t xml:space="preserve"> </w:t>
      </w:r>
      <w:r w:rsidRPr="0055219E">
        <w:rPr>
          <w:color w:val="222222"/>
          <w:shd w:val="clear" w:color="auto" w:fill="FFFFFF"/>
        </w:rPr>
        <w:br/>
      </w: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RICHARD</w:t>
      </w:r>
    </w:p>
    <w:p w14:paraId="1D6EA219" w14:textId="6D2F603D" w:rsidR="00F27E85" w:rsidRPr="0055219E" w:rsidRDefault="005A2F06" w:rsidP="00383754">
      <w:pPr>
        <w:rPr>
          <w:color w:val="222222"/>
          <w:shd w:val="clear" w:color="auto" w:fill="FFFFFF"/>
        </w:rPr>
      </w:pPr>
      <w:r w:rsidRPr="0055219E">
        <w:rPr>
          <w:color w:val="222222"/>
          <w:shd w:val="clear" w:color="auto" w:fill="FFFFFF"/>
        </w:rPr>
        <w:t xml:space="preserve">But my </w:t>
      </w:r>
      <w:r w:rsidRPr="0055219E">
        <w:rPr>
          <w:i/>
          <w:color w:val="222222"/>
          <w:shd w:val="clear" w:color="auto" w:fill="FFFFFF"/>
        </w:rPr>
        <w:t xml:space="preserve">dad </w:t>
      </w:r>
      <w:r w:rsidRPr="0055219E">
        <w:rPr>
          <w:color w:val="222222"/>
          <w:shd w:val="clear" w:color="auto" w:fill="FFFFFF"/>
        </w:rPr>
        <w:t xml:space="preserve">had final say. </w:t>
      </w:r>
      <w:r w:rsidR="00F27E85" w:rsidRPr="0055219E">
        <w:rPr>
          <w:color w:val="222222"/>
          <w:shd w:val="clear" w:color="auto" w:fill="FFFFFF"/>
        </w:rPr>
        <w:t xml:space="preserve"> </w:t>
      </w:r>
    </w:p>
    <w:p w14:paraId="136369D8" w14:textId="77777777" w:rsidR="005D1DC7" w:rsidRPr="0055219E" w:rsidRDefault="005D1DC7" w:rsidP="00CF1E13">
      <w:pPr>
        <w:rPr>
          <w:color w:val="222222"/>
          <w:shd w:val="clear" w:color="auto" w:fill="FFFFFF"/>
        </w:rPr>
      </w:pPr>
    </w:p>
    <w:p w14:paraId="238E26B6" w14:textId="41EDB173" w:rsidR="005D1DC7"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D1DC7" w:rsidRPr="0055219E">
        <w:rPr>
          <w:color w:val="222222"/>
          <w:shd w:val="clear" w:color="auto" w:fill="FFFFFF"/>
        </w:rPr>
        <w:t>HENRY II</w:t>
      </w:r>
    </w:p>
    <w:p w14:paraId="3E4C1B94" w14:textId="4FBA8B39" w:rsidR="002E149B" w:rsidRPr="0055219E" w:rsidRDefault="00E542ED" w:rsidP="00CF1E13">
      <w:pPr>
        <w:rPr>
          <w:color w:val="222222"/>
          <w:shd w:val="clear" w:color="auto" w:fill="FFFFFF"/>
        </w:rPr>
      </w:pPr>
      <w:r w:rsidRPr="0055219E">
        <w:rPr>
          <w:color w:val="222222"/>
          <w:shd w:val="clear" w:color="auto" w:fill="FFFFFF"/>
        </w:rPr>
        <w:t xml:space="preserve">You think I’m a “Creative Diplomat” — “Objective”? A “liaison”? Well — </w:t>
      </w:r>
      <w:r w:rsidR="00FA2A38" w:rsidRPr="0055219E">
        <w:rPr>
          <w:color w:val="222222"/>
          <w:shd w:val="clear" w:color="auto" w:fill="FFFFFF"/>
        </w:rPr>
        <w:t>I live to destroy! To shatter expectations! But, u</w:t>
      </w:r>
      <w:r w:rsidR="005D1DC7" w:rsidRPr="0055219E">
        <w:rPr>
          <w:color w:val="222222"/>
          <w:shd w:val="clear" w:color="auto" w:fill="FFFFFF"/>
        </w:rPr>
        <w:t>m, actually, accordi</w:t>
      </w:r>
      <w:r w:rsidR="00383754" w:rsidRPr="0055219E">
        <w:rPr>
          <w:color w:val="222222"/>
          <w:shd w:val="clear" w:color="auto" w:fill="FFFFFF"/>
        </w:rPr>
        <w:t xml:space="preserve">ng to the Drama Club By-Laws — the place that Kathy’s pointing to — </w:t>
      </w:r>
      <w:r w:rsidR="00230BE7" w:rsidRPr="0055219E">
        <w:rPr>
          <w:color w:val="222222"/>
          <w:shd w:val="clear" w:color="auto" w:fill="FFFFFF"/>
        </w:rPr>
        <w:t xml:space="preserve">Thanks, Kathy — </w:t>
      </w:r>
      <w:r w:rsidR="005A2F06" w:rsidRPr="0055219E">
        <w:rPr>
          <w:color w:val="222222"/>
          <w:shd w:val="clear" w:color="auto" w:fill="FFFFFF"/>
        </w:rPr>
        <w:t>Richard</w:t>
      </w:r>
      <w:r w:rsidR="005D1DC7" w:rsidRPr="0055219E">
        <w:rPr>
          <w:color w:val="222222"/>
          <w:shd w:val="clear" w:color="auto" w:fill="FFFFFF"/>
        </w:rPr>
        <w:t xml:space="preserve">’s right. </w:t>
      </w:r>
    </w:p>
    <w:p w14:paraId="6A74F483" w14:textId="77777777" w:rsidR="002E149B" w:rsidRPr="0055219E" w:rsidRDefault="002E149B" w:rsidP="00CF1E13">
      <w:pPr>
        <w:rPr>
          <w:color w:val="222222"/>
          <w:shd w:val="clear" w:color="auto" w:fill="FFFFFF"/>
        </w:rPr>
      </w:pPr>
    </w:p>
    <w:p w14:paraId="23D5256D" w14:textId="39A074FA" w:rsidR="002E149B" w:rsidRPr="0055219E" w:rsidRDefault="00CB0B4A"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E149B" w:rsidRPr="0055219E">
        <w:rPr>
          <w:color w:val="222222"/>
          <w:shd w:val="clear" w:color="auto" w:fill="FFFFFF"/>
        </w:rPr>
        <w:t>LIZ</w:t>
      </w:r>
    </w:p>
    <w:p w14:paraId="31E259FC" w14:textId="7AA8F909" w:rsidR="00A83D94" w:rsidRPr="0055219E" w:rsidRDefault="00383754" w:rsidP="00CF1E13">
      <w:pPr>
        <w:rPr>
          <w:color w:val="222222"/>
          <w:shd w:val="clear" w:color="auto" w:fill="FFFFFF"/>
        </w:rPr>
      </w:pPr>
      <w:r w:rsidRPr="0055219E">
        <w:rPr>
          <w:color w:val="222222"/>
          <w:shd w:val="clear" w:color="auto" w:fill="FFFFFF"/>
        </w:rPr>
        <w:t xml:space="preserve">We </w:t>
      </w:r>
      <w:r w:rsidR="002E149B" w:rsidRPr="0055219E">
        <w:rPr>
          <w:color w:val="222222"/>
          <w:shd w:val="clear" w:color="auto" w:fill="FFFFFF"/>
        </w:rPr>
        <w:t xml:space="preserve">wear a locket with </w:t>
      </w:r>
      <w:r w:rsidRPr="0055219E">
        <w:rPr>
          <w:color w:val="222222"/>
          <w:shd w:val="clear" w:color="auto" w:fill="FFFFFF"/>
        </w:rPr>
        <w:t xml:space="preserve">a picture of </w:t>
      </w:r>
      <w:r w:rsidR="00750A88">
        <w:rPr>
          <w:color w:val="222222"/>
          <w:shd w:val="clear" w:color="auto" w:fill="FFFFFF"/>
        </w:rPr>
        <w:t>our</w:t>
      </w:r>
      <w:r w:rsidRPr="0055219E">
        <w:rPr>
          <w:color w:val="222222"/>
          <w:shd w:val="clear" w:color="auto" w:fill="FFFFFF"/>
        </w:rPr>
        <w:t xml:space="preserve"> dead mother — But she still has her head. </w:t>
      </w:r>
      <w:r w:rsidR="00E542ED" w:rsidRPr="0055219E">
        <w:rPr>
          <w:color w:val="222222"/>
          <w:shd w:val="clear" w:color="auto" w:fill="FFFFFF"/>
        </w:rPr>
        <w:t>See?</w:t>
      </w:r>
      <w:r w:rsidR="00A83D94" w:rsidRPr="0055219E">
        <w:rPr>
          <w:color w:val="222222"/>
          <w:shd w:val="clear" w:color="auto" w:fill="FFFFFF"/>
        </w:rPr>
        <w:br/>
      </w:r>
      <w:r w:rsidR="00A83D94"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83D94" w:rsidRPr="0055219E">
        <w:rPr>
          <w:color w:val="222222"/>
          <w:shd w:val="clear" w:color="auto" w:fill="FFFFFF"/>
        </w:rPr>
        <w:t>AUGUSTINE</w:t>
      </w:r>
    </w:p>
    <w:p w14:paraId="692C2CD8" w14:textId="1BA69FE5" w:rsidR="003A1D89" w:rsidRPr="0055219E" w:rsidRDefault="00E542ED" w:rsidP="003A1D89">
      <w:pPr>
        <w:rPr>
          <w:color w:val="222222"/>
          <w:shd w:val="clear" w:color="auto" w:fill="FFFFFF"/>
        </w:rPr>
      </w:pPr>
      <w:r w:rsidRPr="0055219E">
        <w:rPr>
          <w:color w:val="222222"/>
          <w:shd w:val="clear" w:color="auto" w:fill="FFFFFF"/>
        </w:rPr>
        <w:t>Richard</w:t>
      </w:r>
      <w:r w:rsidR="00CA0B0F" w:rsidRPr="0055219E">
        <w:rPr>
          <w:color w:val="222222"/>
          <w:shd w:val="clear" w:color="auto" w:fill="FFFFFF"/>
        </w:rPr>
        <w:t xml:space="preserve"> can’t be right!</w:t>
      </w:r>
      <w:r w:rsidR="003A1D89" w:rsidRPr="0055219E">
        <w:rPr>
          <w:color w:val="222222"/>
          <w:shd w:val="clear" w:color="auto" w:fill="FFFFFF"/>
        </w:rPr>
        <w:t xml:space="preserve"> </w:t>
      </w:r>
      <w:r w:rsidRPr="0055219E">
        <w:rPr>
          <w:color w:val="222222"/>
          <w:shd w:val="clear" w:color="auto" w:fill="FFFFFF"/>
        </w:rPr>
        <w:t xml:space="preserve">Read it again — You’re the dramaturg! </w:t>
      </w:r>
    </w:p>
    <w:p w14:paraId="42683399" w14:textId="77777777" w:rsidR="003843DA" w:rsidRPr="0055219E" w:rsidRDefault="003843DA" w:rsidP="003A1D89">
      <w:pPr>
        <w:rPr>
          <w:color w:val="222222"/>
          <w:shd w:val="clear" w:color="auto" w:fill="FFFFFF"/>
        </w:rPr>
      </w:pPr>
    </w:p>
    <w:p w14:paraId="32905624" w14:textId="21E3B707" w:rsidR="003843DA" w:rsidRPr="0055219E" w:rsidRDefault="003843DA" w:rsidP="003A1D89">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6456995" w14:textId="58FBC159" w:rsidR="003843DA" w:rsidRPr="0055219E" w:rsidRDefault="00383754" w:rsidP="003A1D89">
      <w:pPr>
        <w:rPr>
          <w:color w:val="222222"/>
          <w:shd w:val="clear" w:color="auto" w:fill="FFFFFF"/>
        </w:rPr>
      </w:pPr>
      <w:r w:rsidRPr="0055219E">
        <w:rPr>
          <w:color w:val="222222"/>
          <w:shd w:val="clear" w:color="auto" w:fill="FFFFFF"/>
        </w:rPr>
        <w:t>We</w:t>
      </w:r>
      <w:r w:rsidR="003843DA" w:rsidRPr="0055219E">
        <w:rPr>
          <w:color w:val="222222"/>
          <w:shd w:val="clear" w:color="auto" w:fill="FFFFFF"/>
        </w:rPr>
        <w:t xml:space="preserve"> own 2,000 pairs of gloves!</w:t>
      </w:r>
    </w:p>
    <w:p w14:paraId="456715B5" w14:textId="1F5575B8" w:rsidR="002B2F83" w:rsidRPr="0055219E" w:rsidRDefault="002B2F83" w:rsidP="00CF1E13">
      <w:pPr>
        <w:rPr>
          <w:color w:val="222222"/>
          <w:shd w:val="clear" w:color="auto" w:fill="FFFFFF"/>
        </w:rPr>
      </w:pPr>
    </w:p>
    <w:p w14:paraId="2CFDF4A6" w14:textId="2A52DFA3" w:rsidR="002B2F83" w:rsidRPr="0055219E" w:rsidRDefault="00D5420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B2F83" w:rsidRPr="0055219E">
        <w:rPr>
          <w:color w:val="222222"/>
          <w:shd w:val="clear" w:color="auto" w:fill="FFFFFF"/>
        </w:rPr>
        <w:t>RICHARD</w:t>
      </w:r>
    </w:p>
    <w:p w14:paraId="24AE87A6" w14:textId="3B05D293" w:rsidR="00D5420F" w:rsidRPr="0055219E" w:rsidRDefault="00D5420F" w:rsidP="00D5420F">
      <w:pPr>
        <w:rPr>
          <w:color w:val="222222"/>
          <w:shd w:val="clear" w:color="auto" w:fill="FFFFFF"/>
        </w:rPr>
      </w:pPr>
      <w:r w:rsidRPr="0055219E">
        <w:rPr>
          <w:color w:val="222222"/>
          <w:shd w:val="clear" w:color="auto" w:fill="FFFFFF"/>
        </w:rPr>
        <w:t>He did bewray his practice, and received!</w:t>
      </w:r>
    </w:p>
    <w:p w14:paraId="37F1407D" w14:textId="77777777" w:rsidR="003843DA" w:rsidRPr="0055219E" w:rsidRDefault="003843DA" w:rsidP="00D5420F">
      <w:pPr>
        <w:rPr>
          <w:color w:val="222222"/>
          <w:shd w:val="clear" w:color="auto" w:fill="FFFFFF"/>
        </w:rPr>
      </w:pPr>
    </w:p>
    <w:p w14:paraId="3D43D70C" w14:textId="25FDAFBB" w:rsidR="003843DA" w:rsidRPr="0055219E" w:rsidRDefault="003843DA" w:rsidP="00D5420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0F33ED11" w14:textId="247CBB2E" w:rsidR="00FA2A38" w:rsidRPr="0055219E" w:rsidRDefault="003843DA" w:rsidP="00383754">
      <w:pPr>
        <w:rPr>
          <w:color w:val="222222"/>
          <w:shd w:val="clear" w:color="auto" w:fill="FFFFFF"/>
        </w:rPr>
      </w:pPr>
      <w:r w:rsidRPr="0055219E">
        <w:rPr>
          <w:color w:val="222222"/>
          <w:shd w:val="clear" w:color="auto" w:fill="FFFFFF"/>
        </w:rPr>
        <w:t>It just feels s</w:t>
      </w:r>
      <w:r w:rsidR="00383754" w:rsidRPr="0055219E">
        <w:rPr>
          <w:color w:val="222222"/>
          <w:shd w:val="clear" w:color="auto" w:fill="FFFFFF"/>
        </w:rPr>
        <w:t>o good to let you guys know w</w:t>
      </w:r>
      <w:r w:rsidR="00CA0B0F" w:rsidRPr="0055219E">
        <w:rPr>
          <w:color w:val="222222"/>
          <w:shd w:val="clear" w:color="auto" w:fill="FFFFFF"/>
        </w:rPr>
        <w:t>ho we really are</w:t>
      </w:r>
      <w:r w:rsidR="00383754" w:rsidRPr="0055219E">
        <w:rPr>
          <w:color w:val="222222"/>
          <w:shd w:val="clear" w:color="auto" w:fill="FFFFFF"/>
        </w:rPr>
        <w:t>!</w:t>
      </w:r>
    </w:p>
    <w:p w14:paraId="4F0F2A93" w14:textId="77777777" w:rsidR="00FA2A38" w:rsidRPr="0055219E" w:rsidRDefault="00FA2A38" w:rsidP="00CF1E13">
      <w:pPr>
        <w:rPr>
          <w:color w:val="222222"/>
          <w:shd w:val="clear" w:color="auto" w:fill="FFFFFF"/>
        </w:rPr>
      </w:pPr>
    </w:p>
    <w:p w14:paraId="3BD639A7" w14:textId="77777777" w:rsidR="00FA2A38" w:rsidRPr="0055219E" w:rsidRDefault="00FA2A38" w:rsidP="00FA2A38">
      <w:pPr>
        <w:ind w:left="2880" w:firstLine="720"/>
        <w:rPr>
          <w:color w:val="222222"/>
          <w:shd w:val="clear" w:color="auto" w:fill="FFFFFF"/>
        </w:rPr>
      </w:pPr>
      <w:r w:rsidRPr="0055219E">
        <w:rPr>
          <w:color w:val="222222"/>
          <w:shd w:val="clear" w:color="auto" w:fill="FFFFFF"/>
        </w:rPr>
        <w:t>HENRY II</w:t>
      </w:r>
    </w:p>
    <w:p w14:paraId="3FC1180B" w14:textId="16A0C0D5" w:rsidR="00FA2A38" w:rsidRPr="0055219E" w:rsidRDefault="00030BDB" w:rsidP="00FA2A38">
      <w:pPr>
        <w:rPr>
          <w:color w:val="222222"/>
          <w:shd w:val="clear" w:color="auto" w:fill="FFFFFF"/>
        </w:rPr>
      </w:pPr>
      <w:r w:rsidRPr="0055219E">
        <w:rPr>
          <w:color w:val="222222"/>
          <w:shd w:val="clear" w:color="auto" w:fill="FFFFFF"/>
        </w:rPr>
        <w:t xml:space="preserve">I have a passion for thoughtful theater and this is not it! </w:t>
      </w:r>
      <w:r w:rsidR="00FA2A38" w:rsidRPr="0055219E">
        <w:rPr>
          <w:color w:val="222222"/>
          <w:shd w:val="clear" w:color="auto" w:fill="FFFFFF"/>
        </w:rPr>
        <w:t xml:space="preserve"> </w:t>
      </w:r>
    </w:p>
    <w:p w14:paraId="199C5591" w14:textId="77777777" w:rsidR="00FA2A38" w:rsidRPr="0055219E" w:rsidRDefault="00FA2A38" w:rsidP="00FA2A38">
      <w:pPr>
        <w:rPr>
          <w:color w:val="222222"/>
          <w:shd w:val="clear" w:color="auto" w:fill="FFFFFF"/>
        </w:rPr>
      </w:pPr>
    </w:p>
    <w:p w14:paraId="1D8B578C" w14:textId="77777777" w:rsidR="00FA2A38" w:rsidRPr="0055219E" w:rsidRDefault="00FA2A38" w:rsidP="00FA2A38">
      <w:pPr>
        <w:ind w:left="2880" w:firstLine="720"/>
        <w:rPr>
          <w:color w:val="222222"/>
          <w:shd w:val="clear" w:color="auto" w:fill="FFFFFF"/>
        </w:rPr>
      </w:pPr>
      <w:r w:rsidRPr="0055219E">
        <w:rPr>
          <w:color w:val="222222"/>
          <w:shd w:val="clear" w:color="auto" w:fill="FFFFFF"/>
        </w:rPr>
        <w:t>WILL</w:t>
      </w:r>
    </w:p>
    <w:p w14:paraId="718CD13F" w14:textId="77777777" w:rsidR="00FA2A38" w:rsidRPr="0055219E" w:rsidRDefault="00FA2A38" w:rsidP="00FA2A38">
      <w:pPr>
        <w:rPr>
          <w:color w:val="222222"/>
          <w:shd w:val="clear" w:color="auto" w:fill="FFFFFF"/>
        </w:rPr>
      </w:pPr>
      <w:r w:rsidRPr="0055219E">
        <w:rPr>
          <w:color w:val="222222"/>
          <w:shd w:val="clear" w:color="auto" w:fill="FFFFFF"/>
        </w:rPr>
        <w:t xml:space="preserve">Dude — </w:t>
      </w:r>
    </w:p>
    <w:p w14:paraId="59B99F02" w14:textId="77777777" w:rsidR="008C6413" w:rsidRPr="0055219E" w:rsidRDefault="008C6413" w:rsidP="00CF1E13">
      <w:pPr>
        <w:rPr>
          <w:color w:val="222222"/>
          <w:shd w:val="clear" w:color="auto" w:fill="FFFFFF"/>
        </w:rPr>
      </w:pPr>
    </w:p>
    <w:p w14:paraId="2975E2A6" w14:textId="518A2BCF" w:rsidR="00A83D94" w:rsidRPr="0055219E" w:rsidRDefault="00A77DA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83D94" w:rsidRPr="0055219E">
        <w:rPr>
          <w:color w:val="222222"/>
          <w:shd w:val="clear" w:color="auto" w:fill="FFFFFF"/>
        </w:rPr>
        <w:t>RICHARD</w:t>
      </w:r>
    </w:p>
    <w:p w14:paraId="2A84D232" w14:textId="73A3FD4E" w:rsidR="00A83D94" w:rsidRPr="0055219E" w:rsidRDefault="00A83D94" w:rsidP="00CF1E13">
      <w:pPr>
        <w:rPr>
          <w:color w:val="222222"/>
          <w:shd w:val="clear" w:color="auto" w:fill="FFFFFF"/>
        </w:rPr>
      </w:pPr>
      <w:r w:rsidRPr="0055219E">
        <w:rPr>
          <w:color w:val="222222"/>
          <w:shd w:val="clear" w:color="auto" w:fill="FFFFFF"/>
        </w:rPr>
        <w:t xml:space="preserve">We </w:t>
      </w:r>
      <w:r w:rsidRPr="0055219E">
        <w:rPr>
          <w:i/>
          <w:color w:val="222222"/>
          <w:shd w:val="clear" w:color="auto" w:fill="FFFFFF"/>
        </w:rPr>
        <w:t>carried the wood</w:t>
      </w:r>
      <w:r w:rsidRPr="0055219E">
        <w:rPr>
          <w:color w:val="222222"/>
          <w:shd w:val="clear" w:color="auto" w:fill="FFFFFF"/>
        </w:rPr>
        <w:t xml:space="preserve">. And put it </w:t>
      </w:r>
      <w:r w:rsidRPr="0055219E">
        <w:rPr>
          <w:i/>
          <w:color w:val="222222"/>
          <w:shd w:val="clear" w:color="auto" w:fill="FFFFFF"/>
        </w:rPr>
        <w:t>together.</w:t>
      </w:r>
      <w:r w:rsidRPr="0055219E">
        <w:rPr>
          <w:color w:val="222222"/>
          <w:shd w:val="clear" w:color="auto" w:fill="FFFFFF"/>
        </w:rPr>
        <w:t xml:space="preserve"> </w:t>
      </w:r>
      <w:r w:rsidRPr="0055219E">
        <w:rPr>
          <w:color w:val="222222"/>
          <w:shd w:val="clear" w:color="auto" w:fill="FFFFFF"/>
        </w:rPr>
        <w:br/>
      </w:r>
      <w:r w:rsidRPr="0055219E">
        <w:rPr>
          <w:color w:val="222222"/>
          <w:shd w:val="clear" w:color="auto" w:fill="FFFFFF"/>
        </w:rPr>
        <w:br/>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00A77DAF" w:rsidRPr="0055219E">
        <w:rPr>
          <w:color w:val="222222"/>
          <w:shd w:val="clear" w:color="auto" w:fill="FFFFFF"/>
        </w:rPr>
        <w:tab/>
      </w:r>
      <w:r w:rsidRPr="0055219E">
        <w:rPr>
          <w:color w:val="222222"/>
          <w:shd w:val="clear" w:color="auto" w:fill="FFFFFF"/>
        </w:rPr>
        <w:t>AUGUSTINE</w:t>
      </w:r>
    </w:p>
    <w:p w14:paraId="4E3E3B1C" w14:textId="77777777" w:rsidR="00383754" w:rsidRPr="0055219E" w:rsidRDefault="00A83D94" w:rsidP="00CF1E13">
      <w:pPr>
        <w:rPr>
          <w:color w:val="222222"/>
          <w:shd w:val="clear" w:color="auto" w:fill="FFFFFF"/>
        </w:rPr>
      </w:pPr>
      <w:r w:rsidRPr="0055219E">
        <w:rPr>
          <w:color w:val="222222"/>
          <w:shd w:val="clear" w:color="auto" w:fill="FFFFFF"/>
        </w:rPr>
        <w:t xml:space="preserve">But Liz writes the plays! </w:t>
      </w:r>
    </w:p>
    <w:p w14:paraId="5CAE7C8E" w14:textId="77777777" w:rsidR="00383754" w:rsidRPr="0055219E" w:rsidRDefault="00383754" w:rsidP="00CF1E13">
      <w:pPr>
        <w:rPr>
          <w:color w:val="222222"/>
          <w:shd w:val="clear" w:color="auto" w:fill="FFFFFF"/>
        </w:rPr>
      </w:pPr>
    </w:p>
    <w:p w14:paraId="2CED38AA" w14:textId="4DC4381F" w:rsidR="00383754" w:rsidRPr="0055219E" w:rsidRDefault="00601B17"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83754" w:rsidRPr="0055219E">
        <w:rPr>
          <w:color w:val="222222"/>
          <w:shd w:val="clear" w:color="auto" w:fill="FFFFFF"/>
        </w:rPr>
        <w:t>GEORGE</w:t>
      </w:r>
    </w:p>
    <w:p w14:paraId="78BF78DF" w14:textId="77777777" w:rsidR="00601B17" w:rsidRPr="0055219E" w:rsidRDefault="00383754" w:rsidP="00CF1E13">
      <w:pPr>
        <w:rPr>
          <w:color w:val="222222"/>
          <w:shd w:val="clear" w:color="auto" w:fill="FFFFFF"/>
        </w:rPr>
      </w:pPr>
      <w:r w:rsidRPr="0055219E">
        <w:rPr>
          <w:color w:val="222222"/>
          <w:shd w:val="clear" w:color="auto" w:fill="FFFFFF"/>
        </w:rPr>
        <w:t>(</w:t>
      </w:r>
      <w:r w:rsidRPr="0055219E">
        <w:rPr>
          <w:i/>
          <w:color w:val="222222"/>
          <w:shd w:val="clear" w:color="auto" w:fill="FFFFFF"/>
        </w:rPr>
        <w:t>To the audience</w:t>
      </w:r>
      <w:r w:rsidRPr="0055219E">
        <w:rPr>
          <w:color w:val="222222"/>
          <w:shd w:val="clear" w:color="auto" w:fill="FFFFFF"/>
        </w:rPr>
        <w:t xml:space="preserve">.) I’m sorry — We were hoping to give you a show tonight, instead we seem to be </w:t>
      </w:r>
      <w:r w:rsidR="00601B17" w:rsidRPr="0055219E">
        <w:rPr>
          <w:color w:val="222222"/>
          <w:shd w:val="clear" w:color="auto" w:fill="FFFFFF"/>
        </w:rPr>
        <w:t xml:space="preserve">caught up in a web of usurpation, succession and buy-outs. </w:t>
      </w:r>
    </w:p>
    <w:p w14:paraId="0E6E216D" w14:textId="77777777" w:rsidR="00601B17" w:rsidRPr="0055219E" w:rsidRDefault="00601B17" w:rsidP="00CF1E13">
      <w:pPr>
        <w:rPr>
          <w:color w:val="222222"/>
          <w:shd w:val="clear" w:color="auto" w:fill="FFFFFF"/>
        </w:rPr>
      </w:pPr>
    </w:p>
    <w:p w14:paraId="32050EB1" w14:textId="6D0581C7" w:rsidR="00601B17" w:rsidRPr="0055219E" w:rsidRDefault="00601B17"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2AEA8450" w14:textId="4210EA38" w:rsidR="00A83D94" w:rsidRPr="0055219E" w:rsidRDefault="00601B17" w:rsidP="00CF1E13">
      <w:pPr>
        <w:rPr>
          <w:color w:val="222222"/>
          <w:shd w:val="clear" w:color="auto" w:fill="FFFFFF"/>
        </w:rPr>
      </w:pPr>
      <w:r w:rsidRPr="0055219E">
        <w:rPr>
          <w:color w:val="222222"/>
          <w:shd w:val="clear" w:color="auto" w:fill="FFFFFF"/>
        </w:rPr>
        <w:t xml:space="preserve">George. Give me the keys. </w:t>
      </w:r>
      <w:r w:rsidR="00A77DAF" w:rsidRPr="0055219E">
        <w:rPr>
          <w:color w:val="222222"/>
          <w:shd w:val="clear" w:color="auto" w:fill="FFFFFF"/>
        </w:rPr>
        <w:br/>
      </w:r>
      <w:r w:rsidR="00A77DAF"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A77DAF" w:rsidRPr="0055219E">
        <w:rPr>
          <w:color w:val="222222"/>
          <w:shd w:val="clear" w:color="auto" w:fill="FFFFFF"/>
        </w:rPr>
        <w:t>LIZ</w:t>
      </w:r>
    </w:p>
    <w:p w14:paraId="476B5645" w14:textId="59B40C00" w:rsidR="00A77DAF" w:rsidRPr="0055219E" w:rsidRDefault="003843DA" w:rsidP="00CF1E13">
      <w:pPr>
        <w:rPr>
          <w:color w:val="222222"/>
          <w:shd w:val="clear" w:color="auto" w:fill="FFFFFF"/>
        </w:rPr>
      </w:pPr>
      <w:r w:rsidRPr="0055219E">
        <w:rPr>
          <w:color w:val="222222"/>
          <w:shd w:val="clear" w:color="auto" w:fill="FFFFFF"/>
        </w:rPr>
        <w:t xml:space="preserve">Enough of this! </w:t>
      </w:r>
      <w:r w:rsidR="00230BE7" w:rsidRPr="0055219E">
        <w:rPr>
          <w:color w:val="222222"/>
          <w:shd w:val="clear" w:color="auto" w:fill="FFFFFF"/>
        </w:rPr>
        <w:t>We’ll consult our</w:t>
      </w:r>
      <w:r w:rsidRPr="0055219E">
        <w:rPr>
          <w:color w:val="222222"/>
          <w:shd w:val="clear" w:color="auto" w:fill="FFFFFF"/>
        </w:rPr>
        <w:t xml:space="preserve"> </w:t>
      </w:r>
      <w:r w:rsidR="00230BE7" w:rsidRPr="0055219E">
        <w:rPr>
          <w:color w:val="222222"/>
          <w:shd w:val="clear" w:color="auto" w:fill="FFFFFF"/>
        </w:rPr>
        <w:t>royal</w:t>
      </w:r>
      <w:r w:rsidRPr="0055219E">
        <w:rPr>
          <w:color w:val="222222"/>
          <w:shd w:val="clear" w:color="auto" w:fill="FFFFFF"/>
        </w:rPr>
        <w:t xml:space="preserve"> astrologer! </w:t>
      </w:r>
      <w:r w:rsidR="00CA0B0F" w:rsidRPr="0055219E">
        <w:rPr>
          <w:color w:val="222222"/>
          <w:shd w:val="clear" w:color="auto" w:fill="FFFFFF"/>
        </w:rPr>
        <w:t>(</w:t>
      </w:r>
      <w:r w:rsidR="00CA0B0F" w:rsidRPr="0055219E">
        <w:rPr>
          <w:i/>
          <w:color w:val="222222"/>
          <w:shd w:val="clear" w:color="auto" w:fill="FFFFFF"/>
        </w:rPr>
        <w:t>Goes to her iPhone</w:t>
      </w:r>
      <w:r w:rsidR="00CA0B0F" w:rsidRPr="0055219E">
        <w:rPr>
          <w:color w:val="222222"/>
          <w:shd w:val="clear" w:color="auto" w:fill="FFFFFF"/>
        </w:rPr>
        <w:t xml:space="preserve">.) </w:t>
      </w:r>
    </w:p>
    <w:p w14:paraId="485C8167" w14:textId="77777777" w:rsidR="005A2F06" w:rsidRPr="0055219E" w:rsidRDefault="005A2F06" w:rsidP="00CF1E13">
      <w:pPr>
        <w:rPr>
          <w:color w:val="222222"/>
          <w:shd w:val="clear" w:color="auto" w:fill="FFFFFF"/>
        </w:rPr>
      </w:pPr>
    </w:p>
    <w:p w14:paraId="1FDD2416" w14:textId="7DA16BF7" w:rsidR="005A2F06"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A2F06" w:rsidRPr="0055219E">
        <w:rPr>
          <w:color w:val="222222"/>
          <w:shd w:val="clear" w:color="auto" w:fill="FFFFFF"/>
        </w:rPr>
        <w:t>HENRY II</w:t>
      </w:r>
    </w:p>
    <w:p w14:paraId="069AE06A" w14:textId="594D3DE8" w:rsidR="003843DA" w:rsidRPr="0055219E" w:rsidRDefault="00FA2A38" w:rsidP="00CF1E13">
      <w:pPr>
        <w:rPr>
          <w:color w:val="222222"/>
          <w:shd w:val="clear" w:color="auto" w:fill="FFFFFF"/>
        </w:rPr>
      </w:pPr>
      <w:r w:rsidRPr="0055219E">
        <w:rPr>
          <w:color w:val="222222"/>
          <w:shd w:val="clear" w:color="auto" w:fill="FFFFFF"/>
        </w:rPr>
        <w:t xml:space="preserve">When I’m an upperclassman — I will right these wrongs! </w:t>
      </w:r>
    </w:p>
    <w:p w14:paraId="6281ECB8" w14:textId="38814579" w:rsidR="00BA30C2" w:rsidRPr="0055219E" w:rsidRDefault="008D5C18" w:rsidP="00FA2A38">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p>
    <w:p w14:paraId="436F418D" w14:textId="77777777" w:rsidR="007551E4" w:rsidRPr="0055219E" w:rsidRDefault="007551E4" w:rsidP="00601B17">
      <w:pPr>
        <w:ind w:left="2880" w:firstLine="720"/>
        <w:rPr>
          <w:color w:val="222222"/>
          <w:shd w:val="clear" w:color="auto" w:fill="FFFFFF"/>
        </w:rPr>
      </w:pPr>
      <w:r w:rsidRPr="0055219E">
        <w:rPr>
          <w:color w:val="222222"/>
          <w:shd w:val="clear" w:color="auto" w:fill="FFFFFF"/>
        </w:rPr>
        <w:t>AUGUSTINE</w:t>
      </w:r>
    </w:p>
    <w:p w14:paraId="1A128BD7" w14:textId="58D0CC40" w:rsidR="007551E4" w:rsidRPr="0055219E" w:rsidRDefault="007551E4" w:rsidP="007551E4">
      <w:pPr>
        <w:rPr>
          <w:color w:val="222222"/>
          <w:shd w:val="clear" w:color="auto" w:fill="FFFFFF"/>
        </w:rPr>
      </w:pPr>
      <w:r w:rsidRPr="0055219E">
        <w:rPr>
          <w:color w:val="222222"/>
          <w:shd w:val="clear" w:color="auto" w:fill="FFFFFF"/>
        </w:rPr>
        <w:t xml:space="preserve">I don’t even care if I’m in charge, I just don’t want </w:t>
      </w:r>
      <w:r w:rsidRPr="0055219E">
        <w:rPr>
          <w:i/>
          <w:color w:val="222222"/>
          <w:shd w:val="clear" w:color="auto" w:fill="FFFFFF"/>
        </w:rPr>
        <w:t>you</w:t>
      </w:r>
      <w:r w:rsidRPr="0055219E">
        <w:rPr>
          <w:color w:val="222222"/>
          <w:shd w:val="clear" w:color="auto" w:fill="FFFFFF"/>
        </w:rPr>
        <w:t xml:space="preserve"> to be in charge, Richard!</w:t>
      </w:r>
      <w:r w:rsidR="00601B17" w:rsidRPr="0055219E">
        <w:rPr>
          <w:color w:val="222222"/>
          <w:shd w:val="clear" w:color="auto" w:fill="FFFFFF"/>
        </w:rPr>
        <w:t xml:space="preserve"> </w:t>
      </w:r>
      <w:r w:rsidRPr="0055219E">
        <w:rPr>
          <w:color w:val="222222"/>
          <w:shd w:val="clear" w:color="auto" w:fill="FFFFFF"/>
        </w:rPr>
        <w:t xml:space="preserve">I’d rather have </w:t>
      </w:r>
      <w:r w:rsidRPr="0055219E">
        <w:rPr>
          <w:i/>
          <w:color w:val="222222"/>
          <w:shd w:val="clear" w:color="auto" w:fill="FFFFFF"/>
        </w:rPr>
        <w:t>Will</w:t>
      </w:r>
      <w:r w:rsidRPr="0055219E">
        <w:rPr>
          <w:color w:val="222222"/>
          <w:shd w:val="clear" w:color="auto" w:fill="FFFFFF"/>
        </w:rPr>
        <w:t xml:space="preserve"> in charge.</w:t>
      </w:r>
    </w:p>
    <w:p w14:paraId="548B736C" w14:textId="77777777" w:rsidR="007551E4" w:rsidRPr="0055219E" w:rsidRDefault="007551E4" w:rsidP="007551E4">
      <w:pPr>
        <w:rPr>
          <w:color w:val="222222"/>
          <w:shd w:val="clear" w:color="auto" w:fill="FFFFFF"/>
        </w:rPr>
      </w:pPr>
    </w:p>
    <w:p w14:paraId="04D7D88B"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79B0BF5" w14:textId="77777777" w:rsidR="007551E4" w:rsidRPr="0055219E" w:rsidRDefault="007551E4" w:rsidP="007551E4">
      <w:pPr>
        <w:rPr>
          <w:color w:val="222222"/>
          <w:shd w:val="clear" w:color="auto" w:fill="FFFFFF"/>
        </w:rPr>
      </w:pPr>
      <w:r w:rsidRPr="0055219E">
        <w:rPr>
          <w:color w:val="222222"/>
          <w:shd w:val="clear" w:color="auto" w:fill="FFFFFF"/>
        </w:rPr>
        <w:t xml:space="preserve">And I will do as little as possible. </w:t>
      </w:r>
    </w:p>
    <w:p w14:paraId="4226B070" w14:textId="77777777" w:rsidR="007551E4" w:rsidRPr="0055219E" w:rsidRDefault="007551E4" w:rsidP="007551E4">
      <w:pPr>
        <w:rPr>
          <w:color w:val="222222"/>
          <w:shd w:val="clear" w:color="auto" w:fill="FFFFFF"/>
        </w:rPr>
      </w:pPr>
    </w:p>
    <w:p w14:paraId="614B8AE2"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2A1BE3E8" w14:textId="5D38AA89" w:rsidR="007551E4" w:rsidRPr="0055219E" w:rsidRDefault="00601B17" w:rsidP="007551E4">
      <w:pPr>
        <w:rPr>
          <w:color w:val="222222"/>
          <w:shd w:val="clear" w:color="auto" w:fill="FFFFFF"/>
        </w:rPr>
      </w:pPr>
      <w:r w:rsidRPr="0055219E">
        <w:rPr>
          <w:color w:val="222222"/>
          <w:shd w:val="clear" w:color="auto" w:fill="FFFFFF"/>
        </w:rPr>
        <w:t xml:space="preserve">I see how upset you are, Gus — And I just want to offer that </w:t>
      </w:r>
      <w:r w:rsidR="007551E4" w:rsidRPr="0055219E">
        <w:rPr>
          <w:color w:val="222222"/>
          <w:shd w:val="clear" w:color="auto" w:fill="FFFFFF"/>
        </w:rPr>
        <w:t xml:space="preserve">I do have experience as the ‘Person in Charge’ at the Pizza Paunch. </w:t>
      </w:r>
      <w:r w:rsidR="007551E4" w:rsidRPr="0055219E">
        <w:rPr>
          <w:color w:val="222222"/>
          <w:shd w:val="clear" w:color="auto" w:fill="FFFFFF"/>
        </w:rPr>
        <w:br/>
      </w:r>
      <w:r w:rsidR="007551E4" w:rsidRPr="0055219E">
        <w:rPr>
          <w:color w:val="222222"/>
          <w:shd w:val="clear" w:color="auto" w:fill="FFFFFF"/>
        </w:rPr>
        <w:br/>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t>AUGUSTINE</w:t>
      </w:r>
    </w:p>
    <w:p w14:paraId="0B031307" w14:textId="7F8E5F7D" w:rsidR="007551E4" w:rsidRPr="0055219E" w:rsidRDefault="007551E4" w:rsidP="007551E4">
      <w:pPr>
        <w:rPr>
          <w:color w:val="222222"/>
          <w:shd w:val="clear" w:color="auto" w:fill="FFFFFF"/>
        </w:rPr>
      </w:pPr>
      <w:r w:rsidRPr="0055219E">
        <w:rPr>
          <w:color w:val="222222"/>
          <w:shd w:val="clear" w:color="auto" w:fill="FFFFFF"/>
        </w:rPr>
        <w:t>That just means you’re in charge when the manager ta</w:t>
      </w:r>
      <w:r w:rsidR="00601B17" w:rsidRPr="0055219E">
        <w:rPr>
          <w:color w:val="222222"/>
          <w:shd w:val="clear" w:color="auto" w:fill="FFFFFF"/>
        </w:rPr>
        <w:t>kes</w:t>
      </w:r>
      <w:r w:rsidRPr="0055219E">
        <w:rPr>
          <w:color w:val="222222"/>
          <w:shd w:val="clear" w:color="auto" w:fill="FFFFFF"/>
        </w:rPr>
        <w:t xml:space="preserve"> break</w:t>
      </w:r>
      <w:r w:rsidR="00601B17" w:rsidRPr="0055219E">
        <w:rPr>
          <w:color w:val="222222"/>
          <w:shd w:val="clear" w:color="auto" w:fill="FFFFFF"/>
        </w:rPr>
        <w:t>s!</w:t>
      </w:r>
    </w:p>
    <w:p w14:paraId="0FFD9B8F" w14:textId="77777777" w:rsidR="007551E4" w:rsidRPr="0055219E" w:rsidRDefault="007551E4" w:rsidP="007551E4">
      <w:pPr>
        <w:rPr>
          <w:color w:val="222222"/>
          <w:shd w:val="clear" w:color="auto" w:fill="FFFFFF"/>
        </w:rPr>
      </w:pPr>
    </w:p>
    <w:p w14:paraId="0F457047"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5F11786" w14:textId="02EAA32D" w:rsidR="007551E4" w:rsidRPr="0055219E" w:rsidRDefault="007551E4" w:rsidP="007551E4">
      <w:pPr>
        <w:rPr>
          <w:color w:val="222222"/>
          <w:shd w:val="clear" w:color="auto" w:fill="FFFFFF"/>
        </w:rPr>
      </w:pPr>
      <w:r w:rsidRPr="0055219E">
        <w:rPr>
          <w:color w:val="222222"/>
          <w:shd w:val="clear" w:color="auto" w:fill="FFFFFF"/>
        </w:rPr>
        <w:t xml:space="preserve">He galls </w:t>
      </w:r>
      <w:r w:rsidR="00601B17" w:rsidRPr="0055219E">
        <w:rPr>
          <w:color w:val="222222"/>
          <w:shd w:val="clear" w:color="auto" w:fill="FFFFFF"/>
        </w:rPr>
        <w:t xml:space="preserve">— </w:t>
      </w:r>
      <w:r w:rsidR="00230BE7" w:rsidRPr="0055219E">
        <w:rPr>
          <w:color w:val="222222"/>
          <w:shd w:val="clear" w:color="auto" w:fill="FFFFFF"/>
        </w:rPr>
        <w:t>(</w:t>
      </w:r>
      <w:r w:rsidR="00601B17" w:rsidRPr="0055219E">
        <w:rPr>
          <w:i/>
          <w:color w:val="222222"/>
          <w:shd w:val="clear" w:color="auto" w:fill="FFFFFF"/>
        </w:rPr>
        <w:t>steps</w:t>
      </w:r>
      <w:r w:rsidR="00230BE7" w:rsidRPr="0055219E">
        <w:rPr>
          <w:color w:val="222222"/>
          <w:shd w:val="clear" w:color="auto" w:fill="FFFFFF"/>
        </w:rPr>
        <w:t>)</w:t>
      </w:r>
      <w:r w:rsidR="00601B17" w:rsidRPr="0055219E">
        <w:rPr>
          <w:color w:val="222222"/>
          <w:shd w:val="clear" w:color="auto" w:fill="FFFFFF"/>
        </w:rPr>
        <w:t xml:space="preserve"> — </w:t>
      </w:r>
      <w:r w:rsidRPr="0055219E">
        <w:rPr>
          <w:color w:val="222222"/>
          <w:shd w:val="clear" w:color="auto" w:fill="FFFFFF"/>
        </w:rPr>
        <w:t xml:space="preserve">his kibe </w:t>
      </w:r>
      <w:r w:rsidR="00230BE7" w:rsidRPr="0055219E">
        <w:rPr>
          <w:color w:val="222222"/>
          <w:shd w:val="clear" w:color="auto" w:fill="FFFFFF"/>
        </w:rPr>
        <w:t>— (</w:t>
      </w:r>
      <w:r w:rsidR="00230BE7" w:rsidRPr="0055219E">
        <w:rPr>
          <w:i/>
          <w:color w:val="222222"/>
          <w:shd w:val="clear" w:color="auto" w:fill="FFFFFF"/>
        </w:rPr>
        <w:t>foot</w:t>
      </w:r>
      <w:r w:rsidR="00230BE7" w:rsidRPr="0055219E">
        <w:rPr>
          <w:color w:val="222222"/>
          <w:shd w:val="clear" w:color="auto" w:fill="FFFFFF"/>
        </w:rPr>
        <w:t xml:space="preserve">) — </w:t>
      </w:r>
      <w:r w:rsidRPr="0055219E">
        <w:rPr>
          <w:color w:val="222222"/>
          <w:shd w:val="clear" w:color="auto" w:fill="FFFFFF"/>
        </w:rPr>
        <w:t>on our robe! (</w:t>
      </w:r>
      <w:r w:rsidRPr="0055219E">
        <w:rPr>
          <w:i/>
          <w:color w:val="222222"/>
          <w:shd w:val="clear" w:color="auto" w:fill="FFFFFF"/>
        </w:rPr>
        <w:t>To RICHARD</w:t>
      </w:r>
      <w:r w:rsidRPr="0055219E">
        <w:rPr>
          <w:color w:val="222222"/>
          <w:shd w:val="clear" w:color="auto" w:fill="FFFFFF"/>
        </w:rPr>
        <w:t xml:space="preserve">.) Stop that! </w:t>
      </w:r>
    </w:p>
    <w:p w14:paraId="3D2077AD" w14:textId="77777777" w:rsidR="007551E4" w:rsidRPr="0055219E" w:rsidRDefault="007551E4" w:rsidP="007551E4">
      <w:pPr>
        <w:rPr>
          <w:color w:val="222222"/>
          <w:shd w:val="clear" w:color="auto" w:fill="FFFFFF"/>
        </w:rPr>
      </w:pPr>
    </w:p>
    <w:p w14:paraId="219BF567"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772223D1" w14:textId="31DE790E" w:rsidR="007551E4" w:rsidRPr="0055219E" w:rsidRDefault="007551E4" w:rsidP="007551E4">
      <w:pPr>
        <w:rPr>
          <w:color w:val="222222"/>
          <w:shd w:val="clear" w:color="auto" w:fill="FFFFFF"/>
        </w:rPr>
      </w:pPr>
      <w:r w:rsidRPr="0055219E">
        <w:rPr>
          <w:color w:val="222222"/>
          <w:shd w:val="clear" w:color="auto" w:fill="FFFFFF"/>
        </w:rPr>
        <w:t xml:space="preserve">I’d like you to please redirect this hostility — </w:t>
      </w:r>
      <w:r w:rsidR="00601B17" w:rsidRPr="0055219E">
        <w:rPr>
          <w:color w:val="222222"/>
          <w:shd w:val="clear" w:color="auto" w:fill="FFFFFF"/>
        </w:rPr>
        <w:t xml:space="preserve">It’s upsetting Gus. </w:t>
      </w:r>
    </w:p>
    <w:p w14:paraId="73C4F9FD" w14:textId="77777777" w:rsidR="007551E4" w:rsidRPr="0055219E" w:rsidRDefault="007551E4" w:rsidP="007551E4">
      <w:pPr>
        <w:rPr>
          <w:color w:val="222222"/>
          <w:shd w:val="clear" w:color="auto" w:fill="FFFFFF"/>
        </w:rPr>
      </w:pPr>
    </w:p>
    <w:p w14:paraId="66B762DB"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45866D1" w14:textId="30126467" w:rsidR="007551E4" w:rsidRPr="0055219E" w:rsidRDefault="00601B17" w:rsidP="007551E4">
      <w:pPr>
        <w:rPr>
          <w:color w:val="222222"/>
          <w:shd w:val="clear" w:color="auto" w:fill="FFFFFF"/>
        </w:rPr>
      </w:pPr>
      <w:r w:rsidRPr="0055219E">
        <w:rPr>
          <w:color w:val="222222"/>
          <w:shd w:val="clear" w:color="auto" w:fill="FFFFFF"/>
        </w:rPr>
        <w:t>(</w:t>
      </w:r>
      <w:r w:rsidRPr="0055219E">
        <w:rPr>
          <w:i/>
          <w:color w:val="222222"/>
          <w:shd w:val="clear" w:color="auto" w:fill="FFFFFF"/>
        </w:rPr>
        <w:t>Crying</w:t>
      </w:r>
      <w:r w:rsidRPr="0055219E">
        <w:rPr>
          <w:color w:val="222222"/>
          <w:shd w:val="clear" w:color="auto" w:fill="FFFFFF"/>
        </w:rPr>
        <w:t xml:space="preserve">.) It’s over! </w:t>
      </w:r>
      <w:r w:rsidR="007551E4" w:rsidRPr="0055219E">
        <w:rPr>
          <w:color w:val="222222"/>
          <w:shd w:val="clear" w:color="auto" w:fill="FFFFFF"/>
        </w:rPr>
        <w:t>We’re sorry to gallow!</w:t>
      </w:r>
    </w:p>
    <w:p w14:paraId="6E6D320B" w14:textId="77777777" w:rsidR="007551E4" w:rsidRPr="0055219E" w:rsidRDefault="007551E4" w:rsidP="007551E4">
      <w:pPr>
        <w:rPr>
          <w:color w:val="222222"/>
          <w:shd w:val="clear" w:color="auto" w:fill="FFFFFF"/>
        </w:rPr>
      </w:pPr>
    </w:p>
    <w:p w14:paraId="6E25D33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C24011A" w14:textId="0E3257EF" w:rsidR="007551E4" w:rsidRPr="0055219E" w:rsidRDefault="007551E4" w:rsidP="007551E4">
      <w:pPr>
        <w:rPr>
          <w:color w:val="222222"/>
          <w:shd w:val="clear" w:color="auto" w:fill="FFFFFF"/>
        </w:rPr>
      </w:pPr>
      <w:r w:rsidRPr="0055219E">
        <w:rPr>
          <w:color w:val="222222"/>
          <w:shd w:val="clear" w:color="auto" w:fill="FFFFFF"/>
        </w:rPr>
        <w:t>These innocent names are not frightened. They bind to me as by oath or promise! (</w:t>
      </w:r>
      <w:r w:rsidRPr="0055219E">
        <w:rPr>
          <w:i/>
          <w:color w:val="222222"/>
          <w:shd w:val="clear" w:color="auto" w:fill="FFFFFF"/>
        </w:rPr>
        <w:t xml:space="preserve">Approaching an </w:t>
      </w:r>
      <w:r w:rsidR="00601B17" w:rsidRPr="0055219E">
        <w:rPr>
          <w:i/>
          <w:color w:val="222222"/>
          <w:shd w:val="clear" w:color="auto" w:fill="FFFFFF"/>
        </w:rPr>
        <w:t>audience member</w:t>
      </w:r>
      <w:r w:rsidRPr="0055219E">
        <w:rPr>
          <w:color w:val="222222"/>
          <w:shd w:val="clear" w:color="auto" w:fill="FFFFFF"/>
        </w:rPr>
        <w:t xml:space="preserve">.) They gage — </w:t>
      </w:r>
      <w:r w:rsidR="00601B17" w:rsidRPr="0055219E">
        <w:rPr>
          <w:color w:val="222222"/>
          <w:shd w:val="clear" w:color="auto" w:fill="FFFFFF"/>
        </w:rPr>
        <w:t xml:space="preserve">See? </w:t>
      </w:r>
      <w:r w:rsidRPr="0055219E">
        <w:rPr>
          <w:color w:val="222222"/>
          <w:shd w:val="clear" w:color="auto" w:fill="FFFFFF"/>
        </w:rPr>
        <w:t xml:space="preserve">They are </w:t>
      </w:r>
      <w:r w:rsidRPr="0055219E">
        <w:rPr>
          <w:i/>
          <w:color w:val="222222"/>
          <w:shd w:val="clear" w:color="auto" w:fill="FFFFFF"/>
        </w:rPr>
        <w:t>gaged</w:t>
      </w:r>
      <w:r w:rsidRPr="0055219E">
        <w:rPr>
          <w:color w:val="222222"/>
          <w:shd w:val="clear" w:color="auto" w:fill="FFFFFF"/>
        </w:rPr>
        <w:t xml:space="preserve">! </w:t>
      </w:r>
    </w:p>
    <w:p w14:paraId="4C4B177D" w14:textId="77777777" w:rsidR="007551E4" w:rsidRPr="0055219E" w:rsidRDefault="007551E4" w:rsidP="007551E4">
      <w:pPr>
        <w:rPr>
          <w:color w:val="222222"/>
          <w:shd w:val="clear" w:color="auto" w:fill="FFFFFF"/>
        </w:rPr>
      </w:pPr>
    </w:p>
    <w:p w14:paraId="77D0F677"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68C2E31" w14:textId="77777777" w:rsidR="007551E4" w:rsidRPr="0055219E" w:rsidRDefault="007551E4" w:rsidP="007551E4">
      <w:pPr>
        <w:rPr>
          <w:color w:val="222222"/>
          <w:shd w:val="clear" w:color="auto" w:fill="FFFFFF"/>
        </w:rPr>
      </w:pPr>
      <w:r w:rsidRPr="0055219E">
        <w:rPr>
          <w:color w:val="222222"/>
          <w:shd w:val="clear" w:color="auto" w:fill="FFFFFF"/>
        </w:rPr>
        <w:t xml:space="preserve">You’re a canker! </w:t>
      </w:r>
    </w:p>
    <w:p w14:paraId="6AD4C41F" w14:textId="77777777" w:rsidR="007551E4" w:rsidRPr="0055219E" w:rsidRDefault="007551E4" w:rsidP="007551E4">
      <w:pPr>
        <w:rPr>
          <w:color w:val="222222"/>
          <w:shd w:val="clear" w:color="auto" w:fill="FFFFFF"/>
        </w:rPr>
      </w:pPr>
    </w:p>
    <w:p w14:paraId="7F74CD8C"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EFE7077" w14:textId="77777777" w:rsidR="007551E4" w:rsidRPr="0055219E" w:rsidRDefault="007551E4" w:rsidP="007551E4">
      <w:pPr>
        <w:rPr>
          <w:color w:val="222222"/>
          <w:shd w:val="clear" w:color="auto" w:fill="FFFFFF"/>
        </w:rPr>
      </w:pPr>
      <w:r w:rsidRPr="0055219E">
        <w:rPr>
          <w:color w:val="222222"/>
          <w:shd w:val="clear" w:color="auto" w:fill="FFFFFF"/>
        </w:rPr>
        <w:t xml:space="preserve">I’m a sweet, lovely rose! </w:t>
      </w:r>
    </w:p>
    <w:p w14:paraId="5583350A" w14:textId="77777777" w:rsidR="00BA30C2" w:rsidRPr="0055219E" w:rsidRDefault="00BA30C2" w:rsidP="00CF1E13">
      <w:pPr>
        <w:rPr>
          <w:color w:val="222222"/>
          <w:shd w:val="clear" w:color="auto" w:fill="FFFFFF"/>
        </w:rPr>
      </w:pPr>
    </w:p>
    <w:p w14:paraId="2596A6B0" w14:textId="5056A49F" w:rsidR="00BA30C2"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A30C2" w:rsidRPr="0055219E">
        <w:rPr>
          <w:color w:val="222222"/>
          <w:shd w:val="clear" w:color="auto" w:fill="FFFFFF"/>
        </w:rPr>
        <w:t>WILL</w:t>
      </w:r>
    </w:p>
    <w:p w14:paraId="5D3B970E" w14:textId="26A183D2" w:rsidR="00BA30C2" w:rsidRPr="0055219E" w:rsidRDefault="00BA30C2" w:rsidP="00CF1E13">
      <w:pPr>
        <w:rPr>
          <w:color w:val="222222"/>
          <w:shd w:val="clear" w:color="auto" w:fill="FFFFFF"/>
        </w:rPr>
      </w:pPr>
      <w:r w:rsidRPr="0055219E">
        <w:rPr>
          <w:color w:val="222222"/>
          <w:shd w:val="clear" w:color="auto" w:fill="FFFFFF"/>
        </w:rPr>
        <w:t xml:space="preserve">Does anyone want the last slice of pizza? </w:t>
      </w:r>
    </w:p>
    <w:p w14:paraId="3C6424FF" w14:textId="77777777" w:rsidR="00601B17" w:rsidRPr="0055219E" w:rsidRDefault="00601B17" w:rsidP="00CF1E13">
      <w:pPr>
        <w:rPr>
          <w:color w:val="222222"/>
          <w:shd w:val="clear" w:color="auto" w:fill="FFFFFF"/>
        </w:rPr>
      </w:pPr>
    </w:p>
    <w:p w14:paraId="68EC14D0" w14:textId="0F6FB444" w:rsidR="00601B17" w:rsidRPr="0055219E" w:rsidRDefault="00601B17"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43E76905" w14:textId="77FC979E" w:rsidR="00601B17" w:rsidRPr="0055219E" w:rsidRDefault="00601B17" w:rsidP="00CF1E13">
      <w:pPr>
        <w:rPr>
          <w:color w:val="222222"/>
          <w:shd w:val="clear" w:color="auto" w:fill="FFFFFF"/>
        </w:rPr>
      </w:pPr>
      <w:r w:rsidRPr="0055219E">
        <w:rPr>
          <w:color w:val="222222"/>
          <w:shd w:val="clear" w:color="auto" w:fill="FFFFFF"/>
        </w:rPr>
        <w:t xml:space="preserve">It’s all gone. </w:t>
      </w:r>
    </w:p>
    <w:p w14:paraId="23FB9D0F" w14:textId="77777777" w:rsidR="0090575F" w:rsidRPr="0055219E" w:rsidRDefault="0090575F" w:rsidP="00CF1E13">
      <w:pPr>
        <w:rPr>
          <w:color w:val="222222"/>
          <w:shd w:val="clear" w:color="auto" w:fill="FFFFFF"/>
        </w:rPr>
      </w:pPr>
    </w:p>
    <w:p w14:paraId="06C51328" w14:textId="2486A660" w:rsidR="0090575F" w:rsidRPr="0055219E" w:rsidRDefault="0090575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01B17" w:rsidRPr="0055219E">
        <w:rPr>
          <w:color w:val="222222"/>
          <w:shd w:val="clear" w:color="auto" w:fill="FFFFFF"/>
        </w:rPr>
        <w:t>JOHN</w:t>
      </w:r>
    </w:p>
    <w:p w14:paraId="04783BA2" w14:textId="395BD2BD" w:rsidR="00BA30C2" w:rsidRPr="0055219E" w:rsidRDefault="00601B17" w:rsidP="00CF1E13">
      <w:pPr>
        <w:rPr>
          <w:color w:val="222222"/>
          <w:shd w:val="clear" w:color="auto" w:fill="FFFFFF"/>
        </w:rPr>
      </w:pPr>
      <w:r w:rsidRPr="0055219E">
        <w:rPr>
          <w:color w:val="222222"/>
          <w:shd w:val="clear" w:color="auto" w:fill="FFFFFF"/>
        </w:rPr>
        <w:t>I’m consumed with loss! First Henry — Now you, George! I looked up to you!</w:t>
      </w:r>
    </w:p>
    <w:p w14:paraId="52B271A4" w14:textId="77777777" w:rsidR="00601B17" w:rsidRPr="0055219E" w:rsidRDefault="00601B17" w:rsidP="00CF1E13">
      <w:pPr>
        <w:rPr>
          <w:color w:val="222222"/>
          <w:shd w:val="clear" w:color="auto" w:fill="FFFFFF"/>
        </w:rPr>
      </w:pPr>
    </w:p>
    <w:p w14:paraId="13946CC7" w14:textId="26F652B0" w:rsidR="00BA30C2"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A30C2" w:rsidRPr="0055219E">
        <w:rPr>
          <w:color w:val="222222"/>
          <w:shd w:val="clear" w:color="auto" w:fill="FFFFFF"/>
        </w:rPr>
        <w:t>HENRY II</w:t>
      </w:r>
    </w:p>
    <w:p w14:paraId="14800F0B" w14:textId="110851BC" w:rsidR="00601B17" w:rsidRPr="0055219E" w:rsidRDefault="00030BDB" w:rsidP="00CF1E13">
      <w:pPr>
        <w:rPr>
          <w:color w:val="222222"/>
          <w:shd w:val="clear" w:color="auto" w:fill="FFFFFF"/>
        </w:rPr>
      </w:pPr>
      <w:r w:rsidRPr="0055219E">
        <w:rPr>
          <w:color w:val="222222"/>
          <w:shd w:val="clear" w:color="auto" w:fill="FFFFFF"/>
        </w:rPr>
        <w:t xml:space="preserve">Like translators — Dramaturgs are treated with suspicion from </w:t>
      </w:r>
      <w:r w:rsidRPr="0055219E">
        <w:rPr>
          <w:i/>
          <w:color w:val="222222"/>
          <w:shd w:val="clear" w:color="auto" w:fill="FFFFFF"/>
        </w:rPr>
        <w:t>all sides</w:t>
      </w:r>
      <w:r w:rsidRPr="0055219E">
        <w:rPr>
          <w:color w:val="222222"/>
          <w:shd w:val="clear" w:color="auto" w:fill="FFFFFF"/>
        </w:rPr>
        <w:t xml:space="preserve">! </w:t>
      </w:r>
      <w:r w:rsidR="00E2726C" w:rsidRPr="0055219E">
        <w:rPr>
          <w:color w:val="222222"/>
          <w:shd w:val="clear" w:color="auto" w:fill="FFFFFF"/>
        </w:rPr>
        <w:t xml:space="preserve"> </w:t>
      </w:r>
    </w:p>
    <w:p w14:paraId="6685DFFA" w14:textId="77777777" w:rsidR="00601B17" w:rsidRPr="0055219E" w:rsidRDefault="00601B17" w:rsidP="00CF1E13">
      <w:pPr>
        <w:rPr>
          <w:color w:val="222222"/>
          <w:shd w:val="clear" w:color="auto" w:fill="FFFFFF"/>
        </w:rPr>
      </w:pPr>
    </w:p>
    <w:p w14:paraId="38EE79A6" w14:textId="2AFF8993" w:rsidR="00601B17" w:rsidRPr="0055219E" w:rsidRDefault="00601B17"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1318038F" w14:textId="0B9DA422" w:rsidR="00D5420F" w:rsidRPr="0055219E" w:rsidRDefault="00601B17" w:rsidP="00CF1E13">
      <w:pPr>
        <w:rPr>
          <w:color w:val="222222"/>
          <w:shd w:val="clear" w:color="auto" w:fill="FFFFFF"/>
        </w:rPr>
      </w:pPr>
      <w:r w:rsidRPr="0055219E">
        <w:rPr>
          <w:color w:val="222222"/>
          <w:shd w:val="clear" w:color="auto" w:fill="FFFFFF"/>
        </w:rPr>
        <w:t>I know it’s hard — You all have a lot of strong feelings. But you’re friends, right?</w:t>
      </w:r>
    </w:p>
    <w:p w14:paraId="7E82B02A" w14:textId="77777777" w:rsidR="00230BE7" w:rsidRPr="0055219E" w:rsidRDefault="00230BE7" w:rsidP="00CF1E13">
      <w:pPr>
        <w:rPr>
          <w:color w:val="222222"/>
          <w:shd w:val="clear" w:color="auto" w:fill="FFFFFF"/>
        </w:rPr>
      </w:pPr>
    </w:p>
    <w:p w14:paraId="1B4D2E76" w14:textId="420E47CD" w:rsidR="00D5420F" w:rsidRPr="0055219E" w:rsidRDefault="00D5420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AFC3077" w14:textId="200F9B08" w:rsidR="00D5420F" w:rsidRPr="0055219E" w:rsidRDefault="00F76455" w:rsidP="00CF1E13">
      <w:pPr>
        <w:rPr>
          <w:color w:val="222222"/>
          <w:shd w:val="clear" w:color="auto" w:fill="FFFFFF"/>
        </w:rPr>
      </w:pPr>
      <w:r w:rsidRPr="0055219E">
        <w:rPr>
          <w:color w:val="222222"/>
          <w:shd w:val="clear" w:color="auto" w:fill="FFFFFF"/>
        </w:rPr>
        <w:t xml:space="preserve">Release these bilboes </w:t>
      </w:r>
      <w:r w:rsidR="00D5420F" w:rsidRPr="0055219E">
        <w:rPr>
          <w:color w:val="222222"/>
          <w:shd w:val="clear" w:color="auto" w:fill="FFFFFF"/>
        </w:rPr>
        <w:t>— (</w:t>
      </w:r>
      <w:r w:rsidR="00D5420F" w:rsidRPr="0055219E">
        <w:rPr>
          <w:i/>
          <w:color w:val="222222"/>
          <w:shd w:val="clear" w:color="auto" w:fill="FFFFFF"/>
        </w:rPr>
        <w:t>Wrestling away</w:t>
      </w:r>
      <w:r w:rsidR="00D5420F" w:rsidRPr="0055219E">
        <w:rPr>
          <w:color w:val="222222"/>
          <w:shd w:val="clear" w:color="auto" w:fill="FFFFFF"/>
        </w:rPr>
        <w:t>.) — And berattle me not!</w:t>
      </w:r>
    </w:p>
    <w:p w14:paraId="3B7FA04E" w14:textId="754D0E42" w:rsidR="006917B4" w:rsidRPr="0055219E" w:rsidRDefault="006917B4" w:rsidP="00CF1E13">
      <w:pPr>
        <w:rPr>
          <w:color w:val="222222"/>
          <w:shd w:val="clear" w:color="auto" w:fill="FFFFFF"/>
        </w:rPr>
      </w:pPr>
      <w:r w:rsidRPr="0055219E">
        <w:rPr>
          <w:color w:val="222222"/>
          <w:shd w:val="clear" w:color="auto" w:fill="FFFFFF"/>
        </w:rPr>
        <w:t xml:space="preserve"> </w:t>
      </w:r>
    </w:p>
    <w:p w14:paraId="66EE1C1B" w14:textId="66390FDB" w:rsidR="006917B4"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917B4" w:rsidRPr="0055219E">
        <w:rPr>
          <w:color w:val="222222"/>
          <w:shd w:val="clear" w:color="auto" w:fill="FFFFFF"/>
        </w:rPr>
        <w:t>HENRY II</w:t>
      </w:r>
    </w:p>
    <w:p w14:paraId="04C767E8" w14:textId="2A76C710" w:rsidR="00FB4A72" w:rsidRPr="0055219E" w:rsidRDefault="00030BDB" w:rsidP="00601B17">
      <w:pPr>
        <w:rPr>
          <w:color w:val="222222"/>
          <w:shd w:val="clear" w:color="auto" w:fill="FFFFFF"/>
        </w:rPr>
      </w:pPr>
      <w:r w:rsidRPr="0055219E">
        <w:rPr>
          <w:color w:val="222222"/>
          <w:shd w:val="clear" w:color="auto" w:fill="FFFFFF"/>
        </w:rPr>
        <w:t xml:space="preserve">I’m the memory of this stupid process! And </w:t>
      </w:r>
      <w:r w:rsidR="00E2726C" w:rsidRPr="0055219E">
        <w:rPr>
          <w:color w:val="222222"/>
          <w:shd w:val="clear" w:color="auto" w:fill="FFFFFF"/>
        </w:rPr>
        <w:t xml:space="preserve">I don’t believe in binders or by-laws or last wills and testaments! I’m like SuperMan when he’s in his ice cave with Lois — Alone and aloof! I need </w:t>
      </w:r>
      <w:r w:rsidR="00E2726C" w:rsidRPr="0055219E">
        <w:rPr>
          <w:i/>
          <w:color w:val="222222"/>
          <w:shd w:val="clear" w:color="auto" w:fill="FFFFFF"/>
        </w:rPr>
        <w:t>no one</w:t>
      </w:r>
      <w:r w:rsidR="00E2726C" w:rsidRPr="0055219E">
        <w:rPr>
          <w:color w:val="222222"/>
          <w:shd w:val="clear" w:color="auto" w:fill="FFFFFF"/>
        </w:rPr>
        <w:t>. NO ONE! (</w:t>
      </w:r>
      <w:r w:rsidR="00E2726C" w:rsidRPr="0055219E">
        <w:rPr>
          <w:i/>
          <w:color w:val="222222"/>
          <w:shd w:val="clear" w:color="auto" w:fill="FFFFFF"/>
        </w:rPr>
        <w:t>Exits</w:t>
      </w:r>
      <w:r w:rsidR="00E2726C" w:rsidRPr="0055219E">
        <w:rPr>
          <w:color w:val="222222"/>
          <w:shd w:val="clear" w:color="auto" w:fill="FFFFFF"/>
        </w:rPr>
        <w:t>.)</w:t>
      </w:r>
    </w:p>
    <w:p w14:paraId="22C20702" w14:textId="77777777" w:rsidR="00D5420F" w:rsidRPr="0055219E" w:rsidRDefault="00D5420F" w:rsidP="00CF1E13">
      <w:pPr>
        <w:rPr>
          <w:color w:val="222222"/>
          <w:shd w:val="clear" w:color="auto" w:fill="FFFFFF"/>
        </w:rPr>
      </w:pPr>
    </w:p>
    <w:p w14:paraId="0893A0C9" w14:textId="3B1F5346" w:rsidR="00D5420F" w:rsidRPr="0055219E" w:rsidRDefault="00D5420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28BF652" w14:textId="67FAAAC7" w:rsidR="00D5420F" w:rsidRPr="0055219E" w:rsidRDefault="00D5420F" w:rsidP="00CF1E13">
      <w:pPr>
        <w:rPr>
          <w:color w:val="222222"/>
          <w:shd w:val="clear" w:color="auto" w:fill="FFFFFF"/>
        </w:rPr>
      </w:pPr>
      <w:r w:rsidRPr="0055219E">
        <w:rPr>
          <w:color w:val="222222"/>
          <w:shd w:val="clear" w:color="auto" w:fill="FFFFFF"/>
        </w:rPr>
        <w:t xml:space="preserve">Is it </w:t>
      </w:r>
      <w:r w:rsidR="0090575F" w:rsidRPr="0055219E">
        <w:rPr>
          <w:color w:val="222222"/>
          <w:shd w:val="clear" w:color="auto" w:fill="FFFFFF"/>
        </w:rPr>
        <w:t xml:space="preserve">so </w:t>
      </w:r>
      <w:r w:rsidRPr="0055219E">
        <w:rPr>
          <w:color w:val="222222"/>
          <w:shd w:val="clear" w:color="auto" w:fill="FFFFFF"/>
        </w:rPr>
        <w:t xml:space="preserve">behoveful to bear hard your new King? </w:t>
      </w:r>
    </w:p>
    <w:p w14:paraId="70E9DF3C" w14:textId="77777777" w:rsidR="00FB4A72" w:rsidRPr="0055219E" w:rsidRDefault="00FB4A72" w:rsidP="00CF1E13">
      <w:pPr>
        <w:rPr>
          <w:color w:val="222222"/>
          <w:shd w:val="clear" w:color="auto" w:fill="FFFFFF"/>
        </w:rPr>
      </w:pPr>
    </w:p>
    <w:p w14:paraId="4B7E56E7" w14:textId="42CB6235" w:rsidR="006917B4" w:rsidRPr="0055219E" w:rsidRDefault="00FB4A72"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917B4" w:rsidRPr="0055219E">
        <w:rPr>
          <w:color w:val="222222"/>
          <w:shd w:val="clear" w:color="auto" w:fill="FFFFFF"/>
        </w:rPr>
        <w:t>AUGUSTINE</w:t>
      </w:r>
    </w:p>
    <w:p w14:paraId="3BCA81A5" w14:textId="09B3D3B5" w:rsidR="00D5420F" w:rsidRPr="0055219E" w:rsidRDefault="00601B17" w:rsidP="00CF1E13">
      <w:pPr>
        <w:rPr>
          <w:color w:val="222222"/>
          <w:shd w:val="clear" w:color="auto" w:fill="FFFFFF"/>
        </w:rPr>
      </w:pPr>
      <w:r w:rsidRPr="0055219E">
        <w:rPr>
          <w:color w:val="222222"/>
          <w:shd w:val="clear" w:color="auto" w:fill="FFFFFF"/>
        </w:rPr>
        <w:t xml:space="preserve">I just can’t believe it — You? You’re in charge? </w:t>
      </w:r>
      <w:r w:rsidR="006917B4" w:rsidRPr="0055219E">
        <w:rPr>
          <w:color w:val="222222"/>
          <w:shd w:val="clear" w:color="auto" w:fill="FFFFFF"/>
        </w:rPr>
        <w:t xml:space="preserve"> </w:t>
      </w:r>
    </w:p>
    <w:p w14:paraId="3B58B76D" w14:textId="77777777" w:rsidR="00D5420F" w:rsidRPr="0055219E" w:rsidRDefault="00D5420F" w:rsidP="00CF1E13">
      <w:pPr>
        <w:rPr>
          <w:color w:val="222222"/>
          <w:shd w:val="clear" w:color="auto" w:fill="FFFFFF"/>
        </w:rPr>
      </w:pPr>
    </w:p>
    <w:p w14:paraId="5581B081" w14:textId="59AF6E4E" w:rsidR="00D5420F" w:rsidRPr="0055219E" w:rsidRDefault="00D5420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A1A2F55" w14:textId="01DEB0C8" w:rsidR="00D5420F" w:rsidRPr="0055219E" w:rsidRDefault="00601B17" w:rsidP="00CF1E13">
      <w:pPr>
        <w:rPr>
          <w:color w:val="222222"/>
          <w:shd w:val="clear" w:color="auto" w:fill="FFFFFF"/>
        </w:rPr>
      </w:pPr>
      <w:r w:rsidRPr="0055219E">
        <w:rPr>
          <w:color w:val="222222"/>
          <w:shd w:val="clear" w:color="auto" w:fill="FFFFFF"/>
        </w:rPr>
        <w:t>Yep! And m</w:t>
      </w:r>
      <w:r w:rsidR="00D5420F" w:rsidRPr="0055219E">
        <w:rPr>
          <w:color w:val="222222"/>
          <w:shd w:val="clear" w:color="auto" w:fill="FFFFFF"/>
        </w:rPr>
        <w:t xml:space="preserve">y first order </w:t>
      </w:r>
      <w:r w:rsidR="0090575F" w:rsidRPr="0055219E">
        <w:rPr>
          <w:color w:val="222222"/>
          <w:shd w:val="clear" w:color="auto" w:fill="FFFFFF"/>
        </w:rPr>
        <w:t xml:space="preserve">as King </w:t>
      </w:r>
      <w:r w:rsidR="00D5420F" w:rsidRPr="0055219E">
        <w:rPr>
          <w:color w:val="222222"/>
          <w:shd w:val="clear" w:color="auto" w:fill="FFFFFF"/>
        </w:rPr>
        <w:t>is a diet for this bawcock!</w:t>
      </w:r>
      <w:r w:rsidRPr="0055219E">
        <w:rPr>
          <w:color w:val="222222"/>
          <w:shd w:val="clear" w:color="auto" w:fill="FFFFFF"/>
        </w:rPr>
        <w:t xml:space="preserve"> (</w:t>
      </w:r>
      <w:r w:rsidRPr="0055219E">
        <w:rPr>
          <w:i/>
          <w:color w:val="222222"/>
          <w:shd w:val="clear" w:color="auto" w:fill="FFFFFF"/>
        </w:rPr>
        <w:t>Poking WILL</w:t>
      </w:r>
      <w:r w:rsidRPr="0055219E">
        <w:rPr>
          <w:color w:val="222222"/>
          <w:shd w:val="clear" w:color="auto" w:fill="FFFFFF"/>
        </w:rPr>
        <w:t xml:space="preserve">.) </w:t>
      </w:r>
      <w:r w:rsidR="00D5420F" w:rsidRPr="0055219E">
        <w:rPr>
          <w:color w:val="222222"/>
          <w:shd w:val="clear" w:color="auto" w:fill="FFFFFF"/>
        </w:rPr>
        <w:t xml:space="preserve">Your body’s round and tight as a bombard! </w:t>
      </w:r>
    </w:p>
    <w:p w14:paraId="404D961F" w14:textId="77777777" w:rsidR="006917B4" w:rsidRPr="0055219E" w:rsidRDefault="006917B4" w:rsidP="00CF1E13">
      <w:pPr>
        <w:rPr>
          <w:color w:val="222222"/>
          <w:shd w:val="clear" w:color="auto" w:fill="FFFFFF"/>
        </w:rPr>
      </w:pPr>
    </w:p>
    <w:p w14:paraId="4C12B6C9" w14:textId="5231E3C4" w:rsidR="006917B4" w:rsidRPr="0055219E" w:rsidRDefault="008D5C18" w:rsidP="00601B17">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01B17" w:rsidRPr="0055219E">
        <w:rPr>
          <w:color w:val="222222"/>
          <w:shd w:val="clear" w:color="auto" w:fill="FFFFFF"/>
        </w:rPr>
        <w:tab/>
        <w:t>WILL</w:t>
      </w:r>
    </w:p>
    <w:p w14:paraId="00D78038" w14:textId="280DFA6B" w:rsidR="00D5420F" w:rsidRPr="0055219E" w:rsidRDefault="00030BDB" w:rsidP="00CF1E13">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Pr="0055219E">
        <w:rPr>
          <w:color w:val="222222"/>
          <w:shd w:val="clear" w:color="auto" w:fill="FFFFFF"/>
        </w:rPr>
        <w:t xml:space="preserve">) Your mum is so fat — Her patronus is pizza!  </w:t>
      </w:r>
      <w:r w:rsidR="00601B17" w:rsidRPr="0055219E">
        <w:rPr>
          <w:color w:val="222222"/>
          <w:shd w:val="clear" w:color="auto" w:fill="FFFFFF"/>
        </w:rPr>
        <w:t xml:space="preserve"> </w:t>
      </w:r>
    </w:p>
    <w:p w14:paraId="56C7DB64" w14:textId="77777777" w:rsidR="00D5420F" w:rsidRPr="0055219E" w:rsidRDefault="00D5420F" w:rsidP="00CF1E13">
      <w:pPr>
        <w:rPr>
          <w:color w:val="222222"/>
          <w:shd w:val="clear" w:color="auto" w:fill="FFFFFF"/>
        </w:rPr>
      </w:pPr>
    </w:p>
    <w:p w14:paraId="4C387221" w14:textId="096A066A" w:rsidR="00D5420F" w:rsidRPr="0055219E" w:rsidRDefault="00D5420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4D41F44" w14:textId="686EB34F" w:rsidR="008C6413" w:rsidRPr="0055219E" w:rsidRDefault="00D5420F" w:rsidP="00CF1E13">
      <w:pPr>
        <w:rPr>
          <w:color w:val="222222"/>
          <w:shd w:val="clear" w:color="auto" w:fill="FFFFFF"/>
        </w:rPr>
      </w:pPr>
      <w:r w:rsidRPr="0055219E">
        <w:rPr>
          <w:color w:val="222222"/>
          <w:shd w:val="clear" w:color="auto" w:fill="FFFFFF"/>
        </w:rPr>
        <w:t xml:space="preserve">His belly beetles o’er — It’s disgusting! </w:t>
      </w:r>
    </w:p>
    <w:p w14:paraId="79E1C1BA" w14:textId="77777777" w:rsidR="000714D6" w:rsidRPr="0055219E" w:rsidRDefault="000714D6" w:rsidP="00CF1E13">
      <w:pPr>
        <w:rPr>
          <w:color w:val="222222"/>
          <w:shd w:val="clear" w:color="auto" w:fill="FFFFFF"/>
        </w:rPr>
      </w:pPr>
    </w:p>
    <w:p w14:paraId="01741A1C" w14:textId="1C47AD68" w:rsidR="006917B4" w:rsidRPr="0055219E" w:rsidRDefault="008D5C18" w:rsidP="008C6413">
      <w:pPr>
        <w:ind w:firstLine="720"/>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917B4" w:rsidRPr="0055219E">
        <w:rPr>
          <w:color w:val="222222"/>
          <w:shd w:val="clear" w:color="auto" w:fill="FFFFFF"/>
        </w:rPr>
        <w:t>LIZ</w:t>
      </w:r>
    </w:p>
    <w:p w14:paraId="665FCE79" w14:textId="64D1E937" w:rsidR="00F76455" w:rsidRPr="0055219E" w:rsidRDefault="008F0C95" w:rsidP="00CF1E13">
      <w:pPr>
        <w:rPr>
          <w:color w:val="222222"/>
          <w:shd w:val="clear" w:color="auto" w:fill="FFFFFF"/>
        </w:rPr>
      </w:pPr>
      <w:r w:rsidRPr="0055219E">
        <w:rPr>
          <w:color w:val="222222"/>
          <w:shd w:val="clear" w:color="auto" w:fill="FFFFFF"/>
        </w:rPr>
        <w:t xml:space="preserve">We are </w:t>
      </w:r>
      <w:r w:rsidR="000714D6" w:rsidRPr="0055219E">
        <w:rPr>
          <w:color w:val="222222"/>
          <w:shd w:val="clear" w:color="auto" w:fill="FFFFFF"/>
        </w:rPr>
        <w:t xml:space="preserve">Queen! We are the playwright! We are </w:t>
      </w:r>
      <w:r w:rsidRPr="0055219E">
        <w:rPr>
          <w:color w:val="222222"/>
          <w:shd w:val="clear" w:color="auto" w:fill="FFFFFF"/>
        </w:rPr>
        <w:t xml:space="preserve">fluent in French, Italian and Latin — </w:t>
      </w:r>
      <w:r w:rsidR="008D5C18" w:rsidRPr="0055219E">
        <w:rPr>
          <w:color w:val="222222"/>
          <w:shd w:val="clear" w:color="auto" w:fill="FFFFFF"/>
        </w:rPr>
        <w:t xml:space="preserve"> </w:t>
      </w:r>
      <w:r w:rsidR="006917B4" w:rsidRPr="0055219E">
        <w:rPr>
          <w:color w:val="222222"/>
          <w:shd w:val="clear" w:color="auto" w:fill="FFFFFF"/>
        </w:rPr>
        <w:t xml:space="preserve"> </w:t>
      </w:r>
    </w:p>
    <w:p w14:paraId="5E1CC3D9" w14:textId="77777777" w:rsidR="00F76455" w:rsidRPr="0055219E" w:rsidRDefault="00F76455" w:rsidP="00CF1E13">
      <w:pPr>
        <w:rPr>
          <w:color w:val="222222"/>
          <w:shd w:val="clear" w:color="auto" w:fill="FFFFFF"/>
        </w:rPr>
      </w:pPr>
    </w:p>
    <w:p w14:paraId="10923F1E" w14:textId="27BFD360" w:rsidR="00F76455" w:rsidRPr="0055219E" w:rsidRDefault="00F7645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F75A462" w14:textId="3B4CB409" w:rsidR="008F0C95" w:rsidRPr="0055219E" w:rsidRDefault="00030BDB" w:rsidP="00CF1E13">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Pr="0055219E">
        <w:rPr>
          <w:color w:val="222222"/>
          <w:shd w:val="clear" w:color="auto" w:fill="FFFFFF"/>
        </w:rPr>
        <w:t>) The thing about ‘Your Mum’ jokes — is that they’re all old and overly used — Like your mum!</w:t>
      </w:r>
      <w:r w:rsidR="00F76455" w:rsidRPr="0055219E">
        <w:rPr>
          <w:color w:val="222222"/>
          <w:shd w:val="clear" w:color="auto" w:fill="FFFFFF"/>
        </w:rPr>
        <w:t xml:space="preserve"> </w:t>
      </w:r>
    </w:p>
    <w:p w14:paraId="48305865" w14:textId="77777777" w:rsidR="008F0C95" w:rsidRPr="0055219E" w:rsidRDefault="008F0C95" w:rsidP="00CF1E13">
      <w:pPr>
        <w:rPr>
          <w:color w:val="222222"/>
          <w:shd w:val="clear" w:color="auto" w:fill="FFFFFF"/>
        </w:rPr>
      </w:pPr>
    </w:p>
    <w:p w14:paraId="01BBF9B4" w14:textId="38ED169D" w:rsidR="008F0C95" w:rsidRPr="0055219E" w:rsidRDefault="008F0C9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E849F5D" w14:textId="08A39CF5" w:rsidR="00F27E85" w:rsidRPr="0055219E" w:rsidRDefault="008F0C95" w:rsidP="00CF1E13">
      <w:pPr>
        <w:rPr>
          <w:color w:val="222222"/>
          <w:shd w:val="clear" w:color="auto" w:fill="FFFFFF"/>
        </w:rPr>
      </w:pPr>
      <w:r w:rsidRPr="0055219E">
        <w:rPr>
          <w:color w:val="222222"/>
          <w:shd w:val="clear" w:color="auto" w:fill="FFFFFF"/>
        </w:rPr>
        <w:t xml:space="preserve">And </w:t>
      </w:r>
      <w:r w:rsidR="00030BDB" w:rsidRPr="0055219E">
        <w:rPr>
          <w:color w:val="222222"/>
          <w:shd w:val="clear" w:color="auto" w:fill="FFFFFF"/>
        </w:rPr>
        <w:t xml:space="preserve">we speak </w:t>
      </w:r>
      <w:r w:rsidRPr="0055219E">
        <w:rPr>
          <w:color w:val="222222"/>
          <w:shd w:val="clear" w:color="auto" w:fill="FFFFFF"/>
        </w:rPr>
        <w:t xml:space="preserve">the defunct tongue of Cornish! </w:t>
      </w:r>
      <w:r w:rsidR="00F27E85" w:rsidRPr="0055219E">
        <w:rPr>
          <w:color w:val="222222"/>
          <w:shd w:val="clear" w:color="auto" w:fill="FFFFFF"/>
        </w:rPr>
        <w:br/>
      </w:r>
      <w:r w:rsidR="00F27E85"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F27E85" w:rsidRPr="0055219E">
        <w:rPr>
          <w:color w:val="222222"/>
          <w:shd w:val="clear" w:color="auto" w:fill="FFFFFF"/>
        </w:rPr>
        <w:t>RICHARD</w:t>
      </w:r>
    </w:p>
    <w:p w14:paraId="7A895A27" w14:textId="77777777" w:rsidR="008F0C95" w:rsidRPr="0055219E" w:rsidRDefault="008D5C18" w:rsidP="00CF1E13">
      <w:pPr>
        <w:rPr>
          <w:color w:val="222222"/>
          <w:shd w:val="clear" w:color="auto" w:fill="FFFFFF"/>
        </w:rPr>
      </w:pPr>
      <w:r w:rsidRPr="0055219E">
        <w:rPr>
          <w:color w:val="222222"/>
          <w:shd w:val="clear" w:color="auto" w:fill="FFFFFF"/>
        </w:rPr>
        <w:t xml:space="preserve">My dad was a Great Man! </w:t>
      </w:r>
      <w:r w:rsidR="00F27E85" w:rsidRPr="0055219E">
        <w:rPr>
          <w:color w:val="222222"/>
          <w:shd w:val="clear" w:color="auto" w:fill="FFFFFF"/>
        </w:rPr>
        <w:t xml:space="preserve"> </w:t>
      </w:r>
    </w:p>
    <w:p w14:paraId="210F19F5" w14:textId="77777777" w:rsidR="00A42582" w:rsidRPr="0055219E" w:rsidRDefault="00A42582" w:rsidP="00CF1E13">
      <w:pPr>
        <w:rPr>
          <w:color w:val="222222"/>
          <w:shd w:val="clear" w:color="auto" w:fill="FFFFFF"/>
        </w:rPr>
      </w:pPr>
    </w:p>
    <w:p w14:paraId="5B639E6C" w14:textId="40C0BF7E" w:rsidR="00A42582" w:rsidRPr="0055219E" w:rsidRDefault="00A42582"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4060A82" w14:textId="51383515" w:rsidR="00A42582" w:rsidRPr="0055219E" w:rsidRDefault="000714D6" w:rsidP="00A42582">
      <w:pPr>
        <w:rPr>
          <w:color w:val="222222"/>
          <w:shd w:val="clear" w:color="auto" w:fill="FFFFFF"/>
        </w:rPr>
      </w:pPr>
      <w:r w:rsidRPr="0055219E">
        <w:rPr>
          <w:color w:val="222222"/>
          <w:shd w:val="clear" w:color="auto" w:fill="FFFFFF"/>
        </w:rPr>
        <w:t xml:space="preserve">In Corwall they drink Eggy-hot. </w:t>
      </w:r>
      <w:r w:rsidR="00A42582" w:rsidRPr="0055219E">
        <w:rPr>
          <w:color w:val="222222"/>
          <w:shd w:val="clear" w:color="auto" w:fill="FFFFFF"/>
        </w:rPr>
        <w:t>Eggy-hot is hot beer whisked with eggs and sug</w:t>
      </w:r>
      <w:r w:rsidRPr="0055219E">
        <w:rPr>
          <w:color w:val="222222"/>
          <w:shd w:val="clear" w:color="auto" w:fill="FFFFFF"/>
        </w:rPr>
        <w:t xml:space="preserve">ar, sometimes flavored with rum, but you do not know that and we do and therefore we shall be the new ruler of the East Cheap Drama Club — In perpetuity. </w:t>
      </w:r>
    </w:p>
    <w:p w14:paraId="7C875BB5" w14:textId="77777777" w:rsidR="008F0C95" w:rsidRPr="0055219E" w:rsidRDefault="008F0C95" w:rsidP="00CF1E13">
      <w:pPr>
        <w:rPr>
          <w:color w:val="222222"/>
          <w:shd w:val="clear" w:color="auto" w:fill="FFFFFF"/>
        </w:rPr>
      </w:pPr>
    </w:p>
    <w:p w14:paraId="6FD63912" w14:textId="3767AFA5" w:rsidR="008F0C95" w:rsidRPr="0055219E" w:rsidRDefault="008F0C9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FCA0FA1" w14:textId="77777777" w:rsidR="008F0C95" w:rsidRPr="0055219E" w:rsidRDefault="008F0C95" w:rsidP="00CF1E13">
      <w:pPr>
        <w:rPr>
          <w:color w:val="222222"/>
          <w:shd w:val="clear" w:color="auto" w:fill="FFFFFF"/>
        </w:rPr>
      </w:pPr>
      <w:r w:rsidRPr="0055219E">
        <w:rPr>
          <w:color w:val="222222"/>
          <w:shd w:val="clear" w:color="auto" w:fill="FFFFFF"/>
        </w:rPr>
        <w:t xml:space="preserve">She is a beauty — </w:t>
      </w:r>
    </w:p>
    <w:p w14:paraId="4668D7B1" w14:textId="77777777" w:rsidR="008F0C95" w:rsidRPr="0055219E" w:rsidRDefault="008F0C95" w:rsidP="00CF1E13">
      <w:pPr>
        <w:rPr>
          <w:color w:val="222222"/>
          <w:shd w:val="clear" w:color="auto" w:fill="FFFFFF"/>
        </w:rPr>
      </w:pPr>
    </w:p>
    <w:p w14:paraId="29915A93" w14:textId="15484B77" w:rsidR="008F0C95" w:rsidRPr="0055219E" w:rsidRDefault="008F0C9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183D86B" w14:textId="77777777" w:rsidR="008F0C95" w:rsidRPr="0055219E" w:rsidRDefault="008F0C95" w:rsidP="00CF1E13">
      <w:pPr>
        <w:rPr>
          <w:color w:val="222222"/>
          <w:shd w:val="clear" w:color="auto" w:fill="FFFFFF"/>
        </w:rPr>
      </w:pPr>
      <w:r w:rsidRPr="0055219E">
        <w:rPr>
          <w:color w:val="222222"/>
          <w:shd w:val="clear" w:color="auto" w:fill="FFFFFF"/>
        </w:rPr>
        <w:t xml:space="preserve">Focus, Will! </w:t>
      </w:r>
    </w:p>
    <w:p w14:paraId="3D7F1F83" w14:textId="77777777" w:rsidR="00A42582" w:rsidRPr="0055219E" w:rsidRDefault="00A42582" w:rsidP="00CF1E13">
      <w:pPr>
        <w:rPr>
          <w:color w:val="222222"/>
          <w:shd w:val="clear" w:color="auto" w:fill="FFFFFF"/>
        </w:rPr>
      </w:pPr>
    </w:p>
    <w:p w14:paraId="50E8BD28" w14:textId="72BBA502" w:rsidR="00A42582" w:rsidRPr="0055219E" w:rsidRDefault="00A42582"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32B250A" w14:textId="468FD5F6" w:rsidR="00A42582" w:rsidRPr="0055219E" w:rsidRDefault="000714D6" w:rsidP="000714D6">
      <w:pPr>
        <w:rPr>
          <w:color w:val="222222"/>
          <w:shd w:val="clear" w:color="auto" w:fill="FFFFFF"/>
        </w:rPr>
      </w:pPr>
      <w:r w:rsidRPr="0055219E">
        <w:rPr>
          <w:bCs/>
          <w:color w:val="222222"/>
          <w:shd w:val="clear" w:color="auto" w:fill="FFFFFF"/>
        </w:rPr>
        <w:t xml:space="preserve">In Cornish — </w:t>
      </w:r>
      <w:r w:rsidR="00A42582" w:rsidRPr="0055219E">
        <w:rPr>
          <w:bCs/>
          <w:color w:val="222222"/>
          <w:shd w:val="clear" w:color="auto" w:fill="FFFFFF"/>
        </w:rPr>
        <w:t xml:space="preserve">Ear-bosoms </w:t>
      </w:r>
      <w:r w:rsidRPr="0055219E">
        <w:rPr>
          <w:bCs/>
          <w:color w:val="222222"/>
          <w:shd w:val="clear" w:color="auto" w:fill="FFFFFF"/>
        </w:rPr>
        <w:t xml:space="preserve">— </w:t>
      </w:r>
      <w:r w:rsidR="00A42582" w:rsidRPr="0055219E">
        <w:rPr>
          <w:bCs/>
          <w:color w:val="222222"/>
          <w:shd w:val="clear" w:color="auto" w:fill="FFFFFF"/>
        </w:rPr>
        <w:t>are the</w:t>
      </w:r>
      <w:r w:rsidR="00A42582" w:rsidRPr="0055219E">
        <w:rPr>
          <w:color w:val="222222"/>
          <w:shd w:val="clear" w:color="auto" w:fill="FFFFFF"/>
        </w:rPr>
        <w:t xml:space="preserve"> glands in your neck. When they’re swollen, you say “my ear-bosoms are down”! (</w:t>
      </w:r>
      <w:r w:rsidR="00A42582" w:rsidRPr="0055219E">
        <w:rPr>
          <w:i/>
          <w:color w:val="222222"/>
          <w:shd w:val="clear" w:color="auto" w:fill="FFFFFF"/>
        </w:rPr>
        <w:t>Laughs</w:t>
      </w:r>
      <w:r w:rsidR="00A42582" w:rsidRPr="0055219E">
        <w:rPr>
          <w:color w:val="222222"/>
          <w:shd w:val="clear" w:color="auto" w:fill="FFFFFF"/>
        </w:rPr>
        <w:t xml:space="preserve">.)  </w:t>
      </w:r>
    </w:p>
    <w:p w14:paraId="791E389A" w14:textId="77777777" w:rsidR="008F0C95" w:rsidRPr="0055219E" w:rsidRDefault="008F0C95" w:rsidP="00CF1E13">
      <w:pPr>
        <w:rPr>
          <w:color w:val="222222"/>
          <w:shd w:val="clear" w:color="auto" w:fill="FFFFFF"/>
        </w:rPr>
      </w:pPr>
    </w:p>
    <w:p w14:paraId="017FC7D5" w14:textId="5D6A045D" w:rsidR="008F0C95" w:rsidRPr="0055219E" w:rsidRDefault="007A46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F0C95" w:rsidRPr="0055219E">
        <w:rPr>
          <w:color w:val="222222"/>
          <w:shd w:val="clear" w:color="auto" w:fill="FFFFFF"/>
        </w:rPr>
        <w:t>WILL</w:t>
      </w:r>
    </w:p>
    <w:p w14:paraId="4139111B" w14:textId="050881C5" w:rsidR="00A42582" w:rsidRPr="0055219E" w:rsidRDefault="008F0C95" w:rsidP="00CF1E13">
      <w:pPr>
        <w:rPr>
          <w:iCs/>
          <w:color w:val="222222"/>
          <w:shd w:val="clear" w:color="auto" w:fill="FFFFFF"/>
        </w:rPr>
      </w:pPr>
      <w:r w:rsidRPr="0055219E">
        <w:rPr>
          <w:color w:val="222222"/>
          <w:shd w:val="clear" w:color="auto" w:fill="FFFFFF"/>
        </w:rPr>
        <w:t>(</w:t>
      </w:r>
      <w:r w:rsidRPr="0055219E">
        <w:rPr>
          <w:i/>
          <w:color w:val="222222"/>
          <w:shd w:val="clear" w:color="auto" w:fill="FFFFFF"/>
        </w:rPr>
        <w:t>To LIZ</w:t>
      </w:r>
      <w:r w:rsidRPr="0055219E">
        <w:rPr>
          <w:color w:val="222222"/>
          <w:shd w:val="clear" w:color="auto" w:fill="FFFFFF"/>
        </w:rPr>
        <w:t xml:space="preserve">.) </w:t>
      </w:r>
      <w:r w:rsidR="007A4620" w:rsidRPr="0055219E">
        <w:rPr>
          <w:iCs/>
          <w:color w:val="222222"/>
          <w:shd w:val="clear" w:color="auto" w:fill="FFFFFF"/>
        </w:rPr>
        <w:t>That very time I saw, but thou couldst not</w:t>
      </w:r>
      <w:r w:rsidR="00CE386A" w:rsidRPr="0055219E">
        <w:rPr>
          <w:iCs/>
          <w:color w:val="222222"/>
          <w:shd w:val="clear" w:color="auto" w:fill="FFFFFF"/>
        </w:rPr>
        <w:t xml:space="preserve"> — </w:t>
      </w:r>
    </w:p>
    <w:p w14:paraId="17102060" w14:textId="77777777" w:rsidR="000714D6" w:rsidRPr="0055219E" w:rsidRDefault="000714D6" w:rsidP="00CF1E13">
      <w:pPr>
        <w:rPr>
          <w:iCs/>
          <w:color w:val="222222"/>
          <w:shd w:val="clear" w:color="auto" w:fill="FFFFFF"/>
        </w:rPr>
      </w:pPr>
    </w:p>
    <w:p w14:paraId="60B6CCD4" w14:textId="6D4BF09F" w:rsidR="000714D6" w:rsidRPr="0055219E" w:rsidRDefault="000714D6" w:rsidP="00CF1E13">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GEORGE</w:t>
      </w:r>
    </w:p>
    <w:p w14:paraId="5FDCC591" w14:textId="0C8C6D3F" w:rsidR="000714D6" w:rsidRPr="0055219E" w:rsidRDefault="000714D6" w:rsidP="00CF1E13">
      <w:pPr>
        <w:rPr>
          <w:iCs/>
          <w:color w:val="222222"/>
          <w:shd w:val="clear" w:color="auto" w:fill="FFFFFF"/>
        </w:rPr>
      </w:pPr>
      <w:r w:rsidRPr="0055219E">
        <w:rPr>
          <w:iCs/>
          <w:color w:val="222222"/>
          <w:shd w:val="clear" w:color="auto" w:fill="FFFFFF"/>
        </w:rPr>
        <w:t xml:space="preserve">Even though I’ve broken my sacred stage manager trust with all of you — I’d like to remind you that we currently have no show. We have an audience, but not even a hope — The faintest whisker of a possibility — That there might be a show tonight. </w:t>
      </w:r>
    </w:p>
    <w:p w14:paraId="155AFD26" w14:textId="77777777" w:rsidR="000714D6" w:rsidRPr="0055219E" w:rsidRDefault="000714D6" w:rsidP="00CF1E13">
      <w:pPr>
        <w:rPr>
          <w:iCs/>
          <w:color w:val="222222"/>
          <w:shd w:val="clear" w:color="auto" w:fill="FFFFFF"/>
        </w:rPr>
      </w:pPr>
    </w:p>
    <w:p w14:paraId="5EAE582B" w14:textId="06C393F6" w:rsidR="000714D6" w:rsidRPr="0055219E" w:rsidRDefault="000714D6" w:rsidP="00CF1E13">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KATHY</w:t>
      </w:r>
    </w:p>
    <w:p w14:paraId="617960C1" w14:textId="26103C30" w:rsidR="000714D6" w:rsidRPr="0055219E" w:rsidRDefault="000714D6" w:rsidP="00CF1E13">
      <w:pPr>
        <w:rPr>
          <w:iCs/>
          <w:color w:val="222222"/>
          <w:shd w:val="clear" w:color="auto" w:fill="FFFFFF"/>
        </w:rPr>
      </w:pPr>
      <w:r w:rsidRPr="0055219E">
        <w:rPr>
          <w:iCs/>
          <w:color w:val="222222"/>
          <w:shd w:val="clear" w:color="auto" w:fill="FFFFFF"/>
        </w:rPr>
        <w:t>Should I get more snacks?</w:t>
      </w:r>
    </w:p>
    <w:p w14:paraId="7A516893" w14:textId="77777777" w:rsidR="00A42582" w:rsidRPr="0055219E" w:rsidRDefault="00A42582" w:rsidP="00CF1E13">
      <w:pPr>
        <w:rPr>
          <w:iCs/>
          <w:color w:val="222222"/>
          <w:shd w:val="clear" w:color="auto" w:fill="FFFFFF"/>
        </w:rPr>
      </w:pPr>
    </w:p>
    <w:p w14:paraId="3F4B06BB" w14:textId="1FC0DEC2" w:rsidR="00A42582" w:rsidRPr="0055219E" w:rsidRDefault="00A42582" w:rsidP="00A42582">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20A04385" w14:textId="34FAA9CB" w:rsidR="00A42582" w:rsidRPr="0055219E" w:rsidRDefault="000714D6" w:rsidP="00A42582">
      <w:pPr>
        <w:rPr>
          <w:iCs/>
          <w:color w:val="222222"/>
          <w:shd w:val="clear" w:color="auto" w:fill="FFFFFF"/>
        </w:rPr>
      </w:pPr>
      <w:r w:rsidRPr="0055219E">
        <w:rPr>
          <w:iCs/>
          <w:color w:val="222222"/>
          <w:shd w:val="clear" w:color="auto" w:fill="FFFFFF"/>
        </w:rPr>
        <w:t>(</w:t>
      </w:r>
      <w:r w:rsidRPr="0055219E">
        <w:rPr>
          <w:i/>
          <w:iCs/>
          <w:color w:val="222222"/>
          <w:shd w:val="clear" w:color="auto" w:fill="FFFFFF"/>
        </w:rPr>
        <w:t>To WILL</w:t>
      </w:r>
      <w:r w:rsidRPr="0055219E">
        <w:rPr>
          <w:iCs/>
          <w:color w:val="222222"/>
          <w:shd w:val="clear" w:color="auto" w:fill="FFFFFF"/>
        </w:rPr>
        <w:t xml:space="preserve">.) </w:t>
      </w:r>
      <w:r w:rsidR="00A42582" w:rsidRPr="0055219E">
        <w:rPr>
          <w:iCs/>
          <w:color w:val="222222"/>
          <w:shd w:val="clear" w:color="auto" w:fill="FFFFFF"/>
        </w:rPr>
        <w:t xml:space="preserve">Cornish is hardworking — Dependent on landscape — </w:t>
      </w:r>
      <w:r w:rsidRPr="0055219E">
        <w:rPr>
          <w:i/>
          <w:iCs/>
          <w:color w:val="222222"/>
          <w:shd w:val="clear" w:color="auto" w:fill="FFFFFF"/>
        </w:rPr>
        <w:t>Earthy</w:t>
      </w:r>
      <w:r w:rsidRPr="0055219E">
        <w:rPr>
          <w:iCs/>
          <w:color w:val="222222"/>
          <w:shd w:val="clear" w:color="auto" w:fill="FFFFFF"/>
        </w:rPr>
        <w:t xml:space="preserve">. </w:t>
      </w:r>
    </w:p>
    <w:p w14:paraId="452E7A7D" w14:textId="77777777" w:rsidR="00A42582" w:rsidRPr="0055219E" w:rsidRDefault="00A42582" w:rsidP="00A42582">
      <w:pPr>
        <w:rPr>
          <w:iCs/>
          <w:color w:val="222222"/>
          <w:shd w:val="clear" w:color="auto" w:fill="FFFFFF"/>
        </w:rPr>
      </w:pPr>
    </w:p>
    <w:p w14:paraId="7943354B" w14:textId="0DD89FAF" w:rsidR="00A42582" w:rsidRPr="0055219E" w:rsidRDefault="00A42582" w:rsidP="00CF1E13">
      <w:pPr>
        <w:rPr>
          <w:iCs/>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007A4620" w:rsidRPr="0055219E">
        <w:rPr>
          <w:color w:val="222222"/>
          <w:shd w:val="clear" w:color="auto" w:fill="FFFFFF"/>
        </w:rPr>
        <w:br/>
      </w:r>
      <w:r w:rsidRPr="0055219E">
        <w:rPr>
          <w:iCs/>
          <w:color w:val="222222"/>
          <w:shd w:val="clear" w:color="auto" w:fill="FFFFFF"/>
        </w:rPr>
        <w:t>(</w:t>
      </w:r>
      <w:r w:rsidRPr="0055219E">
        <w:rPr>
          <w:i/>
          <w:iCs/>
          <w:color w:val="222222"/>
          <w:shd w:val="clear" w:color="auto" w:fill="FFFFFF"/>
        </w:rPr>
        <w:t>To LIZ</w:t>
      </w:r>
      <w:r w:rsidRPr="0055219E">
        <w:rPr>
          <w:iCs/>
          <w:color w:val="222222"/>
          <w:shd w:val="clear" w:color="auto" w:fill="FFFFFF"/>
        </w:rPr>
        <w:t xml:space="preserve">.) </w:t>
      </w:r>
      <w:r w:rsidR="007A4620" w:rsidRPr="0055219E">
        <w:rPr>
          <w:iCs/>
          <w:color w:val="222222"/>
          <w:shd w:val="clear" w:color="auto" w:fill="FFFFFF"/>
        </w:rPr>
        <w:t xml:space="preserve">Flying between the cold moon and the earth — </w:t>
      </w:r>
    </w:p>
    <w:p w14:paraId="6911086B" w14:textId="77777777" w:rsidR="00A42582" w:rsidRPr="0055219E" w:rsidRDefault="00A42582" w:rsidP="00CF1E13">
      <w:pPr>
        <w:rPr>
          <w:iCs/>
          <w:color w:val="222222"/>
          <w:shd w:val="clear" w:color="auto" w:fill="FFFFFF"/>
        </w:rPr>
      </w:pPr>
    </w:p>
    <w:p w14:paraId="4D7CE383" w14:textId="4D62B23D" w:rsidR="00A42582" w:rsidRPr="0055219E" w:rsidRDefault="00A42582" w:rsidP="00A42582">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5E5CBEB3" w14:textId="217F92C4" w:rsidR="00A42582" w:rsidRPr="0055219E" w:rsidRDefault="00A42582" w:rsidP="00CF1E13">
      <w:pPr>
        <w:rPr>
          <w:iCs/>
          <w:color w:val="222222"/>
          <w:shd w:val="clear" w:color="auto" w:fill="FFFFFF"/>
        </w:rPr>
      </w:pPr>
      <w:r w:rsidRPr="0055219E">
        <w:rPr>
          <w:iCs/>
          <w:color w:val="222222"/>
          <w:shd w:val="clear" w:color="auto" w:fill="FFFFFF"/>
        </w:rPr>
        <w:lastRenderedPageBreak/>
        <w:t xml:space="preserve">Demonstrative of how important </w:t>
      </w:r>
      <w:r w:rsidR="000714D6" w:rsidRPr="0055219E">
        <w:rPr>
          <w:iCs/>
          <w:color w:val="222222"/>
          <w:shd w:val="clear" w:color="auto" w:fill="FFFFFF"/>
        </w:rPr>
        <w:t xml:space="preserve">— </w:t>
      </w:r>
      <w:r w:rsidRPr="0055219E">
        <w:rPr>
          <w:iCs/>
          <w:color w:val="222222"/>
          <w:shd w:val="clear" w:color="auto" w:fill="FFFFFF"/>
        </w:rPr>
        <w:t xml:space="preserve">animals </w:t>
      </w:r>
      <w:r w:rsidR="000714D6" w:rsidRPr="0055219E">
        <w:rPr>
          <w:iCs/>
          <w:color w:val="222222"/>
          <w:shd w:val="clear" w:color="auto" w:fill="FFFFFF"/>
        </w:rPr>
        <w:t xml:space="preserve">— </w:t>
      </w:r>
      <w:r w:rsidRPr="0055219E">
        <w:rPr>
          <w:iCs/>
          <w:color w:val="222222"/>
          <w:shd w:val="clear" w:color="auto" w:fill="FFFFFF"/>
        </w:rPr>
        <w:t xml:space="preserve">are to daily life! </w:t>
      </w:r>
    </w:p>
    <w:p w14:paraId="31F3C9BF" w14:textId="77777777" w:rsidR="00A42582" w:rsidRPr="0055219E" w:rsidRDefault="00A42582" w:rsidP="00CF1E13">
      <w:pPr>
        <w:rPr>
          <w:iCs/>
          <w:color w:val="222222"/>
          <w:shd w:val="clear" w:color="auto" w:fill="FFFFFF"/>
        </w:rPr>
      </w:pPr>
    </w:p>
    <w:p w14:paraId="708F7109" w14:textId="3AAF1183" w:rsidR="00A42582" w:rsidRPr="0055219E" w:rsidRDefault="00A42582" w:rsidP="00CF1E13">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RICHARD</w:t>
      </w:r>
    </w:p>
    <w:p w14:paraId="08E00944" w14:textId="362E2B97" w:rsidR="00F76455" w:rsidRPr="0055219E" w:rsidRDefault="00A42582" w:rsidP="00CF1E13">
      <w:pPr>
        <w:rPr>
          <w:color w:val="222222"/>
          <w:shd w:val="clear" w:color="auto" w:fill="FFFFFF"/>
        </w:rPr>
      </w:pPr>
      <w:r w:rsidRPr="0055219E">
        <w:rPr>
          <w:iCs/>
          <w:color w:val="222222"/>
          <w:shd w:val="clear" w:color="auto" w:fill="FFFFFF"/>
        </w:rPr>
        <w:t xml:space="preserve">Will you two </w:t>
      </w:r>
      <w:r w:rsidRPr="0055219E">
        <w:rPr>
          <w:i/>
          <w:iCs/>
          <w:color w:val="222222"/>
          <w:shd w:val="clear" w:color="auto" w:fill="FFFFFF"/>
        </w:rPr>
        <w:t>get a room</w:t>
      </w:r>
      <w:r w:rsidRPr="0055219E">
        <w:rPr>
          <w:iCs/>
          <w:color w:val="222222"/>
          <w:shd w:val="clear" w:color="auto" w:fill="FFFFFF"/>
        </w:rPr>
        <w:t xml:space="preserve">? </w:t>
      </w:r>
    </w:p>
    <w:p w14:paraId="47BE9C5D" w14:textId="77777777" w:rsidR="00A42582" w:rsidRPr="0055219E" w:rsidRDefault="00A42582" w:rsidP="00CF1E13">
      <w:pPr>
        <w:rPr>
          <w:color w:val="222222"/>
          <w:shd w:val="clear" w:color="auto" w:fill="FFFFFF"/>
        </w:rPr>
      </w:pPr>
    </w:p>
    <w:p w14:paraId="76818163" w14:textId="15B9A416" w:rsidR="00A42582" w:rsidRPr="0055219E" w:rsidRDefault="00A42582"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14D987E" w14:textId="4A72BF2F" w:rsidR="00A42582" w:rsidRPr="0055219E" w:rsidRDefault="00A42582" w:rsidP="00CF1E13">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Nestle-bird! </w:t>
      </w:r>
    </w:p>
    <w:p w14:paraId="400C088C" w14:textId="77777777" w:rsidR="007A4620" w:rsidRPr="0055219E" w:rsidRDefault="007A4620" w:rsidP="00CF1E13">
      <w:pPr>
        <w:rPr>
          <w:color w:val="222222"/>
          <w:shd w:val="clear" w:color="auto" w:fill="FFFFFF"/>
        </w:rPr>
      </w:pPr>
    </w:p>
    <w:p w14:paraId="28B0B1B0" w14:textId="33BC4F31" w:rsidR="007A4620" w:rsidRPr="0055219E" w:rsidRDefault="007A46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F1D5A46" w14:textId="6C7081E7" w:rsidR="00A42582" w:rsidRPr="0055219E" w:rsidRDefault="007A4620" w:rsidP="00CF1E13">
      <w:pPr>
        <w:rPr>
          <w:iCs/>
          <w:color w:val="222222"/>
          <w:shd w:val="clear" w:color="auto" w:fill="FFFFFF"/>
        </w:rPr>
      </w:pPr>
      <w:r w:rsidRPr="0055219E">
        <w:rPr>
          <w:color w:val="222222"/>
          <w:shd w:val="clear" w:color="auto" w:fill="FFFFFF"/>
        </w:rPr>
        <w:t>(</w:t>
      </w:r>
      <w:r w:rsidRPr="0055219E">
        <w:rPr>
          <w:i/>
          <w:color w:val="222222"/>
          <w:shd w:val="clear" w:color="auto" w:fill="FFFFFF"/>
        </w:rPr>
        <w:t>To LIZ</w:t>
      </w:r>
      <w:r w:rsidRPr="0055219E">
        <w:rPr>
          <w:color w:val="222222"/>
          <w:shd w:val="clear" w:color="auto" w:fill="FFFFFF"/>
        </w:rPr>
        <w:t xml:space="preserve">.) </w:t>
      </w:r>
      <w:r w:rsidR="00230BE7" w:rsidRPr="0055219E">
        <w:rPr>
          <w:iCs/>
          <w:color w:val="222222"/>
          <w:shd w:val="clear" w:color="auto" w:fill="FFFFFF"/>
        </w:rPr>
        <w:t>Cupid</w:t>
      </w:r>
      <w:r w:rsidRPr="0055219E">
        <w:rPr>
          <w:iCs/>
          <w:color w:val="222222"/>
          <w:shd w:val="clear" w:color="auto" w:fill="FFFFFF"/>
        </w:rPr>
        <w:t xml:space="preserve"> arm'd</w:t>
      </w:r>
      <w:r w:rsidR="000714D6" w:rsidRPr="0055219E">
        <w:rPr>
          <w:iCs/>
          <w:color w:val="222222"/>
          <w:shd w:val="clear" w:color="auto" w:fill="FFFFFF"/>
        </w:rPr>
        <w:t xml:space="preserve">! </w:t>
      </w:r>
      <w:r w:rsidR="00A42582" w:rsidRPr="0055219E">
        <w:rPr>
          <w:iCs/>
          <w:color w:val="222222"/>
          <w:shd w:val="clear" w:color="auto" w:fill="FFFFFF"/>
        </w:rPr>
        <w:t xml:space="preserve"> </w:t>
      </w:r>
    </w:p>
    <w:p w14:paraId="34E31CD0" w14:textId="77777777" w:rsidR="00A42582" w:rsidRPr="0055219E" w:rsidRDefault="00A42582" w:rsidP="00CF1E13">
      <w:pPr>
        <w:rPr>
          <w:iCs/>
          <w:color w:val="222222"/>
          <w:shd w:val="clear" w:color="auto" w:fill="FFFFFF"/>
        </w:rPr>
      </w:pPr>
    </w:p>
    <w:p w14:paraId="07D534DA" w14:textId="75AD614E" w:rsidR="00A42582" w:rsidRPr="0055219E" w:rsidRDefault="00A42582" w:rsidP="00CF1E13">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113168B8" w14:textId="77777777" w:rsidR="00A42582" w:rsidRPr="0055219E" w:rsidRDefault="00A42582" w:rsidP="00CF1E13">
      <w:pPr>
        <w:rPr>
          <w:iCs/>
          <w:color w:val="222222"/>
          <w:shd w:val="clear" w:color="auto" w:fill="FFFFFF"/>
        </w:rPr>
      </w:pPr>
      <w:r w:rsidRPr="0055219E">
        <w:rPr>
          <w:iCs/>
          <w:color w:val="222222"/>
          <w:shd w:val="clear" w:color="auto" w:fill="FFFFFF"/>
        </w:rPr>
        <w:t xml:space="preserve">Choogy-pig! </w:t>
      </w:r>
    </w:p>
    <w:p w14:paraId="0588C7C4" w14:textId="77777777" w:rsidR="00A42582" w:rsidRPr="0055219E" w:rsidRDefault="00A42582" w:rsidP="00CF1E13">
      <w:pPr>
        <w:rPr>
          <w:iCs/>
          <w:color w:val="222222"/>
          <w:shd w:val="clear" w:color="auto" w:fill="FFFFFF"/>
        </w:rPr>
      </w:pPr>
    </w:p>
    <w:p w14:paraId="1D9D63B6" w14:textId="64D76C5F" w:rsidR="007A4620" w:rsidRPr="0055219E" w:rsidRDefault="00A42582" w:rsidP="00CF1E13">
      <w:pPr>
        <w:rPr>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WILL</w:t>
      </w:r>
      <w:r w:rsidR="007A4620" w:rsidRPr="0055219E">
        <w:rPr>
          <w:color w:val="222222"/>
          <w:shd w:val="clear" w:color="auto" w:fill="FFFFFF"/>
        </w:rPr>
        <w:br/>
      </w:r>
      <w:r w:rsidR="007A4620" w:rsidRPr="0055219E">
        <w:rPr>
          <w:iCs/>
          <w:color w:val="222222"/>
          <w:shd w:val="clear" w:color="auto" w:fill="FFFFFF"/>
        </w:rPr>
        <w:t>At a fair vestal throned by the west —</w:t>
      </w:r>
      <w:r w:rsidR="007A4620" w:rsidRPr="0055219E">
        <w:rPr>
          <w:i/>
          <w:iCs/>
          <w:color w:val="222222"/>
          <w:shd w:val="clear" w:color="auto" w:fill="FFFFFF"/>
        </w:rPr>
        <w:t xml:space="preserve"> </w:t>
      </w:r>
    </w:p>
    <w:p w14:paraId="2D2D3954" w14:textId="77777777" w:rsidR="00021C8B" w:rsidRPr="0055219E" w:rsidRDefault="00021C8B" w:rsidP="00CF1E13">
      <w:pPr>
        <w:rPr>
          <w:color w:val="222222"/>
          <w:shd w:val="clear" w:color="auto" w:fill="FFFFFF"/>
        </w:rPr>
      </w:pPr>
    </w:p>
    <w:p w14:paraId="3AFD2714" w14:textId="265F9AB2" w:rsidR="00021C8B" w:rsidRPr="0055219E" w:rsidRDefault="00021C8B"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CD102C2" w14:textId="33346BD6" w:rsidR="00021C8B" w:rsidRPr="0055219E" w:rsidRDefault="00A42582" w:rsidP="00CF1E13">
      <w:pPr>
        <w:rPr>
          <w:color w:val="222222"/>
          <w:shd w:val="clear" w:color="auto" w:fill="FFFFFF"/>
        </w:rPr>
      </w:pPr>
      <w:r w:rsidRPr="0055219E">
        <w:rPr>
          <w:color w:val="222222"/>
          <w:shd w:val="clear" w:color="auto" w:fill="FFFFFF"/>
        </w:rPr>
        <w:t>(</w:t>
      </w:r>
      <w:r w:rsidRPr="0055219E">
        <w:rPr>
          <w:i/>
          <w:color w:val="222222"/>
          <w:shd w:val="clear" w:color="auto" w:fill="FFFFFF"/>
        </w:rPr>
        <w:t>To GEORGE</w:t>
      </w:r>
      <w:r w:rsidRPr="0055219E">
        <w:rPr>
          <w:color w:val="222222"/>
          <w:shd w:val="clear" w:color="auto" w:fill="FFFFFF"/>
        </w:rPr>
        <w:t xml:space="preserve">.) </w:t>
      </w:r>
      <w:r w:rsidR="000714D6" w:rsidRPr="0055219E">
        <w:rPr>
          <w:color w:val="222222"/>
          <w:shd w:val="clear" w:color="auto" w:fill="FFFFFF"/>
        </w:rPr>
        <w:t>As</w:t>
      </w:r>
      <w:r w:rsidR="00021C8B" w:rsidRPr="0055219E">
        <w:rPr>
          <w:color w:val="222222"/>
          <w:shd w:val="clear" w:color="auto" w:fill="FFFFFF"/>
        </w:rPr>
        <w:t xml:space="preserve"> your New King</w:t>
      </w:r>
      <w:r w:rsidR="00230BE7" w:rsidRPr="0055219E">
        <w:rPr>
          <w:color w:val="222222"/>
          <w:shd w:val="clear" w:color="auto" w:fill="FFFFFF"/>
        </w:rPr>
        <w:t xml:space="preserve"> —</w:t>
      </w:r>
      <w:r w:rsidR="00021C8B" w:rsidRPr="0055219E">
        <w:rPr>
          <w:color w:val="222222"/>
          <w:shd w:val="clear" w:color="auto" w:fill="FFFFFF"/>
        </w:rPr>
        <w:t xml:space="preserve"> I’ll give you my bowl! </w:t>
      </w:r>
    </w:p>
    <w:p w14:paraId="44724B19" w14:textId="77777777" w:rsidR="000E1531" w:rsidRPr="0055219E" w:rsidRDefault="000E1531" w:rsidP="00CF1E13">
      <w:pPr>
        <w:rPr>
          <w:color w:val="222222"/>
          <w:shd w:val="clear" w:color="auto" w:fill="FFFFFF"/>
        </w:rPr>
      </w:pPr>
    </w:p>
    <w:p w14:paraId="6FB7CA48" w14:textId="05AE4471" w:rsidR="000E1531" w:rsidRPr="0055219E" w:rsidRDefault="000E1531"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8D821F1" w14:textId="711B0368" w:rsidR="000E1531" w:rsidRPr="0055219E" w:rsidRDefault="000E1531" w:rsidP="00CF1E13">
      <w:pPr>
        <w:rPr>
          <w:color w:val="222222"/>
          <w:shd w:val="clear" w:color="auto" w:fill="FFFFFF"/>
        </w:rPr>
      </w:pPr>
      <w:r w:rsidRPr="0055219E">
        <w:rPr>
          <w:color w:val="222222"/>
          <w:shd w:val="clear" w:color="auto" w:fill="FFFFFF"/>
        </w:rPr>
        <w:t xml:space="preserve">By my buckler — I cannot be bought! </w:t>
      </w:r>
    </w:p>
    <w:p w14:paraId="5A36EA55" w14:textId="77777777" w:rsidR="007A4620" w:rsidRPr="0055219E" w:rsidRDefault="007A4620" w:rsidP="00CF1E13">
      <w:pPr>
        <w:rPr>
          <w:color w:val="222222"/>
          <w:shd w:val="clear" w:color="auto" w:fill="FFFFFF"/>
        </w:rPr>
      </w:pPr>
    </w:p>
    <w:p w14:paraId="07C8AF6D" w14:textId="154D54DE" w:rsidR="007A4620" w:rsidRPr="0055219E" w:rsidRDefault="007A46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AF86778" w14:textId="6A9316FD" w:rsidR="00A42582" w:rsidRPr="0055219E" w:rsidRDefault="007A4620" w:rsidP="00CF1E13">
      <w:pPr>
        <w:rPr>
          <w:iCs/>
          <w:color w:val="222222"/>
          <w:shd w:val="clear" w:color="auto" w:fill="FFFFFF"/>
        </w:rPr>
      </w:pPr>
      <w:r w:rsidRPr="0055219E">
        <w:rPr>
          <w:color w:val="222222"/>
          <w:shd w:val="clear" w:color="auto" w:fill="FFFFFF"/>
        </w:rPr>
        <w:t>(</w:t>
      </w:r>
      <w:r w:rsidRPr="0055219E">
        <w:rPr>
          <w:i/>
          <w:color w:val="222222"/>
          <w:shd w:val="clear" w:color="auto" w:fill="FFFFFF"/>
        </w:rPr>
        <w:t>To LIZ</w:t>
      </w:r>
      <w:r w:rsidRPr="0055219E">
        <w:rPr>
          <w:color w:val="222222"/>
          <w:shd w:val="clear" w:color="auto" w:fill="FFFFFF"/>
        </w:rPr>
        <w:t xml:space="preserve">.) </w:t>
      </w:r>
      <w:r w:rsidR="000714D6" w:rsidRPr="0055219E">
        <w:rPr>
          <w:iCs/>
          <w:color w:val="222222"/>
          <w:shd w:val="clear" w:color="auto" w:fill="FFFFFF"/>
        </w:rPr>
        <w:t>Looses</w:t>
      </w:r>
      <w:r w:rsidRPr="0055219E">
        <w:rPr>
          <w:iCs/>
          <w:color w:val="222222"/>
          <w:shd w:val="clear" w:color="auto" w:fill="FFFFFF"/>
        </w:rPr>
        <w:t xml:space="preserve"> his love-shaft</w:t>
      </w:r>
      <w:r w:rsidR="00A42582" w:rsidRPr="0055219E">
        <w:rPr>
          <w:iCs/>
          <w:color w:val="222222"/>
          <w:shd w:val="clear" w:color="auto" w:fill="FFFFFF"/>
        </w:rPr>
        <w:t xml:space="preserve"> smartly </w:t>
      </w:r>
      <w:r w:rsidR="000714D6" w:rsidRPr="0055219E">
        <w:rPr>
          <w:iCs/>
          <w:color w:val="222222"/>
          <w:shd w:val="clear" w:color="auto" w:fill="FFFFFF"/>
        </w:rPr>
        <w:t xml:space="preserve">— </w:t>
      </w:r>
      <w:r w:rsidR="00A42582" w:rsidRPr="0055219E">
        <w:rPr>
          <w:iCs/>
          <w:color w:val="222222"/>
          <w:shd w:val="clear" w:color="auto" w:fill="FFFFFF"/>
        </w:rPr>
        <w:t xml:space="preserve"> </w:t>
      </w:r>
    </w:p>
    <w:p w14:paraId="25361AA6" w14:textId="77777777" w:rsidR="00A42582" w:rsidRPr="0055219E" w:rsidRDefault="00A42582" w:rsidP="00CF1E13">
      <w:pPr>
        <w:rPr>
          <w:iCs/>
          <w:color w:val="222222"/>
          <w:shd w:val="clear" w:color="auto" w:fill="FFFFFF"/>
        </w:rPr>
      </w:pPr>
    </w:p>
    <w:p w14:paraId="27A92999" w14:textId="4521A9F2" w:rsidR="00A42582" w:rsidRPr="0055219E" w:rsidRDefault="00A42582" w:rsidP="00CF1E13">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7FB589F2" w14:textId="27E5DB27" w:rsidR="00A42582" w:rsidRPr="0055219E" w:rsidRDefault="00CE386A" w:rsidP="00CF1E13">
      <w:pPr>
        <w:rPr>
          <w:iCs/>
          <w:color w:val="222222"/>
          <w:shd w:val="clear" w:color="auto" w:fill="FFFFFF"/>
        </w:rPr>
      </w:pPr>
      <w:r w:rsidRPr="0055219E">
        <w:rPr>
          <w:iCs/>
          <w:color w:val="222222"/>
          <w:shd w:val="clear" w:color="auto" w:fill="FFFFFF"/>
        </w:rPr>
        <w:t>B</w:t>
      </w:r>
      <w:r w:rsidR="00A42582" w:rsidRPr="0055219E">
        <w:rPr>
          <w:iCs/>
          <w:color w:val="222222"/>
          <w:shd w:val="clear" w:color="auto" w:fill="FFFFFF"/>
        </w:rPr>
        <w:t xml:space="preserve">owldacious! </w:t>
      </w:r>
    </w:p>
    <w:p w14:paraId="2285B9D3" w14:textId="77777777" w:rsidR="00A42582" w:rsidRPr="0055219E" w:rsidRDefault="00A42582" w:rsidP="00CF1E13">
      <w:pPr>
        <w:rPr>
          <w:iCs/>
          <w:color w:val="222222"/>
          <w:shd w:val="clear" w:color="auto" w:fill="FFFFFF"/>
        </w:rPr>
      </w:pPr>
    </w:p>
    <w:p w14:paraId="38FE9555" w14:textId="38152895" w:rsidR="007A4620" w:rsidRPr="0055219E" w:rsidRDefault="00A42582" w:rsidP="00CF1E13">
      <w:pPr>
        <w:rPr>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 xml:space="preserve">WILL </w:t>
      </w:r>
      <w:r w:rsidR="007A4620" w:rsidRPr="0055219E">
        <w:rPr>
          <w:color w:val="222222"/>
          <w:shd w:val="clear" w:color="auto" w:fill="FFFFFF"/>
        </w:rPr>
        <w:br/>
      </w:r>
      <w:r w:rsidR="000714D6" w:rsidRPr="0055219E">
        <w:rPr>
          <w:iCs/>
          <w:color w:val="222222"/>
          <w:shd w:val="clear" w:color="auto" w:fill="FFFFFF"/>
        </w:rPr>
        <w:t xml:space="preserve">Airymouse — </w:t>
      </w:r>
      <w:r w:rsidR="007A4620" w:rsidRPr="0055219E">
        <w:rPr>
          <w:iCs/>
          <w:color w:val="222222"/>
          <w:shd w:val="clear" w:color="auto" w:fill="FFFFFF"/>
        </w:rPr>
        <w:t xml:space="preserve">As it should pierce a hundred thousand hearts — </w:t>
      </w:r>
    </w:p>
    <w:p w14:paraId="39332A3F" w14:textId="77777777" w:rsidR="000E1531" w:rsidRPr="0055219E" w:rsidRDefault="000E1531" w:rsidP="00CF1E13">
      <w:pPr>
        <w:rPr>
          <w:color w:val="222222"/>
          <w:shd w:val="clear" w:color="auto" w:fill="FFFFFF"/>
        </w:rPr>
      </w:pPr>
    </w:p>
    <w:p w14:paraId="7AE8763E" w14:textId="4AC27B80" w:rsidR="000E1531" w:rsidRPr="0055219E" w:rsidRDefault="000E1531"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5AE48081" w14:textId="6A2F6DA3" w:rsidR="000E1531" w:rsidRPr="0055219E" w:rsidRDefault="00CE386A" w:rsidP="000E1531">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the </w:t>
      </w:r>
      <w:r w:rsidR="000714D6" w:rsidRPr="0055219E">
        <w:rPr>
          <w:i/>
          <w:color w:val="222222"/>
          <w:shd w:val="clear" w:color="auto" w:fill="FFFFFF"/>
        </w:rPr>
        <w:t>audience</w:t>
      </w:r>
      <w:r w:rsidRPr="0055219E">
        <w:rPr>
          <w:color w:val="222222"/>
          <w:shd w:val="clear" w:color="auto" w:fill="FFFFFF"/>
        </w:rPr>
        <w:t xml:space="preserve">.) </w:t>
      </w:r>
      <w:r w:rsidR="000714D6" w:rsidRPr="0055219E">
        <w:rPr>
          <w:color w:val="222222"/>
          <w:shd w:val="clear" w:color="auto" w:fill="FFFFFF"/>
        </w:rPr>
        <w:t xml:space="preserve">Natural! Magical! Wondrous strange! First the hedgehog — And then during third period — </w:t>
      </w:r>
      <w:r w:rsidR="000E1531" w:rsidRPr="0055219E">
        <w:rPr>
          <w:color w:val="222222"/>
          <w:shd w:val="clear" w:color="auto" w:fill="FFFFFF"/>
        </w:rPr>
        <w:t>the bird of night did sit</w:t>
      </w:r>
      <w:r w:rsidR="000714D6" w:rsidRPr="0055219E">
        <w:rPr>
          <w:color w:val="222222"/>
          <w:shd w:val="clear" w:color="auto" w:fill="FFFFFF"/>
        </w:rPr>
        <w:t xml:space="preserve"> — E</w:t>
      </w:r>
      <w:r w:rsidR="000E1531" w:rsidRPr="0055219E">
        <w:rPr>
          <w:color w:val="222222"/>
          <w:shd w:val="clear" w:color="auto" w:fill="FFFFFF"/>
        </w:rPr>
        <w:t xml:space="preserve">ven at noon-day upon the cafeteria —  </w:t>
      </w:r>
    </w:p>
    <w:p w14:paraId="45A1BCEE" w14:textId="77777777" w:rsidR="000E1531" w:rsidRPr="0055219E" w:rsidRDefault="000E1531" w:rsidP="000E1531">
      <w:pPr>
        <w:rPr>
          <w:color w:val="222222"/>
          <w:shd w:val="clear" w:color="auto" w:fill="FFFFFF"/>
        </w:rPr>
      </w:pPr>
    </w:p>
    <w:p w14:paraId="06B7300C" w14:textId="36DEDEFD" w:rsidR="000E1531" w:rsidRPr="0055219E" w:rsidRDefault="000E1531" w:rsidP="000E153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714D6" w:rsidRPr="0055219E">
        <w:rPr>
          <w:color w:val="222222"/>
          <w:shd w:val="clear" w:color="auto" w:fill="FFFFFF"/>
        </w:rPr>
        <w:t>GEORGE</w:t>
      </w:r>
      <w:r w:rsidRPr="0055219E">
        <w:rPr>
          <w:color w:val="222222"/>
          <w:shd w:val="clear" w:color="auto" w:fill="FFFFFF"/>
        </w:rPr>
        <w:t xml:space="preserve"> </w:t>
      </w:r>
    </w:p>
    <w:p w14:paraId="43049A1C" w14:textId="7D1C7273" w:rsidR="000E1531" w:rsidRPr="0055219E" w:rsidRDefault="00CE386A" w:rsidP="000E1531">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the </w:t>
      </w:r>
      <w:r w:rsidR="000714D6" w:rsidRPr="0055219E">
        <w:rPr>
          <w:i/>
          <w:color w:val="222222"/>
          <w:shd w:val="clear" w:color="auto" w:fill="FFFFFF"/>
        </w:rPr>
        <w:t>audience</w:t>
      </w:r>
      <w:r w:rsidRPr="0055219E">
        <w:rPr>
          <w:color w:val="222222"/>
          <w:shd w:val="clear" w:color="auto" w:fill="FFFFFF"/>
        </w:rPr>
        <w:t xml:space="preserve">.) </w:t>
      </w:r>
      <w:r w:rsidR="000714D6" w:rsidRPr="0055219E">
        <w:rPr>
          <w:color w:val="222222"/>
          <w:shd w:val="clear" w:color="auto" w:fill="FFFFFF"/>
        </w:rPr>
        <w:t xml:space="preserve">Hedgehogs and night birds — Look — You should all just go home! </w:t>
      </w:r>
      <w:r w:rsidR="000E1531" w:rsidRPr="0055219E">
        <w:rPr>
          <w:color w:val="222222"/>
          <w:shd w:val="clear" w:color="auto" w:fill="FFFFFF"/>
        </w:rPr>
        <w:t xml:space="preserve"> </w:t>
      </w:r>
    </w:p>
    <w:p w14:paraId="547E60ED" w14:textId="77777777" w:rsidR="007A4620" w:rsidRPr="0055219E" w:rsidRDefault="007A4620" w:rsidP="000E1531">
      <w:pPr>
        <w:rPr>
          <w:color w:val="222222"/>
          <w:shd w:val="clear" w:color="auto" w:fill="FFFFFF"/>
        </w:rPr>
      </w:pPr>
    </w:p>
    <w:p w14:paraId="0F593B8B" w14:textId="394A588F" w:rsidR="007A4620" w:rsidRPr="0055219E" w:rsidRDefault="007A4620" w:rsidP="000E153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714D6" w:rsidRPr="0055219E">
        <w:rPr>
          <w:color w:val="222222"/>
          <w:shd w:val="clear" w:color="auto" w:fill="FFFFFF"/>
        </w:rPr>
        <w:t>LIZ</w:t>
      </w:r>
    </w:p>
    <w:p w14:paraId="77D25343" w14:textId="77777777" w:rsidR="000714D6" w:rsidRPr="0055219E" w:rsidRDefault="007A4620" w:rsidP="000E1531">
      <w:pPr>
        <w:rPr>
          <w:iCs/>
          <w:color w:val="222222"/>
          <w:shd w:val="clear" w:color="auto" w:fill="FFFFFF"/>
        </w:rPr>
      </w:pPr>
      <w:r w:rsidRPr="0055219E">
        <w:rPr>
          <w:color w:val="222222"/>
          <w:shd w:val="clear" w:color="auto" w:fill="FFFFFF"/>
        </w:rPr>
        <w:t>(</w:t>
      </w:r>
      <w:r w:rsidRPr="0055219E">
        <w:rPr>
          <w:i/>
          <w:color w:val="222222"/>
          <w:shd w:val="clear" w:color="auto" w:fill="FFFFFF"/>
        </w:rPr>
        <w:t>To</w:t>
      </w:r>
      <w:r w:rsidR="000714D6" w:rsidRPr="0055219E">
        <w:rPr>
          <w:i/>
          <w:color w:val="222222"/>
          <w:shd w:val="clear" w:color="auto" w:fill="FFFFFF"/>
        </w:rPr>
        <w:t xml:space="preserve"> WILL</w:t>
      </w:r>
      <w:r w:rsidRPr="0055219E">
        <w:rPr>
          <w:color w:val="222222"/>
          <w:shd w:val="clear" w:color="auto" w:fill="FFFFFF"/>
        </w:rPr>
        <w:t xml:space="preserve">.) </w:t>
      </w:r>
      <w:r w:rsidR="000714D6" w:rsidRPr="0055219E">
        <w:rPr>
          <w:iCs/>
          <w:color w:val="222222"/>
          <w:shd w:val="clear" w:color="auto" w:fill="FFFFFF"/>
        </w:rPr>
        <w:t>But we</w:t>
      </w:r>
      <w:r w:rsidRPr="0055219E">
        <w:rPr>
          <w:iCs/>
          <w:color w:val="222222"/>
          <w:shd w:val="clear" w:color="auto" w:fill="FFFFFF"/>
        </w:rPr>
        <w:t xml:space="preserve"> might see young Cupid's fiery shaft</w:t>
      </w:r>
      <w:r w:rsidR="000714D6" w:rsidRPr="0055219E">
        <w:rPr>
          <w:iCs/>
          <w:color w:val="222222"/>
          <w:shd w:val="clear" w:color="auto" w:fill="FFFFFF"/>
        </w:rPr>
        <w:t>?</w:t>
      </w:r>
      <w:r w:rsidRPr="0055219E">
        <w:rPr>
          <w:color w:val="222222"/>
          <w:shd w:val="clear" w:color="auto" w:fill="FFFFFF"/>
        </w:rPr>
        <w:br/>
      </w:r>
    </w:p>
    <w:p w14:paraId="49CF4CB7" w14:textId="1075BEC8" w:rsidR="000714D6" w:rsidRPr="0055219E" w:rsidRDefault="000714D6" w:rsidP="000E1531">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WILL</w:t>
      </w:r>
    </w:p>
    <w:p w14:paraId="28DD815A" w14:textId="146757AE" w:rsidR="00CE386A" w:rsidRPr="0055219E" w:rsidRDefault="005F3285" w:rsidP="000E1531">
      <w:pPr>
        <w:rPr>
          <w:iCs/>
          <w:color w:val="222222"/>
          <w:shd w:val="clear" w:color="auto" w:fill="FFFFFF"/>
        </w:rPr>
      </w:pPr>
      <w:r w:rsidRPr="0055219E">
        <w:rPr>
          <w:iCs/>
          <w:color w:val="222222"/>
          <w:shd w:val="clear" w:color="auto" w:fill="FFFFFF"/>
        </w:rPr>
        <w:t>(</w:t>
      </w:r>
      <w:r w:rsidRPr="0055219E">
        <w:rPr>
          <w:i/>
          <w:iCs/>
          <w:color w:val="222222"/>
          <w:shd w:val="clear" w:color="auto" w:fill="FFFFFF"/>
        </w:rPr>
        <w:t>To LIZ</w:t>
      </w:r>
      <w:r w:rsidRPr="0055219E">
        <w:rPr>
          <w:iCs/>
          <w:color w:val="222222"/>
          <w:shd w:val="clear" w:color="auto" w:fill="FFFFFF"/>
        </w:rPr>
        <w:t xml:space="preserve">.) </w:t>
      </w:r>
      <w:r w:rsidR="007A4620" w:rsidRPr="0055219E">
        <w:rPr>
          <w:iCs/>
          <w:color w:val="222222"/>
          <w:shd w:val="clear" w:color="auto" w:fill="FFFFFF"/>
        </w:rPr>
        <w:t xml:space="preserve">Quench'd in the chaste beams of the watery moon — </w:t>
      </w:r>
    </w:p>
    <w:p w14:paraId="38700E05" w14:textId="77777777" w:rsidR="00CE386A" w:rsidRPr="0055219E" w:rsidRDefault="00CE386A" w:rsidP="000E1531">
      <w:pPr>
        <w:rPr>
          <w:iCs/>
          <w:color w:val="222222"/>
          <w:shd w:val="clear" w:color="auto" w:fill="FFFFFF"/>
        </w:rPr>
      </w:pPr>
    </w:p>
    <w:p w14:paraId="3DD6B9EC" w14:textId="69B09E90" w:rsidR="00CE386A" w:rsidRPr="0055219E" w:rsidRDefault="00CE386A" w:rsidP="000E1531">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58C014D2" w14:textId="6B4B4E97" w:rsidR="008C6413" w:rsidRPr="0055219E" w:rsidRDefault="00CE386A" w:rsidP="000E1531">
      <w:pPr>
        <w:rPr>
          <w:color w:val="222222"/>
          <w:shd w:val="clear" w:color="auto" w:fill="FFFFFF"/>
        </w:rPr>
      </w:pPr>
      <w:r w:rsidRPr="0055219E">
        <w:rPr>
          <w:iCs/>
          <w:color w:val="222222"/>
          <w:shd w:val="clear" w:color="auto" w:fill="FFFFFF"/>
        </w:rPr>
        <w:lastRenderedPageBreak/>
        <w:t>(</w:t>
      </w:r>
      <w:r w:rsidRPr="0055219E">
        <w:rPr>
          <w:i/>
          <w:iCs/>
          <w:color w:val="222222"/>
          <w:shd w:val="clear" w:color="auto" w:fill="FFFFFF"/>
        </w:rPr>
        <w:t>To WILL</w:t>
      </w:r>
      <w:r w:rsidRPr="0055219E">
        <w:rPr>
          <w:iCs/>
          <w:color w:val="222222"/>
          <w:shd w:val="clear" w:color="auto" w:fill="FFFFFF"/>
        </w:rPr>
        <w:t xml:space="preserve">.) Let’s to under the bleachers for a game of tiddleywinks! </w:t>
      </w:r>
      <w:r w:rsidR="007A4620" w:rsidRPr="0055219E">
        <w:rPr>
          <w:color w:val="222222"/>
          <w:shd w:val="clear" w:color="auto" w:fill="FFFFFF"/>
        </w:rPr>
        <w:br/>
      </w:r>
    </w:p>
    <w:p w14:paraId="615C5A0D" w14:textId="307DE351" w:rsidR="000E1531" w:rsidRPr="0055219E" w:rsidRDefault="000E1531" w:rsidP="000E153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502CD7AD" w14:textId="12A70E51" w:rsidR="000E1531" w:rsidRPr="0055219E" w:rsidRDefault="00291AB7" w:rsidP="000E1531">
      <w:pPr>
        <w:rPr>
          <w:color w:val="222222"/>
          <w:shd w:val="clear" w:color="auto" w:fill="FFFFFF"/>
        </w:rPr>
      </w:pPr>
      <w:r w:rsidRPr="0055219E">
        <w:rPr>
          <w:color w:val="222222"/>
          <w:shd w:val="clear" w:color="auto" w:fill="FFFFFF"/>
        </w:rPr>
        <w:t>(</w:t>
      </w:r>
      <w:r w:rsidRPr="0055219E">
        <w:rPr>
          <w:i/>
          <w:color w:val="222222"/>
          <w:shd w:val="clear" w:color="auto" w:fill="FFFFFF"/>
        </w:rPr>
        <w:t>To GEORGE</w:t>
      </w:r>
      <w:r w:rsidRPr="0055219E">
        <w:rPr>
          <w:color w:val="222222"/>
          <w:shd w:val="clear" w:color="auto" w:fill="FFFFFF"/>
        </w:rPr>
        <w:t xml:space="preserve">.) </w:t>
      </w:r>
      <w:r w:rsidR="000E1531" w:rsidRPr="0055219E">
        <w:rPr>
          <w:color w:val="222222"/>
          <w:shd w:val="clear" w:color="auto" w:fill="FFFFFF"/>
        </w:rPr>
        <w:t>When these prodigies</w:t>
      </w:r>
      <w:r w:rsidRPr="0055219E">
        <w:rPr>
          <w:color w:val="222222"/>
          <w:shd w:val="clear" w:color="auto" w:fill="FFFFFF"/>
        </w:rPr>
        <w:t xml:space="preserve"> do so conjointly meet — let not men say — </w:t>
      </w:r>
    </w:p>
    <w:p w14:paraId="635AF936" w14:textId="77777777" w:rsidR="000E1531" w:rsidRPr="0055219E" w:rsidRDefault="000E1531" w:rsidP="000E1531">
      <w:pPr>
        <w:rPr>
          <w:color w:val="222222"/>
          <w:shd w:val="clear" w:color="auto" w:fill="FFFFFF"/>
        </w:rPr>
      </w:pPr>
      <w:r w:rsidRPr="0055219E">
        <w:rPr>
          <w:color w:val="222222"/>
          <w:shd w:val="clear" w:color="auto" w:fill="FFFFFF"/>
        </w:rPr>
        <w:t>“These are their reasons. They are natural.”</w:t>
      </w:r>
    </w:p>
    <w:p w14:paraId="6886679A" w14:textId="77777777" w:rsidR="000E1531" w:rsidRPr="0055219E" w:rsidRDefault="000E1531" w:rsidP="000E1531">
      <w:pPr>
        <w:rPr>
          <w:color w:val="222222"/>
          <w:shd w:val="clear" w:color="auto" w:fill="FFFFFF"/>
        </w:rPr>
      </w:pPr>
    </w:p>
    <w:p w14:paraId="07415C3C" w14:textId="482E2154" w:rsidR="000E1531" w:rsidRPr="0055219E" w:rsidRDefault="000E1531" w:rsidP="000E153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30BDB" w:rsidRPr="0055219E">
        <w:rPr>
          <w:color w:val="222222"/>
          <w:shd w:val="clear" w:color="auto" w:fill="FFFFFF"/>
        </w:rPr>
        <w:t>THOMAS</w:t>
      </w:r>
    </w:p>
    <w:p w14:paraId="34178601" w14:textId="6E2EA4A0" w:rsidR="000E1531" w:rsidRPr="0055219E" w:rsidRDefault="000E1531" w:rsidP="000E1531">
      <w:pPr>
        <w:rPr>
          <w:color w:val="222222"/>
          <w:shd w:val="clear" w:color="auto" w:fill="FFFFFF"/>
        </w:rPr>
      </w:pPr>
      <w:r w:rsidRPr="0055219E">
        <w:rPr>
          <w:color w:val="222222"/>
          <w:shd w:val="clear" w:color="auto" w:fill="FFFFFF"/>
        </w:rPr>
        <w:t>For I believe they are portentous things</w:t>
      </w:r>
      <w:r w:rsidR="00CE386A" w:rsidRPr="0055219E">
        <w:rPr>
          <w:color w:val="222222"/>
          <w:shd w:val="clear" w:color="auto" w:fill="FFFFFF"/>
        </w:rPr>
        <w:t xml:space="preserve"> — </w:t>
      </w:r>
    </w:p>
    <w:p w14:paraId="124FB7C2" w14:textId="77777777" w:rsidR="007A4620" w:rsidRPr="0055219E" w:rsidRDefault="007A4620" w:rsidP="000E1531">
      <w:pPr>
        <w:rPr>
          <w:color w:val="222222"/>
          <w:shd w:val="clear" w:color="auto" w:fill="FFFFFF"/>
        </w:rPr>
      </w:pPr>
    </w:p>
    <w:p w14:paraId="591CA4BE" w14:textId="7B024DFD" w:rsidR="007A4620" w:rsidRPr="0055219E" w:rsidRDefault="007A4620" w:rsidP="000E1531">
      <w:pPr>
        <w:rPr>
          <w:iCs/>
          <w:color w:val="222222"/>
          <w:shd w:val="clear" w:color="auto" w:fill="FFFFFF"/>
        </w:rPr>
      </w:pPr>
      <w:r w:rsidRPr="0055219E">
        <w:rPr>
          <w:i/>
          <w:iCs/>
          <w:color w:val="222222"/>
          <w:shd w:val="clear" w:color="auto" w:fill="FFFFFF"/>
        </w:rPr>
        <w:tab/>
      </w:r>
      <w:r w:rsidRPr="0055219E">
        <w:rPr>
          <w:i/>
          <w:iCs/>
          <w:color w:val="222222"/>
          <w:shd w:val="clear" w:color="auto" w:fill="FFFFFF"/>
        </w:rPr>
        <w:tab/>
      </w:r>
      <w:r w:rsidRPr="0055219E">
        <w:rPr>
          <w:i/>
          <w:iCs/>
          <w:color w:val="222222"/>
          <w:shd w:val="clear" w:color="auto" w:fill="FFFFFF"/>
        </w:rPr>
        <w:tab/>
      </w:r>
      <w:r w:rsidRPr="0055219E">
        <w:rPr>
          <w:i/>
          <w:iCs/>
          <w:color w:val="222222"/>
          <w:shd w:val="clear" w:color="auto" w:fill="FFFFFF"/>
        </w:rPr>
        <w:tab/>
      </w:r>
      <w:r w:rsidRPr="0055219E">
        <w:rPr>
          <w:i/>
          <w:iCs/>
          <w:color w:val="222222"/>
          <w:shd w:val="clear" w:color="auto" w:fill="FFFFFF"/>
        </w:rPr>
        <w:tab/>
      </w:r>
      <w:r w:rsidRPr="0055219E">
        <w:rPr>
          <w:iCs/>
          <w:color w:val="222222"/>
          <w:shd w:val="clear" w:color="auto" w:fill="FFFFFF"/>
        </w:rPr>
        <w:t>WILL</w:t>
      </w:r>
    </w:p>
    <w:p w14:paraId="174956AF" w14:textId="28F8794F" w:rsidR="007A4620" w:rsidRPr="0055219E" w:rsidRDefault="007A4620" w:rsidP="000E1531">
      <w:pPr>
        <w:rPr>
          <w:iCs/>
          <w:color w:val="222222"/>
          <w:shd w:val="clear" w:color="auto" w:fill="FFFFFF"/>
        </w:rPr>
      </w:pPr>
      <w:r w:rsidRPr="0055219E">
        <w:rPr>
          <w:iCs/>
          <w:color w:val="222222"/>
          <w:shd w:val="clear" w:color="auto" w:fill="FFFFFF"/>
        </w:rPr>
        <w:t>(</w:t>
      </w:r>
      <w:r w:rsidRPr="0055219E">
        <w:rPr>
          <w:i/>
          <w:iCs/>
          <w:color w:val="222222"/>
          <w:shd w:val="clear" w:color="auto" w:fill="FFFFFF"/>
        </w:rPr>
        <w:t>To LIZ</w:t>
      </w:r>
      <w:r w:rsidRPr="0055219E">
        <w:rPr>
          <w:iCs/>
          <w:color w:val="222222"/>
          <w:shd w:val="clear" w:color="auto" w:fill="FFFFFF"/>
        </w:rPr>
        <w:t xml:space="preserve">.) And </w:t>
      </w:r>
      <w:r w:rsidR="00291AB7" w:rsidRPr="0055219E">
        <w:rPr>
          <w:iCs/>
          <w:color w:val="222222"/>
          <w:shd w:val="clear" w:color="auto" w:fill="FFFFFF"/>
        </w:rPr>
        <w:t xml:space="preserve">the imperial votaress passed on — </w:t>
      </w:r>
      <w:r w:rsidRPr="0055219E">
        <w:rPr>
          <w:iCs/>
          <w:color w:val="222222"/>
          <w:shd w:val="clear" w:color="auto" w:fill="FFFFFF"/>
        </w:rPr>
        <w:t>I</w:t>
      </w:r>
      <w:r w:rsidR="00291AB7" w:rsidRPr="0055219E">
        <w:rPr>
          <w:iCs/>
          <w:color w:val="222222"/>
          <w:shd w:val="clear" w:color="auto" w:fill="FFFFFF"/>
        </w:rPr>
        <w:t>n maiden meditation, fancy-free!</w:t>
      </w:r>
    </w:p>
    <w:p w14:paraId="2276CB5D" w14:textId="77777777" w:rsidR="007A4620" w:rsidRPr="0055219E" w:rsidRDefault="007A4620" w:rsidP="000E1531">
      <w:pPr>
        <w:rPr>
          <w:iCs/>
          <w:color w:val="222222"/>
          <w:shd w:val="clear" w:color="auto" w:fill="FFFFFF"/>
        </w:rPr>
      </w:pPr>
    </w:p>
    <w:p w14:paraId="42646A5A" w14:textId="0E62DAB1" w:rsidR="007A4620" w:rsidRPr="0055219E" w:rsidRDefault="007A4620" w:rsidP="000E1531">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2150E80C" w14:textId="5F529CB2" w:rsidR="007A4620" w:rsidRPr="0055219E" w:rsidRDefault="007A4620" w:rsidP="000E1531">
      <w:pPr>
        <w:rPr>
          <w:iCs/>
          <w:color w:val="222222"/>
          <w:shd w:val="clear" w:color="auto" w:fill="FFFFFF"/>
        </w:rPr>
      </w:pPr>
      <w:r w:rsidRPr="0055219E">
        <w:rPr>
          <w:iCs/>
          <w:color w:val="222222"/>
          <w:shd w:val="clear" w:color="auto" w:fill="FFFFFF"/>
        </w:rPr>
        <w:t xml:space="preserve">Call me ‘Imperial Votaress’ again — </w:t>
      </w:r>
    </w:p>
    <w:p w14:paraId="2A555ABD" w14:textId="77777777" w:rsidR="007A4620" w:rsidRPr="0055219E" w:rsidRDefault="007A4620" w:rsidP="000E1531">
      <w:pPr>
        <w:rPr>
          <w:iCs/>
          <w:color w:val="222222"/>
          <w:shd w:val="clear" w:color="auto" w:fill="FFFFFF"/>
        </w:rPr>
      </w:pPr>
    </w:p>
    <w:p w14:paraId="7738DE0A" w14:textId="2C93F449" w:rsidR="007A4620" w:rsidRPr="0055219E" w:rsidRDefault="007A4620" w:rsidP="000E1531">
      <w:pPr>
        <w:rPr>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WILL</w:t>
      </w:r>
    </w:p>
    <w:p w14:paraId="5BAB0E9B" w14:textId="04FF5B9C" w:rsidR="007A4620" w:rsidRPr="0055219E" w:rsidRDefault="007A4620" w:rsidP="000E1531">
      <w:pPr>
        <w:rPr>
          <w:iCs/>
          <w:color w:val="222222"/>
          <w:shd w:val="clear" w:color="auto" w:fill="FFFFFF"/>
        </w:rPr>
      </w:pPr>
      <w:r w:rsidRPr="0055219E">
        <w:rPr>
          <w:iCs/>
          <w:color w:val="222222"/>
          <w:shd w:val="clear" w:color="auto" w:fill="FFFFFF"/>
        </w:rPr>
        <w:t xml:space="preserve">Oh, Liz — </w:t>
      </w:r>
      <w:r w:rsidRPr="0055219E">
        <w:rPr>
          <w:iCs/>
          <w:color w:val="222222"/>
          <w:shd w:val="clear" w:color="auto" w:fill="FFFFFF"/>
        </w:rPr>
        <w:br/>
      </w:r>
      <w:r w:rsidRPr="0055219E">
        <w:rPr>
          <w:iCs/>
          <w:color w:val="222222"/>
          <w:shd w:val="clear" w:color="auto" w:fill="FFFFFF"/>
        </w:rPr>
        <w:br/>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t>LIZ</w:t>
      </w:r>
    </w:p>
    <w:p w14:paraId="058ED03A" w14:textId="534D7FBC" w:rsidR="007A4620" w:rsidRPr="0055219E" w:rsidRDefault="007A4620" w:rsidP="000E1531">
      <w:pPr>
        <w:rPr>
          <w:iCs/>
          <w:color w:val="222222"/>
          <w:shd w:val="clear" w:color="auto" w:fill="FFFFFF"/>
        </w:rPr>
      </w:pPr>
      <w:r w:rsidRPr="0055219E">
        <w:rPr>
          <w:iCs/>
          <w:color w:val="222222"/>
          <w:shd w:val="clear" w:color="auto" w:fill="FFFFFF"/>
        </w:rPr>
        <w:t xml:space="preserve">Oh, Will! </w:t>
      </w:r>
    </w:p>
    <w:p w14:paraId="6F4DD753" w14:textId="77777777" w:rsidR="007A4620" w:rsidRPr="0055219E" w:rsidRDefault="007A4620" w:rsidP="007A4620">
      <w:pPr>
        <w:pStyle w:val="OpeningSceneDirections"/>
        <w:ind w:left="0"/>
        <w:rPr>
          <w:rFonts w:ascii="Times New Roman" w:hAnsi="Times New Roman" w:cs="Times New Roman"/>
          <w:i w:val="0"/>
          <w:iCs/>
          <w:color w:val="222222"/>
          <w:shd w:val="clear" w:color="auto" w:fill="FFFFFF"/>
        </w:rPr>
      </w:pPr>
    </w:p>
    <w:p w14:paraId="184A7BFF" w14:textId="7C83AE64" w:rsidR="007A4620" w:rsidRPr="0055219E" w:rsidRDefault="007A4620" w:rsidP="007A4620">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They embrace.</w:t>
      </w:r>
    </w:p>
    <w:p w14:paraId="430D340A" w14:textId="77777777" w:rsidR="000E1531" w:rsidRPr="0055219E" w:rsidRDefault="000E1531" w:rsidP="00CF1E13">
      <w:pPr>
        <w:rPr>
          <w:color w:val="222222"/>
          <w:shd w:val="clear" w:color="auto" w:fill="FFFFFF"/>
        </w:rPr>
      </w:pPr>
    </w:p>
    <w:p w14:paraId="35A466BA" w14:textId="02297A9A" w:rsidR="000E1531" w:rsidRPr="0055219E" w:rsidRDefault="000E1531"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F05C070" w14:textId="7D19C063" w:rsidR="000E1531" w:rsidRPr="0055219E" w:rsidRDefault="000E1531" w:rsidP="00CF1E13">
      <w:pPr>
        <w:rPr>
          <w:color w:val="222222"/>
          <w:shd w:val="clear" w:color="auto" w:fill="FFFFFF"/>
        </w:rPr>
      </w:pPr>
      <w:r w:rsidRPr="0055219E">
        <w:rPr>
          <w:color w:val="222222"/>
          <w:shd w:val="clear" w:color="auto" w:fill="FFFFFF"/>
        </w:rPr>
        <w:t>You’</w:t>
      </w:r>
      <w:r w:rsidR="000B0A9B" w:rsidRPr="0055219E">
        <w:rPr>
          <w:color w:val="222222"/>
          <w:shd w:val="clear" w:color="auto" w:fill="FFFFFF"/>
        </w:rPr>
        <w:t>re</w:t>
      </w:r>
      <w:r w:rsidRPr="0055219E">
        <w:rPr>
          <w:color w:val="222222"/>
          <w:shd w:val="clear" w:color="auto" w:fill="FFFFFF"/>
        </w:rPr>
        <w:t xml:space="preserve"> clearly upset</w:t>
      </w:r>
      <w:r w:rsidR="000B0A9B" w:rsidRPr="0055219E">
        <w:rPr>
          <w:color w:val="222222"/>
          <w:shd w:val="clear" w:color="auto" w:fill="FFFFFF"/>
        </w:rPr>
        <w:t>ting</w:t>
      </w:r>
      <w:r w:rsidRPr="0055219E">
        <w:rPr>
          <w:color w:val="222222"/>
          <w:shd w:val="clear" w:color="auto" w:fill="FFFFFF"/>
        </w:rPr>
        <w:t xml:space="preserve"> the underclassmen! </w:t>
      </w:r>
    </w:p>
    <w:p w14:paraId="0E3E10BA" w14:textId="15D02882" w:rsidR="00F76455" w:rsidRPr="0055219E" w:rsidRDefault="00F76455" w:rsidP="00CF1E13">
      <w:pPr>
        <w:rPr>
          <w:color w:val="222222"/>
          <w:shd w:val="clear" w:color="auto" w:fill="FFFFFF"/>
        </w:rPr>
      </w:pPr>
      <w:r w:rsidRPr="0055219E">
        <w:rPr>
          <w:color w:val="222222"/>
          <w:shd w:val="clear" w:color="auto" w:fill="FFFFFF"/>
        </w:rPr>
        <w:t xml:space="preserve"> </w:t>
      </w:r>
    </w:p>
    <w:p w14:paraId="7E147493" w14:textId="322BB760" w:rsidR="00F76455" w:rsidRPr="0055219E" w:rsidRDefault="00F7645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6DAEBC8B" w14:textId="78427FF5" w:rsidR="00F76455" w:rsidRPr="0055219E" w:rsidRDefault="00F76455" w:rsidP="00CF1E13">
      <w:pPr>
        <w:rPr>
          <w:color w:val="222222"/>
          <w:shd w:val="clear" w:color="auto" w:fill="FFFFFF"/>
        </w:rPr>
      </w:pPr>
      <w:r w:rsidRPr="0055219E">
        <w:rPr>
          <w:color w:val="222222"/>
          <w:shd w:val="clear" w:color="auto" w:fill="FFFFFF"/>
        </w:rPr>
        <w:t>You</w:t>
      </w:r>
      <w:r w:rsidR="00021C8B" w:rsidRPr="0055219E">
        <w:rPr>
          <w:color w:val="222222"/>
          <w:shd w:val="clear" w:color="auto" w:fill="FFFFFF"/>
        </w:rPr>
        <w:t xml:space="preserve">’re </w:t>
      </w:r>
      <w:r w:rsidRPr="0055219E">
        <w:rPr>
          <w:color w:val="222222"/>
          <w:shd w:val="clear" w:color="auto" w:fill="FFFFFF"/>
        </w:rPr>
        <w:t xml:space="preserve">in the bowers, Richard — </w:t>
      </w:r>
    </w:p>
    <w:p w14:paraId="7D84D40C" w14:textId="77777777" w:rsidR="000B0A9B" w:rsidRPr="0055219E" w:rsidRDefault="000B0A9B" w:rsidP="00CF1E13">
      <w:pPr>
        <w:rPr>
          <w:color w:val="222222"/>
          <w:shd w:val="clear" w:color="auto" w:fill="FFFFFF"/>
        </w:rPr>
      </w:pPr>
    </w:p>
    <w:p w14:paraId="6BC7C9D1" w14:textId="67CCCC5A" w:rsidR="000B0A9B" w:rsidRPr="0055219E" w:rsidRDefault="000B0A9B"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A9641B2" w14:textId="7829E5EC" w:rsidR="000B0A9B" w:rsidRPr="0055219E" w:rsidRDefault="000B0A9B" w:rsidP="00CF1E13">
      <w:pPr>
        <w:rPr>
          <w:color w:val="222222"/>
          <w:shd w:val="clear" w:color="auto" w:fill="FFFFFF"/>
        </w:rPr>
      </w:pPr>
      <w:r w:rsidRPr="0055219E">
        <w:rPr>
          <w:color w:val="222222"/>
          <w:shd w:val="clear" w:color="auto" w:fill="FFFFFF"/>
        </w:rPr>
        <w:t xml:space="preserve">Will? </w:t>
      </w:r>
    </w:p>
    <w:p w14:paraId="14DECED0" w14:textId="77777777" w:rsidR="00F76455" w:rsidRPr="0055219E" w:rsidRDefault="00F76455" w:rsidP="00CF1E13">
      <w:pPr>
        <w:rPr>
          <w:color w:val="222222"/>
          <w:shd w:val="clear" w:color="auto" w:fill="FFFFFF"/>
        </w:rPr>
      </w:pPr>
    </w:p>
    <w:p w14:paraId="42B0C838" w14:textId="4A3F0BA9" w:rsidR="00F76455" w:rsidRPr="0055219E" w:rsidRDefault="00F7645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2FDF133" w14:textId="5CF5CF4F" w:rsidR="00F76455" w:rsidRPr="0055219E" w:rsidRDefault="00F76455" w:rsidP="00CF1E13">
      <w:pPr>
        <w:rPr>
          <w:color w:val="222222"/>
          <w:shd w:val="clear" w:color="auto" w:fill="FFFFFF"/>
        </w:rPr>
      </w:pPr>
      <w:r w:rsidRPr="0055219E">
        <w:rPr>
          <w:color w:val="222222"/>
          <w:shd w:val="clear" w:color="auto" w:fill="FFFFFF"/>
        </w:rPr>
        <w:t xml:space="preserve">Brainsickly!  </w:t>
      </w:r>
    </w:p>
    <w:p w14:paraId="6FAF2CC1" w14:textId="77777777" w:rsidR="00F76455" w:rsidRPr="0055219E" w:rsidRDefault="00F76455" w:rsidP="00CF1E13">
      <w:pPr>
        <w:rPr>
          <w:color w:val="222222"/>
          <w:shd w:val="clear" w:color="auto" w:fill="FFFFFF"/>
        </w:rPr>
      </w:pPr>
    </w:p>
    <w:p w14:paraId="2E54EA91" w14:textId="43033EE6" w:rsidR="00F76455" w:rsidRPr="0055219E" w:rsidRDefault="00F7645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3646ED4F" w14:textId="7F524010" w:rsidR="00021C8B" w:rsidRPr="0055219E" w:rsidRDefault="000B0A9B" w:rsidP="00CF1E13">
      <w:pPr>
        <w:rPr>
          <w:color w:val="222222"/>
          <w:shd w:val="clear" w:color="auto" w:fill="FFFFFF"/>
        </w:rPr>
      </w:pPr>
      <w:r w:rsidRPr="0055219E">
        <w:rPr>
          <w:color w:val="222222"/>
          <w:shd w:val="clear" w:color="auto" w:fill="FFFFFF"/>
        </w:rPr>
        <w:t xml:space="preserve">Will you be my </w:t>
      </w:r>
      <w:r w:rsidRPr="0055219E">
        <w:rPr>
          <w:i/>
          <w:color w:val="222222"/>
          <w:shd w:val="clear" w:color="auto" w:fill="FFFFFF"/>
        </w:rPr>
        <w:t>boyfriend</w:t>
      </w:r>
      <w:r w:rsidRPr="0055219E">
        <w:rPr>
          <w:color w:val="222222"/>
          <w:shd w:val="clear" w:color="auto" w:fill="FFFFFF"/>
        </w:rPr>
        <w:t xml:space="preserve">? </w:t>
      </w:r>
    </w:p>
    <w:p w14:paraId="699233EF" w14:textId="77777777" w:rsidR="00021C8B" w:rsidRPr="0055219E" w:rsidRDefault="00021C8B" w:rsidP="00CF1E13">
      <w:pPr>
        <w:rPr>
          <w:color w:val="222222"/>
          <w:shd w:val="clear" w:color="auto" w:fill="FFFFFF"/>
        </w:rPr>
      </w:pPr>
    </w:p>
    <w:p w14:paraId="18B45393" w14:textId="6DD644B8" w:rsidR="00021C8B" w:rsidRPr="0055219E" w:rsidRDefault="00021C8B"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2D2B3F98" w14:textId="14694DB6" w:rsidR="006917B4" w:rsidRPr="0055219E" w:rsidRDefault="00021C8B" w:rsidP="00CF1E13">
      <w:pPr>
        <w:rPr>
          <w:color w:val="222222"/>
          <w:shd w:val="clear" w:color="auto" w:fill="FFFFFF"/>
        </w:rPr>
      </w:pPr>
      <w:r w:rsidRPr="0055219E">
        <w:rPr>
          <w:color w:val="222222"/>
          <w:shd w:val="clear" w:color="auto" w:fill="FFFFFF"/>
        </w:rPr>
        <w:t xml:space="preserve">If you must break with the law — </w:t>
      </w:r>
      <w:r w:rsidR="006917B4" w:rsidRPr="0055219E">
        <w:rPr>
          <w:color w:val="222222"/>
          <w:shd w:val="clear" w:color="auto" w:fill="FFFFFF"/>
        </w:rPr>
        <w:br/>
      </w:r>
      <w:r w:rsidR="006917B4"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6917B4" w:rsidRPr="0055219E">
        <w:rPr>
          <w:color w:val="222222"/>
          <w:shd w:val="clear" w:color="auto" w:fill="FFFFFF"/>
        </w:rPr>
        <w:t>RICHARD</w:t>
      </w:r>
    </w:p>
    <w:p w14:paraId="663E231D" w14:textId="79347A2A" w:rsidR="006917B4" w:rsidRPr="0055219E" w:rsidRDefault="00021C8B" w:rsidP="00CF1E13">
      <w:pPr>
        <w:rPr>
          <w:color w:val="222222"/>
          <w:shd w:val="clear" w:color="auto" w:fill="FFFFFF"/>
        </w:rPr>
      </w:pPr>
      <w:r w:rsidRPr="0055219E">
        <w:rPr>
          <w:color w:val="222222"/>
          <w:shd w:val="clear" w:color="auto" w:fill="FFFFFF"/>
        </w:rPr>
        <w:t>Do it to seize power!</w:t>
      </w:r>
      <w:r w:rsidR="00F76455" w:rsidRPr="0055219E">
        <w:rPr>
          <w:color w:val="222222"/>
          <w:shd w:val="clear" w:color="auto" w:fill="FFFFFF"/>
        </w:rPr>
        <w:t xml:space="preserve"> </w:t>
      </w:r>
      <w:r w:rsidR="00A83D94" w:rsidRPr="0055219E">
        <w:rPr>
          <w:color w:val="222222"/>
          <w:shd w:val="clear" w:color="auto" w:fill="FFFFFF"/>
        </w:rPr>
        <w:t>(</w:t>
      </w:r>
      <w:r w:rsidR="00A83D94" w:rsidRPr="0055219E">
        <w:rPr>
          <w:i/>
          <w:color w:val="222222"/>
          <w:shd w:val="clear" w:color="auto" w:fill="FFFFFF"/>
        </w:rPr>
        <w:t>Taking the by</w:t>
      </w:r>
      <w:r w:rsidR="00F76455" w:rsidRPr="0055219E">
        <w:rPr>
          <w:i/>
          <w:color w:val="222222"/>
          <w:shd w:val="clear" w:color="auto" w:fill="FFFFFF"/>
        </w:rPr>
        <w:t>-</w:t>
      </w:r>
      <w:r w:rsidR="00A83D94" w:rsidRPr="0055219E">
        <w:rPr>
          <w:i/>
          <w:color w:val="222222"/>
          <w:shd w:val="clear" w:color="auto" w:fill="FFFFFF"/>
        </w:rPr>
        <w:t xml:space="preserve">laws from </w:t>
      </w:r>
      <w:r w:rsidR="00291AB7" w:rsidRPr="0055219E">
        <w:rPr>
          <w:i/>
          <w:color w:val="222222"/>
          <w:shd w:val="clear" w:color="auto" w:fill="FFFFFF"/>
        </w:rPr>
        <w:t>KATHY</w:t>
      </w:r>
      <w:r w:rsidR="00A83D94" w:rsidRPr="0055219E">
        <w:rPr>
          <w:color w:val="222222"/>
          <w:shd w:val="clear" w:color="auto" w:fill="FFFFFF"/>
        </w:rPr>
        <w:t xml:space="preserve">) </w:t>
      </w:r>
      <w:r w:rsidR="00291AB7" w:rsidRPr="0055219E">
        <w:rPr>
          <w:color w:val="222222"/>
          <w:shd w:val="clear" w:color="auto" w:fill="FFFFFF"/>
        </w:rPr>
        <w:t xml:space="preserve">Thanks, Will’s mom. </w:t>
      </w:r>
      <w:r w:rsidR="00F76455" w:rsidRPr="0055219E">
        <w:rPr>
          <w:color w:val="222222"/>
          <w:shd w:val="clear" w:color="auto" w:fill="FFFFFF"/>
        </w:rPr>
        <w:t xml:space="preserve">Look! </w:t>
      </w:r>
      <w:r w:rsidR="00A83D94" w:rsidRPr="0055219E">
        <w:rPr>
          <w:color w:val="222222"/>
          <w:shd w:val="clear" w:color="auto" w:fill="FFFFFF"/>
        </w:rPr>
        <w:t>“</w:t>
      </w:r>
      <w:r w:rsidR="006917B4" w:rsidRPr="0055219E">
        <w:rPr>
          <w:color w:val="222222"/>
          <w:shd w:val="clear" w:color="auto" w:fill="FFFFFF"/>
        </w:rPr>
        <w:t xml:space="preserve">Subsection ‘B’, clause 32 of the East Cheap High School Drama Club </w:t>
      </w:r>
      <w:r w:rsidR="000F2BC4" w:rsidRPr="0055219E">
        <w:rPr>
          <w:color w:val="222222"/>
          <w:shd w:val="clear" w:color="auto" w:fill="FFFFFF"/>
        </w:rPr>
        <w:t>bylaws state</w:t>
      </w:r>
      <w:r w:rsidR="006917B4" w:rsidRPr="0055219E">
        <w:rPr>
          <w:color w:val="222222"/>
          <w:shd w:val="clear" w:color="auto" w:fill="FFFFFF"/>
        </w:rPr>
        <w:t xml:space="preserve"> that </w:t>
      </w:r>
      <w:r w:rsidR="000F2BC4" w:rsidRPr="0055219E">
        <w:rPr>
          <w:color w:val="222222"/>
          <w:shd w:val="clear" w:color="auto" w:fill="FFFFFF"/>
        </w:rPr>
        <w:t>parliamentary authority resides with the closest living heir to the founding patron.</w:t>
      </w:r>
      <w:r w:rsidR="00A83D94" w:rsidRPr="0055219E">
        <w:rPr>
          <w:color w:val="222222"/>
          <w:shd w:val="clear" w:color="auto" w:fill="FFFFFF"/>
        </w:rPr>
        <w:t>”</w:t>
      </w:r>
      <w:r w:rsidR="000F2BC4" w:rsidRPr="0055219E">
        <w:rPr>
          <w:color w:val="222222"/>
          <w:shd w:val="clear" w:color="auto" w:fill="FFFFFF"/>
        </w:rPr>
        <w:t xml:space="preserve"> </w:t>
      </w:r>
    </w:p>
    <w:p w14:paraId="2E4DE028" w14:textId="77777777" w:rsidR="000F2BC4" w:rsidRPr="0055219E" w:rsidRDefault="000F2BC4" w:rsidP="00CF1E13">
      <w:pPr>
        <w:rPr>
          <w:color w:val="222222"/>
          <w:shd w:val="clear" w:color="auto" w:fill="FFFFFF"/>
        </w:rPr>
      </w:pPr>
    </w:p>
    <w:p w14:paraId="325B164B" w14:textId="7FEF5092" w:rsidR="000F2BC4" w:rsidRPr="0055219E" w:rsidRDefault="008D5C18" w:rsidP="00CF1E13">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F2BC4" w:rsidRPr="0055219E">
        <w:rPr>
          <w:color w:val="222222"/>
          <w:shd w:val="clear" w:color="auto" w:fill="FFFFFF"/>
        </w:rPr>
        <w:t>AUGUSTINE</w:t>
      </w:r>
    </w:p>
    <w:p w14:paraId="672C85C8" w14:textId="6D3FA6F9" w:rsidR="00812698" w:rsidRPr="0055219E" w:rsidRDefault="00812698" w:rsidP="00291AB7">
      <w:pPr>
        <w:rPr>
          <w:color w:val="222222"/>
          <w:shd w:val="clear" w:color="auto" w:fill="FFFFFF"/>
        </w:rPr>
      </w:pPr>
      <w:r w:rsidRPr="0055219E">
        <w:rPr>
          <w:color w:val="222222"/>
          <w:shd w:val="clear" w:color="auto" w:fill="FFFFFF"/>
        </w:rPr>
        <w:t xml:space="preserve">And the King’s rouse the heavens shall bruit again! </w:t>
      </w:r>
    </w:p>
    <w:p w14:paraId="5BCA21AA" w14:textId="77777777" w:rsidR="00B55634" w:rsidRPr="0055219E" w:rsidRDefault="00B55634" w:rsidP="00CF1E13">
      <w:pPr>
        <w:rPr>
          <w:color w:val="222222"/>
          <w:shd w:val="clear" w:color="auto" w:fill="FFFFFF"/>
        </w:rPr>
      </w:pPr>
    </w:p>
    <w:p w14:paraId="18E95B6C" w14:textId="7B1CFC4E" w:rsidR="00B55634"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12698" w:rsidRPr="0055219E">
        <w:rPr>
          <w:color w:val="222222"/>
          <w:shd w:val="clear" w:color="auto" w:fill="FFFFFF"/>
        </w:rPr>
        <w:t>RICHARD</w:t>
      </w:r>
      <w:r w:rsidR="00812698" w:rsidRPr="0055219E">
        <w:rPr>
          <w:color w:val="222222"/>
          <w:shd w:val="clear" w:color="auto" w:fill="FFFFFF"/>
        </w:rPr>
        <w:br/>
        <w:t>New play! We’</w:t>
      </w:r>
      <w:r w:rsidR="00291AB7" w:rsidRPr="0055219E">
        <w:rPr>
          <w:color w:val="222222"/>
          <w:shd w:val="clear" w:color="auto" w:fill="FFFFFF"/>
        </w:rPr>
        <w:t>re</w:t>
      </w:r>
      <w:r w:rsidR="00812698" w:rsidRPr="0055219E">
        <w:rPr>
          <w:color w:val="222222"/>
          <w:shd w:val="clear" w:color="auto" w:fill="FFFFFF"/>
        </w:rPr>
        <w:t xml:space="preserve"> do</w:t>
      </w:r>
      <w:r w:rsidR="00291AB7" w:rsidRPr="0055219E">
        <w:rPr>
          <w:color w:val="222222"/>
          <w:shd w:val="clear" w:color="auto" w:fill="FFFFFF"/>
        </w:rPr>
        <w:t>ing</w:t>
      </w:r>
      <w:r w:rsidR="00812698" w:rsidRPr="0055219E">
        <w:rPr>
          <w:color w:val="222222"/>
          <w:shd w:val="clear" w:color="auto" w:fill="FFFFFF"/>
        </w:rPr>
        <w:t xml:space="preserve"> — </w:t>
      </w:r>
      <w:r w:rsidR="00B55634" w:rsidRPr="0055219E">
        <w:rPr>
          <w:color w:val="222222"/>
          <w:shd w:val="clear" w:color="auto" w:fill="FFFFFF"/>
        </w:rPr>
        <w:t xml:space="preserve">Richard the Second. </w:t>
      </w:r>
      <w:r w:rsidR="00B55634" w:rsidRPr="0055219E">
        <w:rPr>
          <w:color w:val="222222"/>
          <w:shd w:val="clear" w:color="auto" w:fill="FFFFFF"/>
        </w:rPr>
        <w:br/>
      </w:r>
      <w:r w:rsidR="00B55634"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55634" w:rsidRPr="0055219E">
        <w:rPr>
          <w:color w:val="222222"/>
          <w:shd w:val="clear" w:color="auto" w:fill="FFFFFF"/>
        </w:rPr>
        <w:t>LIZ</w:t>
      </w:r>
    </w:p>
    <w:p w14:paraId="6F373B61" w14:textId="4A9A9CB4" w:rsidR="00812698" w:rsidRPr="0055219E" w:rsidRDefault="00CE386A" w:rsidP="00CF1E13">
      <w:pPr>
        <w:rPr>
          <w:color w:val="222222"/>
          <w:shd w:val="clear" w:color="auto" w:fill="FFFFFF"/>
        </w:rPr>
      </w:pPr>
      <w:r w:rsidRPr="0055219E">
        <w:rPr>
          <w:color w:val="222222"/>
          <w:shd w:val="clear" w:color="auto" w:fill="FFFFFF"/>
        </w:rPr>
        <w:t>We</w:t>
      </w:r>
      <w:r w:rsidR="00A83D94" w:rsidRPr="0055219E">
        <w:rPr>
          <w:color w:val="222222"/>
          <w:shd w:val="clear" w:color="auto" w:fill="FFFFFF"/>
        </w:rPr>
        <w:t xml:space="preserve"> wrote that already! </w:t>
      </w:r>
    </w:p>
    <w:p w14:paraId="2652D064" w14:textId="77777777" w:rsidR="00812698" w:rsidRPr="0055219E" w:rsidRDefault="00812698" w:rsidP="00CF1E13">
      <w:pPr>
        <w:rPr>
          <w:color w:val="222222"/>
          <w:shd w:val="clear" w:color="auto" w:fill="FFFFFF"/>
        </w:rPr>
      </w:pPr>
    </w:p>
    <w:p w14:paraId="5211589B" w14:textId="2539D63B" w:rsidR="00812698" w:rsidRPr="0055219E" w:rsidRDefault="0081269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CE337B8" w14:textId="7E8108B3" w:rsidR="00B55634" w:rsidRPr="0055219E" w:rsidRDefault="00A83D94" w:rsidP="00CF1E13">
      <w:pPr>
        <w:rPr>
          <w:color w:val="222222"/>
          <w:shd w:val="clear" w:color="auto" w:fill="FFFFFF"/>
        </w:rPr>
      </w:pPr>
      <w:r w:rsidRPr="0055219E">
        <w:rPr>
          <w:color w:val="222222"/>
          <w:shd w:val="clear" w:color="auto" w:fill="FFFFFF"/>
        </w:rPr>
        <w:t xml:space="preserve">Remember, he was </w:t>
      </w:r>
      <w:r w:rsidRPr="0055219E">
        <w:rPr>
          <w:i/>
          <w:color w:val="222222"/>
          <w:shd w:val="clear" w:color="auto" w:fill="FFFFFF"/>
        </w:rPr>
        <w:t>deposed</w:t>
      </w:r>
      <w:r w:rsidRPr="0055219E">
        <w:rPr>
          <w:color w:val="222222"/>
          <w:shd w:val="clear" w:color="auto" w:fill="FFFFFF"/>
        </w:rPr>
        <w:t>?</w:t>
      </w:r>
    </w:p>
    <w:p w14:paraId="5939C2CE" w14:textId="77777777" w:rsidR="00B55634" w:rsidRPr="0055219E" w:rsidRDefault="00B55634" w:rsidP="00CF1E13">
      <w:pPr>
        <w:rPr>
          <w:color w:val="222222"/>
          <w:shd w:val="clear" w:color="auto" w:fill="FFFFFF"/>
        </w:rPr>
      </w:pPr>
    </w:p>
    <w:p w14:paraId="17F34902" w14:textId="048B2267" w:rsidR="00B55634"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55634" w:rsidRPr="0055219E">
        <w:rPr>
          <w:color w:val="222222"/>
          <w:shd w:val="clear" w:color="auto" w:fill="FFFFFF"/>
        </w:rPr>
        <w:t>THOMAS</w:t>
      </w:r>
    </w:p>
    <w:p w14:paraId="3E149AE0" w14:textId="68B37DCA" w:rsidR="00A83D94" w:rsidRPr="0055219E" w:rsidRDefault="00A83D94" w:rsidP="00CF1E13">
      <w:pPr>
        <w:rPr>
          <w:color w:val="222222"/>
          <w:shd w:val="clear" w:color="auto" w:fill="FFFFFF"/>
        </w:rPr>
      </w:pPr>
      <w:r w:rsidRPr="0055219E">
        <w:rPr>
          <w:color w:val="222222"/>
          <w:shd w:val="clear" w:color="auto" w:fill="FFFFFF"/>
        </w:rPr>
        <w:t xml:space="preserve">Let’s try to start our statements with “I feel”? </w:t>
      </w:r>
      <w:r w:rsidRPr="0055219E">
        <w:rPr>
          <w:color w:val="222222"/>
          <w:shd w:val="clear" w:color="auto" w:fill="FFFFFF"/>
        </w:rPr>
        <w:br/>
      </w:r>
      <w:r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Pr="0055219E">
        <w:rPr>
          <w:color w:val="222222"/>
          <w:shd w:val="clear" w:color="auto" w:fill="FFFFFF"/>
        </w:rPr>
        <w:t>AUGUSTINE</w:t>
      </w:r>
    </w:p>
    <w:p w14:paraId="429310D7" w14:textId="0ECB3954" w:rsidR="00B55634" w:rsidRPr="0055219E" w:rsidRDefault="00A83D94" w:rsidP="00CF1E13">
      <w:pPr>
        <w:rPr>
          <w:color w:val="222222"/>
          <w:shd w:val="clear" w:color="auto" w:fill="FFFFFF"/>
        </w:rPr>
      </w:pPr>
      <w:r w:rsidRPr="0055219E">
        <w:rPr>
          <w:color w:val="222222"/>
          <w:shd w:val="clear" w:color="auto" w:fill="FFFFFF"/>
        </w:rPr>
        <w:t>(</w:t>
      </w:r>
      <w:r w:rsidRPr="0055219E">
        <w:rPr>
          <w:i/>
          <w:color w:val="222222"/>
          <w:shd w:val="clear" w:color="auto" w:fill="FFFFFF"/>
        </w:rPr>
        <w:t>At RICHARD</w:t>
      </w:r>
      <w:r w:rsidRPr="0055219E">
        <w:rPr>
          <w:color w:val="222222"/>
          <w:shd w:val="clear" w:color="auto" w:fill="FFFFFF"/>
        </w:rPr>
        <w:t>)</w:t>
      </w:r>
      <w:r w:rsidR="0049015B" w:rsidRPr="0055219E">
        <w:rPr>
          <w:color w:val="222222"/>
          <w:shd w:val="clear" w:color="auto" w:fill="FFFFFF"/>
        </w:rPr>
        <w:t xml:space="preserve"> I feel like I want to kill you!</w:t>
      </w:r>
      <w:r w:rsidR="00B55634" w:rsidRPr="0055219E">
        <w:rPr>
          <w:color w:val="222222"/>
          <w:shd w:val="clear" w:color="auto" w:fill="FFFFFF"/>
        </w:rPr>
        <w:br/>
      </w:r>
      <w:r w:rsidR="00B55634"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B55634" w:rsidRPr="0055219E">
        <w:rPr>
          <w:color w:val="222222"/>
          <w:shd w:val="clear" w:color="auto" w:fill="FFFFFF"/>
        </w:rPr>
        <w:t>RICHARD</w:t>
      </w:r>
    </w:p>
    <w:p w14:paraId="5467695F" w14:textId="6F945681" w:rsidR="00B55634" w:rsidRPr="0055219E" w:rsidRDefault="008D5C18" w:rsidP="00CF1E13">
      <w:pPr>
        <w:rPr>
          <w:color w:val="222222"/>
          <w:shd w:val="clear" w:color="auto" w:fill="FFFFFF"/>
        </w:rPr>
      </w:pPr>
      <w:r w:rsidRPr="0055219E">
        <w:rPr>
          <w:color w:val="222222"/>
          <w:shd w:val="clear" w:color="auto" w:fill="FFFFFF"/>
        </w:rPr>
        <w:t>But this</w:t>
      </w:r>
      <w:r w:rsidR="00B55634" w:rsidRPr="0055219E">
        <w:rPr>
          <w:color w:val="222222"/>
          <w:shd w:val="clear" w:color="auto" w:fill="FFFFFF"/>
        </w:rPr>
        <w:t xml:space="preserve"> Richard the Second’s about me, and my dad. </w:t>
      </w:r>
    </w:p>
    <w:p w14:paraId="2EBE13B3" w14:textId="77777777" w:rsidR="00B55634" w:rsidRPr="0055219E" w:rsidRDefault="00B55634" w:rsidP="00CF1E13">
      <w:pPr>
        <w:rPr>
          <w:color w:val="222222"/>
          <w:shd w:val="clear" w:color="auto" w:fill="FFFFFF"/>
        </w:rPr>
      </w:pPr>
    </w:p>
    <w:p w14:paraId="4D06936B" w14:textId="28C78116" w:rsidR="00B55634" w:rsidRPr="0055219E" w:rsidRDefault="008D5C18"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55634" w:rsidRPr="0055219E">
        <w:rPr>
          <w:color w:val="222222"/>
          <w:shd w:val="clear" w:color="auto" w:fill="FFFFFF"/>
        </w:rPr>
        <w:t>AUGUSTINE</w:t>
      </w:r>
    </w:p>
    <w:p w14:paraId="5EC92C55" w14:textId="1B85D790" w:rsidR="008D5C18" w:rsidRPr="0055219E" w:rsidRDefault="00B55634" w:rsidP="00CF1E13">
      <w:pPr>
        <w:rPr>
          <w:color w:val="222222"/>
          <w:shd w:val="clear" w:color="auto" w:fill="FFFFFF"/>
        </w:rPr>
      </w:pPr>
      <w:r w:rsidRPr="0055219E">
        <w:rPr>
          <w:color w:val="222222"/>
          <w:shd w:val="clear" w:color="auto" w:fill="FFFFFF"/>
        </w:rPr>
        <w:t xml:space="preserve">You can’t do this! </w:t>
      </w:r>
      <w:r w:rsidR="008D5C18" w:rsidRPr="0055219E">
        <w:rPr>
          <w:color w:val="222222"/>
          <w:shd w:val="clear" w:color="auto" w:fill="FFFFFF"/>
        </w:rPr>
        <w:br/>
      </w:r>
      <w:r w:rsidR="008D5C18"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t>RICHARD</w:t>
      </w:r>
    </w:p>
    <w:p w14:paraId="10523E19" w14:textId="30609362" w:rsidR="00B55634" w:rsidRPr="0055219E" w:rsidRDefault="008D5C18" w:rsidP="00CF1E13">
      <w:pPr>
        <w:rPr>
          <w:color w:val="222222"/>
          <w:shd w:val="clear" w:color="auto" w:fill="FFFFFF"/>
        </w:rPr>
      </w:pPr>
      <w:r w:rsidRPr="0055219E">
        <w:rPr>
          <w:color w:val="222222"/>
          <w:shd w:val="clear" w:color="auto" w:fill="FFFFFF"/>
        </w:rPr>
        <w:t>It’s what Dead Henry wanted.</w:t>
      </w:r>
      <w:r w:rsidR="00A83D94" w:rsidRPr="0055219E">
        <w:rPr>
          <w:color w:val="222222"/>
          <w:shd w:val="clear" w:color="auto" w:fill="FFFFFF"/>
        </w:rPr>
        <w:br/>
      </w:r>
      <w:r w:rsidR="00A83D94"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83D94" w:rsidRPr="0055219E">
        <w:rPr>
          <w:color w:val="222222"/>
          <w:shd w:val="clear" w:color="auto" w:fill="FFFFFF"/>
        </w:rPr>
        <w:t>LIZ</w:t>
      </w:r>
    </w:p>
    <w:p w14:paraId="38B2618A" w14:textId="3635FBDD" w:rsidR="00A83D94" w:rsidRPr="0055219E" w:rsidRDefault="00CE386A" w:rsidP="00CF1E13">
      <w:pPr>
        <w:rPr>
          <w:color w:val="222222"/>
          <w:shd w:val="clear" w:color="auto" w:fill="FFFFFF"/>
        </w:rPr>
      </w:pPr>
      <w:r w:rsidRPr="0055219E">
        <w:rPr>
          <w:color w:val="222222"/>
          <w:shd w:val="clear" w:color="auto" w:fill="FFFFFF"/>
        </w:rPr>
        <w:t xml:space="preserve">We won’t write it. </w:t>
      </w:r>
      <w:r w:rsidR="000B0A9B" w:rsidRPr="0055219E">
        <w:rPr>
          <w:color w:val="222222"/>
          <w:shd w:val="clear" w:color="auto" w:fill="FFFFFF"/>
        </w:rPr>
        <w:t>(</w:t>
      </w:r>
      <w:r w:rsidR="000B0A9B" w:rsidRPr="0055219E">
        <w:rPr>
          <w:i/>
          <w:color w:val="222222"/>
          <w:shd w:val="clear" w:color="auto" w:fill="FFFFFF"/>
        </w:rPr>
        <w:t>Canoodling with WILL</w:t>
      </w:r>
      <w:r w:rsidR="000B0A9B" w:rsidRPr="0055219E">
        <w:rPr>
          <w:color w:val="222222"/>
          <w:shd w:val="clear" w:color="auto" w:fill="FFFFFF"/>
        </w:rPr>
        <w:t xml:space="preserve">.) </w:t>
      </w:r>
      <w:r w:rsidRPr="0055219E">
        <w:rPr>
          <w:color w:val="222222"/>
          <w:shd w:val="clear" w:color="auto" w:fill="FFFFFF"/>
        </w:rPr>
        <w:t>God’s Cow! — So much chest hair!</w:t>
      </w:r>
      <w:r w:rsidR="00A83D94" w:rsidRPr="0055219E">
        <w:rPr>
          <w:color w:val="222222"/>
          <w:shd w:val="clear" w:color="auto" w:fill="FFFFFF"/>
        </w:rPr>
        <w:br/>
      </w:r>
      <w:r w:rsidR="00A83D94"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A83D94" w:rsidRPr="0055219E">
        <w:rPr>
          <w:color w:val="222222"/>
          <w:shd w:val="clear" w:color="auto" w:fill="FFFFFF"/>
        </w:rPr>
        <w:t>RICHARD</w:t>
      </w:r>
    </w:p>
    <w:p w14:paraId="5802DBFE" w14:textId="1EA7F764" w:rsidR="00A83D94" w:rsidRPr="0055219E" w:rsidRDefault="00A83D94" w:rsidP="00CF1E13">
      <w:pPr>
        <w:rPr>
          <w:color w:val="222222"/>
          <w:shd w:val="clear" w:color="auto" w:fill="FFFFFF"/>
        </w:rPr>
      </w:pPr>
      <w:r w:rsidRPr="0055219E">
        <w:rPr>
          <w:color w:val="222222"/>
          <w:shd w:val="clear" w:color="auto" w:fill="FFFFFF"/>
        </w:rPr>
        <w:t xml:space="preserve">You don’t have to — I already did. </w:t>
      </w:r>
    </w:p>
    <w:p w14:paraId="679AC328" w14:textId="77777777" w:rsidR="00021C8B" w:rsidRPr="0055219E" w:rsidRDefault="00021C8B" w:rsidP="00CF1E13">
      <w:pPr>
        <w:rPr>
          <w:color w:val="222222"/>
          <w:shd w:val="clear" w:color="auto" w:fill="FFFFFF"/>
        </w:rPr>
      </w:pPr>
    </w:p>
    <w:p w14:paraId="373DBAAF" w14:textId="77777777" w:rsidR="00021C8B" w:rsidRPr="0055219E" w:rsidRDefault="00021C8B" w:rsidP="00021C8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E25D6F3" w14:textId="0284C62B" w:rsidR="00021C8B" w:rsidRPr="0055219E" w:rsidRDefault="00291AB7" w:rsidP="00291AB7">
      <w:pPr>
        <w:rPr>
          <w:color w:val="222222"/>
          <w:shd w:val="clear" w:color="auto" w:fill="FFFFFF"/>
        </w:rPr>
      </w:pPr>
      <w:r w:rsidRPr="0055219E">
        <w:rPr>
          <w:color w:val="222222"/>
          <w:shd w:val="clear" w:color="auto" w:fill="FFFFFF"/>
        </w:rPr>
        <w:t>Oh, really?</w:t>
      </w:r>
    </w:p>
    <w:p w14:paraId="0CB42F14" w14:textId="77777777" w:rsidR="00021C8B" w:rsidRPr="0055219E" w:rsidRDefault="00021C8B" w:rsidP="00021C8B">
      <w:pPr>
        <w:rPr>
          <w:color w:val="222222"/>
          <w:shd w:val="clear" w:color="auto" w:fill="FFFFFF"/>
        </w:rPr>
      </w:pPr>
    </w:p>
    <w:p w14:paraId="61F3A96C" w14:textId="77777777" w:rsidR="00F76DAA" w:rsidRPr="0055219E" w:rsidRDefault="00021C8B" w:rsidP="00F76DA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76DAA" w:rsidRPr="0055219E">
        <w:rPr>
          <w:color w:val="222222"/>
          <w:shd w:val="clear" w:color="auto" w:fill="FFFFFF"/>
        </w:rPr>
        <w:t>JOHN</w:t>
      </w:r>
    </w:p>
    <w:p w14:paraId="413E9162" w14:textId="2A2B64C8" w:rsidR="00F76DAA" w:rsidRPr="0055219E" w:rsidRDefault="00F76DAA" w:rsidP="00F76DAA">
      <w:pPr>
        <w:rPr>
          <w:color w:val="222222"/>
          <w:shd w:val="clear" w:color="auto" w:fill="FFFFFF"/>
        </w:rPr>
      </w:pPr>
      <w:r w:rsidRPr="0055219E">
        <w:rPr>
          <w:color w:val="222222"/>
          <w:shd w:val="clear" w:color="auto" w:fill="FFFFFF"/>
        </w:rPr>
        <w:t xml:space="preserve">Life's but a walking shadow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24989" w:rsidRPr="0055219E">
        <w:rPr>
          <w:color w:val="222222"/>
          <w:shd w:val="clear" w:color="auto" w:fill="FFFFFF"/>
        </w:rPr>
        <w:t>THOMAS</w:t>
      </w:r>
      <w:r w:rsidRPr="0055219E">
        <w:rPr>
          <w:color w:val="222222"/>
          <w:shd w:val="clear" w:color="auto" w:fill="FFFFFF"/>
        </w:rPr>
        <w:t xml:space="preserve"> </w:t>
      </w:r>
    </w:p>
    <w:p w14:paraId="36648A0E" w14:textId="50847670" w:rsidR="00F76DAA" w:rsidRPr="0055219E" w:rsidRDefault="00F76DAA" w:rsidP="00F76DAA">
      <w:pPr>
        <w:rPr>
          <w:color w:val="222222"/>
          <w:shd w:val="clear" w:color="auto" w:fill="FFFFFF"/>
        </w:rPr>
      </w:pPr>
      <w:r w:rsidRPr="0055219E">
        <w:rPr>
          <w:color w:val="222222"/>
          <w:shd w:val="clear" w:color="auto" w:fill="FFFFFF"/>
        </w:rPr>
        <w:t xml:space="preserve">A poor player that struts and frets his hour upon the stage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CCE8B58" w14:textId="5FF69963" w:rsidR="00F76DAA" w:rsidRPr="0055219E" w:rsidRDefault="00F76DAA" w:rsidP="00F76DAA">
      <w:pPr>
        <w:rPr>
          <w:color w:val="222222"/>
          <w:shd w:val="clear" w:color="auto" w:fill="FFFFFF"/>
        </w:rPr>
      </w:pPr>
      <w:r w:rsidRPr="0055219E">
        <w:rPr>
          <w:color w:val="222222"/>
          <w:shd w:val="clear" w:color="auto" w:fill="FFFFFF"/>
        </w:rPr>
        <w:t xml:space="preserve">And is heard no more. Which reminds me — </w:t>
      </w:r>
      <w:r w:rsidR="00291AB7" w:rsidRPr="0055219E">
        <w:rPr>
          <w:color w:val="222222"/>
          <w:shd w:val="clear" w:color="auto" w:fill="FFFFFF"/>
        </w:rPr>
        <w:t xml:space="preserve">If we ever get a show together — </w:t>
      </w:r>
      <w:r w:rsidRPr="0055219E">
        <w:rPr>
          <w:color w:val="222222"/>
          <w:shd w:val="clear" w:color="auto" w:fill="FFFFFF"/>
        </w:rPr>
        <w:t xml:space="preserve">To work tech, you all need a black shirt and pants — </w:t>
      </w:r>
    </w:p>
    <w:p w14:paraId="60CCBE5A" w14:textId="77777777" w:rsidR="00F76DAA" w:rsidRPr="0055219E" w:rsidRDefault="00F76DAA" w:rsidP="00F76DAA">
      <w:pPr>
        <w:rPr>
          <w:color w:val="222222"/>
          <w:shd w:val="clear" w:color="auto" w:fill="FFFFFF"/>
        </w:rPr>
      </w:pPr>
    </w:p>
    <w:p w14:paraId="29AF721E" w14:textId="6CB5E426" w:rsidR="00F76DAA" w:rsidRPr="0055219E" w:rsidRDefault="00F76DAA" w:rsidP="00F76DAA">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DD280E4" w14:textId="12675BE3" w:rsidR="00F76DAA" w:rsidRPr="0055219E" w:rsidRDefault="00F76DAA" w:rsidP="00F76DAA">
      <w:pPr>
        <w:rPr>
          <w:color w:val="222222"/>
          <w:shd w:val="clear" w:color="auto" w:fill="FFFFFF"/>
        </w:rPr>
      </w:pPr>
      <w:r w:rsidRPr="0055219E">
        <w:rPr>
          <w:color w:val="222222"/>
          <w:shd w:val="clear" w:color="auto" w:fill="FFFFFF"/>
        </w:rPr>
        <w:t xml:space="preserve">It’s a theater thing. </w:t>
      </w:r>
    </w:p>
    <w:p w14:paraId="3D538BE9" w14:textId="77777777" w:rsidR="00F76DAA" w:rsidRPr="0055219E" w:rsidRDefault="00F76DAA" w:rsidP="00F76DAA">
      <w:pPr>
        <w:rPr>
          <w:color w:val="222222"/>
          <w:shd w:val="clear" w:color="auto" w:fill="FFFFFF"/>
        </w:rPr>
      </w:pPr>
    </w:p>
    <w:p w14:paraId="492B34CC" w14:textId="6460381F" w:rsidR="00F76DAA" w:rsidRPr="0055219E" w:rsidRDefault="00F76DAA" w:rsidP="00F76DA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91AB7" w:rsidRPr="0055219E">
        <w:rPr>
          <w:color w:val="222222"/>
          <w:shd w:val="clear" w:color="auto" w:fill="FFFFFF"/>
        </w:rPr>
        <w:t>WILL</w:t>
      </w:r>
    </w:p>
    <w:p w14:paraId="113A02AB" w14:textId="77777777" w:rsidR="00F76DAA" w:rsidRPr="0055219E" w:rsidRDefault="00F76DAA" w:rsidP="00F76DAA">
      <w:pPr>
        <w:rPr>
          <w:color w:val="222222"/>
          <w:shd w:val="clear" w:color="auto" w:fill="FFFFFF"/>
        </w:rPr>
      </w:pPr>
      <w:r w:rsidRPr="0055219E">
        <w:rPr>
          <w:color w:val="222222"/>
          <w:shd w:val="clear" w:color="auto" w:fill="FFFFFF"/>
        </w:rPr>
        <w:t xml:space="preserve">Maybe this is a good place for drums — Or the lute? </w:t>
      </w:r>
    </w:p>
    <w:p w14:paraId="7F28669B" w14:textId="77777777" w:rsidR="00F76DAA" w:rsidRPr="0055219E" w:rsidRDefault="00F76DAA" w:rsidP="00F76DAA">
      <w:pPr>
        <w:rPr>
          <w:color w:val="222222"/>
          <w:shd w:val="clear" w:color="auto" w:fill="FFFFFF"/>
        </w:rPr>
      </w:pPr>
    </w:p>
    <w:p w14:paraId="4BF54537" w14:textId="16AF20E2" w:rsidR="00F76DAA" w:rsidRPr="0055219E" w:rsidRDefault="00F76DAA" w:rsidP="00F76DA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F04C1D5" w14:textId="353258A7" w:rsidR="00F76DAA" w:rsidRPr="0055219E" w:rsidRDefault="003A1D89" w:rsidP="00F76DAA">
      <w:pPr>
        <w:rPr>
          <w:color w:val="222222"/>
          <w:shd w:val="clear" w:color="auto" w:fill="FFFFFF"/>
        </w:rPr>
      </w:pPr>
      <w:r w:rsidRPr="0055219E">
        <w:rPr>
          <w:color w:val="222222"/>
          <w:shd w:val="clear" w:color="auto" w:fill="FFFFFF"/>
        </w:rPr>
        <w:t xml:space="preserve">I stand upon my kingdom! </w:t>
      </w:r>
    </w:p>
    <w:p w14:paraId="5A55FC91" w14:textId="77777777" w:rsidR="00291AB7" w:rsidRPr="0055219E" w:rsidRDefault="00291AB7" w:rsidP="00F76DAA">
      <w:pPr>
        <w:rPr>
          <w:color w:val="222222"/>
          <w:shd w:val="clear" w:color="auto" w:fill="FFFFFF"/>
        </w:rPr>
      </w:pPr>
    </w:p>
    <w:p w14:paraId="579948E3" w14:textId="141846A2" w:rsidR="006B549E" w:rsidRPr="0055219E" w:rsidRDefault="00CA5791"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B549E" w:rsidRPr="0055219E">
        <w:rPr>
          <w:color w:val="222222"/>
          <w:shd w:val="clear" w:color="auto" w:fill="FFFFFF"/>
        </w:rPr>
        <w:t>THOMAS</w:t>
      </w:r>
    </w:p>
    <w:p w14:paraId="1D4C2534" w14:textId="409ACB60" w:rsidR="006B549E" w:rsidRPr="0055219E" w:rsidRDefault="00291AB7" w:rsidP="006B549E">
      <w:pPr>
        <w:rPr>
          <w:color w:val="222222"/>
          <w:shd w:val="clear" w:color="auto" w:fill="FFFFFF"/>
        </w:rPr>
      </w:pPr>
      <w:r w:rsidRPr="0055219E">
        <w:rPr>
          <w:color w:val="222222"/>
          <w:shd w:val="clear" w:color="auto" w:fill="FFFFFF"/>
        </w:rPr>
        <w:t xml:space="preserve">I know this convo’s taken some detours — But I’m stoked about </w:t>
      </w:r>
      <w:r w:rsidRPr="0055219E">
        <w:rPr>
          <w:i/>
          <w:color w:val="222222"/>
          <w:shd w:val="clear" w:color="auto" w:fill="FFFFFF"/>
        </w:rPr>
        <w:t>Richard the Second</w:t>
      </w:r>
      <w:r w:rsidRPr="0055219E">
        <w:rPr>
          <w:color w:val="222222"/>
          <w:shd w:val="clear" w:color="auto" w:fill="FFFFFF"/>
        </w:rPr>
        <w:t xml:space="preserve"> ‘cuz </w:t>
      </w:r>
      <w:r w:rsidR="006B549E" w:rsidRPr="0055219E">
        <w:rPr>
          <w:color w:val="222222"/>
          <w:shd w:val="clear" w:color="auto" w:fill="FFFFFF"/>
        </w:rPr>
        <w:t xml:space="preserve">I love jousting! </w:t>
      </w:r>
      <w:r w:rsidRPr="0055219E">
        <w:rPr>
          <w:color w:val="222222"/>
          <w:shd w:val="clear" w:color="auto" w:fill="FFFFFF"/>
        </w:rPr>
        <w:t xml:space="preserve">Did you hear that Gus? That means I </w:t>
      </w:r>
      <w:r w:rsidRPr="0055219E">
        <w:rPr>
          <w:i/>
          <w:color w:val="222222"/>
          <w:shd w:val="clear" w:color="auto" w:fill="FFFFFF"/>
        </w:rPr>
        <w:t>stab people from a horse</w:t>
      </w:r>
      <w:r w:rsidRPr="0055219E">
        <w:rPr>
          <w:color w:val="222222"/>
          <w:shd w:val="clear" w:color="auto" w:fill="FFFFFF"/>
        </w:rPr>
        <w:t>!</w:t>
      </w:r>
    </w:p>
    <w:p w14:paraId="51D5FE3D" w14:textId="77777777" w:rsidR="006B549E" w:rsidRPr="0055219E" w:rsidRDefault="006B549E" w:rsidP="006B549E">
      <w:pPr>
        <w:rPr>
          <w:color w:val="222222"/>
          <w:shd w:val="clear" w:color="auto" w:fill="FFFFFF"/>
        </w:rPr>
      </w:pPr>
    </w:p>
    <w:p w14:paraId="2DE9AA90" w14:textId="43F3A08D" w:rsidR="006B549E" w:rsidRPr="0055219E" w:rsidRDefault="00CA5791"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B549E" w:rsidRPr="0055219E">
        <w:rPr>
          <w:color w:val="222222"/>
          <w:shd w:val="clear" w:color="auto" w:fill="FFFFFF"/>
        </w:rPr>
        <w:t xml:space="preserve">RICHARD </w:t>
      </w:r>
      <w:r w:rsidR="006B549E" w:rsidRPr="0055219E">
        <w:rPr>
          <w:color w:val="222222"/>
          <w:shd w:val="clear" w:color="auto" w:fill="FFFFFF"/>
        </w:rPr>
        <w:br/>
        <w:t xml:space="preserve">There’s no jousting in </w:t>
      </w:r>
      <w:r w:rsidR="006B549E" w:rsidRPr="0055219E">
        <w:rPr>
          <w:i/>
          <w:color w:val="222222"/>
          <w:shd w:val="clear" w:color="auto" w:fill="FFFFFF"/>
        </w:rPr>
        <w:t>Richard the Second</w:t>
      </w:r>
      <w:r w:rsidR="006B549E" w:rsidRPr="0055219E">
        <w:rPr>
          <w:color w:val="222222"/>
          <w:shd w:val="clear" w:color="auto" w:fill="FFFFFF"/>
        </w:rPr>
        <w:t xml:space="preserve">! </w:t>
      </w:r>
      <w:r w:rsidR="00291AB7" w:rsidRPr="0055219E">
        <w:rPr>
          <w:color w:val="222222"/>
          <w:shd w:val="clear" w:color="auto" w:fill="FFFFFF"/>
        </w:rPr>
        <w:t xml:space="preserve">It’s about my brother Cuthbert at Dartmouth! </w:t>
      </w:r>
    </w:p>
    <w:p w14:paraId="66752BCF" w14:textId="77777777" w:rsidR="00CA5791" w:rsidRPr="0055219E" w:rsidRDefault="00CA5791" w:rsidP="006B549E">
      <w:pPr>
        <w:rPr>
          <w:color w:val="222222"/>
          <w:shd w:val="clear" w:color="auto" w:fill="FFFFFF"/>
        </w:rPr>
      </w:pPr>
    </w:p>
    <w:p w14:paraId="381E987D" w14:textId="545C42DE" w:rsidR="00CA5791" w:rsidRPr="0055219E" w:rsidRDefault="00CA5791"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0C53B122" w14:textId="2563125D" w:rsidR="00AB2D32" w:rsidRPr="0055219E" w:rsidRDefault="00CA5791" w:rsidP="00CA5791">
      <w:pPr>
        <w:rPr>
          <w:color w:val="222222"/>
          <w:shd w:val="clear" w:color="auto" w:fill="FFFFFF"/>
        </w:rPr>
      </w:pPr>
      <w:r w:rsidRPr="0055219E">
        <w:rPr>
          <w:color w:val="222222"/>
          <w:shd w:val="clear" w:color="auto" w:fill="FFFFFF"/>
        </w:rPr>
        <w:t xml:space="preserve">You’re so stupid! </w:t>
      </w:r>
      <w:r w:rsidRPr="0055219E">
        <w:rPr>
          <w:i/>
          <w:iCs/>
          <w:color w:val="222222"/>
          <w:shd w:val="clear" w:color="auto" w:fill="FFFFFF"/>
        </w:rPr>
        <w:t>King Richard II </w:t>
      </w:r>
      <w:r w:rsidRPr="0055219E">
        <w:rPr>
          <w:color w:val="222222"/>
          <w:shd w:val="clear" w:color="auto" w:fill="FFFFFF"/>
        </w:rPr>
        <w:t>begins with Henry Bolingbroke accusing the Duke of Norfolk, Mowbray</w:t>
      </w:r>
      <w:r w:rsidR="00AB2D32" w:rsidRPr="0055219E">
        <w:rPr>
          <w:color w:val="222222"/>
          <w:shd w:val="clear" w:color="auto" w:fill="FFFFFF"/>
        </w:rPr>
        <w:t>,</w:t>
      </w:r>
      <w:r w:rsidRPr="0055219E">
        <w:rPr>
          <w:color w:val="222222"/>
          <w:shd w:val="clear" w:color="auto" w:fill="FFFFFF"/>
        </w:rPr>
        <w:t xml:space="preserve"> for the Duke of Gloucester's death, the brother of King Richard II. Mowbray did not murder him. However </w:t>
      </w:r>
      <w:r w:rsidR="00AB2D32" w:rsidRPr="0055219E">
        <w:rPr>
          <w:color w:val="222222"/>
          <w:shd w:val="clear" w:color="auto" w:fill="FFFFFF"/>
        </w:rPr>
        <w:t xml:space="preserve">— </w:t>
      </w:r>
      <w:r w:rsidRPr="0055219E">
        <w:rPr>
          <w:color w:val="222222"/>
          <w:shd w:val="clear" w:color="auto" w:fill="FFFFFF"/>
        </w:rPr>
        <w:t xml:space="preserve">he does not reveal that King Richard II ordered this nor that he could have prevented Gloucester's death. </w:t>
      </w:r>
    </w:p>
    <w:p w14:paraId="1BE32649" w14:textId="77777777" w:rsidR="00AB2D32" w:rsidRPr="0055219E" w:rsidRDefault="00AB2D32" w:rsidP="00CA5791">
      <w:pPr>
        <w:rPr>
          <w:color w:val="222222"/>
          <w:shd w:val="clear" w:color="auto" w:fill="FFFFFF"/>
        </w:rPr>
      </w:pPr>
    </w:p>
    <w:p w14:paraId="74407238" w14:textId="19444374" w:rsidR="00AB2D32" w:rsidRPr="0055219E" w:rsidRDefault="00AB2D32"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64C43683" w14:textId="77777777" w:rsidR="0049015B" w:rsidRPr="0055219E" w:rsidRDefault="00AB2D32" w:rsidP="00CA5791">
      <w:pPr>
        <w:rPr>
          <w:color w:val="222222"/>
          <w:shd w:val="clear" w:color="auto" w:fill="FFFFFF"/>
        </w:rPr>
      </w:pPr>
      <w:r w:rsidRPr="0055219E">
        <w:rPr>
          <w:color w:val="222222"/>
          <w:shd w:val="clear" w:color="auto" w:fill="FFFFFF"/>
        </w:rPr>
        <w:t xml:space="preserve">That was rough. </w:t>
      </w:r>
    </w:p>
    <w:p w14:paraId="103BA2F1" w14:textId="77777777" w:rsidR="0049015B" w:rsidRPr="0055219E" w:rsidRDefault="0049015B" w:rsidP="00CA5791">
      <w:pPr>
        <w:rPr>
          <w:color w:val="222222"/>
          <w:shd w:val="clear" w:color="auto" w:fill="FFFFFF"/>
        </w:rPr>
      </w:pPr>
    </w:p>
    <w:p w14:paraId="5AE6B704" w14:textId="52EA84A4" w:rsidR="0049015B" w:rsidRPr="0055219E" w:rsidRDefault="0049015B"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71E0710" w14:textId="6007E885" w:rsidR="00AB2D32" w:rsidRPr="0055219E" w:rsidRDefault="00AB2D32" w:rsidP="00CA5791">
      <w:pPr>
        <w:rPr>
          <w:color w:val="222222"/>
          <w:shd w:val="clear" w:color="auto" w:fill="FFFFFF"/>
        </w:rPr>
      </w:pPr>
      <w:r w:rsidRPr="0055219E">
        <w:rPr>
          <w:color w:val="222222"/>
          <w:shd w:val="clear" w:color="auto" w:fill="FFFFFF"/>
        </w:rPr>
        <w:t xml:space="preserve">To the whiteboard? </w:t>
      </w:r>
    </w:p>
    <w:p w14:paraId="2695AD3D" w14:textId="77777777" w:rsidR="00AB2D32" w:rsidRPr="0055219E" w:rsidRDefault="00AB2D32" w:rsidP="00CA5791">
      <w:pPr>
        <w:rPr>
          <w:color w:val="222222"/>
          <w:shd w:val="clear" w:color="auto" w:fill="FFFFFF"/>
        </w:rPr>
      </w:pPr>
    </w:p>
    <w:p w14:paraId="5723D114" w14:textId="70FE8AE3" w:rsidR="00AB2D32" w:rsidRPr="0055219E" w:rsidRDefault="00AB2D32"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5DF5A66" w14:textId="12E63722" w:rsidR="00AB2D32" w:rsidRPr="0055219E" w:rsidRDefault="00AB2D32" w:rsidP="00CA5791">
      <w:pPr>
        <w:rPr>
          <w:color w:val="222222"/>
          <w:shd w:val="clear" w:color="auto" w:fill="FFFFFF"/>
        </w:rPr>
      </w:pPr>
      <w:r w:rsidRPr="0055219E">
        <w:rPr>
          <w:color w:val="222222"/>
          <w:shd w:val="clear" w:color="auto" w:fill="FFFFFF"/>
        </w:rPr>
        <w:t>Again — for the visual learners! (</w:t>
      </w:r>
      <w:r w:rsidRPr="0055219E">
        <w:rPr>
          <w:i/>
          <w:color w:val="222222"/>
          <w:shd w:val="clear" w:color="auto" w:fill="FFFFFF"/>
        </w:rPr>
        <w:t>She draws</w:t>
      </w:r>
      <w:r w:rsidRPr="0055219E">
        <w:rPr>
          <w:color w:val="222222"/>
          <w:shd w:val="clear" w:color="auto" w:fill="FFFFFF"/>
        </w:rPr>
        <w:t>.) Henry Bolingbroke accuses Duke of Norfolk — Mowbray, right? — Of killing Richard’s brother, the Duke of Gloucester —</w:t>
      </w:r>
    </w:p>
    <w:p w14:paraId="02CDDC83" w14:textId="77777777" w:rsidR="00AB2D32" w:rsidRPr="0055219E" w:rsidRDefault="00AB2D32" w:rsidP="00CA5791">
      <w:pPr>
        <w:rPr>
          <w:color w:val="222222"/>
          <w:shd w:val="clear" w:color="auto" w:fill="FFFFFF"/>
        </w:rPr>
      </w:pPr>
    </w:p>
    <w:p w14:paraId="13DEED59" w14:textId="5DE1E44A" w:rsidR="00AB2D32" w:rsidRPr="0055219E" w:rsidRDefault="00AB2D32"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A4420DB" w14:textId="1AB8937A" w:rsidR="00AB2D32" w:rsidRPr="0055219E" w:rsidRDefault="00AB2D32" w:rsidP="00CA5791">
      <w:pPr>
        <w:rPr>
          <w:color w:val="222222"/>
          <w:shd w:val="clear" w:color="auto" w:fill="FFFFFF"/>
        </w:rPr>
      </w:pPr>
      <w:r w:rsidRPr="0055219E">
        <w:rPr>
          <w:color w:val="222222"/>
          <w:shd w:val="clear" w:color="auto" w:fill="FFFFFF"/>
        </w:rPr>
        <w:t>I have a cousin in Gl</w:t>
      </w:r>
      <w:r w:rsidR="00291AB7" w:rsidRPr="0055219E">
        <w:rPr>
          <w:color w:val="222222"/>
          <w:shd w:val="clear" w:color="auto" w:fill="FFFFFF"/>
        </w:rPr>
        <w:t>ucose</w:t>
      </w:r>
      <w:r w:rsidRPr="0055219E">
        <w:rPr>
          <w:color w:val="222222"/>
          <w:shd w:val="clear" w:color="auto" w:fill="FFFFFF"/>
        </w:rPr>
        <w:t xml:space="preserve"> — </w:t>
      </w:r>
    </w:p>
    <w:p w14:paraId="4900231A" w14:textId="77777777" w:rsidR="00AB2D32" w:rsidRPr="0055219E" w:rsidRDefault="00AB2D32" w:rsidP="00CA5791">
      <w:pPr>
        <w:rPr>
          <w:color w:val="222222"/>
          <w:shd w:val="clear" w:color="auto" w:fill="FFFFFF"/>
        </w:rPr>
      </w:pPr>
    </w:p>
    <w:p w14:paraId="254F6713" w14:textId="0D0276A2" w:rsidR="00AB2D32" w:rsidRPr="0055219E" w:rsidRDefault="00AB2D32"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870FE5E" w14:textId="26D6B6B1" w:rsidR="00CA5791" w:rsidRPr="0055219E" w:rsidRDefault="00AB2D32" w:rsidP="00CA5791">
      <w:pPr>
        <w:rPr>
          <w:i/>
          <w:color w:val="222222"/>
          <w:shd w:val="clear" w:color="auto" w:fill="FFFFFF"/>
        </w:rPr>
      </w:pPr>
      <w:r w:rsidRPr="0055219E">
        <w:rPr>
          <w:color w:val="222222"/>
          <w:shd w:val="clear" w:color="auto" w:fill="FFFFFF"/>
        </w:rPr>
        <w:t>(</w:t>
      </w:r>
      <w:r w:rsidRPr="0055219E">
        <w:rPr>
          <w:i/>
          <w:color w:val="222222"/>
          <w:shd w:val="clear" w:color="auto" w:fill="FFFFFF"/>
        </w:rPr>
        <w:t>Still drawing</w:t>
      </w:r>
      <w:r w:rsidRPr="0055219E">
        <w:rPr>
          <w:color w:val="222222"/>
          <w:shd w:val="clear" w:color="auto" w:fill="FFFFFF"/>
        </w:rPr>
        <w:t>.) But Richard ordered the murder!  And to settle the dispute — Richard</w:t>
      </w:r>
      <w:r w:rsidR="00CA5791" w:rsidRPr="0055219E">
        <w:rPr>
          <w:color w:val="222222"/>
          <w:shd w:val="clear" w:color="auto" w:fill="FFFFFF"/>
        </w:rPr>
        <w:t xml:space="preserve"> decides </w:t>
      </w:r>
      <w:r w:rsidR="0049015B" w:rsidRPr="0055219E">
        <w:rPr>
          <w:color w:val="222222"/>
          <w:shd w:val="clear" w:color="auto" w:fill="FFFFFF"/>
        </w:rPr>
        <w:t xml:space="preserve">to </w:t>
      </w:r>
      <w:r w:rsidR="0049015B" w:rsidRPr="0055219E">
        <w:rPr>
          <w:i/>
          <w:color w:val="222222"/>
          <w:shd w:val="clear" w:color="auto" w:fill="FFFFFF"/>
        </w:rPr>
        <w:t>let them</w:t>
      </w:r>
      <w:r w:rsidR="00CA5791" w:rsidRPr="0055219E">
        <w:rPr>
          <w:i/>
          <w:color w:val="222222"/>
          <w:shd w:val="clear" w:color="auto" w:fill="FFFFFF"/>
        </w:rPr>
        <w:t xml:space="preserve"> jous</w:t>
      </w:r>
      <w:r w:rsidRPr="0055219E">
        <w:rPr>
          <w:i/>
          <w:color w:val="222222"/>
          <w:shd w:val="clear" w:color="auto" w:fill="FFFFFF"/>
        </w:rPr>
        <w:t>t</w:t>
      </w:r>
      <w:r w:rsidRPr="0055219E">
        <w:rPr>
          <w:color w:val="222222"/>
          <w:shd w:val="clear" w:color="auto" w:fill="FFFFFF"/>
        </w:rPr>
        <w:t>!</w:t>
      </w:r>
    </w:p>
    <w:p w14:paraId="328DE6B7" w14:textId="77777777" w:rsidR="00AB2D32" w:rsidRPr="0055219E" w:rsidRDefault="00AB2D32" w:rsidP="00CA5791">
      <w:pPr>
        <w:rPr>
          <w:i/>
          <w:color w:val="222222"/>
          <w:shd w:val="clear" w:color="auto" w:fill="FFFFFF"/>
        </w:rPr>
      </w:pPr>
    </w:p>
    <w:p w14:paraId="08D8C75C" w14:textId="27917ABC" w:rsidR="00AB2D32" w:rsidRPr="0055219E" w:rsidRDefault="00AB2D32"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F64D5D5" w14:textId="131E3C91" w:rsidR="00AB2D32" w:rsidRPr="0055219E" w:rsidRDefault="00AB2D32" w:rsidP="00CA5791">
      <w:pPr>
        <w:rPr>
          <w:color w:val="222222"/>
          <w:shd w:val="clear" w:color="auto" w:fill="FFFFFF"/>
        </w:rPr>
      </w:pPr>
      <w:r w:rsidRPr="0055219E">
        <w:rPr>
          <w:color w:val="222222"/>
          <w:shd w:val="clear" w:color="auto" w:fill="FFFFFF"/>
        </w:rPr>
        <w:t xml:space="preserve">How are we going to show jousting onstage? </w:t>
      </w:r>
    </w:p>
    <w:p w14:paraId="483AC07B" w14:textId="77777777" w:rsidR="00AB2D32" w:rsidRPr="0055219E" w:rsidRDefault="00AB2D32" w:rsidP="00CA5791">
      <w:pPr>
        <w:rPr>
          <w:color w:val="222222"/>
          <w:shd w:val="clear" w:color="auto" w:fill="FFFFFF"/>
        </w:rPr>
      </w:pPr>
    </w:p>
    <w:p w14:paraId="10F713EA" w14:textId="02AA0C73" w:rsidR="00AB2D32" w:rsidRPr="0055219E" w:rsidRDefault="00AB2D32" w:rsidP="00CA5791">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34FE3E0" w14:textId="77777777" w:rsidR="00C24989" w:rsidRPr="0055219E" w:rsidRDefault="00AB2D32" w:rsidP="006B549E">
      <w:pPr>
        <w:rPr>
          <w:color w:val="222222"/>
          <w:shd w:val="clear" w:color="auto" w:fill="FFFFFF"/>
        </w:rPr>
      </w:pPr>
      <w:r w:rsidRPr="0055219E">
        <w:rPr>
          <w:color w:val="222222"/>
          <w:shd w:val="clear" w:color="auto" w:fill="FFFFFF"/>
        </w:rPr>
        <w:t xml:space="preserve">I will joust any man who stands in the way of my directing! </w:t>
      </w:r>
    </w:p>
    <w:p w14:paraId="2FA4B4C1" w14:textId="211E8306" w:rsidR="00AB2D32" w:rsidRPr="0055219E" w:rsidRDefault="00AB2D32" w:rsidP="00C24989">
      <w:pPr>
        <w:ind w:left="720"/>
        <w:rPr>
          <w:color w:val="222222"/>
          <w:shd w:val="clear" w:color="auto" w:fill="FFFFFF"/>
        </w:rPr>
      </w:pPr>
      <w:r w:rsidRPr="0055219E">
        <w:rPr>
          <w:color w:val="222222"/>
          <w:shd w:val="clear" w:color="auto" w:fill="FFFFFF"/>
        </w:rPr>
        <w:br/>
      </w:r>
      <w:r w:rsidR="00C24989" w:rsidRPr="0055219E">
        <w:rPr>
          <w:color w:val="222222"/>
          <w:shd w:val="clear" w:color="auto" w:fill="FFFFFF"/>
        </w:rPr>
        <w:tab/>
      </w:r>
      <w:r w:rsidR="00C24989" w:rsidRPr="0055219E">
        <w:rPr>
          <w:color w:val="222222"/>
          <w:shd w:val="clear" w:color="auto" w:fill="FFFFFF"/>
        </w:rPr>
        <w:tab/>
      </w:r>
      <w:r w:rsidR="00C24989" w:rsidRPr="0055219E">
        <w:rPr>
          <w:color w:val="222222"/>
          <w:shd w:val="clear" w:color="auto" w:fill="FFFFFF"/>
        </w:rPr>
        <w:tab/>
      </w:r>
      <w:r w:rsidR="00C24989" w:rsidRPr="0055219E">
        <w:rPr>
          <w:color w:val="222222"/>
          <w:shd w:val="clear" w:color="auto" w:fill="FFFFFF"/>
        </w:rPr>
        <w:tab/>
      </w:r>
      <w:r w:rsidRPr="0055219E">
        <w:rPr>
          <w:color w:val="222222"/>
          <w:shd w:val="clear" w:color="auto" w:fill="FFFFFF"/>
        </w:rPr>
        <w:t>LIZ</w:t>
      </w:r>
    </w:p>
    <w:p w14:paraId="77000A87" w14:textId="6FE07E57" w:rsidR="00E05C69" w:rsidRPr="0055219E" w:rsidRDefault="0049015B" w:rsidP="006B549E">
      <w:pPr>
        <w:rPr>
          <w:color w:val="222222"/>
          <w:shd w:val="clear" w:color="auto" w:fill="FFFFFF"/>
        </w:rPr>
      </w:pPr>
      <w:r w:rsidRPr="0055219E">
        <w:rPr>
          <w:color w:val="222222"/>
          <w:shd w:val="clear" w:color="auto" w:fill="FFFFFF"/>
        </w:rPr>
        <w:lastRenderedPageBreak/>
        <w:t>(</w:t>
      </w:r>
      <w:r w:rsidRPr="0055219E">
        <w:rPr>
          <w:i/>
          <w:color w:val="222222"/>
          <w:shd w:val="clear" w:color="auto" w:fill="FFFFFF"/>
        </w:rPr>
        <w:t>Putting on her purple cloak and her Elizabethan collar</w:t>
      </w:r>
      <w:r w:rsidR="00291AB7" w:rsidRPr="0055219E">
        <w:rPr>
          <w:color w:val="222222"/>
          <w:shd w:val="clear" w:color="auto" w:fill="FFFFFF"/>
        </w:rPr>
        <w:t>.) Only we</w:t>
      </w:r>
      <w:r w:rsidRPr="0055219E">
        <w:rPr>
          <w:color w:val="222222"/>
          <w:shd w:val="clear" w:color="auto" w:fill="FFFFFF"/>
        </w:rPr>
        <w:t xml:space="preserve"> wear that! </w:t>
      </w:r>
      <w:r w:rsidR="00E05C69" w:rsidRPr="0055219E">
        <w:rPr>
          <w:color w:val="222222"/>
          <w:shd w:val="clear" w:color="auto" w:fill="FFFFFF"/>
        </w:rPr>
        <w:t>(</w:t>
      </w:r>
      <w:r w:rsidR="00E05C69" w:rsidRPr="0055219E">
        <w:rPr>
          <w:i/>
          <w:color w:val="222222"/>
          <w:shd w:val="clear" w:color="auto" w:fill="FFFFFF"/>
        </w:rPr>
        <w:t>Drawing.</w:t>
      </w:r>
      <w:r w:rsidR="00E05C69" w:rsidRPr="0055219E">
        <w:rPr>
          <w:color w:val="222222"/>
          <w:shd w:val="clear" w:color="auto" w:fill="FFFFFF"/>
        </w:rPr>
        <w:t xml:space="preserve">) Richard decides later that Henry B and Mowbray </w:t>
      </w:r>
      <w:r w:rsidR="00AB2D32" w:rsidRPr="0055219E">
        <w:rPr>
          <w:color w:val="222222"/>
          <w:shd w:val="clear" w:color="auto" w:fill="FFFFFF"/>
        </w:rPr>
        <w:t xml:space="preserve">shall both be banished </w:t>
      </w:r>
      <w:r w:rsidR="00E05C69" w:rsidRPr="0055219E">
        <w:rPr>
          <w:color w:val="222222"/>
          <w:shd w:val="clear" w:color="auto" w:fill="FFFFFF"/>
        </w:rPr>
        <w:t xml:space="preserve">— </w:t>
      </w:r>
    </w:p>
    <w:p w14:paraId="1F8DF108" w14:textId="77777777" w:rsidR="00E05C69" w:rsidRPr="0055219E" w:rsidRDefault="00E05C69" w:rsidP="006B549E">
      <w:pPr>
        <w:rPr>
          <w:color w:val="222222"/>
          <w:shd w:val="clear" w:color="auto" w:fill="FFFFFF"/>
        </w:rPr>
      </w:pPr>
    </w:p>
    <w:p w14:paraId="2364952D" w14:textId="5DC6163C" w:rsidR="00E05C69" w:rsidRPr="0055219E" w:rsidRDefault="00E05C69"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r w:rsidR="00C24989" w:rsidRPr="0055219E">
        <w:rPr>
          <w:color w:val="222222"/>
          <w:shd w:val="clear" w:color="auto" w:fill="FFFFFF"/>
        </w:rPr>
        <w:t xml:space="preserve"> </w:t>
      </w:r>
    </w:p>
    <w:p w14:paraId="0F0D0B83" w14:textId="2A9542B7" w:rsidR="00E05C69" w:rsidRPr="0055219E" w:rsidRDefault="00C24989" w:rsidP="006B549E">
      <w:pPr>
        <w:rPr>
          <w:color w:val="222222"/>
          <w:shd w:val="clear" w:color="auto" w:fill="FFFFFF"/>
        </w:rPr>
      </w:pPr>
      <w:r w:rsidRPr="0055219E">
        <w:rPr>
          <w:color w:val="222222"/>
          <w:shd w:val="clear" w:color="auto" w:fill="FFFFFF"/>
        </w:rPr>
        <w:t>(</w:t>
      </w:r>
      <w:r w:rsidRPr="0055219E">
        <w:rPr>
          <w:i/>
          <w:color w:val="222222"/>
          <w:shd w:val="clear" w:color="auto" w:fill="FFFFFF"/>
        </w:rPr>
        <w:t>Re-enters</w:t>
      </w:r>
      <w:r w:rsidRPr="0055219E">
        <w:rPr>
          <w:color w:val="222222"/>
          <w:shd w:val="clear" w:color="auto" w:fill="FFFFFF"/>
        </w:rPr>
        <w:t xml:space="preserve">.) </w:t>
      </w:r>
      <w:r w:rsidR="00E2726C" w:rsidRPr="0055219E">
        <w:rPr>
          <w:color w:val="222222"/>
          <w:shd w:val="clear" w:color="auto" w:fill="FFFFFF"/>
        </w:rPr>
        <w:t xml:space="preserve">Banishment is rock &amp; roll! </w:t>
      </w:r>
      <w:r w:rsidR="00E05C69" w:rsidRPr="0055219E">
        <w:rPr>
          <w:color w:val="222222"/>
          <w:shd w:val="clear" w:color="auto" w:fill="FFFFFF"/>
        </w:rPr>
        <w:t xml:space="preserve"> </w:t>
      </w:r>
    </w:p>
    <w:p w14:paraId="4DE4F335" w14:textId="77777777" w:rsidR="00E05C69" w:rsidRPr="0055219E" w:rsidRDefault="00E05C69" w:rsidP="006B549E">
      <w:pPr>
        <w:rPr>
          <w:color w:val="222222"/>
          <w:shd w:val="clear" w:color="auto" w:fill="FFFFFF"/>
        </w:rPr>
      </w:pPr>
    </w:p>
    <w:p w14:paraId="635313AA" w14:textId="281C251D" w:rsidR="00E05C69" w:rsidRPr="0055219E" w:rsidRDefault="00E05C69"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AC8809B" w14:textId="77777777" w:rsidR="00E05C69" w:rsidRPr="0055219E" w:rsidRDefault="00E05C69" w:rsidP="006B549E">
      <w:pPr>
        <w:rPr>
          <w:color w:val="222222"/>
          <w:shd w:val="clear" w:color="auto" w:fill="FFFFFF"/>
        </w:rPr>
      </w:pPr>
      <w:r w:rsidRPr="0055219E">
        <w:rPr>
          <w:color w:val="222222"/>
          <w:shd w:val="clear" w:color="auto" w:fill="FFFFFF"/>
        </w:rPr>
        <w:t>(</w:t>
      </w:r>
      <w:r w:rsidRPr="0055219E">
        <w:rPr>
          <w:i/>
          <w:color w:val="222222"/>
          <w:shd w:val="clear" w:color="auto" w:fill="FFFFFF"/>
        </w:rPr>
        <w:t>To LIZ</w:t>
      </w:r>
      <w:r w:rsidRPr="0055219E">
        <w:rPr>
          <w:color w:val="222222"/>
          <w:shd w:val="clear" w:color="auto" w:fill="FFFFFF"/>
        </w:rPr>
        <w:t>) You! Away for life! (</w:t>
      </w:r>
      <w:r w:rsidRPr="0055219E">
        <w:rPr>
          <w:i/>
          <w:color w:val="222222"/>
          <w:shd w:val="clear" w:color="auto" w:fill="FFFFFF"/>
        </w:rPr>
        <w:t>To WILL</w:t>
      </w:r>
      <w:r w:rsidRPr="0055219E">
        <w:rPr>
          <w:color w:val="222222"/>
          <w:shd w:val="clear" w:color="auto" w:fill="FFFFFF"/>
        </w:rPr>
        <w:t>.) You — for five years!</w:t>
      </w:r>
    </w:p>
    <w:p w14:paraId="22FAC5FC" w14:textId="77777777" w:rsidR="00E05C69" w:rsidRPr="0055219E" w:rsidRDefault="00E05C69" w:rsidP="006B549E">
      <w:pPr>
        <w:rPr>
          <w:color w:val="222222"/>
          <w:shd w:val="clear" w:color="auto" w:fill="FFFFFF"/>
        </w:rPr>
      </w:pPr>
    </w:p>
    <w:p w14:paraId="1056F4DD" w14:textId="062E0463" w:rsidR="00E05C69" w:rsidRPr="0055219E" w:rsidRDefault="00E05C69"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32284B74" w14:textId="125BBAC2" w:rsidR="00E05C69" w:rsidRPr="0055219E" w:rsidRDefault="00E05C69" w:rsidP="006B549E">
      <w:pPr>
        <w:rPr>
          <w:color w:val="222222"/>
          <w:shd w:val="clear" w:color="auto" w:fill="FFFFFF"/>
        </w:rPr>
      </w:pPr>
      <w:r w:rsidRPr="0055219E">
        <w:rPr>
          <w:color w:val="222222"/>
          <w:shd w:val="clear" w:color="auto" w:fill="FFFFFF"/>
        </w:rPr>
        <w:t>Mowbray</w:t>
      </w:r>
      <w:r w:rsidR="00AB2D32" w:rsidRPr="0055219E">
        <w:rPr>
          <w:color w:val="222222"/>
          <w:shd w:val="clear" w:color="auto" w:fill="FFFFFF"/>
        </w:rPr>
        <w:t xml:space="preserve"> predicts </w:t>
      </w:r>
      <w:r w:rsidRPr="0055219E">
        <w:rPr>
          <w:color w:val="222222"/>
          <w:shd w:val="clear" w:color="auto" w:fill="FFFFFF"/>
        </w:rPr>
        <w:t>Henry B’s</w:t>
      </w:r>
      <w:r w:rsidR="00AB2D32" w:rsidRPr="0055219E">
        <w:rPr>
          <w:color w:val="222222"/>
          <w:shd w:val="clear" w:color="auto" w:fill="FFFFFF"/>
        </w:rPr>
        <w:t xml:space="preserve"> return </w:t>
      </w:r>
      <w:r w:rsidR="00291AB7" w:rsidRPr="0055219E">
        <w:rPr>
          <w:color w:val="222222"/>
          <w:shd w:val="clear" w:color="auto" w:fill="FFFFFF"/>
        </w:rPr>
        <w:t xml:space="preserve">— </w:t>
      </w:r>
      <w:r w:rsidR="00AB2D32" w:rsidRPr="0055219E">
        <w:rPr>
          <w:color w:val="222222"/>
          <w:shd w:val="clear" w:color="auto" w:fill="FFFFFF"/>
        </w:rPr>
        <w:t>and his</w:t>
      </w:r>
      <w:r w:rsidR="0049015B" w:rsidRPr="0055219E">
        <w:rPr>
          <w:color w:val="222222"/>
          <w:shd w:val="clear" w:color="auto" w:fill="FFFFFF"/>
        </w:rPr>
        <w:t xml:space="preserve"> hand in Richard</w:t>
      </w:r>
      <w:r w:rsidRPr="0055219E">
        <w:rPr>
          <w:color w:val="222222"/>
          <w:shd w:val="clear" w:color="auto" w:fill="FFFFFF"/>
        </w:rPr>
        <w:t xml:space="preserve">'s downfall — </w:t>
      </w:r>
    </w:p>
    <w:p w14:paraId="0745489E" w14:textId="77777777" w:rsidR="00E05C69" w:rsidRPr="0055219E" w:rsidRDefault="00E05C69" w:rsidP="006B549E">
      <w:pPr>
        <w:rPr>
          <w:color w:val="222222"/>
          <w:shd w:val="clear" w:color="auto" w:fill="FFFFFF"/>
        </w:rPr>
      </w:pPr>
    </w:p>
    <w:p w14:paraId="07FF9983" w14:textId="0F1A1CDC" w:rsidR="00E05C69" w:rsidRPr="0055219E" w:rsidRDefault="00E05C69"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CA69B81" w14:textId="64184E5C" w:rsidR="00E05C69" w:rsidRPr="0055219E" w:rsidRDefault="00E05C69" w:rsidP="006B549E">
      <w:pPr>
        <w:rPr>
          <w:color w:val="222222"/>
          <w:shd w:val="clear" w:color="auto" w:fill="FFFFFF"/>
        </w:rPr>
      </w:pPr>
      <w:r w:rsidRPr="0055219E">
        <w:rPr>
          <w:color w:val="222222"/>
          <w:shd w:val="clear" w:color="auto" w:fill="FFFFFF"/>
        </w:rPr>
        <w:t xml:space="preserve">I am you liege! </w:t>
      </w:r>
      <w:r w:rsidR="00291AB7" w:rsidRPr="0055219E">
        <w:rPr>
          <w:color w:val="222222"/>
          <w:shd w:val="clear" w:color="auto" w:fill="FFFFFF"/>
        </w:rPr>
        <w:t xml:space="preserve">We — Royal We — We are — </w:t>
      </w:r>
    </w:p>
    <w:p w14:paraId="4B5C5414" w14:textId="77777777" w:rsidR="00E05C69" w:rsidRPr="0055219E" w:rsidRDefault="00E05C69" w:rsidP="006B549E">
      <w:pPr>
        <w:rPr>
          <w:color w:val="222222"/>
          <w:shd w:val="clear" w:color="auto" w:fill="FFFFFF"/>
        </w:rPr>
      </w:pPr>
    </w:p>
    <w:p w14:paraId="30126366" w14:textId="0EF9B1CC" w:rsidR="00E05C69" w:rsidRPr="0055219E" w:rsidRDefault="00E05C69"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37E90C80" w14:textId="0F1F0EF2" w:rsidR="00E05C69" w:rsidRPr="0055219E" w:rsidRDefault="0049015B" w:rsidP="006B549E">
      <w:pPr>
        <w:rPr>
          <w:color w:val="222222"/>
          <w:shd w:val="clear" w:color="auto" w:fill="FFFFFF"/>
        </w:rPr>
      </w:pPr>
      <w:r w:rsidRPr="0055219E">
        <w:rPr>
          <w:color w:val="222222"/>
          <w:shd w:val="clear" w:color="auto" w:fill="FFFFFF"/>
        </w:rPr>
        <w:t>Henry B</w:t>
      </w:r>
      <w:r w:rsidR="00AB2D32" w:rsidRPr="0055219E">
        <w:rPr>
          <w:color w:val="222222"/>
          <w:shd w:val="clear" w:color="auto" w:fill="FFFFFF"/>
        </w:rPr>
        <w:t xml:space="preserve">'s father soon dies from sorrow at his son's </w:t>
      </w:r>
      <w:r w:rsidR="00230BE7" w:rsidRPr="0055219E">
        <w:rPr>
          <w:color w:val="222222"/>
          <w:shd w:val="clear" w:color="auto" w:fill="FFFFFF"/>
        </w:rPr>
        <w:t>exile</w:t>
      </w:r>
      <w:r w:rsidR="00E05C69" w:rsidRPr="0055219E">
        <w:rPr>
          <w:color w:val="222222"/>
          <w:shd w:val="clear" w:color="auto" w:fill="FFFFFF"/>
        </w:rPr>
        <w:t xml:space="preserve"> — </w:t>
      </w:r>
    </w:p>
    <w:p w14:paraId="1AD7FC6A" w14:textId="77777777" w:rsidR="00E05C69" w:rsidRPr="0055219E" w:rsidRDefault="00E05C69" w:rsidP="006B549E">
      <w:pPr>
        <w:rPr>
          <w:color w:val="222222"/>
          <w:shd w:val="clear" w:color="auto" w:fill="FFFFFF"/>
        </w:rPr>
      </w:pPr>
    </w:p>
    <w:p w14:paraId="6AFB3457" w14:textId="4CA1EAB6" w:rsidR="00E05C69" w:rsidRPr="0055219E" w:rsidRDefault="00E05C69"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A0817DE" w14:textId="77777777" w:rsidR="0049015B" w:rsidRPr="0055219E" w:rsidRDefault="00E05C69" w:rsidP="006B549E">
      <w:pPr>
        <w:rPr>
          <w:color w:val="222222"/>
          <w:shd w:val="clear" w:color="auto" w:fill="FFFFFF"/>
        </w:rPr>
      </w:pPr>
      <w:r w:rsidRPr="0055219E">
        <w:rPr>
          <w:color w:val="222222"/>
          <w:shd w:val="clear" w:color="auto" w:fill="FFFFFF"/>
        </w:rPr>
        <w:t>We’re wasting time! I’ve seized Henry’s</w:t>
      </w:r>
      <w:r w:rsidR="00AB2D32" w:rsidRPr="0055219E">
        <w:rPr>
          <w:color w:val="222222"/>
          <w:shd w:val="clear" w:color="auto" w:fill="FFFFFF"/>
        </w:rPr>
        <w:t xml:space="preserve"> estate </w:t>
      </w:r>
      <w:r w:rsidRPr="0055219E">
        <w:rPr>
          <w:color w:val="222222"/>
          <w:shd w:val="clear" w:color="auto" w:fill="FFFFFF"/>
        </w:rPr>
        <w:t xml:space="preserve">— </w:t>
      </w:r>
    </w:p>
    <w:p w14:paraId="2547C67B" w14:textId="77777777" w:rsidR="0049015B" w:rsidRPr="0055219E" w:rsidRDefault="0049015B" w:rsidP="006B549E">
      <w:pPr>
        <w:rPr>
          <w:color w:val="222222"/>
          <w:shd w:val="clear" w:color="auto" w:fill="FFFFFF"/>
        </w:rPr>
      </w:pPr>
    </w:p>
    <w:p w14:paraId="4D9628BC" w14:textId="06BFD458" w:rsidR="0049015B" w:rsidRPr="0055219E" w:rsidRDefault="0049015B"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0642E34" w14:textId="77777777" w:rsidR="0049015B" w:rsidRPr="0055219E" w:rsidRDefault="0049015B" w:rsidP="006B549E">
      <w:pPr>
        <w:rPr>
          <w:color w:val="222222"/>
          <w:shd w:val="clear" w:color="auto" w:fill="FFFFFF"/>
        </w:rPr>
      </w:pPr>
      <w:r w:rsidRPr="0055219E">
        <w:rPr>
          <w:color w:val="222222"/>
          <w:shd w:val="clear" w:color="auto" w:fill="FFFFFF"/>
        </w:rPr>
        <w:t xml:space="preserve">I will cut you — </w:t>
      </w:r>
    </w:p>
    <w:p w14:paraId="223B142E" w14:textId="77777777" w:rsidR="007551E4" w:rsidRPr="0055219E" w:rsidRDefault="007551E4" w:rsidP="006B549E">
      <w:pPr>
        <w:rPr>
          <w:color w:val="222222"/>
          <w:shd w:val="clear" w:color="auto" w:fill="FFFFFF"/>
        </w:rPr>
      </w:pPr>
    </w:p>
    <w:p w14:paraId="491BDEBC" w14:textId="510DCB4D" w:rsidR="007551E4" w:rsidRPr="0055219E" w:rsidRDefault="00291AB7"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551E4" w:rsidRPr="0055219E">
        <w:rPr>
          <w:color w:val="222222"/>
          <w:shd w:val="clear" w:color="auto" w:fill="FFFFFF"/>
        </w:rPr>
        <w:t>RICHARD</w:t>
      </w:r>
    </w:p>
    <w:p w14:paraId="4D3C9E20" w14:textId="77777777" w:rsidR="007551E4" w:rsidRPr="0055219E" w:rsidRDefault="007551E4" w:rsidP="007551E4">
      <w:pPr>
        <w:rPr>
          <w:color w:val="222222"/>
          <w:shd w:val="clear" w:color="auto" w:fill="FFFFFF"/>
        </w:rPr>
      </w:pPr>
      <w:r w:rsidRPr="0055219E">
        <w:rPr>
          <w:color w:val="222222"/>
          <w:shd w:val="clear" w:color="auto" w:fill="FFFFFF"/>
        </w:rPr>
        <w:t>We are Richard the Second! The first was our dad!</w:t>
      </w:r>
    </w:p>
    <w:p w14:paraId="298B0493" w14:textId="77777777" w:rsidR="007551E4" w:rsidRPr="0055219E" w:rsidRDefault="007551E4" w:rsidP="007551E4">
      <w:pPr>
        <w:rPr>
          <w:color w:val="222222"/>
          <w:shd w:val="clear" w:color="auto" w:fill="FFFFFF"/>
        </w:rPr>
      </w:pPr>
    </w:p>
    <w:p w14:paraId="553B31CD"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AF25A5D" w14:textId="5BCD5016" w:rsidR="007551E4" w:rsidRPr="0055219E" w:rsidRDefault="007551E4" w:rsidP="007551E4">
      <w:pPr>
        <w:rPr>
          <w:color w:val="222222"/>
          <w:shd w:val="clear" w:color="auto" w:fill="FFFFFF"/>
        </w:rPr>
      </w:pPr>
      <w:r w:rsidRPr="0055219E">
        <w:rPr>
          <w:color w:val="222222"/>
          <w:shd w:val="clear" w:color="auto" w:fill="FFFFFF"/>
        </w:rPr>
        <w:t xml:space="preserve">This meeting is guttered — </w:t>
      </w:r>
      <w:r w:rsidR="00230BE7" w:rsidRPr="0055219E">
        <w:rPr>
          <w:color w:val="222222"/>
          <w:shd w:val="clear" w:color="auto" w:fill="FFFFFF"/>
        </w:rPr>
        <w:t xml:space="preserve">This play’s a ruin. </w:t>
      </w:r>
      <w:r w:rsidR="00291AB7" w:rsidRPr="0055219E">
        <w:rPr>
          <w:color w:val="222222"/>
          <w:shd w:val="clear" w:color="auto" w:fill="FFFFFF"/>
        </w:rPr>
        <w:t xml:space="preserve">We’ve done it. </w:t>
      </w:r>
      <w:r w:rsidR="00291AB7" w:rsidRPr="0055219E">
        <w:rPr>
          <w:i/>
          <w:color w:val="222222"/>
          <w:shd w:val="clear" w:color="auto" w:fill="FFFFFF"/>
        </w:rPr>
        <w:t>We’ve killed theater</w:t>
      </w:r>
      <w:r w:rsidR="00291AB7" w:rsidRPr="0055219E">
        <w:rPr>
          <w:color w:val="222222"/>
          <w:shd w:val="clear" w:color="auto" w:fill="FFFFFF"/>
        </w:rPr>
        <w:t xml:space="preserve">. </w:t>
      </w:r>
    </w:p>
    <w:p w14:paraId="1E819A46" w14:textId="77777777" w:rsidR="007551E4" w:rsidRPr="0055219E" w:rsidRDefault="007551E4" w:rsidP="007551E4">
      <w:pPr>
        <w:rPr>
          <w:color w:val="222222"/>
          <w:shd w:val="clear" w:color="auto" w:fill="FFFFFF"/>
        </w:rPr>
      </w:pPr>
    </w:p>
    <w:p w14:paraId="6D0825E6"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6E86305C" w14:textId="4F85786E" w:rsidR="00230BE7" w:rsidRPr="0055219E" w:rsidRDefault="00291AB7" w:rsidP="00291AB7">
      <w:pPr>
        <w:rPr>
          <w:color w:val="222222"/>
          <w:shd w:val="clear" w:color="auto" w:fill="FFFFFF"/>
        </w:rPr>
      </w:pPr>
      <w:r w:rsidRPr="0055219E">
        <w:rPr>
          <w:color w:val="222222"/>
          <w:shd w:val="clear" w:color="auto" w:fill="FFFFFF"/>
        </w:rPr>
        <w:t xml:space="preserve">Theater survived </w:t>
      </w:r>
      <w:r w:rsidRPr="0055219E">
        <w:rPr>
          <w:i/>
          <w:color w:val="222222"/>
          <w:shd w:val="clear" w:color="auto" w:fill="FFFFFF"/>
        </w:rPr>
        <w:t>Starlight Express</w:t>
      </w:r>
      <w:r w:rsidRPr="0055219E">
        <w:rPr>
          <w:color w:val="222222"/>
          <w:shd w:val="clear" w:color="auto" w:fill="FFFFFF"/>
        </w:rPr>
        <w:t xml:space="preserve"> — </w:t>
      </w:r>
      <w:r w:rsidR="00230BE7" w:rsidRPr="0055219E">
        <w:rPr>
          <w:color w:val="222222"/>
          <w:shd w:val="clear" w:color="auto" w:fill="FFFFFF"/>
        </w:rPr>
        <w:t xml:space="preserve"> And </w:t>
      </w:r>
      <w:r w:rsidR="00230BE7" w:rsidRPr="0055219E">
        <w:rPr>
          <w:i/>
          <w:color w:val="222222"/>
          <w:shd w:val="clear" w:color="auto" w:fill="FFFFFF"/>
        </w:rPr>
        <w:t>SpiderMan</w:t>
      </w:r>
      <w:r w:rsidR="00C24989" w:rsidRPr="0055219E">
        <w:rPr>
          <w:i/>
          <w:color w:val="222222"/>
          <w:shd w:val="clear" w:color="auto" w:fill="FFFFFF"/>
        </w:rPr>
        <w:t>: Turn off the Dark</w:t>
      </w:r>
      <w:r w:rsidR="00C24989" w:rsidRPr="0055219E">
        <w:rPr>
          <w:color w:val="222222"/>
          <w:shd w:val="clear" w:color="auto" w:fill="FFFFFF"/>
        </w:rPr>
        <w:t xml:space="preserve">! </w:t>
      </w:r>
    </w:p>
    <w:p w14:paraId="13C9E02C" w14:textId="77777777" w:rsidR="00230BE7" w:rsidRPr="0055219E" w:rsidRDefault="00230BE7" w:rsidP="00291AB7">
      <w:pPr>
        <w:rPr>
          <w:color w:val="222222"/>
          <w:shd w:val="clear" w:color="auto" w:fill="FFFFFF"/>
        </w:rPr>
      </w:pPr>
    </w:p>
    <w:p w14:paraId="42A9B1D4" w14:textId="42577055" w:rsidR="00230BE7" w:rsidRPr="0055219E" w:rsidRDefault="00230BE7" w:rsidP="00291AB7">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8CDD854" w14:textId="0317F48D" w:rsidR="007551E4" w:rsidRPr="0055219E" w:rsidRDefault="00291AB7" w:rsidP="00291AB7">
      <w:pPr>
        <w:rPr>
          <w:color w:val="222222"/>
          <w:shd w:val="clear" w:color="auto" w:fill="FFFFFF"/>
        </w:rPr>
      </w:pPr>
      <w:r w:rsidRPr="0055219E">
        <w:rPr>
          <w:color w:val="222222"/>
          <w:shd w:val="clear" w:color="auto" w:fill="FFFFFF"/>
        </w:rPr>
        <w:t xml:space="preserve">It can survive this! </w:t>
      </w:r>
      <w:r w:rsidR="007551E4" w:rsidRPr="0055219E">
        <w:rPr>
          <w:color w:val="222222"/>
          <w:shd w:val="clear" w:color="auto" w:fill="FFFFFF"/>
        </w:rPr>
        <w:t xml:space="preserve"> </w:t>
      </w:r>
    </w:p>
    <w:p w14:paraId="78BCD595" w14:textId="77777777" w:rsidR="007551E4" w:rsidRPr="0055219E" w:rsidRDefault="007551E4" w:rsidP="007551E4">
      <w:pPr>
        <w:rPr>
          <w:color w:val="222222"/>
          <w:shd w:val="clear" w:color="auto" w:fill="FFFFFF"/>
        </w:rPr>
      </w:pPr>
    </w:p>
    <w:p w14:paraId="7F5AA72B"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3CC0824" w14:textId="6188BA19" w:rsidR="007551E4" w:rsidRPr="0055219E" w:rsidRDefault="005F3285" w:rsidP="007551E4">
      <w:pPr>
        <w:rPr>
          <w:color w:val="222222"/>
          <w:shd w:val="clear" w:color="auto" w:fill="FFFFFF"/>
        </w:rPr>
      </w:pPr>
      <w:r w:rsidRPr="0055219E">
        <w:rPr>
          <w:color w:val="222222"/>
          <w:shd w:val="clear" w:color="auto" w:fill="FFFFFF"/>
        </w:rPr>
        <w:t>S</w:t>
      </w:r>
      <w:r w:rsidR="007551E4" w:rsidRPr="0055219E">
        <w:rPr>
          <w:color w:val="222222"/>
          <w:shd w:val="clear" w:color="auto" w:fill="FFFFFF"/>
        </w:rPr>
        <w:t>ubjects</w:t>
      </w:r>
      <w:r w:rsidRPr="0055219E">
        <w:rPr>
          <w:color w:val="222222"/>
          <w:shd w:val="clear" w:color="auto" w:fill="FFFFFF"/>
        </w:rPr>
        <w:t>!</w:t>
      </w:r>
      <w:r w:rsidR="007551E4" w:rsidRPr="0055219E">
        <w:rPr>
          <w:color w:val="222222"/>
          <w:shd w:val="clear" w:color="auto" w:fill="FFFFFF"/>
        </w:rPr>
        <w:t xml:space="preserve"> — A parle — That’s French for </w:t>
      </w:r>
      <w:r w:rsidR="007551E4" w:rsidRPr="0055219E">
        <w:rPr>
          <w:i/>
          <w:color w:val="222222"/>
          <w:shd w:val="clear" w:color="auto" w:fill="FFFFFF"/>
        </w:rPr>
        <w:t>parlay</w:t>
      </w:r>
      <w:r w:rsidRPr="0055219E">
        <w:rPr>
          <w:color w:val="222222"/>
          <w:shd w:val="clear" w:color="auto" w:fill="FFFFFF"/>
        </w:rPr>
        <w:t xml:space="preserve"> — </w:t>
      </w:r>
      <w:r w:rsidR="00291AB7" w:rsidRPr="0055219E">
        <w:rPr>
          <w:color w:val="222222"/>
          <w:shd w:val="clear" w:color="auto" w:fill="FFFFFF"/>
        </w:rPr>
        <w:t xml:space="preserve">I hate the French </w:t>
      </w:r>
      <w:r w:rsidRPr="0055219E">
        <w:rPr>
          <w:color w:val="222222"/>
          <w:shd w:val="clear" w:color="auto" w:fill="FFFFFF"/>
        </w:rPr>
        <w:t xml:space="preserve">but love their language — </w:t>
      </w:r>
    </w:p>
    <w:p w14:paraId="55614018" w14:textId="77777777" w:rsidR="007551E4" w:rsidRPr="0055219E" w:rsidRDefault="007551E4" w:rsidP="007551E4">
      <w:pPr>
        <w:rPr>
          <w:color w:val="222222"/>
          <w:shd w:val="clear" w:color="auto" w:fill="FFFFFF"/>
        </w:rPr>
      </w:pPr>
    </w:p>
    <w:p w14:paraId="0EE4AB98"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59795A5" w14:textId="77777777" w:rsidR="007551E4" w:rsidRPr="0055219E" w:rsidRDefault="007551E4" w:rsidP="007551E4">
      <w:pPr>
        <w:rPr>
          <w:color w:val="222222"/>
          <w:shd w:val="clear" w:color="auto" w:fill="FFFFFF"/>
        </w:rPr>
      </w:pPr>
      <w:r w:rsidRPr="0055219E">
        <w:rPr>
          <w:color w:val="222222"/>
          <w:shd w:val="clear" w:color="auto" w:fill="FFFFFF"/>
        </w:rPr>
        <w:t xml:space="preserve">Okay — What? </w:t>
      </w:r>
    </w:p>
    <w:p w14:paraId="5354DA52" w14:textId="77777777" w:rsidR="007551E4" w:rsidRPr="0055219E" w:rsidRDefault="007551E4" w:rsidP="007551E4">
      <w:pPr>
        <w:rPr>
          <w:color w:val="222222"/>
          <w:shd w:val="clear" w:color="auto" w:fill="FFFFFF"/>
        </w:rPr>
      </w:pPr>
    </w:p>
    <w:p w14:paraId="79484D88"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5D36120" w14:textId="2B19886C" w:rsidR="007551E4" w:rsidRPr="0055219E" w:rsidRDefault="005F3285" w:rsidP="007551E4">
      <w:pPr>
        <w:rPr>
          <w:color w:val="222222"/>
          <w:shd w:val="clear" w:color="auto" w:fill="FFFFFF"/>
        </w:rPr>
      </w:pPr>
      <w:r w:rsidRPr="0055219E">
        <w:rPr>
          <w:color w:val="222222"/>
          <w:shd w:val="clear" w:color="auto" w:fill="FFFFFF"/>
        </w:rPr>
        <w:t>Big announcement! — (</w:t>
      </w:r>
      <w:r w:rsidRPr="0055219E">
        <w:rPr>
          <w:i/>
          <w:color w:val="222222"/>
          <w:shd w:val="clear" w:color="auto" w:fill="FFFFFF"/>
        </w:rPr>
        <w:t>Does fake trumpet</w:t>
      </w:r>
      <w:r w:rsidRPr="0055219E">
        <w:rPr>
          <w:color w:val="222222"/>
          <w:shd w:val="clear" w:color="auto" w:fill="FFFFFF"/>
        </w:rPr>
        <w:t>) I HAVE A BOYFRIEND!</w:t>
      </w:r>
      <w:r w:rsidR="007551E4" w:rsidRPr="0055219E">
        <w:rPr>
          <w:color w:val="222222"/>
          <w:shd w:val="clear" w:color="auto" w:fill="FFFFFF"/>
        </w:rPr>
        <w:t xml:space="preserve"> </w:t>
      </w:r>
    </w:p>
    <w:p w14:paraId="7941F93D"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p>
    <w:p w14:paraId="73039996" w14:textId="77777777" w:rsidR="007551E4" w:rsidRPr="0055219E" w:rsidRDefault="007551E4" w:rsidP="007551E4">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C27F637" w14:textId="6576506D" w:rsidR="007551E4" w:rsidRPr="0055219E" w:rsidRDefault="005F3285" w:rsidP="007551E4">
      <w:pPr>
        <w:rPr>
          <w:color w:val="222222"/>
          <w:shd w:val="clear" w:color="auto" w:fill="FFFFFF"/>
        </w:rPr>
      </w:pPr>
      <w:r w:rsidRPr="0055219E">
        <w:rPr>
          <w:color w:val="222222"/>
          <w:shd w:val="clear" w:color="auto" w:fill="FFFFFF"/>
        </w:rPr>
        <w:t>Why can’t these club g</w:t>
      </w:r>
      <w:r w:rsidR="00750A88">
        <w:rPr>
          <w:color w:val="222222"/>
          <w:shd w:val="clear" w:color="auto" w:fill="FFFFFF"/>
        </w:rPr>
        <w:t>roundlings</w:t>
      </w:r>
      <w:r w:rsidRPr="0055219E">
        <w:rPr>
          <w:color w:val="222222"/>
          <w:shd w:val="clear" w:color="auto" w:fill="FFFFFF"/>
        </w:rPr>
        <w:t xml:space="preserve"> have a say in their own future?</w:t>
      </w:r>
    </w:p>
    <w:p w14:paraId="541D9D61" w14:textId="77777777" w:rsidR="007551E4" w:rsidRPr="0055219E" w:rsidRDefault="007551E4" w:rsidP="007551E4">
      <w:pPr>
        <w:rPr>
          <w:color w:val="222222"/>
          <w:shd w:val="clear" w:color="auto" w:fill="FFFFFF"/>
        </w:rPr>
      </w:pPr>
    </w:p>
    <w:p w14:paraId="0F2B86C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3DD5EE7" w14:textId="759DF8FC" w:rsidR="007551E4" w:rsidRPr="0055219E" w:rsidRDefault="007551E4" w:rsidP="007551E4">
      <w:pPr>
        <w:rPr>
          <w:color w:val="222222"/>
          <w:shd w:val="clear" w:color="auto" w:fill="FFFFFF"/>
        </w:rPr>
      </w:pPr>
      <w:r w:rsidRPr="0055219E">
        <w:rPr>
          <w:color w:val="222222"/>
          <w:shd w:val="clear" w:color="auto" w:fill="FFFFFF"/>
        </w:rPr>
        <w:t>Because we are King! (</w:t>
      </w:r>
      <w:r w:rsidR="005F3285" w:rsidRPr="0055219E">
        <w:rPr>
          <w:i/>
          <w:color w:val="222222"/>
          <w:shd w:val="clear" w:color="auto" w:fill="FFFFFF"/>
        </w:rPr>
        <w:t>To audience</w:t>
      </w:r>
      <w:r w:rsidRPr="0055219E">
        <w:rPr>
          <w:color w:val="222222"/>
          <w:shd w:val="clear" w:color="auto" w:fill="FFFFFF"/>
        </w:rPr>
        <w:t xml:space="preserve">.) Do you practice against me? Against </w:t>
      </w:r>
      <w:r w:rsidRPr="0055219E">
        <w:rPr>
          <w:i/>
          <w:color w:val="222222"/>
          <w:shd w:val="clear" w:color="auto" w:fill="FFFFFF"/>
        </w:rPr>
        <w:t>Us</w:t>
      </w:r>
      <w:r w:rsidRPr="0055219E">
        <w:rPr>
          <w:color w:val="222222"/>
          <w:shd w:val="clear" w:color="auto" w:fill="FFFFFF"/>
        </w:rPr>
        <w:t xml:space="preserve">? </w:t>
      </w:r>
    </w:p>
    <w:p w14:paraId="2E8E6DA8" w14:textId="77777777" w:rsidR="007551E4" w:rsidRPr="0055219E" w:rsidRDefault="007551E4" w:rsidP="007551E4">
      <w:pPr>
        <w:rPr>
          <w:color w:val="222222"/>
          <w:shd w:val="clear" w:color="auto" w:fill="FFFFFF"/>
        </w:rPr>
      </w:pPr>
    </w:p>
    <w:p w14:paraId="2911802D"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F6F1664" w14:textId="77777777" w:rsidR="007551E4" w:rsidRPr="0055219E" w:rsidRDefault="007551E4" w:rsidP="007551E4">
      <w:pPr>
        <w:rPr>
          <w:color w:val="222222"/>
          <w:shd w:val="clear" w:color="auto" w:fill="FFFFFF"/>
        </w:rPr>
      </w:pPr>
      <w:r w:rsidRPr="0055219E">
        <w:rPr>
          <w:color w:val="222222"/>
          <w:shd w:val="clear" w:color="auto" w:fill="FFFFFF"/>
        </w:rPr>
        <w:t xml:space="preserve">Because we are Queen! And our relationship is flourishing! </w:t>
      </w:r>
    </w:p>
    <w:p w14:paraId="03BABE38" w14:textId="77777777" w:rsidR="007551E4" w:rsidRPr="0055219E" w:rsidRDefault="007551E4" w:rsidP="007551E4">
      <w:pPr>
        <w:rPr>
          <w:color w:val="222222"/>
          <w:shd w:val="clear" w:color="auto" w:fill="FFFFFF"/>
        </w:rPr>
      </w:pPr>
    </w:p>
    <w:p w14:paraId="2E200D30"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21DFCFC" w14:textId="4865D874" w:rsidR="007551E4" w:rsidRPr="0055219E" w:rsidRDefault="007551E4" w:rsidP="007551E4">
      <w:pPr>
        <w:rPr>
          <w:color w:val="222222"/>
          <w:shd w:val="clear" w:color="auto" w:fill="FFFFFF"/>
        </w:rPr>
      </w:pPr>
      <w:r w:rsidRPr="0055219E">
        <w:rPr>
          <w:color w:val="222222"/>
          <w:shd w:val="clear" w:color="auto" w:fill="FFFFFF"/>
        </w:rPr>
        <w:t xml:space="preserve">The </w:t>
      </w:r>
      <w:r w:rsidR="00135033" w:rsidRPr="0055219E">
        <w:rPr>
          <w:color w:val="222222"/>
          <w:shd w:val="clear" w:color="auto" w:fill="FFFFFF"/>
        </w:rPr>
        <w:t>audience</w:t>
      </w:r>
      <w:r w:rsidRPr="0055219E">
        <w:rPr>
          <w:color w:val="222222"/>
          <w:shd w:val="clear" w:color="auto" w:fill="FFFFFF"/>
        </w:rPr>
        <w:t xml:space="preserve"> do</w:t>
      </w:r>
      <w:r w:rsidR="00135033" w:rsidRPr="0055219E">
        <w:rPr>
          <w:color w:val="222222"/>
          <w:shd w:val="clear" w:color="auto" w:fill="FFFFFF"/>
        </w:rPr>
        <w:t>es</w:t>
      </w:r>
      <w:r w:rsidRPr="0055219E">
        <w:rPr>
          <w:color w:val="222222"/>
          <w:shd w:val="clear" w:color="auto" w:fill="FFFFFF"/>
        </w:rPr>
        <w:t>n’t have self-determination! They stand in the pit — on peanut shells!</w:t>
      </w:r>
    </w:p>
    <w:p w14:paraId="062DAC31" w14:textId="77777777" w:rsidR="005F3285" w:rsidRPr="0055219E" w:rsidRDefault="005F3285" w:rsidP="007551E4">
      <w:pPr>
        <w:rPr>
          <w:color w:val="222222"/>
          <w:shd w:val="clear" w:color="auto" w:fill="FFFFFF"/>
        </w:rPr>
      </w:pPr>
    </w:p>
    <w:p w14:paraId="137F326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11BC7D1F" w14:textId="77777777" w:rsidR="007551E4" w:rsidRPr="0055219E" w:rsidRDefault="007551E4" w:rsidP="007551E4">
      <w:pPr>
        <w:rPr>
          <w:color w:val="222222"/>
          <w:shd w:val="clear" w:color="auto" w:fill="FFFFFF"/>
        </w:rPr>
      </w:pPr>
      <w:r w:rsidRPr="0055219E">
        <w:rPr>
          <w:color w:val="222222"/>
          <w:shd w:val="clear" w:color="auto" w:fill="FFFFFF"/>
        </w:rPr>
        <w:t xml:space="preserve">But what about the ones who have allergies? </w:t>
      </w:r>
    </w:p>
    <w:p w14:paraId="0718C57D" w14:textId="77777777" w:rsidR="007551E4" w:rsidRPr="0055219E" w:rsidRDefault="007551E4" w:rsidP="007551E4">
      <w:pPr>
        <w:rPr>
          <w:color w:val="222222"/>
          <w:shd w:val="clear" w:color="auto" w:fill="FFFFFF"/>
        </w:rPr>
      </w:pPr>
    </w:p>
    <w:p w14:paraId="5C5CFADD"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7610E1CC" w14:textId="0C0750F7" w:rsidR="007551E4" w:rsidRPr="0055219E" w:rsidRDefault="00E2726C" w:rsidP="007551E4">
      <w:pPr>
        <w:rPr>
          <w:color w:val="222222"/>
          <w:shd w:val="clear" w:color="auto" w:fill="FFFFFF"/>
        </w:rPr>
      </w:pPr>
      <w:r w:rsidRPr="0055219E">
        <w:rPr>
          <w:color w:val="222222"/>
          <w:shd w:val="clear" w:color="auto" w:fill="FFFFFF"/>
        </w:rPr>
        <w:t xml:space="preserve">Meanwhile, </w:t>
      </w:r>
      <w:r w:rsidR="00230BE7" w:rsidRPr="0055219E">
        <w:rPr>
          <w:color w:val="222222"/>
          <w:shd w:val="clear" w:color="auto" w:fill="FFFFFF"/>
        </w:rPr>
        <w:t xml:space="preserve">Admiral High School is </w:t>
      </w:r>
      <w:r w:rsidRPr="0055219E">
        <w:rPr>
          <w:i/>
          <w:color w:val="222222"/>
          <w:shd w:val="clear" w:color="auto" w:fill="FFFFFF"/>
        </w:rPr>
        <w:t>preparing</w:t>
      </w:r>
      <w:r w:rsidRPr="0055219E">
        <w:rPr>
          <w:color w:val="222222"/>
          <w:shd w:val="clear" w:color="auto" w:fill="FFFFFF"/>
        </w:rPr>
        <w:t xml:space="preserve">. They’re making shows! </w:t>
      </w:r>
      <w:r w:rsidR="00F36C62" w:rsidRPr="0055219E">
        <w:rPr>
          <w:color w:val="222222"/>
          <w:shd w:val="clear" w:color="auto" w:fill="FFFFFF"/>
        </w:rPr>
        <w:t xml:space="preserve">Honing! Focusing! Finding </w:t>
      </w:r>
      <w:r w:rsidR="00F36C62" w:rsidRPr="0055219E">
        <w:rPr>
          <w:i/>
          <w:color w:val="222222"/>
          <w:shd w:val="clear" w:color="auto" w:fill="FFFFFF"/>
        </w:rPr>
        <w:t>outlets</w:t>
      </w:r>
      <w:r w:rsidR="00F36C62" w:rsidRPr="0055219E">
        <w:rPr>
          <w:color w:val="222222"/>
          <w:shd w:val="clear" w:color="auto" w:fill="FFFFFF"/>
        </w:rPr>
        <w:t xml:space="preserve">. </w:t>
      </w:r>
      <w:r w:rsidRPr="0055219E">
        <w:rPr>
          <w:color w:val="222222"/>
          <w:shd w:val="clear" w:color="auto" w:fill="FFFFFF"/>
        </w:rPr>
        <w:t xml:space="preserve">With singing </w:t>
      </w:r>
      <w:r w:rsidRPr="0055219E">
        <w:rPr>
          <w:i/>
          <w:color w:val="222222"/>
          <w:shd w:val="clear" w:color="auto" w:fill="FFFFFF"/>
        </w:rPr>
        <w:t xml:space="preserve">and </w:t>
      </w:r>
      <w:r w:rsidRPr="0055219E">
        <w:rPr>
          <w:color w:val="222222"/>
          <w:shd w:val="clear" w:color="auto" w:fill="FFFFFF"/>
        </w:rPr>
        <w:t xml:space="preserve">dancing — But </w:t>
      </w:r>
      <w:r w:rsidRPr="0055219E">
        <w:rPr>
          <w:i/>
          <w:color w:val="222222"/>
          <w:shd w:val="clear" w:color="auto" w:fill="FFFFFF"/>
        </w:rPr>
        <w:t>edgy</w:t>
      </w:r>
      <w:r w:rsidRPr="0055219E">
        <w:rPr>
          <w:color w:val="222222"/>
          <w:shd w:val="clear" w:color="auto" w:fill="FFFFFF"/>
        </w:rPr>
        <w:t xml:space="preserve">! </w:t>
      </w:r>
    </w:p>
    <w:p w14:paraId="2472EABF" w14:textId="77777777" w:rsidR="007551E4" w:rsidRPr="0055219E" w:rsidRDefault="007551E4" w:rsidP="007551E4">
      <w:pPr>
        <w:rPr>
          <w:color w:val="222222"/>
          <w:shd w:val="clear" w:color="auto" w:fill="FFFFFF"/>
        </w:rPr>
      </w:pPr>
    </w:p>
    <w:p w14:paraId="67A477A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B8E37F4" w14:textId="22721293" w:rsidR="007551E4" w:rsidRPr="0055219E" w:rsidRDefault="00135033" w:rsidP="007551E4">
      <w:pPr>
        <w:rPr>
          <w:color w:val="222222"/>
          <w:shd w:val="clear" w:color="auto" w:fill="FFFFFF"/>
        </w:rPr>
      </w:pPr>
      <w:r w:rsidRPr="0055219E">
        <w:rPr>
          <w:color w:val="222222"/>
          <w:shd w:val="clear" w:color="auto" w:fill="FFFFFF"/>
        </w:rPr>
        <w:t xml:space="preserve">Your </w:t>
      </w:r>
      <w:r w:rsidR="007551E4" w:rsidRPr="0055219E">
        <w:rPr>
          <w:color w:val="222222"/>
          <w:shd w:val="clear" w:color="auto" w:fill="FFFFFF"/>
        </w:rPr>
        <w:t>p</w:t>
      </w:r>
      <w:r w:rsidRPr="0055219E">
        <w:rPr>
          <w:color w:val="222222"/>
          <w:shd w:val="clear" w:color="auto" w:fill="FFFFFF"/>
        </w:rPr>
        <w:t>ennyworth cannot save you from our</w:t>
      </w:r>
      <w:r w:rsidR="007551E4" w:rsidRPr="0055219E">
        <w:rPr>
          <w:color w:val="222222"/>
          <w:shd w:val="clear" w:color="auto" w:fill="FFFFFF"/>
        </w:rPr>
        <w:t xml:space="preserve"> dynasty</w:t>
      </w:r>
      <w:r w:rsidRPr="0055219E">
        <w:rPr>
          <w:color w:val="222222"/>
          <w:shd w:val="clear" w:color="auto" w:fill="FFFFFF"/>
        </w:rPr>
        <w:t>!</w:t>
      </w:r>
    </w:p>
    <w:p w14:paraId="0A0544AA" w14:textId="77777777" w:rsidR="007551E4" w:rsidRPr="0055219E" w:rsidRDefault="007551E4" w:rsidP="007551E4">
      <w:pPr>
        <w:rPr>
          <w:color w:val="222222"/>
          <w:shd w:val="clear" w:color="auto" w:fill="FFFFFF"/>
        </w:rPr>
      </w:pPr>
    </w:p>
    <w:p w14:paraId="0727EA0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148DD57" w14:textId="77777777" w:rsidR="007551E4" w:rsidRPr="0055219E" w:rsidRDefault="007551E4" w:rsidP="007551E4">
      <w:pPr>
        <w:rPr>
          <w:color w:val="222222"/>
          <w:shd w:val="clear" w:color="auto" w:fill="FFFFFF"/>
        </w:rPr>
      </w:pPr>
      <w:r w:rsidRPr="0055219E">
        <w:rPr>
          <w:color w:val="222222"/>
          <w:shd w:val="clear" w:color="auto" w:fill="FFFFFF"/>
        </w:rPr>
        <w:t xml:space="preserve">Skip the Tower! Put to silence! </w:t>
      </w:r>
    </w:p>
    <w:p w14:paraId="03601632" w14:textId="77777777" w:rsidR="007551E4" w:rsidRPr="0055219E" w:rsidRDefault="007551E4" w:rsidP="007551E4">
      <w:pPr>
        <w:rPr>
          <w:color w:val="222222"/>
          <w:shd w:val="clear" w:color="auto" w:fill="FFFFFF"/>
        </w:rPr>
      </w:pPr>
    </w:p>
    <w:p w14:paraId="18402980" w14:textId="77777777" w:rsidR="007551E4" w:rsidRPr="0055219E" w:rsidRDefault="007551E4" w:rsidP="007551E4">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THOMAS and GEORGE pull out their scabbards.</w:t>
      </w:r>
    </w:p>
    <w:p w14:paraId="7084C2DA" w14:textId="77777777" w:rsidR="007551E4" w:rsidRPr="0055219E" w:rsidRDefault="007551E4" w:rsidP="007551E4">
      <w:pPr>
        <w:rPr>
          <w:color w:val="222222"/>
          <w:shd w:val="clear" w:color="auto" w:fill="FFFFFF"/>
        </w:rPr>
      </w:pPr>
    </w:p>
    <w:p w14:paraId="30341D9B"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12DEC6FC" w14:textId="28A31B11" w:rsidR="00135033" w:rsidRPr="0055219E" w:rsidRDefault="00F36C62" w:rsidP="007551E4">
      <w:pPr>
        <w:rPr>
          <w:color w:val="222222"/>
          <w:shd w:val="clear" w:color="auto" w:fill="FFFFFF"/>
        </w:rPr>
      </w:pPr>
      <w:r w:rsidRPr="0055219E">
        <w:rPr>
          <w:color w:val="222222"/>
          <w:shd w:val="clear" w:color="auto" w:fill="FFFFFF"/>
        </w:rPr>
        <w:t xml:space="preserve">We write the future! Don’t you see that? </w:t>
      </w:r>
      <w:r w:rsidR="00E2726C" w:rsidRPr="0055219E">
        <w:rPr>
          <w:color w:val="222222"/>
          <w:shd w:val="clear" w:color="auto" w:fill="FFFFFF"/>
        </w:rPr>
        <w:t xml:space="preserve">NOT that I believe in rules — BUT — </w:t>
      </w:r>
      <w:r w:rsidR="005F3285" w:rsidRPr="0055219E">
        <w:rPr>
          <w:color w:val="222222"/>
          <w:shd w:val="clear" w:color="auto" w:fill="FFFFFF"/>
        </w:rPr>
        <w:t xml:space="preserve">Kathy? </w:t>
      </w:r>
    </w:p>
    <w:p w14:paraId="7E215D78" w14:textId="77777777" w:rsidR="00135033" w:rsidRPr="0055219E" w:rsidRDefault="00135033" w:rsidP="007551E4">
      <w:pPr>
        <w:rPr>
          <w:color w:val="222222"/>
          <w:shd w:val="clear" w:color="auto" w:fill="FFFFFF"/>
        </w:rPr>
      </w:pPr>
    </w:p>
    <w:p w14:paraId="610BB2F6" w14:textId="6269169C" w:rsidR="00135033" w:rsidRPr="0055219E" w:rsidRDefault="00135033"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46E41334" w14:textId="125502D9" w:rsidR="007551E4" w:rsidRPr="0055219E" w:rsidRDefault="00135033" w:rsidP="007551E4">
      <w:pPr>
        <w:rPr>
          <w:color w:val="222222"/>
          <w:shd w:val="clear" w:color="auto" w:fill="FFFFFF"/>
        </w:rPr>
      </w:pPr>
      <w:r w:rsidRPr="0055219E">
        <w:rPr>
          <w:color w:val="222222"/>
          <w:shd w:val="clear" w:color="auto" w:fill="FFFFFF"/>
        </w:rPr>
        <w:t>“</w:t>
      </w:r>
      <w:r w:rsidR="007551E4" w:rsidRPr="0055219E">
        <w:rPr>
          <w:color w:val="222222"/>
          <w:shd w:val="clear" w:color="auto" w:fill="FFFFFF"/>
        </w:rPr>
        <w:t xml:space="preserve">The Drama Club </w:t>
      </w:r>
      <w:r w:rsidR="007551E4" w:rsidRPr="0055219E">
        <w:rPr>
          <w:bCs/>
          <w:color w:val="222222"/>
          <w:shd w:val="clear" w:color="auto" w:fill="FFFFFF"/>
        </w:rPr>
        <w:t>Electoral College</w:t>
      </w:r>
      <w:r w:rsidR="007551E4" w:rsidRPr="0055219E">
        <w:rPr>
          <w:color w:val="222222"/>
          <w:shd w:val="clear" w:color="auto" w:fill="FFFFFF"/>
        </w:rPr>
        <w:t xml:space="preserve"> consists of eight </w:t>
      </w:r>
      <w:r w:rsidR="007551E4" w:rsidRPr="0055219E">
        <w:rPr>
          <w:bCs/>
          <w:color w:val="222222"/>
          <w:shd w:val="clear" w:color="auto" w:fill="FFFFFF"/>
        </w:rPr>
        <w:t>electors</w:t>
      </w:r>
      <w:r w:rsidR="007551E4" w:rsidRPr="0055219E">
        <w:rPr>
          <w:color w:val="222222"/>
          <w:shd w:val="clear" w:color="auto" w:fill="FFFFFF"/>
        </w:rPr>
        <w:t>. A majority of 5.33 </w:t>
      </w:r>
      <w:r w:rsidR="007551E4" w:rsidRPr="0055219E">
        <w:rPr>
          <w:bCs/>
          <w:color w:val="222222"/>
          <w:shd w:val="clear" w:color="auto" w:fill="FFFFFF"/>
        </w:rPr>
        <w:t>electoral</w:t>
      </w:r>
      <w:r w:rsidR="007551E4" w:rsidRPr="0055219E">
        <w:rPr>
          <w:color w:val="222222"/>
          <w:shd w:val="clear" w:color="auto" w:fill="FFFFFF"/>
        </w:rPr>
        <w:t> votes is required to elect the President. Your Drama Club's entitled allotment of </w:t>
      </w:r>
      <w:r w:rsidR="007551E4" w:rsidRPr="0055219E">
        <w:rPr>
          <w:bCs/>
          <w:color w:val="222222"/>
          <w:shd w:val="clear" w:color="auto" w:fill="FFFFFF"/>
        </w:rPr>
        <w:t>electors</w:t>
      </w:r>
      <w:r w:rsidR="007551E4" w:rsidRPr="0055219E">
        <w:rPr>
          <w:color w:val="222222"/>
          <w:shd w:val="clear" w:color="auto" w:fill="FFFFFF"/>
        </w:rPr>
        <w:t> equals the number of members in its Freshman, Sophomore, Junior and Senior delegation.</w:t>
      </w:r>
      <w:r w:rsidRPr="0055219E">
        <w:rPr>
          <w:color w:val="222222"/>
          <w:shd w:val="clear" w:color="auto" w:fill="FFFFFF"/>
        </w:rPr>
        <w:t xml:space="preserve">” </w:t>
      </w:r>
    </w:p>
    <w:p w14:paraId="36C17B65" w14:textId="77777777" w:rsidR="007551E4" w:rsidRPr="0055219E" w:rsidRDefault="007551E4" w:rsidP="007551E4">
      <w:pPr>
        <w:pStyle w:val="CharacterTag"/>
        <w:rPr>
          <w:rFonts w:ascii="Times New Roman" w:hAnsi="Times New Roman" w:cs="Times New Roman"/>
          <w:shd w:val="clear" w:color="auto" w:fill="FFFFFF"/>
        </w:rPr>
      </w:pPr>
      <w:r w:rsidRPr="0055219E">
        <w:rPr>
          <w:rFonts w:ascii="Times New Roman" w:hAnsi="Times New Roman" w:cs="Times New Roman"/>
          <w:shd w:val="clear" w:color="auto" w:fill="FFFFFF"/>
        </w:rPr>
        <w:t>Augustine</w:t>
      </w:r>
    </w:p>
    <w:p w14:paraId="625AFE85" w14:textId="77777777" w:rsidR="00F36C62" w:rsidRPr="0055219E" w:rsidRDefault="007551E4" w:rsidP="007551E4">
      <w:pPr>
        <w:rPr>
          <w:color w:val="222222"/>
          <w:shd w:val="clear" w:color="auto" w:fill="FFFFFF"/>
        </w:rPr>
      </w:pPr>
      <w:r w:rsidRPr="0055219E">
        <w:rPr>
          <w:color w:val="222222"/>
          <w:shd w:val="clear" w:color="auto" w:fill="FFFFFF"/>
        </w:rPr>
        <w:t xml:space="preserve">That is so messed up! </w:t>
      </w:r>
    </w:p>
    <w:p w14:paraId="3EE78C14" w14:textId="77777777" w:rsidR="00F36C62" w:rsidRPr="0055219E" w:rsidRDefault="00F36C62" w:rsidP="007551E4">
      <w:pPr>
        <w:rPr>
          <w:color w:val="222222"/>
          <w:shd w:val="clear" w:color="auto" w:fill="FFFFFF"/>
        </w:rPr>
      </w:pPr>
    </w:p>
    <w:p w14:paraId="53F5C031" w14:textId="5D784C7B" w:rsidR="00F36C62" w:rsidRPr="0055219E" w:rsidRDefault="00F36C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0F4EE5E5" w14:textId="77777777" w:rsidR="00F36C62" w:rsidRPr="0055219E" w:rsidRDefault="00F36C62" w:rsidP="00F36C62">
      <w:pPr>
        <w:rPr>
          <w:color w:val="222222"/>
          <w:shd w:val="clear" w:color="auto" w:fill="FFFFFF"/>
        </w:rPr>
      </w:pPr>
      <w:r w:rsidRPr="0055219E">
        <w:rPr>
          <w:color w:val="222222"/>
          <w:shd w:val="clear" w:color="auto" w:fill="FFFFFF"/>
        </w:rPr>
        <w:t xml:space="preserve">Should I finish ironing the costumes for </w:t>
      </w:r>
      <w:r w:rsidRPr="0055219E">
        <w:rPr>
          <w:i/>
          <w:color w:val="222222"/>
          <w:shd w:val="clear" w:color="auto" w:fill="FFFFFF"/>
        </w:rPr>
        <w:t>Titus Andronicus</w:t>
      </w:r>
      <w:r w:rsidRPr="0055219E">
        <w:rPr>
          <w:color w:val="222222"/>
          <w:shd w:val="clear" w:color="auto" w:fill="FFFFFF"/>
        </w:rPr>
        <w:t xml:space="preserve">?  </w:t>
      </w:r>
    </w:p>
    <w:p w14:paraId="37A7B2CD" w14:textId="6B1B0138" w:rsidR="007551E4" w:rsidRPr="0055219E" w:rsidRDefault="007551E4" w:rsidP="007551E4">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7832589" w14:textId="77777777" w:rsidR="007551E4" w:rsidRPr="0055219E" w:rsidRDefault="007551E4" w:rsidP="007551E4">
      <w:pPr>
        <w:rPr>
          <w:color w:val="222222"/>
          <w:shd w:val="clear" w:color="auto" w:fill="FFFFFF"/>
        </w:rPr>
      </w:pPr>
      <w:r w:rsidRPr="0055219E">
        <w:rPr>
          <w:color w:val="222222"/>
          <w:shd w:val="clear" w:color="auto" w:fill="FFFFFF"/>
        </w:rPr>
        <w:t>That’s it — Put up our pipes. Meeting’s over.</w:t>
      </w:r>
    </w:p>
    <w:p w14:paraId="3D43C20D" w14:textId="77777777" w:rsidR="007551E4" w:rsidRPr="0055219E" w:rsidRDefault="007551E4" w:rsidP="007551E4">
      <w:pPr>
        <w:rPr>
          <w:color w:val="222222"/>
          <w:shd w:val="clear" w:color="auto" w:fill="FFFFFF"/>
        </w:rPr>
      </w:pPr>
    </w:p>
    <w:p w14:paraId="6B7838EC"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E2CAB85" w14:textId="7DD8445D" w:rsidR="007551E4" w:rsidRPr="0055219E" w:rsidRDefault="00135033"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w:t>
      </w:r>
      <w:r w:rsidR="007551E4" w:rsidRPr="0055219E">
        <w:rPr>
          <w:color w:val="222222"/>
          <w:shd w:val="clear" w:color="auto" w:fill="FFFFFF"/>
        </w:rPr>
        <w:t xml:space="preserve">You said </w:t>
      </w:r>
      <w:r w:rsidR="007551E4" w:rsidRPr="0055219E">
        <w:rPr>
          <w:i/>
          <w:color w:val="222222"/>
          <w:shd w:val="clear" w:color="auto" w:fill="FFFFFF"/>
        </w:rPr>
        <w:t>pipes.</w:t>
      </w:r>
      <w:r w:rsidR="007551E4" w:rsidRPr="0055219E">
        <w:rPr>
          <w:color w:val="222222"/>
          <w:shd w:val="clear" w:color="auto" w:fill="FFFFFF"/>
        </w:rPr>
        <w:t xml:space="preserve">  </w:t>
      </w:r>
    </w:p>
    <w:p w14:paraId="12BCFBD7" w14:textId="77777777" w:rsidR="007551E4" w:rsidRPr="0055219E" w:rsidRDefault="007551E4" w:rsidP="007551E4">
      <w:pPr>
        <w:rPr>
          <w:color w:val="222222"/>
          <w:shd w:val="clear" w:color="auto" w:fill="FFFFFF"/>
        </w:rPr>
      </w:pPr>
    </w:p>
    <w:p w14:paraId="77161795"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5939CFA" w14:textId="6CC3AF60" w:rsidR="007551E4" w:rsidRPr="0055219E" w:rsidRDefault="00135033"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LIZ</w:t>
      </w:r>
      <w:r w:rsidRPr="0055219E">
        <w:rPr>
          <w:color w:val="222222"/>
          <w:shd w:val="clear" w:color="auto" w:fill="FFFFFF"/>
        </w:rPr>
        <w:t xml:space="preserve">.) </w:t>
      </w:r>
      <w:r w:rsidR="007551E4" w:rsidRPr="0055219E">
        <w:rPr>
          <w:color w:val="222222"/>
          <w:shd w:val="clear" w:color="auto" w:fill="FFFFFF"/>
        </w:rPr>
        <w:t xml:space="preserve">You don’t even go here! You’re </w:t>
      </w:r>
      <w:r w:rsidR="007551E4" w:rsidRPr="0055219E">
        <w:rPr>
          <w:i/>
          <w:color w:val="222222"/>
          <w:shd w:val="clear" w:color="auto" w:fill="FFFFFF"/>
        </w:rPr>
        <w:t>homeschooled</w:t>
      </w:r>
      <w:r w:rsidR="007551E4" w:rsidRPr="0055219E">
        <w:rPr>
          <w:color w:val="222222"/>
          <w:shd w:val="clear" w:color="auto" w:fill="FFFFFF"/>
        </w:rPr>
        <w:t xml:space="preserve">. </w:t>
      </w:r>
    </w:p>
    <w:p w14:paraId="4F486024" w14:textId="77777777" w:rsidR="007551E4" w:rsidRPr="0055219E" w:rsidRDefault="007551E4" w:rsidP="007551E4">
      <w:pPr>
        <w:rPr>
          <w:color w:val="222222"/>
          <w:shd w:val="clear" w:color="auto" w:fill="FFFFFF"/>
        </w:rPr>
      </w:pPr>
    </w:p>
    <w:p w14:paraId="269D225E"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53C2917" w14:textId="7016D6D8" w:rsidR="007551E4" w:rsidRPr="0055219E" w:rsidRDefault="007551E4" w:rsidP="007551E4">
      <w:pPr>
        <w:rPr>
          <w:color w:val="222222"/>
          <w:shd w:val="clear" w:color="auto" w:fill="FFFFFF"/>
        </w:rPr>
      </w:pPr>
      <w:r w:rsidRPr="0055219E">
        <w:rPr>
          <w:color w:val="222222"/>
          <w:shd w:val="clear" w:color="auto" w:fill="FFFFFF"/>
        </w:rPr>
        <w:t>Yeah, but she write</w:t>
      </w:r>
      <w:r w:rsidR="00135033" w:rsidRPr="0055219E">
        <w:rPr>
          <w:color w:val="222222"/>
          <w:shd w:val="clear" w:color="auto" w:fill="FFFFFF"/>
        </w:rPr>
        <w:t>s all</w:t>
      </w:r>
      <w:r w:rsidRPr="0055219E">
        <w:rPr>
          <w:color w:val="222222"/>
          <w:shd w:val="clear" w:color="auto" w:fill="FFFFFF"/>
        </w:rPr>
        <w:t xml:space="preserve"> our plays — </w:t>
      </w:r>
    </w:p>
    <w:p w14:paraId="2001595C" w14:textId="77777777" w:rsidR="007551E4" w:rsidRPr="0055219E" w:rsidRDefault="007551E4" w:rsidP="007551E4">
      <w:pPr>
        <w:rPr>
          <w:color w:val="222222"/>
          <w:shd w:val="clear" w:color="auto" w:fill="FFFFFF"/>
        </w:rPr>
      </w:pPr>
    </w:p>
    <w:p w14:paraId="6ECDD797"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9D4AC65" w14:textId="3A3A9594" w:rsidR="007551E4" w:rsidRPr="0055219E" w:rsidRDefault="00135033"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w:t>
      </w:r>
      <w:r w:rsidR="007551E4" w:rsidRPr="0055219E">
        <w:rPr>
          <w:color w:val="222222"/>
          <w:shd w:val="clear" w:color="auto" w:fill="FFFFFF"/>
        </w:rPr>
        <w:t xml:space="preserve">I feel so pursy! </w:t>
      </w:r>
      <w:r w:rsidRPr="0055219E">
        <w:rPr>
          <w:color w:val="222222"/>
          <w:shd w:val="clear" w:color="auto" w:fill="FFFFFF"/>
        </w:rPr>
        <w:t xml:space="preserve">Do you know what that means? </w:t>
      </w:r>
      <w:r w:rsidR="007551E4" w:rsidRPr="0055219E">
        <w:rPr>
          <w:color w:val="222222"/>
          <w:shd w:val="clear" w:color="auto" w:fill="FFFFFF"/>
        </w:rPr>
        <w:br/>
      </w:r>
      <w:r w:rsidR="007551E4" w:rsidRPr="0055219E">
        <w:rPr>
          <w:color w:val="222222"/>
          <w:shd w:val="clear" w:color="auto" w:fill="FFFFFF"/>
        </w:rPr>
        <w:br/>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r>
      <w:r w:rsidR="007551E4" w:rsidRPr="0055219E">
        <w:rPr>
          <w:color w:val="222222"/>
          <w:shd w:val="clear" w:color="auto" w:fill="FFFFFF"/>
        </w:rPr>
        <w:tab/>
        <w:t>HENRY II</w:t>
      </w:r>
    </w:p>
    <w:p w14:paraId="1EE6984D" w14:textId="27F2FC45" w:rsidR="007551E4" w:rsidRPr="0055219E" w:rsidRDefault="00135033" w:rsidP="007551E4">
      <w:pPr>
        <w:rPr>
          <w:color w:val="222222"/>
          <w:shd w:val="clear" w:color="auto" w:fill="FFFFFF"/>
        </w:rPr>
      </w:pPr>
      <w:r w:rsidRPr="0055219E">
        <w:rPr>
          <w:color w:val="222222"/>
          <w:shd w:val="clear" w:color="auto" w:fill="FFFFFF"/>
        </w:rPr>
        <w:t xml:space="preserve">I hate rules! BUT — </w:t>
      </w:r>
      <w:r w:rsidR="007551E4" w:rsidRPr="0055219E">
        <w:rPr>
          <w:color w:val="222222"/>
          <w:shd w:val="clear" w:color="auto" w:fill="FFFFFF"/>
        </w:rPr>
        <w:t xml:space="preserve">It is a general </w:t>
      </w:r>
      <w:r w:rsidR="00044200" w:rsidRPr="0055219E">
        <w:rPr>
          <w:color w:val="222222"/>
          <w:shd w:val="clear" w:color="auto" w:fill="FFFFFF"/>
        </w:rPr>
        <w:t xml:space="preserve">practice that </w:t>
      </w:r>
      <w:r w:rsidR="007551E4" w:rsidRPr="0055219E">
        <w:rPr>
          <w:color w:val="222222"/>
          <w:shd w:val="clear" w:color="auto" w:fill="FFFFFF"/>
        </w:rPr>
        <w:t>no one can vote on a question in which he has a direct personal or pecuniary interest. </w:t>
      </w:r>
    </w:p>
    <w:p w14:paraId="0F6D943F" w14:textId="77777777" w:rsidR="007551E4" w:rsidRPr="0055219E" w:rsidRDefault="007551E4" w:rsidP="007551E4">
      <w:pPr>
        <w:rPr>
          <w:color w:val="222222"/>
          <w:shd w:val="clear" w:color="auto" w:fill="FFFFFF"/>
        </w:rPr>
      </w:pPr>
    </w:p>
    <w:p w14:paraId="79DCF94B"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D54AC3B" w14:textId="77777777" w:rsidR="007551E4" w:rsidRPr="0055219E" w:rsidRDefault="007551E4" w:rsidP="007551E4">
      <w:pPr>
        <w:rPr>
          <w:color w:val="222222"/>
          <w:shd w:val="clear" w:color="auto" w:fill="FFFFFF"/>
        </w:rPr>
      </w:pPr>
      <w:r w:rsidRPr="0055219E">
        <w:rPr>
          <w:color w:val="222222"/>
          <w:shd w:val="clear" w:color="auto" w:fill="FFFFFF"/>
        </w:rPr>
        <w:t>(</w:t>
      </w:r>
      <w:r w:rsidRPr="0055219E">
        <w:rPr>
          <w:i/>
          <w:color w:val="222222"/>
          <w:shd w:val="clear" w:color="auto" w:fill="FFFFFF"/>
        </w:rPr>
        <w:t>At RICHARD</w:t>
      </w:r>
      <w:r w:rsidRPr="0055219E">
        <w:rPr>
          <w:color w:val="222222"/>
          <w:shd w:val="clear" w:color="auto" w:fill="FFFFFF"/>
        </w:rPr>
        <w:t xml:space="preserve">) Usurper!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2460222F" w14:textId="06BBDD2F" w:rsidR="007551E4" w:rsidRPr="0055219E" w:rsidRDefault="00E2726C" w:rsidP="007551E4">
      <w:pPr>
        <w:rPr>
          <w:color w:val="222222"/>
          <w:shd w:val="clear" w:color="auto" w:fill="FFFFFF"/>
        </w:rPr>
      </w:pPr>
      <w:r w:rsidRPr="0055219E">
        <w:rPr>
          <w:color w:val="222222"/>
          <w:shd w:val="clear" w:color="auto" w:fill="FFFFFF"/>
        </w:rPr>
        <w:t xml:space="preserve">Like I said: </w:t>
      </w:r>
      <w:r w:rsidR="007551E4" w:rsidRPr="0055219E">
        <w:rPr>
          <w:color w:val="222222"/>
          <w:shd w:val="clear" w:color="auto" w:fill="FFFFFF"/>
        </w:rPr>
        <w:t>“The Burbage Family will retain creative control of the Club in perpetuity.”</w:t>
      </w:r>
    </w:p>
    <w:p w14:paraId="170C3B3F" w14:textId="77777777" w:rsidR="007551E4" w:rsidRPr="0055219E" w:rsidRDefault="007551E4" w:rsidP="007551E4">
      <w:pPr>
        <w:rPr>
          <w:color w:val="222222"/>
          <w:shd w:val="clear" w:color="auto" w:fill="FFFFFF"/>
        </w:rPr>
      </w:pPr>
    </w:p>
    <w:p w14:paraId="4B498F04"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65B735F" w14:textId="2FC49891" w:rsidR="007551E4" w:rsidRPr="0055219E" w:rsidRDefault="007551E4" w:rsidP="007551E4">
      <w:pPr>
        <w:rPr>
          <w:color w:val="222222"/>
          <w:shd w:val="clear" w:color="auto" w:fill="FFFFFF"/>
        </w:rPr>
      </w:pPr>
      <w:r w:rsidRPr="0055219E">
        <w:rPr>
          <w:color w:val="222222"/>
          <w:shd w:val="clear" w:color="auto" w:fill="FFFFFF"/>
        </w:rPr>
        <w:t>That’s right. And the play we’re doing is Richard the Second — About my dad</w:t>
      </w:r>
      <w:r w:rsidR="00044200" w:rsidRPr="0055219E">
        <w:rPr>
          <w:color w:val="222222"/>
          <w:shd w:val="clear" w:color="auto" w:fill="FFFFFF"/>
        </w:rPr>
        <w:t xml:space="preserve"> the Great Joiner of Lumber</w:t>
      </w:r>
      <w:r w:rsidRPr="0055219E">
        <w:rPr>
          <w:color w:val="222222"/>
          <w:shd w:val="clear" w:color="auto" w:fill="FFFFFF"/>
        </w:rPr>
        <w:t xml:space="preserve">.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D65C992" w14:textId="77777777" w:rsidR="007551E4" w:rsidRPr="0055219E" w:rsidRDefault="007551E4" w:rsidP="007551E4">
      <w:pPr>
        <w:rPr>
          <w:color w:val="222222"/>
          <w:shd w:val="clear" w:color="auto" w:fill="FFFFFF"/>
        </w:rPr>
      </w:pPr>
      <w:r w:rsidRPr="0055219E">
        <w:rPr>
          <w:color w:val="222222"/>
          <w:shd w:val="clear" w:color="auto" w:fill="FFFFFF"/>
        </w:rPr>
        <w:t xml:space="preserve">Your dad’s named Jeff, not Richard — And we’re telling the story of Henry the Fourth — the real one — the one who killed Richard — Not you Richard, </w:t>
      </w:r>
      <w:r w:rsidRPr="0055219E">
        <w:rPr>
          <w:i/>
          <w:color w:val="222222"/>
          <w:shd w:val="clear" w:color="auto" w:fill="FFFFFF"/>
        </w:rPr>
        <w:t>the</w:t>
      </w:r>
      <w:r w:rsidRPr="0055219E">
        <w:rPr>
          <w:color w:val="222222"/>
          <w:shd w:val="clear" w:color="auto" w:fill="FFFFFF"/>
        </w:rPr>
        <w:t xml:space="preserve"> Richard!</w:t>
      </w:r>
    </w:p>
    <w:p w14:paraId="54F2B982" w14:textId="77777777" w:rsidR="007551E4" w:rsidRPr="0055219E" w:rsidRDefault="007551E4" w:rsidP="007551E4">
      <w:pPr>
        <w:rPr>
          <w:color w:val="222222"/>
          <w:shd w:val="clear" w:color="auto" w:fill="FFFFFF"/>
        </w:rPr>
      </w:pPr>
    </w:p>
    <w:p w14:paraId="7EC39766"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309428D4" w14:textId="77777777" w:rsidR="007551E4" w:rsidRPr="0055219E" w:rsidRDefault="007551E4" w:rsidP="007551E4">
      <w:pPr>
        <w:rPr>
          <w:color w:val="222222"/>
          <w:shd w:val="clear" w:color="auto" w:fill="FFFFFF"/>
        </w:rPr>
      </w:pPr>
      <w:r w:rsidRPr="0055219E">
        <w:rPr>
          <w:color w:val="222222"/>
          <w:shd w:val="clear" w:color="auto" w:fill="FFFFFF"/>
        </w:rPr>
        <w:t xml:space="preserve">We’re gonna need to whiteboard this — </w:t>
      </w:r>
      <w:r w:rsidRPr="0055219E">
        <w:rPr>
          <w:color w:val="222222"/>
          <w:shd w:val="clear" w:color="auto" w:fill="FFFFFF"/>
        </w:rPr>
        <w:br/>
      </w:r>
      <w:r w:rsidRPr="0055219E">
        <w:rPr>
          <w:color w:val="222222"/>
          <w:shd w:val="clear" w:color="auto" w:fill="FFFFFF"/>
        </w:rPr>
        <w:tab/>
      </w:r>
    </w:p>
    <w:p w14:paraId="3EEF21C3"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16FC82A" w14:textId="060AA8D3" w:rsidR="007551E4" w:rsidRPr="0055219E" w:rsidRDefault="00135033"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00F36C62" w:rsidRPr="0055219E">
        <w:rPr>
          <w:i/>
          <w:color w:val="222222"/>
          <w:shd w:val="clear" w:color="auto" w:fill="FFFFFF"/>
        </w:rPr>
        <w:t xml:space="preserve"> — With his hand like a puppet</w:t>
      </w:r>
      <w:r w:rsidRPr="0055219E">
        <w:rPr>
          <w:color w:val="222222"/>
          <w:shd w:val="clear" w:color="auto" w:fill="FFFFFF"/>
        </w:rPr>
        <w:t xml:space="preserve">.) </w:t>
      </w:r>
      <w:r w:rsidR="007551E4" w:rsidRPr="0055219E">
        <w:rPr>
          <w:color w:val="222222"/>
          <w:shd w:val="clear" w:color="auto" w:fill="FFFFFF"/>
        </w:rPr>
        <w:t>Oh, that estates, degrees and offices</w:t>
      </w:r>
    </w:p>
    <w:p w14:paraId="26500955" w14:textId="276AA2DD" w:rsidR="007551E4" w:rsidRPr="0055219E" w:rsidRDefault="00F36C62" w:rsidP="007551E4">
      <w:pPr>
        <w:rPr>
          <w:color w:val="222222"/>
          <w:shd w:val="clear" w:color="auto" w:fill="FFFFFF"/>
        </w:rPr>
      </w:pPr>
      <w:r w:rsidRPr="0055219E">
        <w:rPr>
          <w:color w:val="222222"/>
          <w:shd w:val="clear" w:color="auto" w:fill="FFFFFF"/>
        </w:rPr>
        <w:t>w</w:t>
      </w:r>
      <w:r w:rsidR="007551E4" w:rsidRPr="0055219E">
        <w:rPr>
          <w:color w:val="222222"/>
          <w:shd w:val="clear" w:color="auto" w:fill="FFFFFF"/>
        </w:rPr>
        <w:t>ere not derived corruptly, and that clear honor</w:t>
      </w:r>
      <w:r w:rsidRPr="0055219E">
        <w:rPr>
          <w:color w:val="222222"/>
          <w:shd w:val="clear" w:color="auto" w:fill="FFFFFF"/>
        </w:rPr>
        <w:t xml:space="preserve">! </w:t>
      </w:r>
      <w:r w:rsidR="007551E4" w:rsidRPr="0055219E">
        <w:rPr>
          <w:color w:val="222222"/>
          <w:shd w:val="clear" w:color="auto" w:fill="FFFFFF"/>
        </w:rPr>
        <w:t>Were purchased by the merit of the wearer!</w:t>
      </w:r>
    </w:p>
    <w:p w14:paraId="40F6B726" w14:textId="77777777" w:rsidR="00F36C62" w:rsidRPr="0055219E" w:rsidRDefault="00F36C62" w:rsidP="007551E4">
      <w:pPr>
        <w:rPr>
          <w:color w:val="222222"/>
          <w:shd w:val="clear" w:color="auto" w:fill="FFFFFF"/>
        </w:rPr>
      </w:pPr>
    </w:p>
    <w:p w14:paraId="53DD15DA" w14:textId="1D25CA07" w:rsidR="00F36C62" w:rsidRPr="0055219E" w:rsidRDefault="00F36C62"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39C3F5C" w14:textId="661DE662" w:rsidR="00F36C62" w:rsidRPr="0055219E" w:rsidRDefault="00F36C62" w:rsidP="007551E4">
      <w:pPr>
        <w:rPr>
          <w:color w:val="222222"/>
          <w:shd w:val="clear" w:color="auto" w:fill="FFFFFF"/>
        </w:rPr>
      </w:pPr>
      <w:r w:rsidRPr="0055219E">
        <w:rPr>
          <w:color w:val="222222"/>
          <w:shd w:val="clear" w:color="auto" w:fill="FFFFFF"/>
        </w:rPr>
        <w:t xml:space="preserve">Shut up! </w:t>
      </w:r>
    </w:p>
    <w:p w14:paraId="7A31DDFB" w14:textId="77777777" w:rsidR="00F36C62" w:rsidRPr="0055219E" w:rsidRDefault="00F36C62" w:rsidP="007551E4">
      <w:pPr>
        <w:rPr>
          <w:color w:val="222222"/>
          <w:shd w:val="clear" w:color="auto" w:fill="FFFFFF"/>
        </w:rPr>
      </w:pPr>
    </w:p>
    <w:p w14:paraId="6782DB1E"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21CF48D" w14:textId="4EC55FD3" w:rsidR="007551E4" w:rsidRPr="0055219E" w:rsidRDefault="007551E4" w:rsidP="007551E4">
      <w:pPr>
        <w:rPr>
          <w:color w:val="222222"/>
          <w:shd w:val="clear" w:color="auto" w:fill="FFFFFF"/>
        </w:rPr>
      </w:pPr>
      <w:r w:rsidRPr="0055219E">
        <w:rPr>
          <w:color w:val="222222"/>
          <w:shd w:val="clear" w:color="auto" w:fill="FFFFFF"/>
        </w:rPr>
        <w:t>(</w:t>
      </w:r>
      <w:r w:rsidRPr="0055219E">
        <w:rPr>
          <w:i/>
          <w:color w:val="222222"/>
          <w:shd w:val="clear" w:color="auto" w:fill="FFFFFF"/>
        </w:rPr>
        <w:t>To RICHARD</w:t>
      </w:r>
      <w:r w:rsidRPr="0055219E">
        <w:rPr>
          <w:color w:val="222222"/>
          <w:shd w:val="clear" w:color="auto" w:fill="FFFFFF"/>
        </w:rPr>
        <w:t xml:space="preserve">) I see thee still! </w:t>
      </w:r>
    </w:p>
    <w:p w14:paraId="35A8C493" w14:textId="77777777" w:rsidR="007551E4" w:rsidRPr="0055219E" w:rsidRDefault="007551E4" w:rsidP="007551E4">
      <w:pPr>
        <w:rPr>
          <w:color w:val="222222"/>
          <w:shd w:val="clear" w:color="auto" w:fill="FFFFFF"/>
        </w:rPr>
      </w:pPr>
    </w:p>
    <w:p w14:paraId="2689FCF7"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6BA671A" w14:textId="77777777" w:rsidR="007551E4" w:rsidRPr="0055219E" w:rsidRDefault="007551E4" w:rsidP="007551E4">
      <w:pPr>
        <w:rPr>
          <w:color w:val="222222"/>
          <w:shd w:val="clear" w:color="auto" w:fill="FFFFFF"/>
        </w:rPr>
      </w:pPr>
      <w:r w:rsidRPr="0055219E">
        <w:rPr>
          <w:color w:val="222222"/>
          <w:shd w:val="clear" w:color="auto" w:fill="FFFFFF"/>
        </w:rPr>
        <w:t xml:space="preserve">And on thy blade and dudgeon? </w:t>
      </w:r>
    </w:p>
    <w:p w14:paraId="0811FBFB" w14:textId="77777777" w:rsidR="007551E4" w:rsidRPr="0055219E" w:rsidRDefault="007551E4" w:rsidP="007551E4">
      <w:pPr>
        <w:rPr>
          <w:color w:val="222222"/>
          <w:shd w:val="clear" w:color="auto" w:fill="FFFFFF"/>
        </w:rPr>
      </w:pPr>
    </w:p>
    <w:p w14:paraId="34FC941E"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8CB04C2" w14:textId="77777777" w:rsidR="007551E4" w:rsidRPr="0055219E" w:rsidRDefault="007551E4" w:rsidP="007551E4">
      <w:pPr>
        <w:rPr>
          <w:color w:val="222222"/>
          <w:shd w:val="clear" w:color="auto" w:fill="FFFFFF"/>
        </w:rPr>
      </w:pPr>
      <w:r w:rsidRPr="0055219E">
        <w:rPr>
          <w:color w:val="222222"/>
          <w:shd w:val="clear" w:color="auto" w:fill="FFFFFF"/>
        </w:rPr>
        <w:lastRenderedPageBreak/>
        <w:t>Cudgeon?</w:t>
      </w:r>
    </w:p>
    <w:p w14:paraId="7F8279B6" w14:textId="77777777" w:rsidR="007551E4" w:rsidRPr="0055219E" w:rsidRDefault="007551E4" w:rsidP="007551E4">
      <w:pPr>
        <w:rPr>
          <w:color w:val="222222"/>
          <w:shd w:val="clear" w:color="auto" w:fill="FFFFFF"/>
        </w:rPr>
      </w:pPr>
    </w:p>
    <w:p w14:paraId="4B84494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2CFB327C" w14:textId="77777777" w:rsidR="007551E4" w:rsidRPr="0055219E" w:rsidRDefault="007551E4" w:rsidP="007551E4">
      <w:pPr>
        <w:rPr>
          <w:color w:val="222222"/>
          <w:shd w:val="clear" w:color="auto" w:fill="FFFFFF"/>
        </w:rPr>
      </w:pPr>
      <w:r w:rsidRPr="0055219E">
        <w:rPr>
          <w:color w:val="222222"/>
          <w:shd w:val="clear" w:color="auto" w:fill="FFFFFF"/>
        </w:rPr>
        <w:t xml:space="preserve">That’s a kind of fish — A little one, like an anchovy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2E6923CF" w14:textId="70F05514" w:rsidR="007551E4" w:rsidRPr="0055219E" w:rsidRDefault="00135033" w:rsidP="00135033">
      <w:pPr>
        <w:rPr>
          <w:color w:val="222222"/>
          <w:shd w:val="clear" w:color="auto" w:fill="FFFFFF"/>
        </w:rPr>
      </w:pPr>
      <w:r w:rsidRPr="0055219E">
        <w:rPr>
          <w:color w:val="222222"/>
          <w:shd w:val="clear" w:color="auto" w:fill="FFFFFF"/>
        </w:rPr>
        <w:t xml:space="preserve">Anchovies on pizza — Blecch! </w:t>
      </w:r>
    </w:p>
    <w:p w14:paraId="128F857B" w14:textId="77777777" w:rsidR="007551E4" w:rsidRPr="0055219E" w:rsidRDefault="007551E4" w:rsidP="007551E4">
      <w:pPr>
        <w:rPr>
          <w:color w:val="222222"/>
          <w:shd w:val="clear" w:color="auto" w:fill="FFFFFF"/>
        </w:rPr>
      </w:pPr>
    </w:p>
    <w:p w14:paraId="27008BE3"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B0352E3" w14:textId="77777777" w:rsidR="007551E4" w:rsidRPr="0055219E" w:rsidRDefault="007551E4" w:rsidP="007551E4">
      <w:pPr>
        <w:rPr>
          <w:color w:val="222222"/>
          <w:shd w:val="clear" w:color="auto" w:fill="FFFFFF"/>
        </w:rPr>
      </w:pPr>
      <w:r w:rsidRPr="0055219E">
        <w:rPr>
          <w:color w:val="222222"/>
          <w:shd w:val="clear" w:color="auto" w:fill="FFFFFF"/>
        </w:rPr>
        <w:t xml:space="preserve">Gouts of blood — Which was not so before! </w:t>
      </w:r>
    </w:p>
    <w:p w14:paraId="298FBCFC" w14:textId="77777777" w:rsidR="007551E4" w:rsidRPr="0055219E" w:rsidRDefault="007551E4" w:rsidP="007551E4">
      <w:pPr>
        <w:rPr>
          <w:color w:val="222222"/>
          <w:shd w:val="clear" w:color="auto" w:fill="FFFFFF"/>
        </w:rPr>
      </w:pPr>
    </w:p>
    <w:p w14:paraId="0A51E65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2FD71F1" w14:textId="77777777" w:rsidR="007551E4" w:rsidRPr="0055219E" w:rsidRDefault="007551E4" w:rsidP="007551E4">
      <w:pPr>
        <w:rPr>
          <w:color w:val="222222"/>
          <w:shd w:val="clear" w:color="auto" w:fill="FFFFFF"/>
        </w:rPr>
      </w:pPr>
      <w:r w:rsidRPr="0055219E">
        <w:rPr>
          <w:color w:val="222222"/>
          <w:shd w:val="clear" w:color="auto" w:fill="FFFFFF"/>
        </w:rPr>
        <w:t xml:space="preserve">There’s no such thing! </w:t>
      </w:r>
    </w:p>
    <w:p w14:paraId="68008484" w14:textId="77777777" w:rsidR="007551E4" w:rsidRPr="0055219E" w:rsidRDefault="007551E4" w:rsidP="007551E4">
      <w:pPr>
        <w:rPr>
          <w:color w:val="222222"/>
          <w:shd w:val="clear" w:color="auto" w:fill="FFFFFF"/>
        </w:rPr>
      </w:pPr>
    </w:p>
    <w:p w14:paraId="76E8981D"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4207A68" w14:textId="77777777" w:rsidR="007551E4" w:rsidRPr="0055219E" w:rsidRDefault="007551E4" w:rsidP="007551E4">
      <w:pPr>
        <w:rPr>
          <w:color w:val="222222"/>
          <w:shd w:val="clear" w:color="auto" w:fill="FFFFFF"/>
        </w:rPr>
      </w:pPr>
      <w:r w:rsidRPr="0055219E">
        <w:rPr>
          <w:color w:val="222222"/>
          <w:shd w:val="clear" w:color="auto" w:fill="FFFFFF"/>
        </w:rPr>
        <w:t xml:space="preserve">Which as a grise or step — </w:t>
      </w:r>
      <w:r w:rsidRPr="0055219E">
        <w:rPr>
          <w:color w:val="222222"/>
          <w:shd w:val="clear" w:color="auto" w:fill="FFFFFF"/>
        </w:rPr>
        <w:br/>
      </w:r>
    </w:p>
    <w:p w14:paraId="7D04DAF1" w14:textId="77777777" w:rsidR="007551E4" w:rsidRPr="0055219E" w:rsidRDefault="007551E4" w:rsidP="007551E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32C533E" w14:textId="4DC1FC57" w:rsidR="001A1A5C" w:rsidRPr="0055219E" w:rsidRDefault="00E2726C" w:rsidP="00E2726C">
      <w:pPr>
        <w:rPr>
          <w:color w:val="222222"/>
          <w:shd w:val="clear" w:color="auto" w:fill="FFFFFF"/>
        </w:rPr>
      </w:pPr>
      <w:r w:rsidRPr="0055219E">
        <w:rPr>
          <w:color w:val="222222"/>
          <w:shd w:val="clear" w:color="auto" w:fill="FFFFFF"/>
        </w:rPr>
        <w:t xml:space="preserve">Fine! We’ll do a </w:t>
      </w:r>
      <w:r w:rsidRPr="0055219E">
        <w:rPr>
          <w:i/>
          <w:color w:val="222222"/>
          <w:shd w:val="clear" w:color="auto" w:fill="FFFFFF"/>
        </w:rPr>
        <w:t>History</w:t>
      </w:r>
      <w:r w:rsidRPr="0055219E">
        <w:rPr>
          <w:color w:val="222222"/>
          <w:shd w:val="clear" w:color="auto" w:fill="FFFFFF"/>
        </w:rPr>
        <w:t xml:space="preserve"> —</w:t>
      </w:r>
    </w:p>
    <w:p w14:paraId="0EC8C983" w14:textId="77777777" w:rsidR="001A1A5C" w:rsidRPr="0055219E" w:rsidRDefault="001A1A5C" w:rsidP="001A1A5C">
      <w:pPr>
        <w:rPr>
          <w:color w:val="222222"/>
          <w:shd w:val="clear" w:color="auto" w:fill="FFFFFF"/>
        </w:rPr>
      </w:pPr>
    </w:p>
    <w:p w14:paraId="47E76D8C"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4626E3A" w14:textId="41B6DD9C" w:rsidR="001A1A5C" w:rsidRPr="0055219E" w:rsidRDefault="001A1A5C" w:rsidP="001A1A5C">
      <w:pPr>
        <w:rPr>
          <w:color w:val="222222"/>
          <w:shd w:val="clear" w:color="auto" w:fill="FFFFFF"/>
        </w:rPr>
      </w:pPr>
      <w:r w:rsidRPr="0055219E">
        <w:rPr>
          <w:color w:val="222222"/>
          <w:shd w:val="clear" w:color="auto" w:fill="FFFFFF"/>
        </w:rPr>
        <w:t>(</w:t>
      </w:r>
      <w:r w:rsidR="00F36C62" w:rsidRPr="0055219E">
        <w:rPr>
          <w:i/>
          <w:color w:val="222222"/>
          <w:shd w:val="clear" w:color="auto" w:fill="FFFFFF"/>
        </w:rPr>
        <w:t>To the audience</w:t>
      </w:r>
      <w:r w:rsidRPr="0055219E">
        <w:rPr>
          <w:color w:val="222222"/>
          <w:shd w:val="clear" w:color="auto" w:fill="FFFFFF"/>
        </w:rPr>
        <w:t>.) Boring, right? No robots or fighter planes — Or zombies.</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1F2B5CCC" w14:textId="1F6080D1" w:rsidR="001A1A5C" w:rsidRPr="0055219E" w:rsidRDefault="001A1A5C" w:rsidP="001A1A5C">
      <w:pPr>
        <w:rPr>
          <w:color w:val="222222"/>
          <w:shd w:val="clear" w:color="auto" w:fill="FFFFFF"/>
        </w:rPr>
      </w:pPr>
      <w:r w:rsidRPr="0055219E">
        <w:rPr>
          <w:color w:val="222222"/>
          <w:shd w:val="clear" w:color="auto" w:fill="FFFFFF"/>
        </w:rPr>
        <w:t xml:space="preserve">Could we do Richard the Second with zombies? </w:t>
      </w:r>
      <w:r w:rsidR="00F36C62" w:rsidRPr="0055219E">
        <w:rPr>
          <w:color w:val="222222"/>
          <w:shd w:val="clear" w:color="auto" w:fill="FFFFFF"/>
        </w:rPr>
        <w:t>And use my Titus costumes?</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5D93BAA6" w14:textId="6589A1AA" w:rsidR="001A1A5C" w:rsidRPr="0055219E" w:rsidRDefault="001A1A5C" w:rsidP="001A1A5C">
      <w:pPr>
        <w:rPr>
          <w:color w:val="222222"/>
          <w:shd w:val="clear" w:color="auto" w:fill="FFFFFF"/>
        </w:rPr>
      </w:pPr>
      <w:r w:rsidRPr="0055219E">
        <w:rPr>
          <w:color w:val="222222"/>
          <w:shd w:val="clear" w:color="auto" w:fill="FFFFFF"/>
        </w:rPr>
        <w:t>(</w:t>
      </w:r>
      <w:r w:rsidRPr="0055219E">
        <w:rPr>
          <w:i/>
          <w:color w:val="222222"/>
          <w:shd w:val="clear" w:color="auto" w:fill="FFFFFF"/>
        </w:rPr>
        <w:t>Writing</w:t>
      </w:r>
      <w:r w:rsidRPr="0055219E">
        <w:rPr>
          <w:color w:val="222222"/>
          <w:shd w:val="clear" w:color="auto" w:fill="FFFFFF"/>
        </w:rPr>
        <w:t xml:space="preserve">) “Zombies.” </w:t>
      </w:r>
    </w:p>
    <w:p w14:paraId="076C6985" w14:textId="77777777" w:rsidR="001A1A5C" w:rsidRPr="0055219E" w:rsidRDefault="001A1A5C" w:rsidP="001A1A5C">
      <w:pPr>
        <w:rPr>
          <w:color w:val="222222"/>
          <w:shd w:val="clear" w:color="auto" w:fill="FFFFFF"/>
        </w:rPr>
      </w:pPr>
    </w:p>
    <w:p w14:paraId="6518C66A"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0280CC12" w14:textId="4EFCC8CA" w:rsidR="001A1A5C" w:rsidRPr="0055219E" w:rsidRDefault="001A1A5C" w:rsidP="001A1A5C">
      <w:pPr>
        <w:rPr>
          <w:color w:val="222222"/>
          <w:shd w:val="clear" w:color="auto" w:fill="FFFFFF"/>
        </w:rPr>
      </w:pPr>
      <w:r w:rsidRPr="0055219E">
        <w:rPr>
          <w:color w:val="222222"/>
          <w:shd w:val="clear" w:color="auto" w:fill="FFFFFF"/>
        </w:rPr>
        <w:t xml:space="preserve">I don’t think we have the budget for — </w:t>
      </w:r>
      <w:r w:rsidR="00135033" w:rsidRPr="0055219E">
        <w:rPr>
          <w:color w:val="222222"/>
          <w:shd w:val="clear" w:color="auto" w:fill="FFFFFF"/>
        </w:rPr>
        <w:t xml:space="preserve">Or time — All that make-up?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2216FCF" w14:textId="6F76C7C2" w:rsidR="001A1A5C" w:rsidRPr="0055219E" w:rsidRDefault="001A1A5C" w:rsidP="001A1A5C">
      <w:pPr>
        <w:rPr>
          <w:color w:val="222222"/>
          <w:shd w:val="clear" w:color="auto" w:fill="FFFFFF"/>
        </w:rPr>
      </w:pPr>
      <w:r w:rsidRPr="0055219E">
        <w:rPr>
          <w:color w:val="222222"/>
          <w:shd w:val="clear" w:color="auto" w:fill="FFFFFF"/>
        </w:rPr>
        <w:t xml:space="preserve">But all of the freshies can be walking corpses! They’re </w:t>
      </w:r>
      <w:r w:rsidR="00135033" w:rsidRPr="0055219E">
        <w:rPr>
          <w:color w:val="222222"/>
          <w:shd w:val="clear" w:color="auto" w:fill="FFFFFF"/>
        </w:rPr>
        <w:t>half dead already! Look at ‘em!</w:t>
      </w:r>
    </w:p>
    <w:p w14:paraId="77CB248D" w14:textId="77777777" w:rsidR="001A1A5C" w:rsidRPr="0055219E" w:rsidRDefault="001A1A5C" w:rsidP="001A1A5C">
      <w:pPr>
        <w:rPr>
          <w:color w:val="222222"/>
          <w:shd w:val="clear" w:color="auto" w:fill="FFFFFF"/>
        </w:rPr>
      </w:pPr>
    </w:p>
    <w:p w14:paraId="47462996"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9B63CC7" w14:textId="77777777" w:rsidR="001A1A5C" w:rsidRPr="0055219E" w:rsidRDefault="001A1A5C" w:rsidP="001A1A5C">
      <w:pPr>
        <w:rPr>
          <w:color w:val="222222"/>
          <w:shd w:val="clear" w:color="auto" w:fill="FFFFFF"/>
        </w:rPr>
      </w:pPr>
      <w:r w:rsidRPr="0055219E">
        <w:rPr>
          <w:color w:val="222222"/>
          <w:shd w:val="clear" w:color="auto" w:fill="FFFFFF"/>
        </w:rPr>
        <w:t xml:space="preserve">Let’s set </w:t>
      </w:r>
      <w:r w:rsidRPr="0055219E">
        <w:rPr>
          <w:i/>
          <w:color w:val="222222"/>
          <w:shd w:val="clear" w:color="auto" w:fill="FFFFFF"/>
        </w:rPr>
        <w:t>Richard the Second</w:t>
      </w:r>
      <w:r w:rsidRPr="0055219E">
        <w:rPr>
          <w:color w:val="222222"/>
          <w:shd w:val="clear" w:color="auto" w:fill="FFFFFF"/>
        </w:rPr>
        <w:t xml:space="preserve"> telling </w:t>
      </w:r>
      <w:r w:rsidRPr="0055219E">
        <w:rPr>
          <w:i/>
          <w:color w:val="222222"/>
          <w:shd w:val="clear" w:color="auto" w:fill="FFFFFF"/>
        </w:rPr>
        <w:t>Henry the Fourth</w:t>
      </w:r>
      <w:r w:rsidRPr="0055219E">
        <w:rPr>
          <w:color w:val="222222"/>
          <w:shd w:val="clear" w:color="auto" w:fill="FFFFFF"/>
        </w:rPr>
        <w:t xml:space="preserve"> in a dystopian future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0F467D9B" w14:textId="52027CCF" w:rsidR="001A1A5C" w:rsidRPr="0055219E" w:rsidRDefault="001A1A5C" w:rsidP="001A1A5C">
      <w:pPr>
        <w:rPr>
          <w:color w:val="222222"/>
          <w:shd w:val="clear" w:color="auto" w:fill="FFFFFF"/>
        </w:rPr>
      </w:pPr>
      <w:r w:rsidRPr="0055219E">
        <w:rPr>
          <w:color w:val="222222"/>
          <w:shd w:val="clear" w:color="auto" w:fill="FFFFFF"/>
        </w:rPr>
        <w:t xml:space="preserve">A barren wasteland </w:t>
      </w:r>
      <w:r w:rsidR="00135033" w:rsidRPr="0055219E">
        <w:rPr>
          <w:color w:val="222222"/>
          <w:shd w:val="clear" w:color="auto" w:fill="FFFFFF"/>
        </w:rPr>
        <w:t xml:space="preserve">— </w:t>
      </w:r>
      <w:r w:rsidRPr="0055219E">
        <w:rPr>
          <w:color w:val="222222"/>
          <w:shd w:val="clear" w:color="auto" w:fill="FFFFFF"/>
        </w:rPr>
        <w:t xml:space="preserve">where people </w:t>
      </w:r>
      <w:r w:rsidR="00F36C62" w:rsidRPr="0055219E">
        <w:rPr>
          <w:color w:val="222222"/>
          <w:shd w:val="clear" w:color="auto" w:fill="FFFFFF"/>
        </w:rPr>
        <w:t xml:space="preserve">stare at screens and theater is </w:t>
      </w:r>
      <w:r w:rsidR="00F36C62" w:rsidRPr="0055219E">
        <w:rPr>
          <w:i/>
          <w:color w:val="222222"/>
          <w:shd w:val="clear" w:color="auto" w:fill="FFFFFF"/>
        </w:rPr>
        <w:t>dead</w:t>
      </w:r>
      <w:r w:rsidR="00F36C62" w:rsidRPr="0055219E">
        <w:rPr>
          <w:color w:val="222222"/>
          <w:shd w:val="clear" w:color="auto" w:fill="FFFFFF"/>
        </w:rPr>
        <w:t>.</w:t>
      </w:r>
    </w:p>
    <w:p w14:paraId="61810B3C" w14:textId="77777777" w:rsidR="00B06C8E" w:rsidRPr="0055219E" w:rsidRDefault="00B06C8E" w:rsidP="001A1A5C">
      <w:pPr>
        <w:rPr>
          <w:color w:val="222222"/>
          <w:shd w:val="clear" w:color="auto" w:fill="FFFFFF"/>
        </w:rPr>
      </w:pPr>
    </w:p>
    <w:p w14:paraId="2E98F31C" w14:textId="456D984E" w:rsidR="00B06C8E" w:rsidRPr="0055219E" w:rsidRDefault="00B06C8E" w:rsidP="00B06C8E">
      <w:pPr>
        <w:ind w:left="2880" w:firstLine="720"/>
        <w:rPr>
          <w:color w:val="222222"/>
          <w:shd w:val="clear" w:color="auto" w:fill="FFFFFF"/>
        </w:rPr>
      </w:pPr>
      <w:r w:rsidRPr="0055219E">
        <w:rPr>
          <w:color w:val="222222"/>
          <w:shd w:val="clear" w:color="auto" w:fill="FFFFFF"/>
        </w:rPr>
        <w:t xml:space="preserve">HENRY II </w:t>
      </w:r>
    </w:p>
    <w:p w14:paraId="1E4D5896" w14:textId="4557661D" w:rsidR="001A1A5C" w:rsidRPr="0055219E" w:rsidRDefault="00B06C8E" w:rsidP="001A1A5C">
      <w:pPr>
        <w:rPr>
          <w:color w:val="222222"/>
          <w:shd w:val="clear" w:color="auto" w:fill="FFFFFF"/>
        </w:rPr>
      </w:pPr>
      <w:r w:rsidRPr="0055219E">
        <w:rPr>
          <w:color w:val="222222"/>
          <w:shd w:val="clear" w:color="auto" w:fill="FFFFFF"/>
        </w:rPr>
        <w:t xml:space="preserve">Gotta go — My mom just texted me — </w:t>
      </w:r>
    </w:p>
    <w:p w14:paraId="184C2B97" w14:textId="77777777" w:rsidR="001A1A5C" w:rsidRPr="0055219E" w:rsidRDefault="001A1A5C" w:rsidP="001A1A5C">
      <w:pPr>
        <w:rPr>
          <w:color w:val="222222"/>
          <w:shd w:val="clear" w:color="auto" w:fill="FFFFFF"/>
        </w:rPr>
      </w:pPr>
    </w:p>
    <w:p w14:paraId="3D310311"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C4F7A65" w14:textId="6D815B90" w:rsidR="001A1A5C" w:rsidRPr="0055219E" w:rsidRDefault="001A1A5C" w:rsidP="001A1A5C">
      <w:pPr>
        <w:rPr>
          <w:color w:val="222222"/>
          <w:shd w:val="clear" w:color="auto" w:fill="FFFFFF"/>
        </w:rPr>
      </w:pPr>
      <w:r w:rsidRPr="0055219E">
        <w:rPr>
          <w:color w:val="222222"/>
          <w:shd w:val="clear" w:color="auto" w:fill="FFFFFF"/>
        </w:rPr>
        <w:lastRenderedPageBreak/>
        <w:t xml:space="preserve">Or in 1597 when my dad was a joiner!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01738A7" w14:textId="77777777" w:rsidR="001A1A5C" w:rsidRPr="0055219E" w:rsidRDefault="001A1A5C" w:rsidP="001A1A5C">
      <w:pPr>
        <w:rPr>
          <w:color w:val="222222"/>
          <w:shd w:val="clear" w:color="auto" w:fill="FFFFFF"/>
        </w:rPr>
      </w:pPr>
      <w:r w:rsidRPr="0055219E">
        <w:rPr>
          <w:color w:val="222222"/>
          <w:shd w:val="clear" w:color="auto" w:fill="FFFFFF"/>
        </w:rPr>
        <w:t>That’s really boring.</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467383B" w14:textId="7207860F" w:rsidR="001A1A5C" w:rsidRPr="0055219E" w:rsidRDefault="001A1A5C" w:rsidP="001A1A5C">
      <w:pPr>
        <w:rPr>
          <w:color w:val="222222"/>
          <w:shd w:val="clear" w:color="auto" w:fill="FFFFFF"/>
        </w:rPr>
      </w:pPr>
      <w:r w:rsidRPr="0055219E">
        <w:rPr>
          <w:color w:val="222222"/>
          <w:shd w:val="clear" w:color="auto" w:fill="FFFFFF"/>
        </w:rPr>
        <w:t xml:space="preserve">Putting </w:t>
      </w:r>
      <w:r w:rsidRPr="0055219E">
        <w:rPr>
          <w:i/>
          <w:color w:val="222222"/>
          <w:shd w:val="clear" w:color="auto" w:fill="FFFFFF"/>
        </w:rPr>
        <w:t>wood together</w:t>
      </w:r>
      <w:r w:rsidRPr="0055219E">
        <w:rPr>
          <w:color w:val="222222"/>
          <w:shd w:val="clear" w:color="auto" w:fill="FFFFFF"/>
        </w:rPr>
        <w:t xml:space="preserve">.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6E5066E" w14:textId="16A28FE3" w:rsidR="001A1A5C" w:rsidRPr="0055219E" w:rsidRDefault="001A1A5C" w:rsidP="001A1A5C">
      <w:pPr>
        <w:rPr>
          <w:color w:val="222222"/>
          <w:shd w:val="clear" w:color="auto" w:fill="FFFFFF"/>
        </w:rPr>
      </w:pPr>
      <w:r w:rsidRPr="0055219E">
        <w:rPr>
          <w:color w:val="222222"/>
          <w:shd w:val="clear" w:color="auto" w:fill="FFFFFF"/>
        </w:rPr>
        <w:t xml:space="preserve">Let’s set the play within the play in </w:t>
      </w:r>
      <w:r w:rsidR="005F3285" w:rsidRPr="0055219E">
        <w:rPr>
          <w:color w:val="222222"/>
          <w:shd w:val="clear" w:color="auto" w:fill="FFFFFF"/>
        </w:rPr>
        <w:t xml:space="preserve">— </w:t>
      </w:r>
      <w:r w:rsidRPr="0055219E">
        <w:rPr>
          <w:color w:val="222222"/>
          <w:shd w:val="clear" w:color="auto" w:fill="FFFFFF"/>
        </w:rPr>
        <w:t xml:space="preserve">Ancient Egypt?  </w:t>
      </w:r>
    </w:p>
    <w:p w14:paraId="6B345903" w14:textId="77777777" w:rsidR="001A1A5C" w:rsidRPr="0055219E" w:rsidRDefault="001A1A5C" w:rsidP="001A1A5C">
      <w:pPr>
        <w:rPr>
          <w:color w:val="222222"/>
          <w:shd w:val="clear" w:color="auto" w:fill="FFFFFF"/>
        </w:rPr>
      </w:pPr>
    </w:p>
    <w:p w14:paraId="5247CAFD"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7433257" w14:textId="65ADE408" w:rsidR="001A1A5C" w:rsidRPr="0055219E" w:rsidRDefault="001A1A5C" w:rsidP="001A1A5C">
      <w:pPr>
        <w:rPr>
          <w:color w:val="222222"/>
          <w:shd w:val="clear" w:color="auto" w:fill="FFFFFF"/>
        </w:rPr>
      </w:pPr>
      <w:r w:rsidRPr="0055219E">
        <w:rPr>
          <w:color w:val="222222"/>
          <w:shd w:val="clear" w:color="auto" w:fill="FFFFFF"/>
        </w:rPr>
        <w:t xml:space="preserve">The Mariana Trench!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F3285" w:rsidRPr="0055219E">
        <w:rPr>
          <w:color w:val="222222"/>
          <w:shd w:val="clear" w:color="auto" w:fill="FFFFFF"/>
        </w:rPr>
        <w:t xml:space="preserve">THOMAS </w:t>
      </w:r>
    </w:p>
    <w:p w14:paraId="57EEF2B2" w14:textId="77777777" w:rsidR="001A1A5C" w:rsidRPr="0055219E" w:rsidRDefault="001A1A5C" w:rsidP="001A1A5C">
      <w:pPr>
        <w:rPr>
          <w:color w:val="222222"/>
          <w:shd w:val="clear" w:color="auto" w:fill="FFFFFF"/>
        </w:rPr>
      </w:pPr>
      <w:r w:rsidRPr="0055219E">
        <w:rPr>
          <w:color w:val="222222"/>
          <w:shd w:val="clear" w:color="auto" w:fill="FFFFFF"/>
        </w:rPr>
        <w:t>The Oregon Trail!</w:t>
      </w:r>
    </w:p>
    <w:p w14:paraId="30750CFA" w14:textId="77777777" w:rsidR="001A1A5C" w:rsidRPr="0055219E" w:rsidRDefault="001A1A5C" w:rsidP="001A1A5C">
      <w:pPr>
        <w:rPr>
          <w:color w:val="222222"/>
          <w:shd w:val="clear" w:color="auto" w:fill="FFFFFF"/>
        </w:rPr>
      </w:pPr>
    </w:p>
    <w:p w14:paraId="157F8ED7"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9979489" w14:textId="77777777" w:rsidR="001A1A5C" w:rsidRPr="0055219E" w:rsidRDefault="001A1A5C" w:rsidP="001A1A5C">
      <w:pPr>
        <w:rPr>
          <w:color w:val="222222"/>
          <w:shd w:val="clear" w:color="auto" w:fill="FFFFFF"/>
        </w:rPr>
      </w:pPr>
      <w:r w:rsidRPr="0055219E">
        <w:rPr>
          <w:color w:val="222222"/>
          <w:shd w:val="clear" w:color="auto" w:fill="FFFFFF"/>
        </w:rPr>
        <w:t xml:space="preserve">But my father </w:t>
      </w:r>
      <w:r w:rsidRPr="0055219E">
        <w:rPr>
          <w:i/>
          <w:color w:val="222222"/>
          <w:shd w:val="clear" w:color="auto" w:fill="FFFFFF"/>
        </w:rPr>
        <w:t>joined lumber</w:t>
      </w:r>
      <w:r w:rsidRPr="0055219E">
        <w:rPr>
          <w:color w:val="222222"/>
          <w:shd w:val="clear" w:color="auto" w:fill="FFFFFF"/>
        </w:rPr>
        <w:t>!</w:t>
      </w:r>
    </w:p>
    <w:p w14:paraId="272A4215" w14:textId="77777777" w:rsidR="001A1A5C" w:rsidRPr="0055219E" w:rsidRDefault="001A1A5C" w:rsidP="001A1A5C">
      <w:pPr>
        <w:rPr>
          <w:color w:val="222222"/>
          <w:shd w:val="clear" w:color="auto" w:fill="FFFFFF"/>
        </w:rPr>
      </w:pPr>
    </w:p>
    <w:p w14:paraId="1B35F234"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F996ECF" w14:textId="3DED69E5" w:rsidR="001A1A5C" w:rsidRPr="0055219E" w:rsidRDefault="001A1A5C" w:rsidP="001A1A5C">
      <w:pPr>
        <w:rPr>
          <w:color w:val="222222"/>
          <w:shd w:val="clear" w:color="auto" w:fill="FFFFFF"/>
        </w:rPr>
      </w:pPr>
      <w:r w:rsidRPr="0055219E">
        <w:rPr>
          <w:color w:val="222222"/>
          <w:shd w:val="clear" w:color="auto" w:fill="FFFFFF"/>
        </w:rPr>
        <w:t>It doesn’t matt</w:t>
      </w:r>
      <w:r w:rsidR="00F36C62" w:rsidRPr="0055219E">
        <w:rPr>
          <w:color w:val="222222"/>
          <w:shd w:val="clear" w:color="auto" w:fill="FFFFFF"/>
        </w:rPr>
        <w:t>er, Richard, if they shut us</w:t>
      </w:r>
      <w:r w:rsidRPr="0055219E">
        <w:rPr>
          <w:color w:val="222222"/>
          <w:shd w:val="clear" w:color="auto" w:fill="FFFFFF"/>
        </w:rPr>
        <w:t xml:space="preserve"> down. </w:t>
      </w:r>
    </w:p>
    <w:p w14:paraId="3C3CE4B3" w14:textId="77777777" w:rsidR="001A1A5C" w:rsidRPr="0055219E" w:rsidRDefault="001A1A5C" w:rsidP="001A1A5C">
      <w:pPr>
        <w:rPr>
          <w:color w:val="222222"/>
          <w:shd w:val="clear" w:color="auto" w:fill="FFFFFF"/>
        </w:rPr>
      </w:pPr>
    </w:p>
    <w:p w14:paraId="071E7748"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36D2A6E0" w14:textId="429534C7" w:rsidR="001A1A5C" w:rsidRPr="0055219E" w:rsidRDefault="00135033" w:rsidP="001A1A5C">
      <w:pPr>
        <w:rPr>
          <w:color w:val="222222"/>
          <w:shd w:val="clear" w:color="auto" w:fill="FFFFFF"/>
        </w:rPr>
      </w:pPr>
      <w:r w:rsidRPr="0055219E">
        <w:rPr>
          <w:color w:val="222222"/>
          <w:shd w:val="clear" w:color="auto" w:fill="FFFFFF"/>
        </w:rPr>
        <w:t>Our</w:t>
      </w:r>
      <w:r w:rsidR="001A1A5C" w:rsidRPr="0055219E">
        <w:rPr>
          <w:color w:val="222222"/>
          <w:shd w:val="clear" w:color="auto" w:fill="FFFFFF"/>
        </w:rPr>
        <w:t xml:space="preserve"> sister Mary’s been asking a lot of questions.</w:t>
      </w:r>
    </w:p>
    <w:p w14:paraId="4A58AF2C" w14:textId="77777777" w:rsidR="001A1A5C" w:rsidRPr="0055219E" w:rsidRDefault="001A1A5C" w:rsidP="001A1A5C">
      <w:pPr>
        <w:rPr>
          <w:color w:val="222222"/>
          <w:shd w:val="clear" w:color="auto" w:fill="FFFFFF"/>
        </w:rPr>
      </w:pPr>
    </w:p>
    <w:p w14:paraId="474515FB" w14:textId="77777777" w:rsidR="001A1A5C" w:rsidRPr="0055219E" w:rsidRDefault="001A1A5C" w:rsidP="001A1A5C">
      <w:pPr>
        <w:ind w:firstLine="720"/>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06926B5" w14:textId="77777777" w:rsidR="001A1A5C" w:rsidRPr="0055219E" w:rsidRDefault="001A1A5C" w:rsidP="001A1A5C">
      <w:pPr>
        <w:rPr>
          <w:color w:val="222222"/>
          <w:shd w:val="clear" w:color="auto" w:fill="FFFFFF"/>
        </w:rPr>
      </w:pPr>
      <w:r w:rsidRPr="0055219E">
        <w:rPr>
          <w:color w:val="222222"/>
          <w:shd w:val="clear" w:color="auto" w:fill="FFFFFF"/>
        </w:rPr>
        <w:t xml:space="preserve">You keep quiet though? </w:t>
      </w:r>
    </w:p>
    <w:p w14:paraId="1CFED682" w14:textId="77777777" w:rsidR="001A1A5C" w:rsidRPr="0055219E" w:rsidRDefault="001A1A5C" w:rsidP="001A1A5C">
      <w:pPr>
        <w:rPr>
          <w:color w:val="222222"/>
          <w:shd w:val="clear" w:color="auto" w:fill="FFFFFF"/>
        </w:rPr>
      </w:pPr>
    </w:p>
    <w:p w14:paraId="7777EA27"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LIZ </w:t>
      </w:r>
    </w:p>
    <w:p w14:paraId="58045340" w14:textId="77777777" w:rsidR="00F36C62" w:rsidRPr="0055219E" w:rsidRDefault="001A1A5C" w:rsidP="001A1A5C">
      <w:pPr>
        <w:rPr>
          <w:color w:val="222222"/>
          <w:shd w:val="clear" w:color="auto" w:fill="FFFFFF"/>
        </w:rPr>
      </w:pPr>
      <w:r w:rsidRPr="0055219E">
        <w:rPr>
          <w:color w:val="222222"/>
          <w:shd w:val="clear" w:color="auto" w:fill="FFFFFF"/>
        </w:rPr>
        <w:t>Henry the Fourth likely starved King Richard to death —</w:t>
      </w:r>
      <w:r w:rsidR="00135033" w:rsidRPr="0055219E">
        <w:rPr>
          <w:color w:val="222222"/>
          <w:shd w:val="clear" w:color="auto" w:fill="FFFFFF"/>
        </w:rPr>
        <w:t xml:space="preserve"> Leaves </w:t>
      </w:r>
      <w:r w:rsidRPr="0055219E">
        <w:rPr>
          <w:color w:val="222222"/>
          <w:shd w:val="clear" w:color="auto" w:fill="FFFFFF"/>
        </w:rPr>
        <w:t xml:space="preserve">no marks on the body. </w:t>
      </w:r>
    </w:p>
    <w:p w14:paraId="04191475" w14:textId="77777777" w:rsidR="00F36C62" w:rsidRPr="0055219E" w:rsidRDefault="00F36C62" w:rsidP="001A1A5C">
      <w:pPr>
        <w:rPr>
          <w:color w:val="222222"/>
          <w:shd w:val="clear" w:color="auto" w:fill="FFFFFF"/>
        </w:rPr>
      </w:pPr>
    </w:p>
    <w:p w14:paraId="5132847A" w14:textId="60BFA961"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89C5F1B" w14:textId="1ABD2964" w:rsidR="001A1A5C" w:rsidRPr="0055219E" w:rsidRDefault="00F36C62" w:rsidP="001A1A5C">
      <w:pPr>
        <w:rPr>
          <w:color w:val="222222"/>
          <w:shd w:val="clear" w:color="auto" w:fill="FFFFFF"/>
        </w:rPr>
      </w:pPr>
      <w:r w:rsidRPr="0055219E">
        <w:rPr>
          <w:color w:val="222222"/>
          <w:shd w:val="clear" w:color="auto" w:fill="FFFFFF"/>
        </w:rPr>
        <w:t>The body! (</w:t>
      </w:r>
      <w:r w:rsidRPr="0055219E">
        <w:rPr>
          <w:i/>
          <w:color w:val="222222"/>
          <w:shd w:val="clear" w:color="auto" w:fill="FFFFFF"/>
        </w:rPr>
        <w:t>Cries</w:t>
      </w:r>
      <w:r w:rsidRPr="0055219E">
        <w:rPr>
          <w:color w:val="222222"/>
          <w:shd w:val="clear" w:color="auto" w:fill="FFFFFF"/>
        </w:rPr>
        <w:t>.) What about our memorial?!</w:t>
      </w:r>
      <w:r w:rsidR="001A1A5C" w:rsidRPr="0055219E">
        <w:rPr>
          <w:color w:val="222222"/>
          <w:shd w:val="clear" w:color="auto" w:fill="FFFFFF"/>
        </w:rPr>
        <w:br/>
      </w:r>
      <w:r w:rsidR="001A1A5C" w:rsidRPr="0055219E">
        <w:rPr>
          <w:color w:val="222222"/>
          <w:shd w:val="clear" w:color="auto" w:fill="FFFFFF"/>
        </w:rPr>
        <w:br/>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t>RICHARD</w:t>
      </w:r>
    </w:p>
    <w:p w14:paraId="01F964E8" w14:textId="77777777" w:rsidR="001A1A5C" w:rsidRPr="0055219E" w:rsidRDefault="001A1A5C" w:rsidP="001A1A5C">
      <w:pPr>
        <w:rPr>
          <w:color w:val="222222"/>
          <w:shd w:val="clear" w:color="auto" w:fill="FFFFFF"/>
        </w:rPr>
      </w:pPr>
      <w:r w:rsidRPr="0055219E">
        <w:rPr>
          <w:color w:val="222222"/>
          <w:shd w:val="clear" w:color="auto" w:fill="FFFFFF"/>
        </w:rPr>
        <w:t xml:space="preserve">We’re doing </w:t>
      </w:r>
      <w:r w:rsidRPr="0055219E">
        <w:rPr>
          <w:i/>
          <w:color w:val="222222"/>
          <w:shd w:val="clear" w:color="auto" w:fill="FFFFFF"/>
        </w:rPr>
        <w:t>Richard the Second</w:t>
      </w:r>
      <w:r w:rsidRPr="0055219E">
        <w:rPr>
          <w:color w:val="222222"/>
          <w:shd w:val="clear" w:color="auto" w:fill="FFFFFF"/>
        </w:rPr>
        <w:t xml:space="preserve">.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7A0C071" w14:textId="4E5F1E32" w:rsidR="001A1A5C" w:rsidRPr="0055219E" w:rsidRDefault="00F36C62" w:rsidP="001A1A5C">
      <w:pPr>
        <w:rPr>
          <w:color w:val="222222"/>
          <w:shd w:val="clear" w:color="auto" w:fill="FFFFFF"/>
        </w:rPr>
      </w:pPr>
      <w:r w:rsidRPr="0055219E">
        <w:rPr>
          <w:color w:val="222222"/>
          <w:shd w:val="clear" w:color="auto" w:fill="FFFFFF"/>
        </w:rPr>
        <w:t>We’re doing</w:t>
      </w:r>
      <w:r w:rsidRPr="0055219E">
        <w:rPr>
          <w:i/>
          <w:color w:val="222222"/>
          <w:shd w:val="clear" w:color="auto" w:fill="FFFFFF"/>
        </w:rPr>
        <w:t xml:space="preserve"> </w:t>
      </w:r>
      <w:r w:rsidR="001A1A5C" w:rsidRPr="0055219E">
        <w:rPr>
          <w:i/>
          <w:color w:val="222222"/>
          <w:shd w:val="clear" w:color="auto" w:fill="FFFFFF"/>
        </w:rPr>
        <w:t>Henry the Fourth</w:t>
      </w:r>
      <w:r w:rsidR="001A1A5C" w:rsidRPr="0055219E">
        <w:rPr>
          <w:color w:val="222222"/>
          <w:shd w:val="clear" w:color="auto" w:fill="FFFFFF"/>
        </w:rPr>
        <w:t xml:space="preserve">! </w:t>
      </w:r>
      <w:r w:rsidR="001A1A5C" w:rsidRPr="0055219E">
        <w:rPr>
          <w:color w:val="222222"/>
          <w:shd w:val="clear" w:color="auto" w:fill="FFFFFF"/>
        </w:rPr>
        <w:br/>
      </w:r>
      <w:r w:rsidR="001A1A5C" w:rsidRPr="0055219E">
        <w:rPr>
          <w:color w:val="222222"/>
          <w:shd w:val="clear" w:color="auto" w:fill="FFFFFF"/>
        </w:rPr>
        <w:br/>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t>WILL</w:t>
      </w:r>
    </w:p>
    <w:p w14:paraId="4D0396AE" w14:textId="77777777" w:rsidR="001A1A5C" w:rsidRPr="0055219E" w:rsidRDefault="001A1A5C" w:rsidP="001A1A5C">
      <w:pPr>
        <w:rPr>
          <w:color w:val="222222"/>
          <w:shd w:val="clear" w:color="auto" w:fill="FFFFFF"/>
        </w:rPr>
      </w:pPr>
      <w:r w:rsidRPr="0055219E">
        <w:rPr>
          <w:color w:val="222222"/>
          <w:shd w:val="clear" w:color="auto" w:fill="FFFFFF"/>
        </w:rPr>
        <w:t xml:space="preserve">I just want to play a lead for once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DB863B6" w14:textId="5815CEFD" w:rsidR="001A1A5C" w:rsidRPr="0055219E" w:rsidRDefault="005F3285" w:rsidP="001A1A5C">
      <w:pPr>
        <w:rPr>
          <w:color w:val="222222"/>
          <w:shd w:val="clear" w:color="auto" w:fill="FFFFFF"/>
        </w:rPr>
      </w:pPr>
      <w:r w:rsidRPr="0055219E">
        <w:rPr>
          <w:color w:val="222222"/>
          <w:shd w:val="clear" w:color="auto" w:fill="FFFFFF"/>
        </w:rPr>
        <w:t>What? I play the leads!</w:t>
      </w:r>
    </w:p>
    <w:p w14:paraId="45D5F012" w14:textId="77777777" w:rsidR="001A1A5C" w:rsidRPr="0055219E" w:rsidRDefault="001A1A5C" w:rsidP="001A1A5C">
      <w:pPr>
        <w:rPr>
          <w:color w:val="222222"/>
          <w:shd w:val="clear" w:color="auto" w:fill="FFFFFF"/>
        </w:rPr>
      </w:pPr>
    </w:p>
    <w:p w14:paraId="3B67A9CC"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2E9C6FC" w14:textId="77777777" w:rsidR="001A1A5C" w:rsidRPr="0055219E" w:rsidRDefault="001A1A5C" w:rsidP="001A1A5C">
      <w:pPr>
        <w:rPr>
          <w:color w:val="222222"/>
          <w:shd w:val="clear" w:color="auto" w:fill="FFFFFF"/>
        </w:rPr>
      </w:pPr>
      <w:r w:rsidRPr="0055219E">
        <w:rPr>
          <w:color w:val="222222"/>
          <w:shd w:val="clear" w:color="auto" w:fill="FFFFFF"/>
        </w:rPr>
        <w:t>Sorry, Will, he does.</w:t>
      </w:r>
    </w:p>
    <w:p w14:paraId="2D837D27" w14:textId="77777777" w:rsidR="001A1A5C" w:rsidRPr="0055219E" w:rsidRDefault="001A1A5C" w:rsidP="001A1A5C">
      <w:pPr>
        <w:rPr>
          <w:color w:val="222222"/>
          <w:shd w:val="clear" w:color="auto" w:fill="FFFFFF"/>
        </w:rPr>
      </w:pPr>
    </w:p>
    <w:p w14:paraId="2864FF36"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59F7D61" w14:textId="77777777" w:rsidR="001A1A5C" w:rsidRPr="0055219E" w:rsidRDefault="001A1A5C" w:rsidP="001A1A5C">
      <w:pPr>
        <w:rPr>
          <w:color w:val="222222"/>
          <w:shd w:val="clear" w:color="auto" w:fill="FFFFFF"/>
        </w:rPr>
      </w:pPr>
      <w:r w:rsidRPr="0055219E">
        <w:rPr>
          <w:color w:val="222222"/>
          <w:shd w:val="clear" w:color="auto" w:fill="FFFFFF"/>
        </w:rPr>
        <w:t xml:space="preserve">‘Cuz of this layer of grief bacon round my middle? </w:t>
      </w:r>
    </w:p>
    <w:p w14:paraId="1299C603" w14:textId="77777777" w:rsidR="001A1A5C" w:rsidRPr="0055219E" w:rsidRDefault="001A1A5C" w:rsidP="001A1A5C">
      <w:pPr>
        <w:rPr>
          <w:color w:val="222222"/>
          <w:shd w:val="clear" w:color="auto" w:fill="FFFFFF"/>
        </w:rPr>
      </w:pPr>
    </w:p>
    <w:p w14:paraId="304E176A"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8D9683F" w14:textId="77777777" w:rsidR="001A1A5C" w:rsidRPr="0055219E" w:rsidRDefault="001A1A5C" w:rsidP="001A1A5C">
      <w:pPr>
        <w:rPr>
          <w:color w:val="222222"/>
          <w:shd w:val="clear" w:color="auto" w:fill="FFFFFF"/>
        </w:rPr>
      </w:pPr>
      <w:r w:rsidRPr="0055219E">
        <w:rPr>
          <w:color w:val="222222"/>
          <w:shd w:val="clear" w:color="auto" w:fill="FFFFFF"/>
        </w:rPr>
        <w:t>You’re our go-to Comedic Sidekick!</w:t>
      </w:r>
    </w:p>
    <w:p w14:paraId="7781296D" w14:textId="77777777" w:rsidR="001A1A5C" w:rsidRPr="0055219E" w:rsidRDefault="001A1A5C" w:rsidP="001A1A5C">
      <w:pPr>
        <w:rPr>
          <w:color w:val="222222"/>
          <w:shd w:val="clear" w:color="auto" w:fill="FFFFFF"/>
        </w:rPr>
      </w:pPr>
    </w:p>
    <w:p w14:paraId="311F340F"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51CE7DD" w14:textId="77777777" w:rsidR="001A1A5C" w:rsidRPr="0055219E" w:rsidRDefault="001A1A5C" w:rsidP="001A1A5C">
      <w:pPr>
        <w:rPr>
          <w:color w:val="222222"/>
          <w:shd w:val="clear" w:color="auto" w:fill="FFFFFF"/>
        </w:rPr>
      </w:pPr>
      <w:r w:rsidRPr="0055219E">
        <w:rPr>
          <w:color w:val="222222"/>
          <w:shd w:val="clear" w:color="auto" w:fill="FFFFFF"/>
        </w:rPr>
        <w:t xml:space="preserve">If you’re so ‘woke’ you should let me fall in love once — Or lead a Great Battle! </w:t>
      </w:r>
    </w:p>
    <w:p w14:paraId="10F7B68C" w14:textId="77777777" w:rsidR="001A1A5C" w:rsidRPr="0055219E" w:rsidRDefault="001A1A5C" w:rsidP="001A1A5C">
      <w:pPr>
        <w:rPr>
          <w:color w:val="222222"/>
          <w:shd w:val="clear" w:color="auto" w:fill="FFFFFF"/>
        </w:rPr>
      </w:pPr>
    </w:p>
    <w:p w14:paraId="0A22C140"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725C640D" w14:textId="77777777" w:rsidR="001A1A5C" w:rsidRPr="0055219E" w:rsidRDefault="001A1A5C" w:rsidP="001A1A5C">
      <w:pPr>
        <w:rPr>
          <w:color w:val="222222"/>
          <w:shd w:val="clear" w:color="auto" w:fill="FFFFFF"/>
        </w:rPr>
      </w:pPr>
      <w:r w:rsidRPr="0055219E">
        <w:rPr>
          <w:color w:val="222222"/>
          <w:shd w:val="clear" w:color="auto" w:fill="FFFFFF"/>
        </w:rPr>
        <w:t xml:space="preserve">But you can’t — because you’re fat. </w:t>
      </w:r>
    </w:p>
    <w:p w14:paraId="5D774294" w14:textId="77777777" w:rsidR="001A1A5C" w:rsidRPr="0055219E" w:rsidRDefault="001A1A5C" w:rsidP="001A1A5C">
      <w:pPr>
        <w:rPr>
          <w:color w:val="222222"/>
          <w:shd w:val="clear" w:color="auto" w:fill="FFFFFF"/>
        </w:rPr>
      </w:pPr>
    </w:p>
    <w:p w14:paraId="43420B58"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7BA182B" w14:textId="77777777" w:rsidR="001A1A5C" w:rsidRPr="0055219E" w:rsidRDefault="001A1A5C" w:rsidP="001A1A5C">
      <w:pPr>
        <w:rPr>
          <w:color w:val="222222"/>
          <w:shd w:val="clear" w:color="auto" w:fill="FFFFFF"/>
        </w:rPr>
      </w:pPr>
      <w:r w:rsidRPr="0055219E">
        <w:rPr>
          <w:color w:val="222222"/>
          <w:shd w:val="clear" w:color="auto" w:fill="FFFFFF"/>
        </w:rPr>
        <w:t xml:space="preserve">Or “Chubby” — </w:t>
      </w:r>
    </w:p>
    <w:p w14:paraId="7B3A15FC" w14:textId="77777777" w:rsidR="001A1A5C" w:rsidRPr="0055219E" w:rsidRDefault="001A1A5C" w:rsidP="001A1A5C">
      <w:pPr>
        <w:rPr>
          <w:color w:val="222222"/>
          <w:shd w:val="clear" w:color="auto" w:fill="FFFFFF"/>
        </w:rPr>
      </w:pPr>
    </w:p>
    <w:p w14:paraId="7E6A5935"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0ED3F6A" w14:textId="32164738" w:rsidR="001A1A5C" w:rsidRPr="0055219E" w:rsidRDefault="001A1A5C" w:rsidP="001A1A5C">
      <w:pPr>
        <w:rPr>
          <w:color w:val="222222"/>
          <w:shd w:val="clear" w:color="auto" w:fill="FFFFFF"/>
        </w:rPr>
      </w:pPr>
      <w:r w:rsidRPr="0055219E">
        <w:rPr>
          <w:color w:val="222222"/>
          <w:shd w:val="clear" w:color="auto" w:fill="FFFFFF"/>
        </w:rPr>
        <w:t xml:space="preserve">Richard </w:t>
      </w:r>
      <w:r w:rsidR="00F36C62" w:rsidRPr="0055219E">
        <w:rPr>
          <w:color w:val="222222"/>
          <w:shd w:val="clear" w:color="auto" w:fill="FFFFFF"/>
        </w:rPr>
        <w:t xml:space="preserve">the Second </w:t>
      </w:r>
      <w:r w:rsidRPr="0055219E">
        <w:rPr>
          <w:color w:val="222222"/>
          <w:shd w:val="clear" w:color="auto" w:fill="FFFFFF"/>
        </w:rPr>
        <w:t xml:space="preserve">starved to death!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8A69468" w14:textId="77777777" w:rsidR="001A1A5C" w:rsidRPr="0055219E" w:rsidRDefault="001A1A5C" w:rsidP="001A1A5C">
      <w:pPr>
        <w:rPr>
          <w:color w:val="222222"/>
          <w:shd w:val="clear" w:color="auto" w:fill="FFFFFF"/>
        </w:rPr>
      </w:pPr>
      <w:r w:rsidRPr="0055219E">
        <w:rPr>
          <w:color w:val="222222"/>
          <w:shd w:val="clear" w:color="auto" w:fill="FFFFFF"/>
        </w:rPr>
        <w:t xml:space="preserve">Right? Look at you! </w:t>
      </w:r>
    </w:p>
    <w:p w14:paraId="1BB70E21" w14:textId="77777777" w:rsidR="00F36C62" w:rsidRPr="0055219E" w:rsidRDefault="00F36C62" w:rsidP="001A1A5C">
      <w:pPr>
        <w:rPr>
          <w:color w:val="222222"/>
          <w:shd w:val="clear" w:color="auto" w:fill="FFFFFF"/>
        </w:rPr>
      </w:pPr>
    </w:p>
    <w:p w14:paraId="58A5D936" w14:textId="48BD7150"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6D8AC28F" w14:textId="06BF7096" w:rsidR="00F36C62" w:rsidRPr="0055219E" w:rsidRDefault="00F36C62" w:rsidP="001A1A5C">
      <w:pPr>
        <w:rPr>
          <w:color w:val="222222"/>
          <w:shd w:val="clear" w:color="auto" w:fill="FFFFFF"/>
        </w:rPr>
      </w:pPr>
      <w:r w:rsidRPr="0055219E">
        <w:rPr>
          <w:color w:val="222222"/>
          <w:shd w:val="clear" w:color="auto" w:fill="FFFFFF"/>
        </w:rPr>
        <w:t>It’s true — I did the research. Bloody business.</w:t>
      </w:r>
    </w:p>
    <w:p w14:paraId="09330E7C" w14:textId="77777777" w:rsidR="00F36C62" w:rsidRPr="0055219E" w:rsidRDefault="00F36C62" w:rsidP="001A1A5C">
      <w:pPr>
        <w:rPr>
          <w:color w:val="222222"/>
          <w:shd w:val="clear" w:color="auto" w:fill="FFFFFF"/>
        </w:rPr>
      </w:pPr>
    </w:p>
    <w:p w14:paraId="794ECD2E" w14:textId="367DA15A"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F2261BC" w14:textId="02C8E3C5" w:rsidR="00F36C62" w:rsidRPr="0055219E" w:rsidRDefault="00F36C62" w:rsidP="001A1A5C">
      <w:pPr>
        <w:rPr>
          <w:color w:val="222222"/>
          <w:shd w:val="clear" w:color="auto" w:fill="FFFFFF"/>
        </w:rPr>
      </w:pPr>
      <w:r w:rsidRPr="0055219E">
        <w:rPr>
          <w:color w:val="222222"/>
          <w:shd w:val="clear" w:color="auto" w:fill="FFFFFF"/>
        </w:rPr>
        <w:t xml:space="preserve">The red flag then? </w:t>
      </w:r>
    </w:p>
    <w:p w14:paraId="69983DE2" w14:textId="77777777" w:rsidR="001A1A5C" w:rsidRPr="0055219E" w:rsidRDefault="001A1A5C" w:rsidP="001A1A5C">
      <w:pPr>
        <w:rPr>
          <w:color w:val="222222"/>
          <w:shd w:val="clear" w:color="auto" w:fill="FFFFFF"/>
        </w:rPr>
      </w:pPr>
    </w:p>
    <w:p w14:paraId="108AFAB8"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019B5B9B" w14:textId="77777777" w:rsidR="00F36C62" w:rsidRPr="0055219E" w:rsidRDefault="001A1A5C" w:rsidP="001A1A5C">
      <w:pPr>
        <w:rPr>
          <w:color w:val="222222"/>
          <w:shd w:val="clear" w:color="auto" w:fill="FFFFFF"/>
        </w:rPr>
      </w:pPr>
      <w:r w:rsidRPr="0055219E">
        <w:rPr>
          <w:color w:val="222222"/>
          <w:shd w:val="clear" w:color="auto" w:fill="FFFFFF"/>
        </w:rPr>
        <w:t>I’m twice the</w:t>
      </w:r>
      <w:r w:rsidR="00F36C62" w:rsidRPr="0055219E">
        <w:rPr>
          <w:color w:val="222222"/>
          <w:shd w:val="clear" w:color="auto" w:fill="FFFFFF"/>
        </w:rPr>
        <w:t xml:space="preserve"> actor than you and you know it!</w:t>
      </w:r>
    </w:p>
    <w:p w14:paraId="23F49AB3" w14:textId="77777777" w:rsidR="00F36C62" w:rsidRPr="0055219E" w:rsidRDefault="00F36C62" w:rsidP="001A1A5C">
      <w:pPr>
        <w:rPr>
          <w:color w:val="222222"/>
          <w:shd w:val="clear" w:color="auto" w:fill="FFFFFF"/>
        </w:rPr>
      </w:pPr>
    </w:p>
    <w:p w14:paraId="79DF8084" w14:textId="37194434"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F5A4A7E" w14:textId="77777777" w:rsidR="00F36C62" w:rsidRPr="0055219E" w:rsidRDefault="00F36C62" w:rsidP="001A1A5C">
      <w:pPr>
        <w:rPr>
          <w:color w:val="222222"/>
          <w:shd w:val="clear" w:color="auto" w:fill="FFFFFF"/>
        </w:rPr>
      </w:pPr>
      <w:r w:rsidRPr="0055219E">
        <w:rPr>
          <w:color w:val="222222"/>
          <w:shd w:val="clear" w:color="auto" w:fill="FFFFFF"/>
        </w:rPr>
        <w:t xml:space="preserve">You’re at least twice the </w:t>
      </w:r>
      <w:r w:rsidRPr="0055219E">
        <w:rPr>
          <w:i/>
          <w:color w:val="222222"/>
          <w:shd w:val="clear" w:color="auto" w:fill="FFFFFF"/>
        </w:rPr>
        <w:t>something</w:t>
      </w:r>
      <w:r w:rsidRPr="0055219E">
        <w:rPr>
          <w:color w:val="222222"/>
          <w:shd w:val="clear" w:color="auto" w:fill="FFFFFF"/>
        </w:rPr>
        <w:t>.</w:t>
      </w:r>
    </w:p>
    <w:p w14:paraId="6988AF78" w14:textId="77777777" w:rsidR="00F36C62" w:rsidRPr="0055219E" w:rsidRDefault="00F36C62" w:rsidP="001A1A5C">
      <w:pPr>
        <w:rPr>
          <w:color w:val="222222"/>
          <w:shd w:val="clear" w:color="auto" w:fill="FFFFFF"/>
        </w:rPr>
      </w:pPr>
    </w:p>
    <w:p w14:paraId="3BC088BA" w14:textId="7ED7215E"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EC122BC" w14:textId="0B5DC5E8" w:rsidR="001A1A5C" w:rsidRPr="0055219E" w:rsidRDefault="00F36C62" w:rsidP="001A1A5C">
      <w:pPr>
        <w:rPr>
          <w:color w:val="222222"/>
          <w:shd w:val="clear" w:color="auto" w:fill="FFFFFF"/>
        </w:rPr>
      </w:pPr>
      <w:r w:rsidRPr="0055219E">
        <w:rPr>
          <w:color w:val="222222"/>
          <w:shd w:val="clear" w:color="auto" w:fill="FFFFFF"/>
        </w:rPr>
        <w:t xml:space="preserve">Your mum is so fat — </w:t>
      </w:r>
      <w:r w:rsidR="001A1A5C" w:rsidRPr="0055219E">
        <w:rPr>
          <w:color w:val="222222"/>
          <w:shd w:val="clear" w:color="auto" w:fill="FFFFFF"/>
        </w:rPr>
        <w:br/>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p>
    <w:p w14:paraId="125E617D" w14:textId="3FE6B74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35033" w:rsidRPr="0055219E">
        <w:rPr>
          <w:color w:val="222222"/>
          <w:shd w:val="clear" w:color="auto" w:fill="FFFFFF"/>
        </w:rPr>
        <w:t xml:space="preserve">HENRY II </w:t>
      </w:r>
    </w:p>
    <w:p w14:paraId="49CEAE0F" w14:textId="4DBF4829" w:rsidR="001A1A5C" w:rsidRPr="0055219E" w:rsidRDefault="001A1A5C" w:rsidP="001A1A5C">
      <w:pPr>
        <w:rPr>
          <w:color w:val="222222"/>
          <w:shd w:val="clear" w:color="auto" w:fill="FFFFFF"/>
        </w:rPr>
      </w:pPr>
      <w:r w:rsidRPr="0055219E">
        <w:rPr>
          <w:color w:val="222222"/>
          <w:shd w:val="clear" w:color="auto" w:fill="FFFFFF"/>
        </w:rPr>
        <w:t xml:space="preserve">Maybe the freshmen in the </w:t>
      </w:r>
      <w:r w:rsidR="00135033" w:rsidRPr="0055219E">
        <w:rPr>
          <w:color w:val="222222"/>
          <w:shd w:val="clear" w:color="auto" w:fill="FFFFFF"/>
        </w:rPr>
        <w:t>audience</w:t>
      </w:r>
      <w:r w:rsidRPr="0055219E">
        <w:rPr>
          <w:color w:val="222222"/>
          <w:shd w:val="clear" w:color="auto" w:fill="FFFFFF"/>
        </w:rPr>
        <w:t xml:space="preserve"> would like to open a dialogue about typecasting? </w:t>
      </w:r>
    </w:p>
    <w:p w14:paraId="7F4F5DB8" w14:textId="77777777" w:rsidR="001A1A5C" w:rsidRPr="0055219E" w:rsidRDefault="001A1A5C" w:rsidP="001A1A5C">
      <w:pPr>
        <w:rPr>
          <w:color w:val="222222"/>
          <w:shd w:val="clear" w:color="auto" w:fill="FFFFFF"/>
        </w:rPr>
      </w:pPr>
    </w:p>
    <w:p w14:paraId="22CB5E72"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6EF305F7" w14:textId="7856FDB6" w:rsidR="001A1A5C" w:rsidRPr="0055219E" w:rsidRDefault="001A1A5C" w:rsidP="001A1A5C">
      <w:pPr>
        <w:rPr>
          <w:color w:val="222222"/>
          <w:shd w:val="clear" w:color="auto" w:fill="FFFFFF"/>
        </w:rPr>
      </w:pPr>
      <w:r w:rsidRPr="0055219E">
        <w:rPr>
          <w:color w:val="222222"/>
          <w:shd w:val="clear" w:color="auto" w:fill="FFFFFF"/>
        </w:rPr>
        <w:t xml:space="preserve">STOP! We shouldn’t turn on each other — We need to unite to </w:t>
      </w:r>
      <w:r w:rsidR="00135033" w:rsidRPr="0055219E">
        <w:rPr>
          <w:color w:val="222222"/>
          <w:shd w:val="clear" w:color="auto" w:fill="FFFFFF"/>
        </w:rPr>
        <w:t xml:space="preserve">get this show together! </w:t>
      </w:r>
    </w:p>
    <w:p w14:paraId="7C38CAAA" w14:textId="77777777" w:rsidR="001A1A5C" w:rsidRPr="0055219E" w:rsidRDefault="001A1A5C" w:rsidP="001A1A5C">
      <w:pPr>
        <w:rPr>
          <w:color w:val="222222"/>
          <w:shd w:val="clear" w:color="auto" w:fill="FFFFFF"/>
        </w:rPr>
      </w:pPr>
    </w:p>
    <w:p w14:paraId="29C3D85E" w14:textId="77777777" w:rsidR="001A1A5C" w:rsidRPr="0055219E" w:rsidRDefault="001A1A5C" w:rsidP="001A1A5C">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59504452" w14:textId="77777777" w:rsidR="001A1A5C" w:rsidRPr="0055219E" w:rsidRDefault="001A1A5C" w:rsidP="001A1A5C">
      <w:pPr>
        <w:rPr>
          <w:color w:val="222222"/>
          <w:shd w:val="clear" w:color="auto" w:fill="FFFFFF"/>
        </w:rPr>
      </w:pPr>
      <w:r w:rsidRPr="0055219E">
        <w:rPr>
          <w:color w:val="222222"/>
          <w:shd w:val="clear" w:color="auto" w:fill="FFFFFF"/>
        </w:rPr>
        <w:t xml:space="preserve">So no “Titus Andronicus”?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759E423" w14:textId="77777777" w:rsidR="001A1A5C" w:rsidRPr="0055219E" w:rsidRDefault="001A1A5C" w:rsidP="001A1A5C">
      <w:pPr>
        <w:rPr>
          <w:color w:val="222222"/>
          <w:shd w:val="clear" w:color="auto" w:fill="FFFFFF"/>
        </w:rPr>
      </w:pPr>
      <w:r w:rsidRPr="0055219E">
        <w:rPr>
          <w:color w:val="222222"/>
          <w:shd w:val="clear" w:color="auto" w:fill="FFFFFF"/>
        </w:rPr>
        <w:t xml:space="preserve">No — </w:t>
      </w:r>
    </w:p>
    <w:p w14:paraId="4E921790" w14:textId="77777777" w:rsidR="001A1A5C" w:rsidRPr="0055219E" w:rsidRDefault="001A1A5C" w:rsidP="001A1A5C">
      <w:pPr>
        <w:rPr>
          <w:color w:val="222222"/>
          <w:shd w:val="clear" w:color="auto" w:fill="FFFFFF"/>
        </w:rPr>
      </w:pPr>
    </w:p>
    <w:p w14:paraId="559ECB19"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6F99DAE" w14:textId="3C368930" w:rsidR="001A1A5C" w:rsidRPr="0055219E" w:rsidRDefault="001A1A5C" w:rsidP="00135033">
      <w:pPr>
        <w:rPr>
          <w:color w:val="222222"/>
          <w:shd w:val="clear" w:color="auto" w:fill="FFFFFF"/>
        </w:rPr>
      </w:pPr>
      <w:r w:rsidRPr="0055219E">
        <w:rPr>
          <w:color w:val="222222"/>
          <w:shd w:val="clear" w:color="auto" w:fill="FFFFFF"/>
        </w:rPr>
        <w:t>And none of us w</w:t>
      </w:r>
      <w:r w:rsidR="00135033" w:rsidRPr="0055219E">
        <w:rPr>
          <w:color w:val="222222"/>
          <w:shd w:val="clear" w:color="auto" w:fill="FFFFFF"/>
        </w:rPr>
        <w:t>anted to play Lavinia, anyway.</w:t>
      </w:r>
      <w:r w:rsidR="00135033" w:rsidRPr="0055219E">
        <w:rPr>
          <w:color w:val="222222"/>
          <w:shd w:val="clear" w:color="auto" w:fill="FFFFFF"/>
        </w:rPr>
        <w:br/>
      </w:r>
    </w:p>
    <w:p w14:paraId="2122E112" w14:textId="2DCF7042"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135033" w:rsidRPr="0055219E">
        <w:rPr>
          <w:color w:val="222222"/>
          <w:shd w:val="clear" w:color="auto" w:fill="FFFFFF"/>
        </w:rPr>
        <w:t xml:space="preserve">LIZ </w:t>
      </w:r>
    </w:p>
    <w:p w14:paraId="5221469B" w14:textId="05BDEFFE" w:rsidR="001A1A5C" w:rsidRPr="0055219E" w:rsidRDefault="001A1A5C" w:rsidP="001A1A5C">
      <w:pPr>
        <w:rPr>
          <w:color w:val="222222"/>
          <w:shd w:val="clear" w:color="auto" w:fill="FFFFFF"/>
        </w:rPr>
      </w:pPr>
      <w:r w:rsidRPr="0055219E">
        <w:rPr>
          <w:color w:val="222222"/>
          <w:shd w:val="clear" w:color="auto" w:fill="FFFFFF"/>
        </w:rPr>
        <w:t>(</w:t>
      </w:r>
      <w:r w:rsidR="005F3285" w:rsidRPr="0055219E">
        <w:rPr>
          <w:i/>
          <w:color w:val="222222"/>
          <w:shd w:val="clear" w:color="auto" w:fill="FFFFFF"/>
        </w:rPr>
        <w:t>To the audience</w:t>
      </w:r>
      <w:r w:rsidRPr="0055219E">
        <w:rPr>
          <w:color w:val="222222"/>
          <w:shd w:val="clear" w:color="auto" w:fill="FFFFFF"/>
        </w:rPr>
        <w:t>.) During a royal hunt, Aaron persuades Demetrius and Chiron to kill Bassianus, and they do so, throwing Bassianus's body into a pit and dragging Lavinia deep into the forest before violently raping her. To keep her from revealing what has happened, they cut out her tongue and cut</w:t>
      </w:r>
      <w:r w:rsidR="00135033" w:rsidRPr="0055219E">
        <w:rPr>
          <w:color w:val="222222"/>
          <w:shd w:val="clear" w:color="auto" w:fill="FFFFFF"/>
        </w:rPr>
        <w:t xml:space="preserve"> off her hands. </w:t>
      </w:r>
    </w:p>
    <w:p w14:paraId="619E84B2" w14:textId="77777777" w:rsidR="001A1A5C" w:rsidRPr="0055219E" w:rsidRDefault="001A1A5C" w:rsidP="001A1A5C">
      <w:pPr>
        <w:rPr>
          <w:color w:val="222222"/>
          <w:shd w:val="clear" w:color="auto" w:fill="FFFFFF"/>
        </w:rPr>
      </w:pPr>
    </w:p>
    <w:p w14:paraId="19557915"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F12DAFD" w14:textId="77777777" w:rsidR="001A1A5C" w:rsidRPr="0055219E" w:rsidRDefault="001A1A5C" w:rsidP="001A1A5C">
      <w:pPr>
        <w:rPr>
          <w:color w:val="222222"/>
          <w:shd w:val="clear" w:color="auto" w:fill="FFFFFF"/>
        </w:rPr>
      </w:pPr>
      <w:r w:rsidRPr="0055219E">
        <w:rPr>
          <w:color w:val="222222"/>
          <w:shd w:val="clear" w:color="auto" w:fill="FFFFFF"/>
        </w:rPr>
        <w:t xml:space="preserve">Maybe not the best option for Showcase? </w:t>
      </w:r>
    </w:p>
    <w:p w14:paraId="11681D3D" w14:textId="77777777" w:rsidR="001A1A5C" w:rsidRPr="0055219E" w:rsidRDefault="001A1A5C" w:rsidP="001A1A5C">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236746A" w14:textId="708064F2" w:rsidR="001A1A5C" w:rsidRPr="0055219E" w:rsidRDefault="001A1A5C" w:rsidP="001A1A5C">
      <w:pPr>
        <w:rPr>
          <w:color w:val="222222"/>
          <w:shd w:val="clear" w:color="auto" w:fill="FFFFFF"/>
        </w:rPr>
      </w:pPr>
      <w:r w:rsidRPr="0055219E">
        <w:rPr>
          <w:color w:val="222222"/>
          <w:shd w:val="clear" w:color="auto" w:fill="FFFFFF"/>
        </w:rPr>
        <w:t>From no</w:t>
      </w:r>
      <w:r w:rsidR="00135033" w:rsidRPr="0055219E">
        <w:rPr>
          <w:color w:val="222222"/>
          <w:shd w:val="clear" w:color="auto" w:fill="FFFFFF"/>
        </w:rPr>
        <w:t xml:space="preserve">w on, we can only do Rated G – </w:t>
      </w:r>
    </w:p>
    <w:p w14:paraId="5E1CFCBE" w14:textId="77777777" w:rsidR="001A1A5C" w:rsidRPr="0055219E" w:rsidRDefault="001A1A5C" w:rsidP="001A1A5C">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WILL </w:t>
      </w:r>
    </w:p>
    <w:p w14:paraId="1918F6FE" w14:textId="152B7869" w:rsidR="001A1A5C" w:rsidRPr="0055219E" w:rsidRDefault="001A1A5C" w:rsidP="001A1A5C">
      <w:pPr>
        <w:rPr>
          <w:color w:val="222222"/>
          <w:shd w:val="clear" w:color="auto" w:fill="FFFFFF"/>
        </w:rPr>
      </w:pPr>
      <w:r w:rsidRPr="0055219E">
        <w:rPr>
          <w:color w:val="222222"/>
          <w:shd w:val="clear" w:color="auto" w:fill="FFFFFF"/>
        </w:rPr>
        <w:t xml:space="preserve">But </w:t>
      </w:r>
      <w:r w:rsidRPr="0055219E">
        <w:rPr>
          <w:i/>
          <w:color w:val="222222"/>
          <w:shd w:val="clear" w:color="auto" w:fill="FFFFFF"/>
        </w:rPr>
        <w:t>Henry the Fourth</w:t>
      </w:r>
      <w:r w:rsidR="005F3285" w:rsidRPr="0055219E">
        <w:rPr>
          <w:color w:val="222222"/>
          <w:shd w:val="clear" w:color="auto" w:fill="FFFFFF"/>
        </w:rPr>
        <w:t xml:space="preserve"> has taverns and ladies? </w:t>
      </w:r>
    </w:p>
    <w:p w14:paraId="6DC82C50" w14:textId="77777777" w:rsidR="001A1A5C" w:rsidRPr="0055219E" w:rsidRDefault="001A1A5C" w:rsidP="001A1A5C">
      <w:pPr>
        <w:rPr>
          <w:color w:val="222222"/>
          <w:shd w:val="clear" w:color="auto" w:fill="FFFFFF"/>
        </w:rPr>
      </w:pPr>
    </w:p>
    <w:p w14:paraId="3358E230"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73EA1F48" w14:textId="7F257BEC" w:rsidR="001A1A5C" w:rsidRPr="0055219E" w:rsidRDefault="001A1A5C" w:rsidP="001A1A5C">
      <w:pPr>
        <w:rPr>
          <w:color w:val="222222"/>
          <w:shd w:val="clear" w:color="auto" w:fill="FFFFFF"/>
        </w:rPr>
      </w:pPr>
      <w:r w:rsidRPr="0055219E">
        <w:rPr>
          <w:color w:val="222222"/>
          <w:shd w:val="clear" w:color="auto" w:fill="FFFFFF"/>
        </w:rPr>
        <w:t xml:space="preserve">We’ll </w:t>
      </w:r>
      <w:r w:rsidR="00F36C62" w:rsidRPr="0055219E">
        <w:rPr>
          <w:color w:val="222222"/>
          <w:shd w:val="clear" w:color="auto" w:fill="FFFFFF"/>
        </w:rPr>
        <w:t>need brand new</w:t>
      </w:r>
      <w:r w:rsidRPr="0055219E">
        <w:rPr>
          <w:color w:val="222222"/>
          <w:shd w:val="clear" w:color="auto" w:fill="FFFFFF"/>
        </w:rPr>
        <w:t xml:space="preserve"> costumes — </w:t>
      </w:r>
      <w:r w:rsidR="0060465B" w:rsidRPr="0055219E">
        <w:rPr>
          <w:color w:val="222222"/>
          <w:shd w:val="clear" w:color="auto" w:fill="FFFFFF"/>
        </w:rPr>
        <w:t xml:space="preserve">Kathy?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2FAEE75" w14:textId="77777777" w:rsidR="00F36C62" w:rsidRPr="0055219E" w:rsidRDefault="001A1A5C" w:rsidP="001A1A5C">
      <w:pPr>
        <w:rPr>
          <w:color w:val="222222"/>
          <w:shd w:val="clear" w:color="auto" w:fill="FFFFFF"/>
        </w:rPr>
      </w:pPr>
      <w:r w:rsidRPr="0055219E">
        <w:rPr>
          <w:color w:val="222222"/>
          <w:shd w:val="clear" w:color="auto" w:fill="FFFFFF"/>
        </w:rPr>
        <w:t xml:space="preserve">And </w:t>
      </w:r>
      <w:r w:rsidR="00F36C62" w:rsidRPr="0055219E">
        <w:rPr>
          <w:color w:val="222222"/>
          <w:shd w:val="clear" w:color="auto" w:fill="FFFFFF"/>
        </w:rPr>
        <w:t xml:space="preserve">to cut costs — we’ll need to </w:t>
      </w:r>
      <w:r w:rsidRPr="0055219E">
        <w:rPr>
          <w:color w:val="222222"/>
          <w:shd w:val="clear" w:color="auto" w:fill="FFFFFF"/>
        </w:rPr>
        <w:t xml:space="preserve">find something in the public domain. </w:t>
      </w:r>
    </w:p>
    <w:p w14:paraId="2FAFF911" w14:textId="77777777" w:rsidR="00F36C62" w:rsidRPr="0055219E" w:rsidRDefault="00F36C62" w:rsidP="001A1A5C">
      <w:pPr>
        <w:rPr>
          <w:color w:val="222222"/>
          <w:shd w:val="clear" w:color="auto" w:fill="FFFFFF"/>
        </w:rPr>
      </w:pPr>
    </w:p>
    <w:p w14:paraId="0CF2DE8A" w14:textId="1804E6EA"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E85F04F" w14:textId="77777777" w:rsidR="00F36C62" w:rsidRPr="0055219E" w:rsidRDefault="00F36C62" w:rsidP="001A1A5C">
      <w:pPr>
        <w:rPr>
          <w:color w:val="222222"/>
          <w:shd w:val="clear" w:color="auto" w:fill="FFFFFF"/>
        </w:rPr>
      </w:pPr>
      <w:r w:rsidRPr="0055219E">
        <w:rPr>
          <w:color w:val="222222"/>
          <w:shd w:val="clear" w:color="auto" w:fill="FFFFFF"/>
        </w:rPr>
        <w:t xml:space="preserve">Aren’t you the Queen of England? </w:t>
      </w:r>
    </w:p>
    <w:p w14:paraId="4953201F" w14:textId="77777777" w:rsidR="00F36C62" w:rsidRPr="0055219E" w:rsidRDefault="00F36C62" w:rsidP="001A1A5C">
      <w:pPr>
        <w:rPr>
          <w:color w:val="222222"/>
          <w:shd w:val="clear" w:color="auto" w:fill="FFFFFF"/>
        </w:rPr>
      </w:pPr>
    </w:p>
    <w:p w14:paraId="15041271" w14:textId="15B013C9" w:rsidR="00F36C62" w:rsidRPr="0055219E" w:rsidRDefault="00F36C62"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7BEF0CF" w14:textId="4B2DACE3" w:rsidR="001A1A5C" w:rsidRPr="0055219E" w:rsidRDefault="00F36C62" w:rsidP="001A1A5C">
      <w:pPr>
        <w:rPr>
          <w:color w:val="222222"/>
          <w:shd w:val="clear" w:color="auto" w:fill="FFFFFF"/>
        </w:rPr>
      </w:pPr>
      <w:r w:rsidRPr="0055219E">
        <w:rPr>
          <w:color w:val="222222"/>
          <w:shd w:val="clear" w:color="auto" w:fill="FFFFFF"/>
        </w:rPr>
        <w:t xml:space="preserve">I’m here on the down low! </w:t>
      </w:r>
      <w:r w:rsidR="001A1A5C" w:rsidRPr="0055219E">
        <w:rPr>
          <w:color w:val="222222"/>
          <w:shd w:val="clear" w:color="auto" w:fill="FFFFFF"/>
        </w:rPr>
        <w:br/>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r w:rsidR="001A1A5C" w:rsidRPr="0055219E">
        <w:rPr>
          <w:color w:val="222222"/>
          <w:shd w:val="clear" w:color="auto" w:fill="FFFFFF"/>
        </w:rPr>
        <w:tab/>
      </w:r>
    </w:p>
    <w:p w14:paraId="73292584"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0C911D96" w14:textId="24396537" w:rsidR="001A1A5C" w:rsidRPr="0055219E" w:rsidRDefault="001A1A5C" w:rsidP="001A1A5C">
      <w:pPr>
        <w:rPr>
          <w:color w:val="222222"/>
          <w:shd w:val="clear" w:color="auto" w:fill="FFFFFF"/>
        </w:rPr>
      </w:pPr>
      <w:r w:rsidRPr="0055219E">
        <w:rPr>
          <w:color w:val="222222"/>
          <w:shd w:val="clear" w:color="auto" w:fill="FFFFFF"/>
        </w:rPr>
        <w:t xml:space="preserve">And </w:t>
      </w:r>
      <w:r w:rsidR="001B1D2F" w:rsidRPr="0055219E">
        <w:rPr>
          <w:color w:val="222222"/>
          <w:shd w:val="clear" w:color="auto" w:fill="FFFFFF"/>
        </w:rPr>
        <w:t>we should make our play</w:t>
      </w:r>
      <w:r w:rsidRPr="0055219E">
        <w:rPr>
          <w:color w:val="222222"/>
          <w:shd w:val="clear" w:color="auto" w:fill="FFFFFF"/>
        </w:rPr>
        <w:t xml:space="preserve"> a </w:t>
      </w:r>
      <w:r w:rsidRPr="0055219E">
        <w:rPr>
          <w:i/>
          <w:color w:val="222222"/>
          <w:shd w:val="clear" w:color="auto" w:fill="FFFFFF"/>
        </w:rPr>
        <w:t>musical</w:t>
      </w:r>
      <w:r w:rsidR="0060465B" w:rsidRPr="0055219E">
        <w:rPr>
          <w:color w:val="222222"/>
          <w:shd w:val="clear" w:color="auto" w:fill="FFFFFF"/>
        </w:rPr>
        <w:t>!</w:t>
      </w:r>
    </w:p>
    <w:p w14:paraId="3628B4DF" w14:textId="77777777" w:rsidR="001A1A5C" w:rsidRPr="0055219E" w:rsidRDefault="001A1A5C" w:rsidP="001A1A5C">
      <w:pPr>
        <w:rPr>
          <w:color w:val="222222"/>
          <w:shd w:val="clear" w:color="auto" w:fill="FFFFFF"/>
        </w:rPr>
      </w:pPr>
    </w:p>
    <w:p w14:paraId="20891294" w14:textId="77777777" w:rsidR="001B1D2F"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HENRY II </w:t>
      </w:r>
      <w:r w:rsidRPr="0055219E">
        <w:rPr>
          <w:color w:val="222222"/>
          <w:shd w:val="clear" w:color="auto" w:fill="FFFFFF"/>
        </w:rPr>
        <w:br/>
      </w:r>
      <w:r w:rsidR="001B1D2F" w:rsidRPr="0055219E">
        <w:rPr>
          <w:color w:val="222222"/>
          <w:shd w:val="clear" w:color="auto" w:fill="FFFFFF"/>
        </w:rPr>
        <w:t>(</w:t>
      </w:r>
      <w:r w:rsidR="001B1D2F" w:rsidRPr="0055219E">
        <w:rPr>
          <w:i/>
          <w:color w:val="222222"/>
          <w:shd w:val="clear" w:color="auto" w:fill="FFFFFF"/>
        </w:rPr>
        <w:t>Losing it</w:t>
      </w:r>
      <w:r w:rsidR="001B1D2F" w:rsidRPr="0055219E">
        <w:rPr>
          <w:color w:val="222222"/>
          <w:shd w:val="clear" w:color="auto" w:fill="FFFFFF"/>
        </w:rPr>
        <w:t xml:space="preserve">.) </w:t>
      </w:r>
      <w:r w:rsidR="00B06C8E" w:rsidRPr="0055219E">
        <w:rPr>
          <w:color w:val="222222"/>
          <w:shd w:val="clear" w:color="auto" w:fill="FFFFFF"/>
        </w:rPr>
        <w:t>You wanna do s</w:t>
      </w:r>
      <w:r w:rsidR="001B1D2F" w:rsidRPr="0055219E">
        <w:rPr>
          <w:color w:val="222222"/>
          <w:shd w:val="clear" w:color="auto" w:fill="FFFFFF"/>
        </w:rPr>
        <w:t>omething</w:t>
      </w:r>
      <w:r w:rsidR="00B06C8E" w:rsidRPr="0055219E">
        <w:rPr>
          <w:color w:val="222222"/>
          <w:shd w:val="clear" w:color="auto" w:fill="FFFFFF"/>
        </w:rPr>
        <w:t xml:space="preserve"> new? Something they won’t expect? Rules were made to be broken — </w:t>
      </w:r>
      <w:r w:rsidR="0060465B" w:rsidRPr="0055219E">
        <w:rPr>
          <w:color w:val="222222"/>
          <w:shd w:val="clear" w:color="auto" w:fill="FFFFFF"/>
        </w:rPr>
        <w:t xml:space="preserve">I mean — Liz is the ruler and a playwright — Awesome. </w:t>
      </w:r>
      <w:r w:rsidR="00B06C8E" w:rsidRPr="0055219E">
        <w:rPr>
          <w:color w:val="222222"/>
          <w:shd w:val="clear" w:color="auto" w:fill="FFFFFF"/>
        </w:rPr>
        <w:t xml:space="preserve">So </w:t>
      </w:r>
      <w:r w:rsidR="005F3285" w:rsidRPr="0055219E">
        <w:rPr>
          <w:color w:val="222222"/>
          <w:shd w:val="clear" w:color="auto" w:fill="FFFFFF"/>
        </w:rPr>
        <w:t>— Let her write it! L</w:t>
      </w:r>
      <w:r w:rsidR="00B06C8E" w:rsidRPr="0055219E">
        <w:rPr>
          <w:color w:val="222222"/>
          <w:shd w:val="clear" w:color="auto" w:fill="FFFFFF"/>
        </w:rPr>
        <w:t>et’s</w:t>
      </w:r>
      <w:r w:rsidRPr="0055219E">
        <w:rPr>
          <w:color w:val="222222"/>
          <w:shd w:val="clear" w:color="auto" w:fill="FFFFFF"/>
        </w:rPr>
        <w:t xml:space="preserve"> do a play wi</w:t>
      </w:r>
      <w:r w:rsidR="001B1D2F" w:rsidRPr="0055219E">
        <w:rPr>
          <w:color w:val="222222"/>
          <w:shd w:val="clear" w:color="auto" w:fill="FFFFFF"/>
        </w:rPr>
        <w:t>thin a play — within a musical! THAT SOUNDS FUN!</w:t>
      </w:r>
    </w:p>
    <w:p w14:paraId="517B2AE6" w14:textId="77777777" w:rsidR="001B1D2F" w:rsidRPr="0055219E" w:rsidRDefault="001B1D2F" w:rsidP="001A1A5C">
      <w:pPr>
        <w:rPr>
          <w:color w:val="222222"/>
          <w:shd w:val="clear" w:color="auto" w:fill="FFFFFF"/>
        </w:rPr>
      </w:pPr>
    </w:p>
    <w:p w14:paraId="7D29A4C6" w14:textId="579FF56D" w:rsidR="001B1D2F" w:rsidRPr="0055219E" w:rsidRDefault="001B1D2F"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3F2FABDA" w14:textId="77777777" w:rsidR="0067353E" w:rsidRPr="0055219E" w:rsidRDefault="001B1D2F" w:rsidP="001A1A5C">
      <w:pPr>
        <w:rPr>
          <w:color w:val="222222"/>
          <w:shd w:val="clear" w:color="auto" w:fill="FFFFFF"/>
        </w:rPr>
      </w:pPr>
      <w:r w:rsidRPr="0055219E">
        <w:rPr>
          <w:color w:val="222222"/>
          <w:shd w:val="clear" w:color="auto" w:fill="FFFFFF"/>
        </w:rPr>
        <w:lastRenderedPageBreak/>
        <w:t xml:space="preserve">Are you okay, son? </w:t>
      </w:r>
      <w:r w:rsidR="00B06C8E" w:rsidRPr="0055219E">
        <w:rPr>
          <w:color w:val="222222"/>
          <w:shd w:val="clear" w:color="auto" w:fill="FFFFFF"/>
        </w:rPr>
        <w:t xml:space="preserve"> </w:t>
      </w:r>
      <w:r w:rsidR="001A1A5C" w:rsidRPr="0055219E">
        <w:rPr>
          <w:color w:val="222222"/>
          <w:shd w:val="clear" w:color="auto" w:fill="FFFFFF"/>
        </w:rPr>
        <w:br/>
      </w:r>
    </w:p>
    <w:p w14:paraId="1BDCE328" w14:textId="72EF1FF4" w:rsidR="0067353E" w:rsidRPr="0055219E" w:rsidRDefault="0067353E"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08AABF01" w14:textId="77777777" w:rsidR="0067353E" w:rsidRPr="0055219E" w:rsidRDefault="0067353E" w:rsidP="001A1A5C">
      <w:pPr>
        <w:rPr>
          <w:color w:val="222222"/>
          <w:shd w:val="clear" w:color="auto" w:fill="FFFFFF"/>
        </w:rPr>
      </w:pPr>
      <w:r w:rsidRPr="0055219E">
        <w:rPr>
          <w:color w:val="222222"/>
          <w:shd w:val="clear" w:color="auto" w:fill="FFFFFF"/>
        </w:rPr>
        <w:t xml:space="preserve">I AM JUST TRYING TO KEEP UP WITH THE STENOGRAPHY! </w:t>
      </w:r>
    </w:p>
    <w:p w14:paraId="52AF9D63" w14:textId="196E49BB" w:rsidR="001A1A5C" w:rsidRPr="0055219E" w:rsidRDefault="001A1A5C" w:rsidP="001A1A5C">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635B8A8" w14:textId="77777777" w:rsidR="001A1A5C" w:rsidRPr="0055219E" w:rsidRDefault="001A1A5C" w:rsidP="001A1A5C">
      <w:pPr>
        <w:rPr>
          <w:b/>
          <w:i/>
          <w:color w:val="222222"/>
          <w:shd w:val="clear" w:color="auto" w:fill="FFFFFF"/>
        </w:rPr>
      </w:pPr>
      <w:r w:rsidRPr="0055219E">
        <w:rPr>
          <w:color w:val="222222"/>
          <w:shd w:val="clear" w:color="auto" w:fill="FFFFFF"/>
        </w:rPr>
        <w:t xml:space="preserve">What if the Drama Club puts on a play where the characters are from </w:t>
      </w:r>
      <w:r w:rsidRPr="0055219E">
        <w:rPr>
          <w:i/>
          <w:color w:val="222222"/>
          <w:shd w:val="clear" w:color="auto" w:fill="FFFFFF"/>
        </w:rPr>
        <w:t>The Crucible</w:t>
      </w:r>
      <w:r w:rsidRPr="0055219E">
        <w:rPr>
          <w:color w:val="222222"/>
          <w:shd w:val="clear" w:color="auto" w:fill="FFFFFF"/>
        </w:rPr>
        <w:t>?</w:t>
      </w:r>
    </w:p>
    <w:p w14:paraId="2F408E76" w14:textId="77777777" w:rsidR="001A1A5C" w:rsidRPr="0055219E" w:rsidRDefault="001A1A5C" w:rsidP="001A1A5C">
      <w:pPr>
        <w:rPr>
          <w:color w:val="222222"/>
          <w:shd w:val="clear" w:color="auto" w:fill="FFFFFF"/>
        </w:rPr>
      </w:pPr>
    </w:p>
    <w:p w14:paraId="5AA60262"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DB64850" w14:textId="2518EBD9" w:rsidR="001A1A5C" w:rsidRPr="0055219E" w:rsidRDefault="001A1A5C" w:rsidP="001A1A5C">
      <w:pPr>
        <w:rPr>
          <w:color w:val="222222"/>
          <w:shd w:val="clear" w:color="auto" w:fill="FFFFFF"/>
        </w:rPr>
      </w:pPr>
      <w:r w:rsidRPr="0055219E">
        <w:rPr>
          <w:color w:val="222222"/>
          <w:shd w:val="clear" w:color="auto" w:fill="FFFFFF"/>
        </w:rPr>
        <w:t>The Drama Club verses the curre</w:t>
      </w:r>
      <w:r w:rsidR="00686BF4" w:rsidRPr="0055219E">
        <w:rPr>
          <w:color w:val="222222"/>
          <w:shd w:val="clear" w:color="auto" w:fill="FFFFFF"/>
        </w:rPr>
        <w:t>nt political forces of darkness!</w:t>
      </w:r>
    </w:p>
    <w:p w14:paraId="34BA83F0" w14:textId="28C822BE" w:rsidR="001A1A5C" w:rsidRPr="0055219E" w:rsidRDefault="001A1A5C" w:rsidP="001A1A5C">
      <w:pPr>
        <w:rPr>
          <w:color w:val="222222"/>
          <w:shd w:val="clear" w:color="auto" w:fill="FFFFFF"/>
        </w:rPr>
      </w:pPr>
    </w:p>
    <w:p w14:paraId="72645D89"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RICHARD </w:t>
      </w:r>
    </w:p>
    <w:p w14:paraId="0F653853" w14:textId="77777777" w:rsidR="001A1A5C" w:rsidRPr="0055219E" w:rsidRDefault="001A1A5C" w:rsidP="001A1A5C">
      <w:pPr>
        <w:rPr>
          <w:color w:val="222222"/>
          <w:shd w:val="clear" w:color="auto" w:fill="FFFFFF"/>
        </w:rPr>
      </w:pPr>
      <w:r w:rsidRPr="0055219E">
        <w:rPr>
          <w:color w:val="222222"/>
          <w:shd w:val="clear" w:color="auto" w:fill="FFFFFF"/>
        </w:rPr>
        <w:t xml:space="preserve">No! We’re doing </w:t>
      </w:r>
      <w:r w:rsidRPr="0055219E">
        <w:rPr>
          <w:i/>
          <w:color w:val="222222"/>
          <w:shd w:val="clear" w:color="auto" w:fill="FFFFFF"/>
        </w:rPr>
        <w:t>Richard the Second</w:t>
      </w:r>
      <w:r w:rsidRPr="0055219E">
        <w:rPr>
          <w:color w:val="222222"/>
          <w:shd w:val="clear" w:color="auto" w:fill="FFFFFF"/>
        </w:rPr>
        <w:t xml:space="preserve"> about me and my dad!</w:t>
      </w:r>
    </w:p>
    <w:p w14:paraId="392E7CD4" w14:textId="77777777" w:rsidR="001A1A5C" w:rsidRPr="0055219E" w:rsidRDefault="001A1A5C" w:rsidP="001A1A5C">
      <w:pPr>
        <w:rPr>
          <w:color w:val="222222"/>
          <w:shd w:val="clear" w:color="auto" w:fill="FFFFFF"/>
        </w:rPr>
      </w:pPr>
    </w:p>
    <w:p w14:paraId="47779F17"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531F1989" w14:textId="77777777" w:rsidR="001A1A5C" w:rsidRPr="0055219E" w:rsidRDefault="001A1A5C" w:rsidP="001A1A5C">
      <w:pPr>
        <w:rPr>
          <w:color w:val="222222"/>
          <w:shd w:val="clear" w:color="auto" w:fill="FFFFFF"/>
        </w:rPr>
      </w:pPr>
      <w:r w:rsidRPr="0055219E">
        <w:rPr>
          <w:color w:val="222222"/>
          <w:shd w:val="clear" w:color="auto" w:fill="FFFFFF"/>
        </w:rPr>
        <w:t xml:space="preserve">On the surface, we’re telling a page out of history — </w:t>
      </w:r>
    </w:p>
    <w:p w14:paraId="6B2370FD" w14:textId="77777777" w:rsidR="001A1A5C" w:rsidRPr="0055219E" w:rsidRDefault="001A1A5C" w:rsidP="001A1A5C">
      <w:pPr>
        <w:rPr>
          <w:color w:val="222222"/>
          <w:shd w:val="clear" w:color="auto" w:fill="FFFFFF"/>
        </w:rPr>
      </w:pPr>
    </w:p>
    <w:p w14:paraId="49B27A0B"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F00D3A2" w14:textId="0CBA39CE" w:rsidR="001A1A5C" w:rsidRPr="0055219E" w:rsidRDefault="00686BF4" w:rsidP="001A1A5C">
      <w:pPr>
        <w:rPr>
          <w:color w:val="222222"/>
          <w:shd w:val="clear" w:color="auto" w:fill="FFFFFF"/>
        </w:rPr>
      </w:pPr>
      <w:r w:rsidRPr="0055219E">
        <w:rPr>
          <w:color w:val="222222"/>
          <w:shd w:val="clear" w:color="auto" w:fill="FFFFFF"/>
        </w:rPr>
        <w:t>E</w:t>
      </w:r>
      <w:r w:rsidR="001A1A5C" w:rsidRPr="0055219E">
        <w:rPr>
          <w:color w:val="222222"/>
          <w:shd w:val="clear" w:color="auto" w:fill="FFFFFF"/>
        </w:rPr>
        <w:t xml:space="preserve">veryone hates history — </w:t>
      </w:r>
    </w:p>
    <w:p w14:paraId="5AA9C3CF" w14:textId="77777777" w:rsidR="0067353E" w:rsidRPr="0055219E" w:rsidRDefault="0067353E" w:rsidP="001A1A5C">
      <w:pPr>
        <w:rPr>
          <w:color w:val="222222"/>
          <w:shd w:val="clear" w:color="auto" w:fill="FFFFFF"/>
        </w:rPr>
      </w:pPr>
    </w:p>
    <w:p w14:paraId="3DC9B2E4" w14:textId="274E095D" w:rsidR="0067353E" w:rsidRPr="0055219E" w:rsidRDefault="0067353E"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DE0B4BC" w14:textId="7584B8EF" w:rsidR="0067353E" w:rsidRPr="0055219E" w:rsidRDefault="0067353E" w:rsidP="001A1A5C">
      <w:pPr>
        <w:rPr>
          <w:color w:val="222222"/>
          <w:shd w:val="clear" w:color="auto" w:fill="FFFFFF"/>
        </w:rPr>
      </w:pPr>
      <w:r w:rsidRPr="0055219E">
        <w:rPr>
          <w:color w:val="222222"/>
          <w:shd w:val="clear" w:color="auto" w:fill="FFFFFF"/>
        </w:rPr>
        <w:t xml:space="preserve">I’ll just go take that red flag down — </w:t>
      </w:r>
    </w:p>
    <w:p w14:paraId="3DC3CD50" w14:textId="77777777" w:rsidR="001A1A5C" w:rsidRPr="0055219E" w:rsidRDefault="001A1A5C" w:rsidP="001A1A5C">
      <w:pPr>
        <w:rPr>
          <w:color w:val="222222"/>
          <w:shd w:val="clear" w:color="auto" w:fill="FFFFFF"/>
        </w:rPr>
      </w:pPr>
    </w:p>
    <w:p w14:paraId="1BA83947"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1FAA09A6" w14:textId="14D1F663" w:rsidR="001A1A5C" w:rsidRPr="0055219E" w:rsidRDefault="00044200" w:rsidP="001A1A5C">
      <w:pPr>
        <w:rPr>
          <w:color w:val="222222"/>
          <w:shd w:val="clear" w:color="auto" w:fill="FFFFFF"/>
        </w:rPr>
      </w:pPr>
      <w:r w:rsidRPr="0055219E">
        <w:rPr>
          <w:color w:val="222222"/>
          <w:shd w:val="clear" w:color="auto" w:fill="FFFFFF"/>
        </w:rPr>
        <w:t xml:space="preserve">But </w:t>
      </w:r>
      <w:r w:rsidR="001A1A5C" w:rsidRPr="0055219E">
        <w:rPr>
          <w:color w:val="222222"/>
          <w:shd w:val="clear" w:color="auto" w:fill="FFFFFF"/>
        </w:rPr>
        <w:t xml:space="preserve">we’ll comment on the backlash against artistic expression!  </w:t>
      </w:r>
    </w:p>
    <w:p w14:paraId="5907D5C2" w14:textId="77777777" w:rsidR="001A1A5C" w:rsidRPr="0055219E" w:rsidRDefault="001A1A5C" w:rsidP="001A1A5C">
      <w:pPr>
        <w:rPr>
          <w:color w:val="222222"/>
          <w:shd w:val="clear" w:color="auto" w:fill="FFFFFF"/>
        </w:rPr>
      </w:pPr>
    </w:p>
    <w:p w14:paraId="1CA048F9"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HENRY II </w:t>
      </w:r>
    </w:p>
    <w:p w14:paraId="4C1C3599" w14:textId="3DF07ACD" w:rsidR="001A1A5C" w:rsidRPr="0055219E" w:rsidRDefault="00A25068" w:rsidP="001A1A5C">
      <w:pPr>
        <w:rPr>
          <w:color w:val="222222"/>
          <w:shd w:val="clear" w:color="auto" w:fill="FFFFFF"/>
        </w:rPr>
      </w:pPr>
      <w:r w:rsidRPr="0055219E">
        <w:rPr>
          <w:color w:val="222222"/>
          <w:shd w:val="clear" w:color="auto" w:fill="FFFFFF"/>
        </w:rPr>
        <w:t>THIS DEFIES MY STRONG SENSE OF INNER LOGIC!</w:t>
      </w:r>
    </w:p>
    <w:p w14:paraId="714110CF" w14:textId="77777777" w:rsidR="001A1A5C" w:rsidRPr="0055219E" w:rsidRDefault="001A1A5C" w:rsidP="001A1A5C">
      <w:pPr>
        <w:rPr>
          <w:color w:val="222222"/>
          <w:shd w:val="clear" w:color="auto" w:fill="FFFFFF"/>
        </w:rPr>
      </w:pPr>
    </w:p>
    <w:p w14:paraId="682EDA6B"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687E3993" w14:textId="77777777" w:rsidR="001A1A5C" w:rsidRPr="0055219E" w:rsidRDefault="001A1A5C" w:rsidP="001A1A5C">
      <w:pPr>
        <w:rPr>
          <w:color w:val="222222"/>
          <w:shd w:val="clear" w:color="auto" w:fill="FFFFFF"/>
        </w:rPr>
      </w:pPr>
      <w:r w:rsidRPr="0055219E">
        <w:rPr>
          <w:color w:val="222222"/>
          <w:shd w:val="clear" w:color="auto" w:fill="FFFFFF"/>
        </w:rPr>
        <w:t xml:space="preserve">Mix it up — redefine the genres? </w:t>
      </w:r>
    </w:p>
    <w:p w14:paraId="4D739C29" w14:textId="77777777" w:rsidR="001A1A5C" w:rsidRPr="0055219E" w:rsidRDefault="001A1A5C" w:rsidP="001A1A5C">
      <w:pPr>
        <w:rPr>
          <w:color w:val="222222"/>
          <w:shd w:val="clear" w:color="auto" w:fill="FFFFFF"/>
        </w:rPr>
      </w:pPr>
    </w:p>
    <w:p w14:paraId="673AAFFA"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17DF6EA" w14:textId="77777777" w:rsidR="001A1A5C" w:rsidRPr="0055219E" w:rsidRDefault="001A1A5C" w:rsidP="001A1A5C">
      <w:pPr>
        <w:rPr>
          <w:color w:val="222222"/>
          <w:shd w:val="clear" w:color="auto" w:fill="FFFFFF"/>
        </w:rPr>
      </w:pPr>
      <w:r w:rsidRPr="0055219E">
        <w:rPr>
          <w:color w:val="222222"/>
          <w:shd w:val="clear" w:color="auto" w:fill="FFFFFF"/>
        </w:rPr>
        <w:t>We are the playwright!</w:t>
      </w:r>
    </w:p>
    <w:p w14:paraId="68765AD4" w14:textId="77777777" w:rsidR="001A1A5C" w:rsidRPr="0055219E" w:rsidRDefault="001A1A5C" w:rsidP="001A1A5C">
      <w:pPr>
        <w:rPr>
          <w:color w:val="222222"/>
          <w:shd w:val="clear" w:color="auto" w:fill="FFFFFF"/>
        </w:rPr>
      </w:pPr>
    </w:p>
    <w:p w14:paraId="1F875F78"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27663A04" w14:textId="77777777" w:rsidR="001A1A5C" w:rsidRPr="0055219E" w:rsidRDefault="001A1A5C" w:rsidP="001A1A5C">
      <w:pPr>
        <w:rPr>
          <w:color w:val="222222"/>
          <w:shd w:val="clear" w:color="auto" w:fill="FFFFFF"/>
        </w:rPr>
      </w:pPr>
      <w:r w:rsidRPr="0055219E">
        <w:rPr>
          <w:color w:val="222222"/>
          <w:shd w:val="clear" w:color="auto" w:fill="FFFFFF"/>
        </w:rPr>
        <w:t>I can provide two-liter bottles of off-brand soda — and bread knots with dipping sauces!</w:t>
      </w:r>
    </w:p>
    <w:p w14:paraId="17CC6081" w14:textId="77777777" w:rsidR="001A1A5C" w:rsidRPr="0055219E" w:rsidRDefault="001A1A5C" w:rsidP="001A1A5C">
      <w:pPr>
        <w:rPr>
          <w:color w:val="222222"/>
          <w:shd w:val="clear" w:color="auto" w:fill="FFFFFF"/>
        </w:rPr>
      </w:pPr>
    </w:p>
    <w:p w14:paraId="169EFF6B"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CB97B71" w14:textId="646AE07F" w:rsidR="001A1A5C" w:rsidRPr="0055219E" w:rsidRDefault="001A1A5C" w:rsidP="001A1A5C">
      <w:pPr>
        <w:rPr>
          <w:color w:val="222222"/>
          <w:shd w:val="clear" w:color="auto" w:fill="FFFFFF"/>
        </w:rPr>
      </w:pPr>
      <w:r w:rsidRPr="0055219E">
        <w:rPr>
          <w:color w:val="222222"/>
          <w:shd w:val="clear" w:color="auto" w:fill="FFFFFF"/>
        </w:rPr>
        <w:t xml:space="preserve">No! My family pays for this — We’re doing </w:t>
      </w:r>
      <w:r w:rsidRPr="0055219E">
        <w:rPr>
          <w:i/>
          <w:color w:val="222222"/>
          <w:shd w:val="clear" w:color="auto" w:fill="FFFFFF"/>
        </w:rPr>
        <w:t>Richard the Second</w:t>
      </w:r>
      <w:r w:rsidR="00686BF4" w:rsidRPr="0055219E">
        <w:rPr>
          <w:color w:val="222222"/>
          <w:shd w:val="clear" w:color="auto" w:fill="FFFFFF"/>
        </w:rPr>
        <w:t>!</w:t>
      </w:r>
    </w:p>
    <w:p w14:paraId="22C19A82" w14:textId="77777777" w:rsidR="001A1A5C" w:rsidRPr="0055219E" w:rsidRDefault="001A1A5C" w:rsidP="001A1A5C">
      <w:pPr>
        <w:rPr>
          <w:color w:val="222222"/>
          <w:shd w:val="clear" w:color="auto" w:fill="FFFFFF"/>
        </w:rPr>
      </w:pPr>
    </w:p>
    <w:p w14:paraId="78513BD3"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5F70FC3F" w14:textId="20E98C92" w:rsidR="001A1A5C" w:rsidRPr="0055219E" w:rsidRDefault="001A1A5C" w:rsidP="001A1A5C">
      <w:pPr>
        <w:rPr>
          <w:color w:val="222222"/>
          <w:shd w:val="clear" w:color="auto" w:fill="FFFFFF"/>
        </w:rPr>
      </w:pPr>
      <w:r w:rsidRPr="0055219E">
        <w:rPr>
          <w:color w:val="222222"/>
          <w:shd w:val="clear" w:color="auto" w:fill="FFFFFF"/>
        </w:rPr>
        <w:t xml:space="preserve">Ranch dressing — Marinara — </w:t>
      </w:r>
    </w:p>
    <w:p w14:paraId="0C89DAA0" w14:textId="77777777" w:rsidR="001A1A5C" w:rsidRPr="0055219E" w:rsidRDefault="001A1A5C" w:rsidP="001A1A5C">
      <w:pPr>
        <w:rPr>
          <w:color w:val="222222"/>
          <w:shd w:val="clear" w:color="auto" w:fill="FFFFFF"/>
        </w:rPr>
      </w:pPr>
    </w:p>
    <w:p w14:paraId="1F94E885"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EA8F93B" w14:textId="77777777" w:rsidR="001A1A5C" w:rsidRPr="0055219E" w:rsidRDefault="001A1A5C" w:rsidP="001A1A5C">
      <w:pPr>
        <w:rPr>
          <w:color w:val="222222"/>
          <w:shd w:val="clear" w:color="auto" w:fill="FFFFFF"/>
        </w:rPr>
      </w:pPr>
      <w:r w:rsidRPr="0055219E">
        <w:rPr>
          <w:color w:val="222222"/>
          <w:shd w:val="clear" w:color="auto" w:fill="FFFFFF"/>
        </w:rPr>
        <w:t xml:space="preserve">We’ll do </w:t>
      </w:r>
      <w:r w:rsidRPr="0055219E">
        <w:rPr>
          <w:i/>
          <w:color w:val="222222"/>
          <w:shd w:val="clear" w:color="auto" w:fill="FFFFFF"/>
        </w:rPr>
        <w:t>Richard the Second</w:t>
      </w:r>
      <w:r w:rsidRPr="0055219E">
        <w:rPr>
          <w:color w:val="222222"/>
          <w:shd w:val="clear" w:color="auto" w:fill="FFFFFF"/>
        </w:rPr>
        <w:t xml:space="preserve"> — </w:t>
      </w:r>
    </w:p>
    <w:p w14:paraId="236E07C7" w14:textId="77777777" w:rsidR="001A1A5C" w:rsidRPr="0055219E" w:rsidRDefault="001A1A5C" w:rsidP="001A1A5C">
      <w:pPr>
        <w:rPr>
          <w:color w:val="222222"/>
          <w:shd w:val="clear" w:color="auto" w:fill="FFFFFF"/>
        </w:rPr>
      </w:pPr>
    </w:p>
    <w:p w14:paraId="4F2D31BD"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3D9EE56" w14:textId="77777777" w:rsidR="001A1A5C" w:rsidRPr="0055219E" w:rsidRDefault="001A1A5C" w:rsidP="001A1A5C">
      <w:pPr>
        <w:rPr>
          <w:color w:val="222222"/>
          <w:shd w:val="clear" w:color="auto" w:fill="FFFFFF"/>
        </w:rPr>
      </w:pPr>
      <w:r w:rsidRPr="0055219E">
        <w:rPr>
          <w:color w:val="222222"/>
          <w:shd w:val="clear" w:color="auto" w:fill="FFFFFF"/>
        </w:rPr>
        <w:t xml:space="preserve">Thanks, Will — </w:t>
      </w:r>
    </w:p>
    <w:p w14:paraId="2A992871" w14:textId="77777777" w:rsidR="001A1A5C" w:rsidRPr="0055219E" w:rsidRDefault="001A1A5C" w:rsidP="001A1A5C">
      <w:pPr>
        <w:rPr>
          <w:color w:val="222222"/>
          <w:shd w:val="clear" w:color="auto" w:fill="FFFFFF"/>
        </w:rPr>
      </w:pPr>
    </w:p>
    <w:p w14:paraId="50B150AA" w14:textId="77777777"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D0E2638" w14:textId="3AC283B2" w:rsidR="001A1A5C" w:rsidRPr="0055219E" w:rsidRDefault="001A1A5C" w:rsidP="001A1A5C">
      <w:pPr>
        <w:rPr>
          <w:color w:val="222222"/>
          <w:shd w:val="clear" w:color="auto" w:fill="FFFFFF"/>
        </w:rPr>
      </w:pPr>
      <w:r w:rsidRPr="0055219E">
        <w:rPr>
          <w:color w:val="222222"/>
          <w:shd w:val="clear" w:color="auto" w:fill="FFFFFF"/>
        </w:rPr>
        <w:t xml:space="preserve">As a play within a play within a play that’s a musical — done by puppets — who wear puppets — who do a play. </w:t>
      </w:r>
    </w:p>
    <w:p w14:paraId="53432884" w14:textId="77777777" w:rsidR="0060465B" w:rsidRPr="0055219E" w:rsidRDefault="0060465B" w:rsidP="001A1A5C">
      <w:pPr>
        <w:rPr>
          <w:color w:val="222222"/>
          <w:shd w:val="clear" w:color="auto" w:fill="FFFFFF"/>
        </w:rPr>
      </w:pPr>
    </w:p>
    <w:p w14:paraId="42DCFF72" w14:textId="0C316225" w:rsidR="001A1A5C" w:rsidRPr="0055219E" w:rsidRDefault="001A1A5C" w:rsidP="001A1A5C">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70C46" w:rsidRPr="0055219E">
        <w:rPr>
          <w:color w:val="222222"/>
          <w:shd w:val="clear" w:color="auto" w:fill="FFFFFF"/>
        </w:rPr>
        <w:t>RICHARD</w:t>
      </w:r>
    </w:p>
    <w:p w14:paraId="33408EBC" w14:textId="2937EC16" w:rsidR="001A1A5C" w:rsidRPr="0055219E" w:rsidRDefault="00270C46" w:rsidP="001A1A5C">
      <w:pPr>
        <w:rPr>
          <w:color w:val="222222"/>
          <w:shd w:val="clear" w:color="auto" w:fill="FFFFFF"/>
        </w:rPr>
      </w:pPr>
      <w:r w:rsidRPr="0055219E">
        <w:rPr>
          <w:color w:val="222222"/>
          <w:shd w:val="clear" w:color="auto" w:fill="FFFFFF"/>
        </w:rPr>
        <w:t>But I play Titus.</w:t>
      </w:r>
    </w:p>
    <w:p w14:paraId="480BF033" w14:textId="77777777" w:rsidR="0049015B" w:rsidRPr="0055219E" w:rsidRDefault="0049015B" w:rsidP="006B549E">
      <w:pPr>
        <w:rPr>
          <w:color w:val="222222"/>
          <w:shd w:val="clear" w:color="auto" w:fill="FFFFFF"/>
        </w:rPr>
      </w:pPr>
    </w:p>
    <w:p w14:paraId="0D0AC047" w14:textId="00FEEB50" w:rsidR="0049015B" w:rsidRPr="0055219E" w:rsidRDefault="0049015B"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50A88">
        <w:rPr>
          <w:color w:val="222222"/>
          <w:shd w:val="clear" w:color="auto" w:fill="FFFFFF"/>
        </w:rPr>
        <w:t>AUGUSTINE</w:t>
      </w:r>
    </w:p>
    <w:p w14:paraId="1CFCC217" w14:textId="77777777" w:rsidR="0060465B" w:rsidRPr="0055219E" w:rsidRDefault="0049015B" w:rsidP="006B549E">
      <w:pPr>
        <w:rPr>
          <w:color w:val="222222"/>
          <w:shd w:val="clear" w:color="auto" w:fill="FFFFFF"/>
        </w:rPr>
      </w:pPr>
      <w:r w:rsidRPr="0055219E">
        <w:rPr>
          <w:color w:val="222222"/>
          <w:shd w:val="clear" w:color="auto" w:fill="FFFFFF"/>
        </w:rPr>
        <w:t xml:space="preserve">It’s almost regionals </w:t>
      </w:r>
      <w:r w:rsidR="0060465B" w:rsidRPr="0055219E">
        <w:rPr>
          <w:color w:val="222222"/>
          <w:shd w:val="clear" w:color="auto" w:fill="FFFFFF"/>
        </w:rPr>
        <w:t xml:space="preserve">— We must prepare! </w:t>
      </w:r>
    </w:p>
    <w:p w14:paraId="63412514" w14:textId="77777777" w:rsidR="00BF73B6" w:rsidRPr="0055219E" w:rsidRDefault="00BF73B6" w:rsidP="006B549E">
      <w:pPr>
        <w:rPr>
          <w:color w:val="222222"/>
          <w:shd w:val="clear" w:color="auto" w:fill="FFFFFF"/>
        </w:rPr>
      </w:pPr>
    </w:p>
    <w:p w14:paraId="55385531" w14:textId="6B764463" w:rsidR="00BF73B6" w:rsidRPr="0055219E" w:rsidRDefault="00BF73B6"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71F9F741" w14:textId="11905DE9" w:rsidR="0060465B" w:rsidRPr="0055219E" w:rsidRDefault="00686BF4" w:rsidP="006B549E">
      <w:pPr>
        <w:rPr>
          <w:color w:val="222222"/>
          <w:shd w:val="clear" w:color="auto" w:fill="FFFFFF"/>
        </w:rPr>
      </w:pPr>
      <w:r w:rsidRPr="0055219E">
        <w:rPr>
          <w:color w:val="222222"/>
          <w:shd w:val="clear" w:color="auto" w:fill="FFFFFF"/>
        </w:rPr>
        <w:t>Look at th</w:t>
      </w:r>
      <w:r w:rsidR="00F70100" w:rsidRPr="0055219E">
        <w:rPr>
          <w:color w:val="222222"/>
          <w:shd w:val="clear" w:color="auto" w:fill="FFFFFF"/>
        </w:rPr>
        <w:t>e poor audience</w:t>
      </w:r>
      <w:r w:rsidRPr="0055219E">
        <w:rPr>
          <w:color w:val="222222"/>
          <w:shd w:val="clear" w:color="auto" w:fill="FFFFFF"/>
        </w:rPr>
        <w:t xml:space="preserve"> — Half asleep — Half playing Candy Crush! </w:t>
      </w:r>
    </w:p>
    <w:p w14:paraId="00D889C0" w14:textId="77777777" w:rsidR="00BF73B6" w:rsidRPr="0055219E" w:rsidRDefault="00BF73B6" w:rsidP="006B549E">
      <w:pPr>
        <w:rPr>
          <w:color w:val="222222"/>
          <w:shd w:val="clear" w:color="auto" w:fill="FFFFFF"/>
        </w:rPr>
      </w:pPr>
    </w:p>
    <w:p w14:paraId="1D8F6CAE" w14:textId="1DF1202B" w:rsidR="0060465B" w:rsidRPr="0055219E" w:rsidRDefault="0060465B"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A8C00C7" w14:textId="0E293B4F" w:rsidR="00717E66" w:rsidRPr="0055219E" w:rsidRDefault="00BF73B6" w:rsidP="006B549E">
      <w:pPr>
        <w:rPr>
          <w:color w:val="222222"/>
          <w:shd w:val="clear" w:color="auto" w:fill="FFFFFF"/>
        </w:rPr>
      </w:pPr>
      <w:r w:rsidRPr="0055219E">
        <w:rPr>
          <w:color w:val="222222"/>
          <w:shd w:val="clear" w:color="auto" w:fill="FFFFFF"/>
        </w:rPr>
        <w:t xml:space="preserve">We come together — </w:t>
      </w:r>
      <w:r w:rsidR="0060465B" w:rsidRPr="0055219E">
        <w:rPr>
          <w:color w:val="222222"/>
          <w:shd w:val="clear" w:color="auto" w:fill="FFFFFF"/>
        </w:rPr>
        <w:t>United — to</w:t>
      </w:r>
      <w:r w:rsidR="00E05C69" w:rsidRPr="0055219E">
        <w:rPr>
          <w:color w:val="222222"/>
          <w:shd w:val="clear" w:color="auto" w:fill="FFFFFF"/>
        </w:rPr>
        <w:t xml:space="preserve"> fight </w:t>
      </w:r>
      <w:r w:rsidR="0049015B" w:rsidRPr="0055219E">
        <w:rPr>
          <w:color w:val="222222"/>
          <w:shd w:val="clear" w:color="auto" w:fill="FFFFFF"/>
        </w:rPr>
        <w:t xml:space="preserve">our rival High School — </w:t>
      </w:r>
      <w:r w:rsidR="00E05C69" w:rsidRPr="0055219E">
        <w:rPr>
          <w:color w:val="222222"/>
          <w:shd w:val="clear" w:color="auto" w:fill="FFFFFF"/>
        </w:rPr>
        <w:t xml:space="preserve">the </w:t>
      </w:r>
      <w:r w:rsidR="0049015B" w:rsidRPr="0055219E">
        <w:rPr>
          <w:color w:val="222222"/>
          <w:shd w:val="clear" w:color="auto" w:fill="FFFFFF"/>
        </w:rPr>
        <w:t xml:space="preserve">Fighting </w:t>
      </w:r>
      <w:r w:rsidR="00E05C69" w:rsidRPr="0055219E">
        <w:rPr>
          <w:color w:val="222222"/>
          <w:shd w:val="clear" w:color="auto" w:fill="FFFFFF"/>
        </w:rPr>
        <w:t xml:space="preserve">Irish! </w:t>
      </w:r>
    </w:p>
    <w:p w14:paraId="5ED4EDC9" w14:textId="77777777" w:rsidR="00BF73B6" w:rsidRPr="0055219E" w:rsidRDefault="00BF73B6" w:rsidP="006B549E">
      <w:pPr>
        <w:rPr>
          <w:color w:val="222222"/>
          <w:shd w:val="clear" w:color="auto" w:fill="FFFFFF"/>
        </w:rPr>
      </w:pPr>
    </w:p>
    <w:p w14:paraId="29B3242E" w14:textId="108D99CB" w:rsidR="00BF73B6" w:rsidRPr="0055219E" w:rsidRDefault="00BF73B6"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587FC6EF" w14:textId="54BA10CC" w:rsidR="00BF73B6" w:rsidRPr="0055219E" w:rsidRDefault="00686BF4" w:rsidP="006B549E">
      <w:pPr>
        <w:rPr>
          <w:color w:val="222222"/>
          <w:shd w:val="clear" w:color="auto" w:fill="FFFFFF"/>
        </w:rPr>
      </w:pPr>
      <w:r w:rsidRPr="0055219E">
        <w:rPr>
          <w:color w:val="222222"/>
          <w:shd w:val="clear" w:color="auto" w:fill="FFFFFF"/>
        </w:rPr>
        <w:t>You don’t even go here!</w:t>
      </w:r>
    </w:p>
    <w:p w14:paraId="214E525A" w14:textId="77777777" w:rsidR="00686BF4" w:rsidRPr="0055219E" w:rsidRDefault="00686BF4" w:rsidP="006B549E">
      <w:pPr>
        <w:rPr>
          <w:color w:val="222222"/>
          <w:shd w:val="clear" w:color="auto" w:fill="FFFFFF"/>
        </w:rPr>
      </w:pPr>
    </w:p>
    <w:p w14:paraId="0123549B" w14:textId="350EE878" w:rsidR="00686BF4" w:rsidRPr="0055219E" w:rsidRDefault="00686BF4" w:rsidP="006B549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7F91E4C" w14:textId="25C13A75" w:rsidR="00686BF4" w:rsidRDefault="00686BF4" w:rsidP="006B549E">
      <w:pPr>
        <w:rPr>
          <w:color w:val="222222"/>
          <w:shd w:val="clear" w:color="auto" w:fill="FFFFFF"/>
        </w:rPr>
      </w:pPr>
      <w:r w:rsidRPr="0055219E">
        <w:rPr>
          <w:color w:val="222222"/>
          <w:shd w:val="clear" w:color="auto" w:fill="FFFFFF"/>
        </w:rPr>
        <w:t>We have a lot of work ahead of us! John — You reth</w:t>
      </w:r>
      <w:r w:rsidR="006904AE" w:rsidRPr="0055219E">
        <w:rPr>
          <w:color w:val="222222"/>
          <w:shd w:val="clear" w:color="auto" w:fill="FFFFFF"/>
        </w:rPr>
        <w:t>ink the Titus costumes for this —</w:t>
      </w:r>
      <w:r w:rsidRPr="0055219E">
        <w:rPr>
          <w:color w:val="222222"/>
          <w:shd w:val="clear" w:color="auto" w:fill="FFFFFF"/>
        </w:rPr>
        <w:t xml:space="preserve"> </w:t>
      </w:r>
      <w:r w:rsidR="006904AE" w:rsidRPr="0055219E">
        <w:rPr>
          <w:color w:val="222222"/>
          <w:shd w:val="clear" w:color="auto" w:fill="FFFFFF"/>
        </w:rPr>
        <w:t xml:space="preserve">Just </w:t>
      </w:r>
      <w:r w:rsidRPr="0055219E">
        <w:rPr>
          <w:color w:val="222222"/>
          <w:shd w:val="clear" w:color="auto" w:fill="FFFFFF"/>
        </w:rPr>
        <w:t>make it work. George — We’re all questioning your loyalties</w:t>
      </w:r>
      <w:r w:rsidR="007F3763" w:rsidRPr="0055219E">
        <w:rPr>
          <w:color w:val="222222"/>
          <w:shd w:val="clear" w:color="auto" w:fill="FFFFFF"/>
        </w:rPr>
        <w:t>, but your scenic design is</w:t>
      </w:r>
      <w:r w:rsidRPr="0055219E">
        <w:rPr>
          <w:color w:val="222222"/>
          <w:shd w:val="clear" w:color="auto" w:fill="FFFFFF"/>
        </w:rPr>
        <w:t xml:space="preserve"> so good. See if you can tweak this model to read less ancient Rome and more </w:t>
      </w:r>
      <w:r w:rsidR="006904AE" w:rsidRPr="0055219E">
        <w:rPr>
          <w:color w:val="222222"/>
          <w:shd w:val="clear" w:color="auto" w:fill="FFFFFF"/>
        </w:rPr>
        <w:t>Nor</w:t>
      </w:r>
      <w:r w:rsidR="00A25068" w:rsidRPr="0055219E">
        <w:rPr>
          <w:color w:val="222222"/>
          <w:shd w:val="clear" w:color="auto" w:fill="FFFFFF"/>
        </w:rPr>
        <w:t xml:space="preserve">thumberland. </w:t>
      </w:r>
      <w:r w:rsidR="00600159" w:rsidRPr="0055219E">
        <w:rPr>
          <w:color w:val="222222"/>
          <w:shd w:val="clear" w:color="auto" w:fill="FFFFFF"/>
        </w:rPr>
        <w:t xml:space="preserve">And we need puppets. </w:t>
      </w:r>
      <w:r w:rsidR="00A25068" w:rsidRPr="0055219E">
        <w:rPr>
          <w:color w:val="222222"/>
          <w:shd w:val="clear" w:color="auto" w:fill="FFFFFF"/>
        </w:rPr>
        <w:t>John — Give her back her keys — Sh</w:t>
      </w:r>
      <w:r w:rsidR="006904AE" w:rsidRPr="0055219E">
        <w:rPr>
          <w:color w:val="222222"/>
          <w:shd w:val="clear" w:color="auto" w:fill="FFFFFF"/>
        </w:rPr>
        <w:t xml:space="preserve">e drives the Activity Bus — Not you. </w:t>
      </w:r>
      <w:r w:rsidR="007F3763" w:rsidRPr="0055219E">
        <w:rPr>
          <w:color w:val="222222"/>
          <w:shd w:val="clear" w:color="auto" w:fill="FFFFFF"/>
        </w:rPr>
        <w:t>Thomas — G</w:t>
      </w:r>
      <w:r w:rsidR="006904AE" w:rsidRPr="0055219E">
        <w:rPr>
          <w:color w:val="222222"/>
          <w:shd w:val="clear" w:color="auto" w:fill="FFFFFF"/>
        </w:rPr>
        <w:t>o to Pizza Paunch — I’ll ne</w:t>
      </w:r>
      <w:r w:rsidR="00F70100" w:rsidRPr="0055219E">
        <w:rPr>
          <w:color w:val="222222"/>
          <w:shd w:val="clear" w:color="auto" w:fill="FFFFFF"/>
        </w:rPr>
        <w:t>ed a California Supreme —</w:t>
      </w:r>
      <w:r w:rsidR="006904AE" w:rsidRPr="0055219E">
        <w:rPr>
          <w:color w:val="222222"/>
          <w:shd w:val="clear" w:color="auto" w:fill="FFFFFF"/>
        </w:rPr>
        <w:t xml:space="preserve"> And before you ask me — No! I don’t know what California is </w:t>
      </w:r>
      <w:r w:rsidR="00A25068" w:rsidRPr="0055219E">
        <w:rPr>
          <w:color w:val="222222"/>
          <w:shd w:val="clear" w:color="auto" w:fill="FFFFFF"/>
        </w:rPr>
        <w:t xml:space="preserve">— </w:t>
      </w:r>
      <w:r w:rsidR="006904AE" w:rsidRPr="0055219E">
        <w:rPr>
          <w:color w:val="222222"/>
          <w:shd w:val="clear" w:color="auto" w:fill="FFFFFF"/>
        </w:rPr>
        <w:t>but I like that pizza</w:t>
      </w:r>
      <w:r w:rsidR="00F70100" w:rsidRPr="0055219E">
        <w:rPr>
          <w:color w:val="222222"/>
          <w:shd w:val="clear" w:color="auto" w:fill="FFFFFF"/>
        </w:rPr>
        <w:t xml:space="preserve"> with the spinach and the olives</w:t>
      </w:r>
      <w:r w:rsidR="006904AE" w:rsidRPr="0055219E">
        <w:rPr>
          <w:color w:val="222222"/>
          <w:shd w:val="clear" w:color="auto" w:fill="FFFFFF"/>
        </w:rPr>
        <w:t xml:space="preserve">. Gus — You run the numbers — Find us some cash for paint and stuff. </w:t>
      </w:r>
      <w:r w:rsidR="00004F68" w:rsidRPr="0055219E">
        <w:rPr>
          <w:color w:val="222222"/>
          <w:shd w:val="clear" w:color="auto" w:fill="FFFFFF"/>
        </w:rPr>
        <w:t xml:space="preserve">Mom’s gonna </w:t>
      </w:r>
      <w:r w:rsidR="00A25068" w:rsidRPr="0055219E">
        <w:rPr>
          <w:color w:val="222222"/>
          <w:shd w:val="clear" w:color="auto" w:fill="FFFFFF"/>
        </w:rPr>
        <w:t xml:space="preserve">sew all the costumes and </w:t>
      </w:r>
      <w:r w:rsidR="00004F68" w:rsidRPr="0055219E">
        <w:rPr>
          <w:color w:val="222222"/>
          <w:shd w:val="clear" w:color="auto" w:fill="FFFFFF"/>
        </w:rPr>
        <w:t xml:space="preserve">build the set — And </w:t>
      </w:r>
      <w:r w:rsidR="00A25068" w:rsidRPr="0055219E">
        <w:rPr>
          <w:color w:val="222222"/>
          <w:shd w:val="clear" w:color="auto" w:fill="FFFFFF"/>
        </w:rPr>
        <w:t xml:space="preserve">help with props and everything — </w:t>
      </w:r>
      <w:r w:rsidR="00004F68" w:rsidRPr="0055219E">
        <w:rPr>
          <w:color w:val="222222"/>
          <w:shd w:val="clear" w:color="auto" w:fill="FFFFFF"/>
        </w:rPr>
        <w:t>right? And we’re out of jui</w:t>
      </w:r>
      <w:r w:rsidR="007F3763" w:rsidRPr="0055219E">
        <w:rPr>
          <w:color w:val="222222"/>
          <w:shd w:val="clear" w:color="auto" w:fill="FFFFFF"/>
        </w:rPr>
        <w:t>ce. And I like those granola bar</w:t>
      </w:r>
      <w:r w:rsidR="00004F68" w:rsidRPr="0055219E">
        <w:rPr>
          <w:color w:val="222222"/>
          <w:shd w:val="clear" w:color="auto" w:fill="FFFFFF"/>
        </w:rPr>
        <w:t xml:space="preserve">s with the chocolate chips? The ones with raisins are gross, mom. Yeah — We all agree. Liz — </w:t>
      </w:r>
      <w:r w:rsidR="00A25068" w:rsidRPr="0055219E">
        <w:rPr>
          <w:color w:val="222222"/>
          <w:shd w:val="clear" w:color="auto" w:fill="FFFFFF"/>
        </w:rPr>
        <w:t xml:space="preserve">I have rewrites. More jokes — More dancing — More physical comedy! Banana peels — Stuff like that. </w:t>
      </w:r>
      <w:r w:rsidR="00004F68" w:rsidRPr="0055219E">
        <w:rPr>
          <w:color w:val="222222"/>
          <w:shd w:val="clear" w:color="auto" w:fill="FFFFFF"/>
        </w:rPr>
        <w:t xml:space="preserve">Write the heck out of </w:t>
      </w:r>
      <w:r w:rsidR="00A25068" w:rsidRPr="0055219E">
        <w:rPr>
          <w:color w:val="222222"/>
          <w:shd w:val="clear" w:color="auto" w:fill="FFFFFF"/>
        </w:rPr>
        <w:t>it</w:t>
      </w:r>
      <w:r w:rsidR="00004F68" w:rsidRPr="0055219E">
        <w:rPr>
          <w:color w:val="222222"/>
          <w:shd w:val="clear" w:color="auto" w:fill="FFFFFF"/>
        </w:rPr>
        <w:t xml:space="preserve">. Henry — You help her. This is a dramaturgical emergency. We’re gonna need continuity back-up. I mean — I don’t know how you’ll track who’s where when or what they’re doing — </w:t>
      </w:r>
      <w:r w:rsidR="00A25068" w:rsidRPr="0055219E">
        <w:rPr>
          <w:color w:val="222222"/>
          <w:shd w:val="clear" w:color="auto" w:fill="FFFFFF"/>
        </w:rPr>
        <w:t>Or even begin to put it in some logical sequence, b</w:t>
      </w:r>
      <w:r w:rsidR="00004F68" w:rsidRPr="0055219E">
        <w:rPr>
          <w:color w:val="222222"/>
          <w:shd w:val="clear" w:color="auto" w:fill="FFFFFF"/>
        </w:rPr>
        <w:t xml:space="preserve">ut you’re the </w:t>
      </w:r>
      <w:r w:rsidR="0003124F" w:rsidRPr="0055219E">
        <w:rPr>
          <w:color w:val="222222"/>
          <w:shd w:val="clear" w:color="auto" w:fill="FFFFFF"/>
        </w:rPr>
        <w:t>wordsmith</w:t>
      </w:r>
      <w:r w:rsidR="00004F68" w:rsidRPr="0055219E">
        <w:rPr>
          <w:color w:val="222222"/>
          <w:shd w:val="clear" w:color="auto" w:fill="FFFFFF"/>
        </w:rPr>
        <w:t xml:space="preserve">! </w:t>
      </w:r>
      <w:r w:rsidR="00A25068" w:rsidRPr="0055219E">
        <w:rPr>
          <w:i/>
          <w:color w:val="222222"/>
          <w:shd w:val="clear" w:color="auto" w:fill="FFFFFF"/>
        </w:rPr>
        <w:t>Collaborate</w:t>
      </w:r>
      <w:r w:rsidR="00A25068" w:rsidRPr="0055219E">
        <w:rPr>
          <w:color w:val="222222"/>
          <w:shd w:val="clear" w:color="auto" w:fill="FFFFFF"/>
        </w:rPr>
        <w:t xml:space="preserve">. </w:t>
      </w:r>
      <w:r w:rsidR="0094437D" w:rsidRPr="0055219E">
        <w:rPr>
          <w:color w:val="222222"/>
          <w:shd w:val="clear" w:color="auto" w:fill="FFFFFF"/>
        </w:rPr>
        <w:t xml:space="preserve">Here are the scripts and the by-laws for the Poultry Club. Good luck. </w:t>
      </w:r>
      <w:r w:rsidR="00004F68" w:rsidRPr="0055219E">
        <w:rPr>
          <w:color w:val="222222"/>
          <w:shd w:val="clear" w:color="auto" w:fill="FFFFFF"/>
        </w:rPr>
        <w:t xml:space="preserve">Me — I am lifted up — Carried on wings of all your genius! And before I can continue — I need a nap. A good one. I’m going to feign illness and go crash in the nurse’s office. Nobody let her give me leeches! Promise me — Actually — Maybe Liz — Would you mind going to the nurse’s office with me just to make sure I don’t get leeches? And for </w:t>
      </w:r>
      <w:r w:rsidR="006904AE" w:rsidRPr="0055219E">
        <w:rPr>
          <w:color w:val="222222"/>
          <w:shd w:val="clear" w:color="auto" w:fill="FFFFFF"/>
        </w:rPr>
        <w:t>you audience members — Who go to class even less than me — We have a map. (</w:t>
      </w:r>
      <w:r w:rsidR="006904AE" w:rsidRPr="0055219E">
        <w:rPr>
          <w:i/>
          <w:color w:val="222222"/>
          <w:shd w:val="clear" w:color="auto" w:fill="FFFFFF"/>
        </w:rPr>
        <w:t>Swivels white board around to show map below</w:t>
      </w:r>
      <w:r w:rsidR="006904AE" w:rsidRPr="0055219E">
        <w:rPr>
          <w:color w:val="222222"/>
          <w:shd w:val="clear" w:color="auto" w:fill="FFFFFF"/>
        </w:rPr>
        <w:t xml:space="preserve">.) </w:t>
      </w:r>
      <w:r w:rsidR="006904AE" w:rsidRPr="0055219E">
        <w:rPr>
          <w:color w:val="222222"/>
          <w:shd w:val="clear" w:color="auto" w:fill="FFFFFF"/>
        </w:rPr>
        <w:lastRenderedPageBreak/>
        <w:t>You all should study this while we get ready. And if you’re not sure about this country in the global geographical context — You can Google it.</w:t>
      </w:r>
      <w:r w:rsidR="00A25068" w:rsidRPr="0055219E">
        <w:rPr>
          <w:color w:val="222222"/>
          <w:shd w:val="clear" w:color="auto" w:fill="FFFFFF"/>
        </w:rPr>
        <w:t xml:space="preserve"> </w:t>
      </w:r>
      <w:r w:rsidR="00600159" w:rsidRPr="0055219E">
        <w:rPr>
          <w:color w:val="222222"/>
          <w:shd w:val="clear" w:color="auto" w:fill="FFFFFF"/>
        </w:rPr>
        <w:t>And C</w:t>
      </w:r>
      <w:r w:rsidR="00A25068" w:rsidRPr="0055219E">
        <w:rPr>
          <w:color w:val="222222"/>
          <w:shd w:val="clear" w:color="auto" w:fill="FFFFFF"/>
        </w:rPr>
        <w:t>hicken: You do you.</w:t>
      </w:r>
    </w:p>
    <w:p w14:paraId="4C1A16D4" w14:textId="77777777" w:rsidR="003155C4" w:rsidRDefault="003155C4" w:rsidP="006B549E">
      <w:pPr>
        <w:rPr>
          <w:color w:val="222222"/>
          <w:shd w:val="clear" w:color="auto" w:fill="FFFFFF"/>
        </w:rPr>
      </w:pPr>
    </w:p>
    <w:p w14:paraId="1FEA90B8" w14:textId="04BEA42F" w:rsidR="003155C4" w:rsidRDefault="003155C4" w:rsidP="003155C4">
      <w:pPr>
        <w:ind w:left="2880" w:firstLine="720"/>
        <w:rPr>
          <w:color w:val="222222"/>
          <w:shd w:val="clear" w:color="auto" w:fill="FFFFFF"/>
        </w:rPr>
      </w:pPr>
      <w:r>
        <w:rPr>
          <w:color w:val="222222"/>
          <w:shd w:val="clear" w:color="auto" w:fill="FFFFFF"/>
        </w:rPr>
        <w:t>JOHN</w:t>
      </w:r>
    </w:p>
    <w:p w14:paraId="20AD618A" w14:textId="61A2F02E" w:rsidR="003155C4" w:rsidRDefault="003155C4" w:rsidP="003155C4">
      <w:pPr>
        <w:rPr>
          <w:color w:val="222222"/>
          <w:shd w:val="clear" w:color="auto" w:fill="FFFFFF"/>
        </w:rPr>
      </w:pPr>
      <w:r>
        <w:rPr>
          <w:color w:val="222222"/>
          <w:shd w:val="clear" w:color="auto" w:fill="FFFFFF"/>
        </w:rPr>
        <w:t>15 minutes places!</w:t>
      </w:r>
      <w:r>
        <w:rPr>
          <w:color w:val="222222"/>
          <w:shd w:val="clear" w:color="auto" w:fill="FFFFFF"/>
        </w:rPr>
        <w:br/>
      </w:r>
      <w:r>
        <w:rPr>
          <w:color w:val="222222"/>
          <w:shd w:val="clear" w:color="auto" w:fill="FFFFFF"/>
        </w:rPr>
        <w:br/>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t>ALL</w:t>
      </w:r>
    </w:p>
    <w:p w14:paraId="1BE3A8E9" w14:textId="1749C6E9" w:rsidR="003155C4" w:rsidRPr="0055219E" w:rsidRDefault="003155C4" w:rsidP="003155C4">
      <w:pPr>
        <w:rPr>
          <w:color w:val="222222"/>
          <w:shd w:val="clear" w:color="auto" w:fill="FFFFFF"/>
        </w:rPr>
      </w:pPr>
      <w:r>
        <w:rPr>
          <w:color w:val="222222"/>
          <w:shd w:val="clear" w:color="auto" w:fill="FFFFFF"/>
        </w:rPr>
        <w:t xml:space="preserve">Thank you, places! </w:t>
      </w:r>
    </w:p>
    <w:p w14:paraId="1A44B72B" w14:textId="77777777" w:rsidR="006904AE" w:rsidRPr="0055219E" w:rsidRDefault="006904AE" w:rsidP="006B549E">
      <w:pPr>
        <w:rPr>
          <w:color w:val="222222"/>
          <w:shd w:val="clear" w:color="auto" w:fill="FFFFFF"/>
        </w:rPr>
      </w:pPr>
    </w:p>
    <w:p w14:paraId="5933A7D0" w14:textId="7F83A708" w:rsidR="006904AE" w:rsidRPr="0055219E" w:rsidRDefault="00A25068" w:rsidP="00A25068">
      <w:pPr>
        <w:jc w:val="center"/>
        <w:rPr>
          <w:color w:val="222222"/>
          <w:shd w:val="clear" w:color="auto" w:fill="FFFFFF"/>
        </w:rPr>
      </w:pPr>
      <w:r w:rsidRPr="0055219E">
        <w:rPr>
          <w:noProof/>
          <w:color w:val="222222"/>
          <w:shd w:val="clear" w:color="auto" w:fill="FFFFFF"/>
        </w:rPr>
        <w:drawing>
          <wp:inline distT="0" distB="0" distL="0" distR="0" wp14:anchorId="78ABC814" wp14:editId="413039A4">
            <wp:extent cx="1423035" cy="1374140"/>
            <wp:effectExtent l="0" t="0" r="0" b="0"/>
            <wp:docPr id="1" name="Picture 1" descr="../../../Desktop/Screen%20Shot%202018-01-08%20at%208.29.4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08%20at%208.29.48%20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035" cy="1374140"/>
                    </a:xfrm>
                    <a:prstGeom prst="rect">
                      <a:avLst/>
                    </a:prstGeom>
                    <a:noFill/>
                    <a:ln>
                      <a:noFill/>
                    </a:ln>
                  </pic:spPr>
                </pic:pic>
              </a:graphicData>
            </a:graphic>
          </wp:inline>
        </w:drawing>
      </w:r>
    </w:p>
    <w:p w14:paraId="2DA1B2D3" w14:textId="77777777" w:rsidR="006904AE" w:rsidRPr="0055219E" w:rsidRDefault="006904AE" w:rsidP="006904AE">
      <w:pPr>
        <w:pStyle w:val="Dialogue"/>
        <w:rPr>
          <w:rFonts w:ascii="Times New Roman" w:hAnsi="Times New Roman" w:cs="Times New Roman"/>
          <w:shd w:val="clear" w:color="auto" w:fill="FFFFFF"/>
        </w:rPr>
      </w:pPr>
    </w:p>
    <w:p w14:paraId="7FBEE9D3" w14:textId="77777777" w:rsidR="006904AE" w:rsidRPr="0055219E" w:rsidRDefault="006904AE" w:rsidP="006B549E">
      <w:pPr>
        <w:rPr>
          <w:color w:val="222222"/>
          <w:shd w:val="clear" w:color="auto" w:fill="FFFFFF"/>
        </w:rPr>
      </w:pPr>
    </w:p>
    <w:p w14:paraId="7DE5CA14" w14:textId="77777777" w:rsidR="0049015B" w:rsidRPr="0055219E" w:rsidRDefault="0049015B" w:rsidP="006B549E">
      <w:pPr>
        <w:rPr>
          <w:color w:val="222222"/>
          <w:shd w:val="clear" w:color="auto" w:fill="FFFFFF"/>
        </w:rPr>
      </w:pPr>
    </w:p>
    <w:p w14:paraId="7386691C" w14:textId="06AC9D28" w:rsidR="0049015B" w:rsidRPr="0055219E" w:rsidRDefault="00EF44EC" w:rsidP="0049015B">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COMPANY exeunt</w:t>
      </w:r>
      <w:r w:rsidR="0049015B" w:rsidRPr="0055219E">
        <w:rPr>
          <w:rFonts w:ascii="Times New Roman" w:hAnsi="Times New Roman" w:cs="Times New Roman"/>
          <w:shd w:val="clear" w:color="auto" w:fill="FFFFFF"/>
        </w:rPr>
        <w:t xml:space="preserve"> with flourish</w:t>
      </w:r>
      <w:r w:rsidR="00717E66" w:rsidRPr="0055219E">
        <w:rPr>
          <w:rFonts w:ascii="Times New Roman" w:hAnsi="Times New Roman" w:cs="Times New Roman"/>
          <w:shd w:val="clear" w:color="auto" w:fill="FFFFFF"/>
        </w:rPr>
        <w:t>, playing music, something stupid-yet-uplifting like “Band on the Run” by Wings.</w:t>
      </w:r>
    </w:p>
    <w:p w14:paraId="0EF2F4F9" w14:textId="77777777" w:rsidR="00717E66" w:rsidRPr="0055219E" w:rsidRDefault="00717E66" w:rsidP="0049015B">
      <w:pPr>
        <w:pStyle w:val="OpeningSceneDirections"/>
        <w:rPr>
          <w:rFonts w:ascii="Times New Roman" w:hAnsi="Times New Roman" w:cs="Times New Roman"/>
          <w:shd w:val="clear" w:color="auto" w:fill="FFFFFF"/>
        </w:rPr>
      </w:pPr>
    </w:p>
    <w:p w14:paraId="49D06E1A" w14:textId="77777777" w:rsidR="006175A3" w:rsidRPr="0055219E" w:rsidRDefault="00717E66" w:rsidP="0049015B">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The sound of a coach’s whistle. A dozen basketballs bounce and roll across the stage</w:t>
      </w:r>
      <w:r w:rsidR="006175A3" w:rsidRPr="0055219E">
        <w:rPr>
          <w:rFonts w:ascii="Times New Roman" w:hAnsi="Times New Roman" w:cs="Times New Roman"/>
          <w:shd w:val="clear" w:color="auto" w:fill="FFFFFF"/>
        </w:rPr>
        <w:t xml:space="preserve"> — Foreshadowing</w:t>
      </w:r>
      <w:r w:rsidRPr="0055219E">
        <w:rPr>
          <w:rFonts w:ascii="Times New Roman" w:hAnsi="Times New Roman" w:cs="Times New Roman"/>
          <w:shd w:val="clear" w:color="auto" w:fill="FFFFFF"/>
        </w:rPr>
        <w:t>.</w:t>
      </w:r>
      <w:r w:rsidR="008375A7" w:rsidRPr="0055219E">
        <w:rPr>
          <w:rFonts w:ascii="Times New Roman" w:hAnsi="Times New Roman" w:cs="Times New Roman"/>
          <w:shd w:val="clear" w:color="auto" w:fill="FFFFFF"/>
        </w:rPr>
        <w:t xml:space="preserve"> </w:t>
      </w:r>
    </w:p>
    <w:p w14:paraId="488C2163" w14:textId="77777777" w:rsidR="0049015B" w:rsidRPr="0055219E" w:rsidRDefault="0049015B" w:rsidP="0049015B">
      <w:pPr>
        <w:pStyle w:val="OpeningSceneDirections"/>
        <w:rPr>
          <w:rFonts w:ascii="Times New Roman" w:hAnsi="Times New Roman" w:cs="Times New Roman"/>
          <w:shd w:val="clear" w:color="auto" w:fill="FFFFFF"/>
        </w:rPr>
      </w:pPr>
    </w:p>
    <w:p w14:paraId="24F50D2C" w14:textId="09CA89FE" w:rsidR="004E29BA" w:rsidRPr="0055219E" w:rsidRDefault="0049015B" w:rsidP="008C6413">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 xml:space="preserve">Intermission. </w:t>
      </w:r>
      <w:r w:rsidR="00004F68" w:rsidRPr="0055219E">
        <w:rPr>
          <w:rFonts w:ascii="Times New Roman" w:hAnsi="Times New Roman" w:cs="Times New Roman"/>
          <w:shd w:val="clear" w:color="auto" w:fill="FFFFFF"/>
        </w:rPr>
        <w:t xml:space="preserve">(During: KATHY </w:t>
      </w:r>
      <w:r w:rsidR="00D24BBC" w:rsidRPr="0055219E">
        <w:rPr>
          <w:rFonts w:ascii="Times New Roman" w:hAnsi="Times New Roman" w:cs="Times New Roman"/>
          <w:shd w:val="clear" w:color="auto" w:fill="FFFFFF"/>
        </w:rPr>
        <w:t>tidies up from ACT ONE</w:t>
      </w:r>
      <w:r w:rsidR="0055219E" w:rsidRPr="0055219E">
        <w:rPr>
          <w:rFonts w:ascii="Times New Roman" w:hAnsi="Times New Roman" w:cs="Times New Roman"/>
          <w:shd w:val="clear" w:color="auto" w:fill="FFFFFF"/>
        </w:rPr>
        <w:t>, does she remove the corpse? Not sure</w:t>
      </w:r>
      <w:r w:rsidR="00D24BBC" w:rsidRPr="0055219E">
        <w:rPr>
          <w:rFonts w:ascii="Times New Roman" w:hAnsi="Times New Roman" w:cs="Times New Roman"/>
          <w:shd w:val="clear" w:color="auto" w:fill="FFFFFF"/>
        </w:rPr>
        <w:t xml:space="preserve">, </w:t>
      </w:r>
      <w:r w:rsidR="0055219E" w:rsidRPr="0055219E">
        <w:rPr>
          <w:rFonts w:ascii="Times New Roman" w:hAnsi="Times New Roman" w:cs="Times New Roman"/>
          <w:shd w:val="clear" w:color="auto" w:fill="FFFFFF"/>
        </w:rPr>
        <w:t xml:space="preserve">but she </w:t>
      </w:r>
      <w:r w:rsidR="00004F68" w:rsidRPr="0055219E">
        <w:rPr>
          <w:rFonts w:ascii="Times New Roman" w:hAnsi="Times New Roman" w:cs="Times New Roman"/>
          <w:shd w:val="clear" w:color="auto" w:fill="FFFFFF"/>
        </w:rPr>
        <w:t>assembles</w:t>
      </w:r>
      <w:r w:rsidR="0055219E" w:rsidRPr="0055219E">
        <w:rPr>
          <w:rFonts w:ascii="Times New Roman" w:hAnsi="Times New Roman" w:cs="Times New Roman"/>
          <w:shd w:val="clear" w:color="auto" w:fill="FFFFFF"/>
        </w:rPr>
        <w:t xml:space="preserve">/ touch-up </w:t>
      </w:r>
      <w:r w:rsidR="004E29BA" w:rsidRPr="0055219E">
        <w:rPr>
          <w:rFonts w:ascii="Times New Roman" w:hAnsi="Times New Roman" w:cs="Times New Roman"/>
          <w:shd w:val="clear" w:color="auto" w:fill="FFFFFF"/>
        </w:rPr>
        <w:t>paints</w:t>
      </w:r>
      <w:r w:rsidR="00004F68" w:rsidRPr="0055219E">
        <w:rPr>
          <w:rFonts w:ascii="Times New Roman" w:hAnsi="Times New Roman" w:cs="Times New Roman"/>
          <w:shd w:val="clear" w:color="auto" w:fill="FFFFFF"/>
        </w:rPr>
        <w:t xml:space="preserve"> a puppet-sized </w:t>
      </w:r>
      <w:r w:rsidR="004E29BA" w:rsidRPr="0055219E">
        <w:rPr>
          <w:rFonts w:ascii="Times New Roman" w:hAnsi="Times New Roman" w:cs="Times New Roman"/>
          <w:shd w:val="clear" w:color="auto" w:fill="FFFFFF"/>
        </w:rPr>
        <w:t>set that can flexibly transform from a royal palace to the Boar’s Head Tavern and a field in Shrewsbury, etc.</w:t>
      </w:r>
      <w:r w:rsidR="00270C46" w:rsidRPr="0055219E">
        <w:rPr>
          <w:rFonts w:ascii="Times New Roman" w:hAnsi="Times New Roman" w:cs="Times New Roman"/>
          <w:shd w:val="clear" w:color="auto" w:fill="FFFFFF"/>
        </w:rPr>
        <w:t xml:space="preserve"> Maybe THOMAS helps her.</w:t>
      </w:r>
      <w:r w:rsidR="004E29BA" w:rsidRPr="0055219E">
        <w:rPr>
          <w:rFonts w:ascii="Times New Roman" w:hAnsi="Times New Roman" w:cs="Times New Roman"/>
          <w:shd w:val="clear" w:color="auto" w:fill="FFFFFF"/>
        </w:rPr>
        <w:t xml:space="preserve">) </w:t>
      </w:r>
    </w:p>
    <w:p w14:paraId="4250CA1F" w14:textId="77777777" w:rsidR="0022528A" w:rsidRPr="0055219E" w:rsidRDefault="0022528A" w:rsidP="008C6413">
      <w:pPr>
        <w:pStyle w:val="OpeningSceneDirections"/>
        <w:rPr>
          <w:rFonts w:ascii="Times New Roman" w:hAnsi="Times New Roman" w:cs="Times New Roman"/>
          <w:shd w:val="clear" w:color="auto" w:fill="FFFFFF"/>
        </w:rPr>
      </w:pPr>
    </w:p>
    <w:p w14:paraId="3066DDE1" w14:textId="06F508E2" w:rsidR="0022528A" w:rsidRPr="0055219E" w:rsidRDefault="0022528A" w:rsidP="008C6413">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 xml:space="preserve">Let’s imagine it looks something like this: </w:t>
      </w:r>
    </w:p>
    <w:p w14:paraId="50557389" w14:textId="77777777" w:rsidR="0022528A" w:rsidRPr="0055219E" w:rsidRDefault="0022528A" w:rsidP="008C6413">
      <w:pPr>
        <w:pStyle w:val="OpeningSceneDirections"/>
        <w:rPr>
          <w:rFonts w:ascii="Times New Roman" w:hAnsi="Times New Roman" w:cs="Times New Roman"/>
          <w:shd w:val="clear" w:color="auto" w:fill="FFFFFF"/>
        </w:rPr>
      </w:pPr>
    </w:p>
    <w:p w14:paraId="793E2828" w14:textId="77777777" w:rsidR="0022528A" w:rsidRPr="0055219E" w:rsidRDefault="0022528A" w:rsidP="0022528A">
      <w:pPr>
        <w:pStyle w:val="Dialogue"/>
        <w:rPr>
          <w:rFonts w:ascii="Times New Roman" w:hAnsi="Times New Roman" w:cs="Times New Roman"/>
          <w:shd w:val="clear" w:color="auto" w:fill="FFFFFF"/>
        </w:rPr>
      </w:pPr>
    </w:p>
    <w:p w14:paraId="0C251DCD" w14:textId="77777777" w:rsidR="0022528A" w:rsidRPr="0055219E" w:rsidRDefault="0022528A" w:rsidP="008C6413">
      <w:pPr>
        <w:pStyle w:val="OpeningSceneDirections"/>
        <w:rPr>
          <w:rFonts w:ascii="Times New Roman" w:hAnsi="Times New Roman" w:cs="Times New Roman"/>
          <w:shd w:val="clear" w:color="auto" w:fill="FFFFFF"/>
        </w:rPr>
      </w:pPr>
    </w:p>
    <w:p w14:paraId="29F114C1" w14:textId="473389AC" w:rsidR="006B549E" w:rsidRPr="0055219E" w:rsidRDefault="006B549E" w:rsidP="0022528A">
      <w:pPr>
        <w:pStyle w:val="OpeningSceneDirections"/>
        <w:ind w:left="0"/>
        <w:rPr>
          <w:rFonts w:ascii="Times New Roman" w:hAnsi="Times New Roman" w:cs="Times New Roman"/>
          <w:shd w:val="clear" w:color="auto" w:fill="FFFFFF"/>
        </w:rPr>
      </w:pPr>
    </w:p>
    <w:p w14:paraId="5E3BBF9A" w14:textId="77777777" w:rsidR="003A1D89" w:rsidRPr="0055219E" w:rsidRDefault="003A1D89" w:rsidP="00F76DAA">
      <w:pPr>
        <w:rPr>
          <w:color w:val="222222"/>
          <w:shd w:val="clear" w:color="auto" w:fill="FFFFFF"/>
        </w:rPr>
      </w:pPr>
    </w:p>
    <w:p w14:paraId="5FECE245" w14:textId="77777777" w:rsidR="0022528A" w:rsidRPr="0055219E" w:rsidRDefault="0022528A" w:rsidP="00F51F85">
      <w:pPr>
        <w:pStyle w:val="ACTS"/>
        <w:rPr>
          <w:rFonts w:ascii="Times New Roman" w:hAnsi="Times New Roman" w:cs="Times New Roman"/>
          <w:shd w:val="clear" w:color="auto" w:fill="FFFFFF"/>
        </w:rPr>
      </w:pPr>
      <w:r w:rsidRPr="0055219E">
        <w:rPr>
          <w:rFonts w:ascii="Times New Roman" w:hAnsi="Times New Roman" w:cs="Times New Roman"/>
          <w:noProof/>
          <w:shd w:val="clear" w:color="auto" w:fill="FFFFFF"/>
        </w:rPr>
        <w:lastRenderedPageBreak/>
        <w:drawing>
          <wp:inline distT="0" distB="0" distL="0" distR="0" wp14:anchorId="020745D8" wp14:editId="5DB6EE20">
            <wp:extent cx="5478780" cy="4175760"/>
            <wp:effectExtent l="0" t="0" r="7620" b="0"/>
            <wp:docPr id="3" name="Picture 3" descr="../../../Desktop/Screen%20Shot%202018-01-15%20at%204.32.41%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1-15%20at%204.32.41%20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780" cy="4175760"/>
                    </a:xfrm>
                    <a:prstGeom prst="rect">
                      <a:avLst/>
                    </a:prstGeom>
                    <a:noFill/>
                    <a:ln>
                      <a:noFill/>
                    </a:ln>
                  </pic:spPr>
                </pic:pic>
              </a:graphicData>
            </a:graphic>
          </wp:inline>
        </w:drawing>
      </w:r>
    </w:p>
    <w:p w14:paraId="36F2282D" w14:textId="77777777" w:rsidR="0022528A" w:rsidRPr="0055219E" w:rsidRDefault="0022528A">
      <w:pPr>
        <w:rPr>
          <w:b/>
          <w:bCs/>
          <w:caps/>
          <w:shd w:val="clear" w:color="auto" w:fill="FFFFFF"/>
        </w:rPr>
      </w:pPr>
      <w:r w:rsidRPr="0055219E">
        <w:rPr>
          <w:shd w:val="clear" w:color="auto" w:fill="FFFFFF"/>
        </w:rPr>
        <w:br w:type="page"/>
      </w:r>
    </w:p>
    <w:p w14:paraId="677FD31C" w14:textId="1DB1540D" w:rsidR="003A1D89" w:rsidRPr="0055219E" w:rsidRDefault="00F51F85" w:rsidP="00F51F85">
      <w:pPr>
        <w:pStyle w:val="ACTS"/>
        <w:rPr>
          <w:rFonts w:ascii="Times New Roman" w:hAnsi="Times New Roman" w:cs="Times New Roman"/>
          <w:shd w:val="clear" w:color="auto" w:fill="FFFFFF"/>
        </w:rPr>
      </w:pPr>
      <w:r w:rsidRPr="0055219E">
        <w:rPr>
          <w:rFonts w:ascii="Times New Roman" w:hAnsi="Times New Roman" w:cs="Times New Roman"/>
          <w:shd w:val="clear" w:color="auto" w:fill="FFFFFF"/>
        </w:rPr>
        <w:lastRenderedPageBreak/>
        <w:t>Act TWO</w:t>
      </w:r>
      <w:r w:rsidR="003A1D89" w:rsidRPr="0055219E">
        <w:rPr>
          <w:rFonts w:ascii="Times New Roman" w:hAnsi="Times New Roman" w:cs="Times New Roman"/>
          <w:shd w:val="clear" w:color="auto" w:fill="FFFFFF"/>
        </w:rPr>
        <w:t xml:space="preserve"> </w:t>
      </w:r>
    </w:p>
    <w:p w14:paraId="458CE7B4" w14:textId="57E6E305" w:rsidR="00F51F85" w:rsidRPr="0055219E" w:rsidRDefault="00F51F85" w:rsidP="00F51F85">
      <w:pPr>
        <w:pStyle w:val="SCENENUMBER"/>
        <w:rPr>
          <w:rFonts w:ascii="Times New Roman" w:hAnsi="Times New Roman" w:cs="Times New Roman"/>
          <w:shd w:val="clear" w:color="auto" w:fill="FFFFFF"/>
        </w:rPr>
      </w:pPr>
      <w:r w:rsidRPr="0055219E">
        <w:rPr>
          <w:rFonts w:ascii="Times New Roman" w:hAnsi="Times New Roman" w:cs="Times New Roman"/>
          <w:shd w:val="clear" w:color="auto" w:fill="FFFFFF"/>
        </w:rPr>
        <w:t xml:space="preserve">Scene One </w:t>
      </w:r>
      <w:r w:rsidR="00EF44EC" w:rsidRPr="0055219E">
        <w:rPr>
          <w:rFonts w:ascii="Times New Roman" w:hAnsi="Times New Roman" w:cs="Times New Roman"/>
          <w:shd w:val="clear" w:color="auto" w:fill="FFFFFF"/>
        </w:rPr>
        <w:t xml:space="preserve">— Continued Rivalry and </w:t>
      </w:r>
      <w:r w:rsidR="00717E66" w:rsidRPr="0055219E">
        <w:rPr>
          <w:rFonts w:ascii="Times New Roman" w:hAnsi="Times New Roman" w:cs="Times New Roman"/>
          <w:shd w:val="clear" w:color="auto" w:fill="FFFFFF"/>
        </w:rPr>
        <w:t xml:space="preserve">Theatrical </w:t>
      </w:r>
      <w:r w:rsidR="00EF44EC" w:rsidRPr="0055219E">
        <w:rPr>
          <w:rFonts w:ascii="Times New Roman" w:hAnsi="Times New Roman" w:cs="Times New Roman"/>
          <w:shd w:val="clear" w:color="auto" w:fill="FFFFFF"/>
        </w:rPr>
        <w:t>Iteration</w:t>
      </w:r>
    </w:p>
    <w:p w14:paraId="1FFCB5EB" w14:textId="77777777" w:rsidR="00F86D8E" w:rsidRPr="0055219E" w:rsidRDefault="00F86D8E" w:rsidP="000F2BC4">
      <w:pPr>
        <w:rPr>
          <w:color w:val="222222"/>
          <w:shd w:val="clear" w:color="auto" w:fill="FFFFFF"/>
        </w:rPr>
      </w:pPr>
    </w:p>
    <w:p w14:paraId="70739DBF" w14:textId="6A8A2CEE" w:rsidR="00F86D8E" w:rsidRPr="0055219E" w:rsidRDefault="00F86D8E" w:rsidP="0030647A">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LIZ enters, in f</w:t>
      </w:r>
      <w:r w:rsidR="00B46E5A" w:rsidRPr="0055219E">
        <w:rPr>
          <w:rFonts w:ascii="Times New Roman" w:hAnsi="Times New Roman" w:cs="Times New Roman"/>
          <w:shd w:val="clear" w:color="auto" w:fill="FFFFFF"/>
        </w:rPr>
        <w:t>ull Elizabeth I regalia, wig,</w:t>
      </w:r>
      <w:r w:rsidRPr="0055219E">
        <w:rPr>
          <w:rFonts w:ascii="Times New Roman" w:hAnsi="Times New Roman" w:cs="Times New Roman"/>
          <w:shd w:val="clear" w:color="auto" w:fill="FFFFFF"/>
        </w:rPr>
        <w:t xml:space="preserve"> makeup</w:t>
      </w:r>
      <w:r w:rsidR="00BD0CC7" w:rsidRPr="0055219E">
        <w:rPr>
          <w:rFonts w:ascii="Times New Roman" w:hAnsi="Times New Roman" w:cs="Times New Roman"/>
          <w:shd w:val="clear" w:color="auto" w:fill="FFFFFF"/>
        </w:rPr>
        <w:t xml:space="preserve">, followed by RICHARD </w:t>
      </w:r>
      <w:r w:rsidR="00270C46" w:rsidRPr="0055219E">
        <w:rPr>
          <w:rFonts w:ascii="Times New Roman" w:hAnsi="Times New Roman" w:cs="Times New Roman"/>
          <w:shd w:val="clear" w:color="auto" w:fill="FFFFFF"/>
        </w:rPr>
        <w:t xml:space="preserve">— dressed in a daffy red spotted cloak </w:t>
      </w:r>
      <w:r w:rsidR="0003124F" w:rsidRPr="0055219E">
        <w:rPr>
          <w:rFonts w:ascii="Times New Roman" w:hAnsi="Times New Roman" w:cs="Times New Roman"/>
          <w:shd w:val="clear" w:color="auto" w:fill="FFFFFF"/>
        </w:rPr>
        <w:t xml:space="preserve">trimmed in white fur </w:t>
      </w:r>
      <w:r w:rsidR="00270C46" w:rsidRPr="0055219E">
        <w:rPr>
          <w:rFonts w:ascii="Times New Roman" w:hAnsi="Times New Roman" w:cs="Times New Roman"/>
          <w:shd w:val="clear" w:color="auto" w:fill="FFFFFF"/>
        </w:rPr>
        <w:t xml:space="preserve">and stupid crown. </w:t>
      </w:r>
      <w:r w:rsidR="004E29BA" w:rsidRPr="0055219E">
        <w:rPr>
          <w:rFonts w:ascii="Times New Roman" w:hAnsi="Times New Roman" w:cs="Times New Roman"/>
          <w:shd w:val="clear" w:color="auto" w:fill="FFFFFF"/>
        </w:rPr>
        <w:t>KATHY</w:t>
      </w:r>
      <w:r w:rsidR="0003124F" w:rsidRPr="0055219E">
        <w:rPr>
          <w:rFonts w:ascii="Times New Roman" w:hAnsi="Times New Roman" w:cs="Times New Roman"/>
          <w:shd w:val="clear" w:color="auto" w:fill="FFFFFF"/>
        </w:rPr>
        <w:t>’s</w:t>
      </w:r>
      <w:r w:rsidR="004E29BA" w:rsidRPr="0055219E">
        <w:rPr>
          <w:rFonts w:ascii="Times New Roman" w:hAnsi="Times New Roman" w:cs="Times New Roman"/>
          <w:shd w:val="clear" w:color="auto" w:fill="FFFFFF"/>
        </w:rPr>
        <w:t xml:space="preserve"> still working. She works throughout. KATHY does everything.</w:t>
      </w:r>
    </w:p>
    <w:p w14:paraId="6DD68E42" w14:textId="77777777" w:rsidR="00F86D8E" w:rsidRPr="0055219E" w:rsidRDefault="00F86D8E" w:rsidP="00F86D8E">
      <w:pPr>
        <w:pStyle w:val="Dialogue"/>
        <w:rPr>
          <w:rFonts w:ascii="Times New Roman" w:hAnsi="Times New Roman" w:cs="Times New Roman"/>
          <w:shd w:val="clear" w:color="auto" w:fill="FFFFFF"/>
        </w:rPr>
      </w:pPr>
    </w:p>
    <w:p w14:paraId="5B1C66EC" w14:textId="33E5AA00" w:rsidR="00F86D8E" w:rsidRPr="0055219E" w:rsidRDefault="00F86D8E"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t>LIZ</w:t>
      </w:r>
    </w:p>
    <w:p w14:paraId="42D4AA0E" w14:textId="77777777" w:rsidR="001968D8" w:rsidRPr="0055219E" w:rsidRDefault="00F86D8E"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 xml:space="preserve">We are your Queen! </w:t>
      </w:r>
    </w:p>
    <w:p w14:paraId="76E646B3" w14:textId="77777777" w:rsidR="001968D8" w:rsidRPr="0055219E" w:rsidRDefault="001968D8" w:rsidP="00F86D8E">
      <w:pPr>
        <w:pStyle w:val="Dialogue"/>
        <w:rPr>
          <w:rFonts w:ascii="Times New Roman" w:hAnsi="Times New Roman" w:cs="Times New Roman"/>
          <w:shd w:val="clear" w:color="auto" w:fill="FFFFFF"/>
        </w:rPr>
      </w:pPr>
    </w:p>
    <w:p w14:paraId="7B333709" w14:textId="1CBF2ADF" w:rsidR="001968D8" w:rsidRPr="0055219E" w:rsidRDefault="001968D8"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0022528A" w:rsidRPr="0055219E">
        <w:rPr>
          <w:rFonts w:ascii="Times New Roman" w:hAnsi="Times New Roman" w:cs="Times New Roman"/>
          <w:shd w:val="clear" w:color="auto" w:fill="FFFFFF"/>
        </w:rPr>
        <w:t>RICHARD</w:t>
      </w:r>
    </w:p>
    <w:p w14:paraId="00A79772" w14:textId="028CFDBE" w:rsidR="001968D8" w:rsidRPr="0055219E" w:rsidRDefault="00302BED"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 xml:space="preserve">This hair! That dress — </w:t>
      </w:r>
      <w:r w:rsidR="001968D8" w:rsidRPr="0055219E">
        <w:rPr>
          <w:rFonts w:ascii="Times New Roman" w:hAnsi="Times New Roman" w:cs="Times New Roman"/>
          <w:shd w:val="clear" w:color="auto" w:fill="FFFFFF"/>
        </w:rPr>
        <w:t>You are periwig-pated!</w:t>
      </w:r>
      <w:r w:rsidR="00015190" w:rsidRPr="0055219E">
        <w:rPr>
          <w:rFonts w:ascii="Times New Roman" w:hAnsi="Times New Roman" w:cs="Times New Roman"/>
          <w:shd w:val="clear" w:color="auto" w:fill="FFFFFF"/>
        </w:rPr>
        <w:t xml:space="preserve"> </w:t>
      </w:r>
    </w:p>
    <w:p w14:paraId="610CA86C" w14:textId="77777777" w:rsidR="00BD0CC7" w:rsidRPr="0055219E" w:rsidRDefault="00BD0CC7" w:rsidP="00F86D8E">
      <w:pPr>
        <w:pStyle w:val="Dialogue"/>
        <w:rPr>
          <w:rFonts w:ascii="Times New Roman" w:hAnsi="Times New Roman" w:cs="Times New Roman"/>
          <w:shd w:val="clear" w:color="auto" w:fill="FFFFFF"/>
        </w:rPr>
      </w:pPr>
    </w:p>
    <w:p w14:paraId="488D4A52" w14:textId="29810A81" w:rsidR="001968D8" w:rsidRPr="0055219E" w:rsidRDefault="001968D8"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t>LIZ</w:t>
      </w:r>
    </w:p>
    <w:p w14:paraId="75EF236F" w14:textId="77777777" w:rsidR="009271E3" w:rsidRPr="0055219E" w:rsidRDefault="00270C46"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We are</w:t>
      </w:r>
      <w:r w:rsidR="001968D8" w:rsidRPr="0055219E">
        <w:rPr>
          <w:rFonts w:ascii="Times New Roman" w:hAnsi="Times New Roman" w:cs="Times New Roman"/>
          <w:shd w:val="clear" w:color="auto" w:fill="FFFFFF"/>
        </w:rPr>
        <w:t xml:space="preserve"> </w:t>
      </w:r>
      <w:r w:rsidR="001968D8" w:rsidRPr="0055219E">
        <w:rPr>
          <w:rFonts w:ascii="Times New Roman" w:hAnsi="Times New Roman" w:cs="Times New Roman"/>
          <w:i/>
          <w:shd w:val="clear" w:color="auto" w:fill="FFFFFF"/>
        </w:rPr>
        <w:t>Elizabeth</w:t>
      </w:r>
      <w:r w:rsidRPr="0055219E">
        <w:rPr>
          <w:rFonts w:ascii="Times New Roman" w:hAnsi="Times New Roman" w:cs="Times New Roman"/>
          <w:shd w:val="clear" w:color="auto" w:fill="FFFFFF"/>
        </w:rPr>
        <w:t xml:space="preserve"> </w:t>
      </w:r>
      <w:r w:rsidR="001968D8" w:rsidRPr="0055219E">
        <w:rPr>
          <w:rFonts w:ascii="Times New Roman" w:hAnsi="Times New Roman" w:cs="Times New Roman"/>
          <w:shd w:val="clear" w:color="auto" w:fill="FFFFFF"/>
        </w:rPr>
        <w:t xml:space="preserve">— Your pearl. </w:t>
      </w:r>
    </w:p>
    <w:p w14:paraId="1B14F51E" w14:textId="77777777" w:rsidR="009271E3" w:rsidRPr="0055219E" w:rsidRDefault="009271E3" w:rsidP="00F86D8E">
      <w:pPr>
        <w:pStyle w:val="Dialogue"/>
        <w:rPr>
          <w:rFonts w:ascii="Times New Roman" w:hAnsi="Times New Roman" w:cs="Times New Roman"/>
          <w:shd w:val="clear" w:color="auto" w:fill="FFFFFF"/>
        </w:rPr>
      </w:pPr>
    </w:p>
    <w:p w14:paraId="0E0C4510" w14:textId="1CC33113" w:rsidR="009271E3" w:rsidRPr="0055219E" w:rsidRDefault="009271E3"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t>RICHARD</w:t>
      </w:r>
    </w:p>
    <w:p w14:paraId="3CE06172" w14:textId="77777777" w:rsidR="009271E3" w:rsidRPr="0055219E" w:rsidRDefault="009271E3" w:rsidP="009271E3">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I’m all that’s good in the Kingdom!</w:t>
      </w:r>
    </w:p>
    <w:p w14:paraId="073E6E23" w14:textId="77777777" w:rsidR="009271E3" w:rsidRPr="0055219E" w:rsidRDefault="009271E3" w:rsidP="00F86D8E">
      <w:pPr>
        <w:pStyle w:val="Dialogue"/>
        <w:rPr>
          <w:rFonts w:ascii="Times New Roman" w:hAnsi="Times New Roman" w:cs="Times New Roman"/>
          <w:shd w:val="clear" w:color="auto" w:fill="FFFFFF"/>
        </w:rPr>
      </w:pPr>
    </w:p>
    <w:p w14:paraId="0113EC17" w14:textId="60BDA42D" w:rsidR="009271E3" w:rsidRPr="0055219E" w:rsidRDefault="009271E3"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t>LIZ</w:t>
      </w:r>
    </w:p>
    <w:p w14:paraId="5707A904" w14:textId="3E65F52E" w:rsidR="001968D8" w:rsidRPr="0055219E" w:rsidRDefault="009271E3"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“We are” —</w:t>
      </w:r>
      <w:r w:rsidR="004F3205" w:rsidRPr="0055219E">
        <w:rPr>
          <w:rFonts w:ascii="Times New Roman" w:hAnsi="Times New Roman" w:cs="Times New Roman"/>
          <w:shd w:val="clear" w:color="auto" w:fill="FFFFFF"/>
        </w:rPr>
        <w:t xml:space="preserve"> </w:t>
      </w:r>
      <w:r w:rsidR="00302BED" w:rsidRPr="0055219E">
        <w:rPr>
          <w:rFonts w:ascii="Times New Roman" w:hAnsi="Times New Roman" w:cs="Times New Roman"/>
          <w:shd w:val="clear" w:color="auto" w:fill="FFFFFF"/>
        </w:rPr>
        <w:t xml:space="preserve">Bow before us! </w:t>
      </w:r>
      <w:r w:rsidR="00B46E5A" w:rsidRPr="0055219E">
        <w:rPr>
          <w:rFonts w:ascii="Times New Roman" w:hAnsi="Times New Roman" w:cs="Times New Roman"/>
          <w:shd w:val="clear" w:color="auto" w:fill="FFFFFF"/>
        </w:rPr>
        <w:t>(</w:t>
      </w:r>
      <w:r w:rsidR="00B46E5A" w:rsidRPr="0055219E">
        <w:rPr>
          <w:rFonts w:ascii="Times New Roman" w:hAnsi="Times New Roman" w:cs="Times New Roman"/>
          <w:i/>
          <w:shd w:val="clear" w:color="auto" w:fill="FFFFFF"/>
        </w:rPr>
        <w:t>Kathy bows</w:t>
      </w:r>
      <w:r w:rsidR="00B46E5A" w:rsidRPr="0055219E">
        <w:rPr>
          <w:rFonts w:ascii="Times New Roman" w:hAnsi="Times New Roman" w:cs="Times New Roman"/>
          <w:shd w:val="clear" w:color="auto" w:fill="FFFFFF"/>
        </w:rPr>
        <w:t>.)</w:t>
      </w:r>
    </w:p>
    <w:p w14:paraId="05845C81" w14:textId="77777777" w:rsidR="001968D8" w:rsidRPr="0055219E" w:rsidRDefault="001968D8" w:rsidP="00F86D8E">
      <w:pPr>
        <w:pStyle w:val="Dialogue"/>
        <w:rPr>
          <w:rFonts w:ascii="Times New Roman" w:hAnsi="Times New Roman" w:cs="Times New Roman"/>
          <w:shd w:val="clear" w:color="auto" w:fill="FFFFFF"/>
        </w:rPr>
      </w:pPr>
    </w:p>
    <w:p w14:paraId="41DD6AE6" w14:textId="01523F53" w:rsidR="001968D8" w:rsidRPr="0055219E" w:rsidRDefault="001968D8" w:rsidP="00F86D8E">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r>
      <w:r w:rsidRPr="0055219E">
        <w:rPr>
          <w:rFonts w:ascii="Times New Roman" w:hAnsi="Times New Roman" w:cs="Times New Roman"/>
          <w:shd w:val="clear" w:color="auto" w:fill="FFFFFF"/>
        </w:rPr>
        <w:tab/>
        <w:t>RICHARD</w:t>
      </w:r>
    </w:p>
    <w:p w14:paraId="2275421C" w14:textId="68E6BC2D" w:rsidR="001968D8" w:rsidRPr="0055219E" w:rsidRDefault="0003124F" w:rsidP="00BD0CC7">
      <w:pPr>
        <w:pStyle w:val="Dialogue"/>
        <w:rPr>
          <w:rFonts w:ascii="Times New Roman" w:hAnsi="Times New Roman" w:cs="Times New Roman"/>
          <w:color w:val="222222"/>
          <w:shd w:val="clear" w:color="auto" w:fill="FFFFFF"/>
        </w:rPr>
      </w:pPr>
      <w:r w:rsidRPr="0055219E">
        <w:rPr>
          <w:rFonts w:ascii="Times New Roman" w:hAnsi="Times New Roman" w:cs="Times New Roman"/>
          <w:shd w:val="clear" w:color="auto" w:fill="FFFFFF"/>
        </w:rPr>
        <w:t>I refuse</w:t>
      </w:r>
      <w:r w:rsidR="00015190" w:rsidRPr="0055219E">
        <w:rPr>
          <w:rFonts w:ascii="Times New Roman" w:hAnsi="Times New Roman" w:cs="Times New Roman"/>
          <w:shd w:val="clear" w:color="auto" w:fill="FFFFFF"/>
        </w:rPr>
        <w:t xml:space="preserve">! </w:t>
      </w:r>
      <w:r w:rsidR="001968D8" w:rsidRPr="0055219E">
        <w:rPr>
          <w:rFonts w:ascii="Times New Roman" w:hAnsi="Times New Roman" w:cs="Times New Roman"/>
          <w:color w:val="222222"/>
          <w:shd w:val="clear" w:color="auto" w:fill="FFFFFF"/>
        </w:rPr>
        <w:t>I’m a pard o’ cat — A leopard! My</w:t>
      </w:r>
      <w:r w:rsidR="00015190" w:rsidRPr="0055219E">
        <w:rPr>
          <w:rFonts w:ascii="Times New Roman" w:hAnsi="Times New Roman" w:cs="Times New Roman"/>
          <w:color w:val="222222"/>
          <w:shd w:val="clear" w:color="auto" w:fill="FFFFFF"/>
        </w:rPr>
        <w:t xml:space="preserve"> c</w:t>
      </w:r>
      <w:r w:rsidR="001968D8" w:rsidRPr="0055219E">
        <w:rPr>
          <w:rFonts w:ascii="Times New Roman" w:hAnsi="Times New Roman" w:cs="Times New Roman"/>
          <w:color w:val="222222"/>
          <w:shd w:val="clear" w:color="auto" w:fill="FFFFFF"/>
        </w:rPr>
        <w:t xml:space="preserve">ape has spots, see? </w:t>
      </w:r>
      <w:r w:rsidR="001968D8" w:rsidRPr="0055219E">
        <w:rPr>
          <w:rFonts w:ascii="Times New Roman" w:hAnsi="Times New Roman" w:cs="Times New Roman"/>
          <w:i/>
          <w:color w:val="222222"/>
          <w:shd w:val="clear" w:color="auto" w:fill="FFFFFF"/>
        </w:rPr>
        <w:t>My mom made it</w:t>
      </w:r>
      <w:r w:rsidR="001968D8" w:rsidRPr="0055219E">
        <w:rPr>
          <w:rFonts w:ascii="Times New Roman" w:hAnsi="Times New Roman" w:cs="Times New Roman"/>
          <w:color w:val="222222"/>
          <w:shd w:val="clear" w:color="auto" w:fill="FFFFFF"/>
        </w:rPr>
        <w:t>.</w:t>
      </w:r>
    </w:p>
    <w:p w14:paraId="23DE20E0" w14:textId="77777777" w:rsidR="001968D8" w:rsidRPr="0055219E" w:rsidRDefault="001968D8" w:rsidP="00F86D8E">
      <w:pPr>
        <w:rPr>
          <w:color w:val="222222"/>
          <w:shd w:val="clear" w:color="auto" w:fill="FFFFFF"/>
        </w:rPr>
      </w:pPr>
    </w:p>
    <w:p w14:paraId="1B9FF364" w14:textId="7458AF77" w:rsidR="001968D8" w:rsidRPr="0055219E" w:rsidRDefault="001968D8" w:rsidP="00F86D8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CA4E4C3" w14:textId="6F000F6D" w:rsidR="00302BED" w:rsidRPr="0055219E" w:rsidRDefault="004F3205" w:rsidP="00F86D8E">
      <w:pPr>
        <w:rPr>
          <w:color w:val="222222"/>
          <w:shd w:val="clear" w:color="auto" w:fill="FFFFFF"/>
        </w:rPr>
      </w:pPr>
      <w:r w:rsidRPr="0055219E">
        <w:rPr>
          <w:color w:val="222222"/>
          <w:shd w:val="clear" w:color="auto" w:fill="FFFFFF"/>
        </w:rPr>
        <w:t xml:space="preserve">“We” refuse — </w:t>
      </w:r>
      <w:r w:rsidR="001968D8" w:rsidRPr="0055219E">
        <w:rPr>
          <w:color w:val="222222"/>
          <w:shd w:val="clear" w:color="auto" w:fill="FFFFFF"/>
        </w:rPr>
        <w:t xml:space="preserve">“We” are a leopard — It is so fundamental. Never mind! </w:t>
      </w:r>
      <w:r w:rsidR="00302BED" w:rsidRPr="0055219E">
        <w:rPr>
          <w:color w:val="222222"/>
          <w:shd w:val="clear" w:color="auto" w:fill="FFFFFF"/>
        </w:rPr>
        <w:t>(</w:t>
      </w:r>
      <w:r w:rsidR="00302BED" w:rsidRPr="0055219E">
        <w:rPr>
          <w:i/>
          <w:color w:val="222222"/>
          <w:shd w:val="clear" w:color="auto" w:fill="FFFFFF"/>
        </w:rPr>
        <w:t>She trips over puppet castle</w:t>
      </w:r>
      <w:r w:rsidR="00015190" w:rsidRPr="0055219E">
        <w:rPr>
          <w:i/>
          <w:color w:val="222222"/>
          <w:shd w:val="clear" w:color="auto" w:fill="FFFFFF"/>
        </w:rPr>
        <w:t>, falling</w:t>
      </w:r>
      <w:r w:rsidR="00302BED" w:rsidRPr="0055219E">
        <w:rPr>
          <w:color w:val="222222"/>
          <w:shd w:val="clear" w:color="auto" w:fill="FFFFFF"/>
        </w:rPr>
        <w:t xml:space="preserve">.) </w:t>
      </w:r>
      <w:r w:rsidRPr="0055219E">
        <w:rPr>
          <w:color w:val="222222"/>
          <w:shd w:val="clear" w:color="auto" w:fill="FFFFFF"/>
        </w:rPr>
        <w:t xml:space="preserve">Will’s Mom! </w:t>
      </w:r>
      <w:r w:rsidR="00015190" w:rsidRPr="0055219E">
        <w:rPr>
          <w:color w:val="222222"/>
          <w:shd w:val="clear" w:color="auto" w:fill="FFFFFF"/>
        </w:rPr>
        <w:t xml:space="preserve">Can you not see we were walking </w:t>
      </w:r>
      <w:r w:rsidR="00B46E5A" w:rsidRPr="0055219E">
        <w:rPr>
          <w:i/>
          <w:color w:val="222222"/>
          <w:shd w:val="clear" w:color="auto" w:fill="FFFFFF"/>
        </w:rPr>
        <w:t xml:space="preserve">right </w:t>
      </w:r>
      <w:r w:rsidR="00015190" w:rsidRPr="0055219E">
        <w:rPr>
          <w:i/>
          <w:color w:val="222222"/>
          <w:shd w:val="clear" w:color="auto" w:fill="FFFFFF"/>
        </w:rPr>
        <w:t>here</w:t>
      </w:r>
      <w:r w:rsidR="00015190" w:rsidRPr="0055219E">
        <w:rPr>
          <w:color w:val="222222"/>
          <w:shd w:val="clear" w:color="auto" w:fill="FFFFFF"/>
        </w:rPr>
        <w:t xml:space="preserve">? </w:t>
      </w:r>
    </w:p>
    <w:p w14:paraId="1875F9C4" w14:textId="77777777" w:rsidR="004F3205" w:rsidRPr="0055219E" w:rsidRDefault="004F3205" w:rsidP="00F86D8E">
      <w:pPr>
        <w:rPr>
          <w:color w:val="222222"/>
          <w:shd w:val="clear" w:color="auto" w:fill="FFFFFF"/>
        </w:rPr>
      </w:pPr>
    </w:p>
    <w:p w14:paraId="00FB9180" w14:textId="61AC0C8E" w:rsidR="004F3205" w:rsidRPr="0055219E" w:rsidRDefault="00E53C50" w:rsidP="00F86D8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F3205" w:rsidRPr="0055219E">
        <w:rPr>
          <w:color w:val="222222"/>
          <w:shd w:val="clear" w:color="auto" w:fill="FFFFFF"/>
        </w:rPr>
        <w:t>KATHY</w:t>
      </w:r>
    </w:p>
    <w:p w14:paraId="2AB61471" w14:textId="77777777" w:rsidR="00B46E5A" w:rsidRPr="0055219E" w:rsidRDefault="00E53C50" w:rsidP="00F86D8E">
      <w:pPr>
        <w:rPr>
          <w:color w:val="222222"/>
          <w:shd w:val="clear" w:color="auto" w:fill="FFFFFF"/>
        </w:rPr>
      </w:pPr>
      <w:r w:rsidRPr="0055219E">
        <w:rPr>
          <w:color w:val="222222"/>
          <w:shd w:val="clear" w:color="auto" w:fill="FFFFFF"/>
        </w:rPr>
        <w:t>Lady Elaine's changes to the</w:t>
      </w:r>
      <w:r w:rsidR="00B46E5A" w:rsidRPr="0055219E">
        <w:rPr>
          <w:color w:val="222222"/>
          <w:shd w:val="clear" w:color="auto" w:fill="FFFFFF"/>
        </w:rPr>
        <w:t xml:space="preserve"> Land</w:t>
      </w:r>
      <w:r w:rsidRPr="0055219E">
        <w:rPr>
          <w:color w:val="222222"/>
          <w:shd w:val="clear" w:color="auto" w:fill="FFFFFF"/>
        </w:rPr>
        <w:t xml:space="preserve"> of Make-Believe worry King Friday — </w:t>
      </w:r>
    </w:p>
    <w:p w14:paraId="411727C3" w14:textId="77777777" w:rsidR="00B46E5A" w:rsidRPr="0055219E" w:rsidRDefault="00B46E5A" w:rsidP="00F86D8E">
      <w:pPr>
        <w:rPr>
          <w:color w:val="222222"/>
          <w:shd w:val="clear" w:color="auto" w:fill="FFFFFF"/>
        </w:rPr>
      </w:pPr>
    </w:p>
    <w:p w14:paraId="305D30CB" w14:textId="06C4D867" w:rsidR="00B46E5A" w:rsidRPr="0055219E" w:rsidRDefault="00B46E5A" w:rsidP="00F86D8E">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 | KATHY</w:t>
      </w:r>
    </w:p>
    <w:p w14:paraId="4E097EF1" w14:textId="27810078" w:rsidR="004F3205" w:rsidRPr="0055219E" w:rsidRDefault="00B46E5A" w:rsidP="00F86D8E">
      <w:pPr>
        <w:rPr>
          <w:color w:val="222222"/>
          <w:shd w:val="clear" w:color="auto" w:fill="FFFFFF"/>
        </w:rPr>
      </w:pPr>
      <w:r w:rsidRPr="0055219E">
        <w:rPr>
          <w:color w:val="222222"/>
          <w:shd w:val="clear" w:color="auto" w:fill="FFFFFF"/>
        </w:rPr>
        <w:t>(</w:t>
      </w:r>
      <w:r w:rsidRPr="0055219E">
        <w:rPr>
          <w:i/>
          <w:color w:val="222222"/>
          <w:shd w:val="clear" w:color="auto" w:fill="FFFFFF"/>
        </w:rPr>
        <w:t>Still on the floor</w:t>
      </w:r>
      <w:r w:rsidRPr="0055219E">
        <w:rPr>
          <w:color w:val="222222"/>
          <w:shd w:val="clear" w:color="auto" w:fill="FFFFFF"/>
        </w:rPr>
        <w:t>.) What’s in that paint? | King Friday</w:t>
      </w:r>
      <w:r w:rsidR="00E53C50" w:rsidRPr="0055219E">
        <w:rPr>
          <w:color w:val="222222"/>
          <w:shd w:val="clear" w:color="auto" w:fill="FFFFFF"/>
        </w:rPr>
        <w:t xml:space="preserve"> impose</w:t>
      </w:r>
      <w:r w:rsidRPr="0055219E">
        <w:rPr>
          <w:color w:val="222222"/>
          <w:shd w:val="clear" w:color="auto" w:fill="FFFFFF"/>
        </w:rPr>
        <w:t>s</w:t>
      </w:r>
      <w:r w:rsidR="00E53C50" w:rsidRPr="0055219E">
        <w:rPr>
          <w:color w:val="222222"/>
          <w:shd w:val="clear" w:color="auto" w:fill="FFFFFF"/>
        </w:rPr>
        <w:t xml:space="preserve"> new rules and restrictions</w:t>
      </w:r>
      <w:r w:rsidR="00A4660C" w:rsidRPr="0055219E">
        <w:rPr>
          <w:color w:val="222222"/>
          <w:shd w:val="clear" w:color="auto" w:fill="FFFFFF"/>
        </w:rPr>
        <w:t>!</w:t>
      </w:r>
    </w:p>
    <w:p w14:paraId="09506A16" w14:textId="77777777" w:rsidR="001968D8" w:rsidRPr="0055219E" w:rsidRDefault="001968D8" w:rsidP="00F86D8E">
      <w:pPr>
        <w:rPr>
          <w:color w:val="222222"/>
          <w:shd w:val="clear" w:color="auto" w:fill="FFFFFF"/>
        </w:rPr>
      </w:pPr>
    </w:p>
    <w:p w14:paraId="12F1787F" w14:textId="5AD9B0BA" w:rsidR="001968D8" w:rsidRPr="0055219E" w:rsidRDefault="001968D8" w:rsidP="00FC1582">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C1582" w:rsidRPr="0055219E">
        <w:rPr>
          <w:color w:val="222222"/>
          <w:shd w:val="clear" w:color="auto" w:fill="FFFFFF"/>
        </w:rPr>
        <w:tab/>
      </w:r>
      <w:r w:rsidRPr="0055219E">
        <w:rPr>
          <w:color w:val="222222"/>
          <w:shd w:val="clear" w:color="auto" w:fill="FFFFFF"/>
        </w:rPr>
        <w:t xml:space="preserve">RICHARD </w:t>
      </w:r>
    </w:p>
    <w:p w14:paraId="0E2F0B39" w14:textId="3B0024B0" w:rsidR="00302BED" w:rsidRPr="0055219E" w:rsidRDefault="00302BED" w:rsidP="00302BED">
      <w:pPr>
        <w:rPr>
          <w:color w:val="222222"/>
          <w:shd w:val="clear" w:color="auto" w:fill="FFFFFF"/>
        </w:rPr>
      </w:pPr>
      <w:r w:rsidRPr="0055219E">
        <w:rPr>
          <w:bCs/>
          <w:color w:val="222222"/>
          <w:shd w:val="clear" w:color="auto" w:fill="FFFFFF"/>
        </w:rPr>
        <w:t>Lend me</w:t>
      </w:r>
      <w:r w:rsidRPr="0055219E">
        <w:rPr>
          <w:color w:val="222222"/>
          <w:shd w:val="clear" w:color="auto" w:fill="FFFFFF"/>
        </w:rPr>
        <w:t> thy </w:t>
      </w:r>
      <w:r w:rsidRPr="0055219E">
        <w:rPr>
          <w:bCs/>
          <w:color w:val="222222"/>
          <w:shd w:val="clear" w:color="auto" w:fill="FFFFFF"/>
        </w:rPr>
        <w:t>hand</w:t>
      </w:r>
      <w:r w:rsidRPr="0055219E">
        <w:rPr>
          <w:color w:val="222222"/>
          <w:shd w:val="clear" w:color="auto" w:fill="FFFFFF"/>
        </w:rPr>
        <w:t xml:space="preserve">, and I will give thee mine. </w:t>
      </w:r>
    </w:p>
    <w:p w14:paraId="28F9899C" w14:textId="77777777" w:rsidR="00015190" w:rsidRPr="0055219E" w:rsidRDefault="00015190" w:rsidP="00302BED">
      <w:pPr>
        <w:rPr>
          <w:color w:val="222222"/>
          <w:shd w:val="clear" w:color="auto" w:fill="FFFFFF"/>
        </w:rPr>
      </w:pPr>
    </w:p>
    <w:p w14:paraId="0820F09B" w14:textId="70433742" w:rsidR="00015190" w:rsidRPr="0055219E" w:rsidRDefault="00015190" w:rsidP="00302BE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i/>
          <w:color w:val="222222"/>
          <w:shd w:val="clear" w:color="auto" w:fill="FFFFFF"/>
        </w:rPr>
        <w:t>RICHARD</w:t>
      </w:r>
      <w:r w:rsidR="00750A88">
        <w:rPr>
          <w:i/>
          <w:color w:val="222222"/>
          <w:shd w:val="clear" w:color="auto" w:fill="FFFFFF"/>
        </w:rPr>
        <w:t xml:space="preserve"> offers</w:t>
      </w:r>
      <w:r w:rsidRPr="0055219E">
        <w:rPr>
          <w:i/>
          <w:color w:val="222222"/>
          <w:shd w:val="clear" w:color="auto" w:fill="FFFFFF"/>
        </w:rPr>
        <w:t xml:space="preserve"> LIZ a fake hand</w:t>
      </w:r>
      <w:r w:rsidRPr="0055219E">
        <w:rPr>
          <w:color w:val="222222"/>
          <w:shd w:val="clear" w:color="auto" w:fill="FFFFFF"/>
        </w:rPr>
        <w:t xml:space="preserve"> — </w:t>
      </w:r>
      <w:r w:rsidRPr="0055219E">
        <w:rPr>
          <w:i/>
          <w:color w:val="222222"/>
          <w:shd w:val="clear" w:color="auto" w:fill="FFFFFF"/>
        </w:rPr>
        <w:t>Classic</w:t>
      </w:r>
      <w:r w:rsidRPr="0055219E">
        <w:rPr>
          <w:color w:val="222222"/>
          <w:shd w:val="clear" w:color="auto" w:fill="FFFFFF"/>
        </w:rPr>
        <w:t>.</w:t>
      </w:r>
    </w:p>
    <w:p w14:paraId="0E119EA4" w14:textId="77777777" w:rsidR="00302BED" w:rsidRPr="0055219E" w:rsidRDefault="00302BED" w:rsidP="00302BED">
      <w:pPr>
        <w:rPr>
          <w:color w:val="222222"/>
          <w:shd w:val="clear" w:color="auto" w:fill="FFFFFF"/>
        </w:rPr>
      </w:pPr>
    </w:p>
    <w:p w14:paraId="54FFAFC0" w14:textId="2E2EFDDC" w:rsidR="00302BED" w:rsidRPr="0055219E" w:rsidRDefault="00302BED" w:rsidP="00302BE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B5DC0B8" w14:textId="68F4EDB8" w:rsidR="00302BED" w:rsidRPr="0055219E" w:rsidRDefault="00302BED" w:rsidP="00F86D8E">
      <w:pPr>
        <w:rPr>
          <w:color w:val="222222"/>
          <w:shd w:val="clear" w:color="auto" w:fill="FFFFFF"/>
        </w:rPr>
      </w:pPr>
      <w:r w:rsidRPr="0055219E">
        <w:rPr>
          <w:color w:val="222222"/>
          <w:shd w:val="clear" w:color="auto" w:fill="FFFFFF"/>
        </w:rPr>
        <w:t xml:space="preserve">If this be deceit — </w:t>
      </w:r>
    </w:p>
    <w:p w14:paraId="17509293" w14:textId="77777777" w:rsidR="00B46E5A" w:rsidRPr="0055219E" w:rsidRDefault="00B46E5A" w:rsidP="00F86D8E">
      <w:pPr>
        <w:rPr>
          <w:color w:val="222222"/>
          <w:shd w:val="clear" w:color="auto" w:fill="FFFFFF"/>
        </w:rPr>
      </w:pPr>
    </w:p>
    <w:p w14:paraId="009DA6FA" w14:textId="712E490B" w:rsidR="00015190" w:rsidRPr="0055219E" w:rsidRDefault="00015190" w:rsidP="00F86D8E">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The fake hand comes off when LIZ pulls it. Great tumult.</w:t>
      </w:r>
    </w:p>
    <w:p w14:paraId="29611C15" w14:textId="77777777" w:rsidR="00015190" w:rsidRPr="0055219E" w:rsidRDefault="00015190" w:rsidP="00F86D8E">
      <w:pPr>
        <w:pStyle w:val="OpeningSceneDirections"/>
        <w:rPr>
          <w:rFonts w:ascii="Times New Roman" w:hAnsi="Times New Roman" w:cs="Times New Roman"/>
          <w:shd w:val="clear" w:color="auto" w:fill="FFFFFF"/>
        </w:rPr>
      </w:pPr>
    </w:p>
    <w:p w14:paraId="0D7F2B79" w14:textId="3AA413AB" w:rsidR="00015190" w:rsidRPr="0055219E" w:rsidRDefault="00015190" w:rsidP="00F86D8E">
      <w:pPr>
        <w:pStyle w:val="OpeningSceneDirections"/>
        <w:rPr>
          <w:rFonts w:ascii="Times New Roman" w:hAnsi="Times New Roman" w:cs="Times New Roman"/>
          <w:i w:val="0"/>
          <w:shd w:val="clear" w:color="auto" w:fill="FFFFFF"/>
        </w:rPr>
      </w:pPr>
      <w:r w:rsidRPr="0055219E">
        <w:rPr>
          <w:rFonts w:ascii="Times New Roman" w:hAnsi="Times New Roman" w:cs="Times New Roman"/>
          <w:shd w:val="clear" w:color="auto" w:fill="FFFFFF"/>
        </w:rPr>
        <w:lastRenderedPageBreak/>
        <w:tab/>
      </w:r>
      <w:r w:rsidRPr="0055219E">
        <w:rPr>
          <w:rFonts w:ascii="Times New Roman" w:hAnsi="Times New Roman" w:cs="Times New Roman"/>
          <w:i w:val="0"/>
          <w:shd w:val="clear" w:color="auto" w:fill="FFFFFF"/>
        </w:rPr>
        <w:t>RICHARD</w:t>
      </w:r>
    </w:p>
    <w:p w14:paraId="334F070E" w14:textId="77DA0E8B" w:rsidR="00015190" w:rsidRPr="0055219E" w:rsidRDefault="00015190"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That’s my Titus hand</w:t>
      </w:r>
      <w:r w:rsidR="00E53C50" w:rsidRPr="0055219E">
        <w:rPr>
          <w:rFonts w:ascii="Times New Roman" w:hAnsi="Times New Roman" w:cs="Times New Roman"/>
          <w:i w:val="0"/>
          <w:shd w:val="clear" w:color="auto" w:fill="FFFFFF"/>
        </w:rPr>
        <w:t>/</w:t>
      </w:r>
      <w:r w:rsidRPr="0055219E">
        <w:rPr>
          <w:rFonts w:ascii="Times New Roman" w:hAnsi="Times New Roman" w:cs="Times New Roman"/>
          <w:i w:val="0"/>
          <w:shd w:val="clear" w:color="auto" w:fill="FFFFFF"/>
        </w:rPr>
        <w:t xml:space="preserve"> My mom made it! </w:t>
      </w:r>
    </w:p>
    <w:p w14:paraId="1E70422C" w14:textId="77777777" w:rsidR="00015190" w:rsidRPr="0055219E" w:rsidRDefault="00015190" w:rsidP="00015190">
      <w:pPr>
        <w:pStyle w:val="OpeningSceneDirections"/>
        <w:ind w:left="0"/>
        <w:rPr>
          <w:rFonts w:ascii="Times New Roman" w:hAnsi="Times New Roman" w:cs="Times New Roman"/>
          <w:i w:val="0"/>
          <w:shd w:val="clear" w:color="auto" w:fill="FFFFFF"/>
        </w:rPr>
      </w:pPr>
    </w:p>
    <w:p w14:paraId="53A748FB" w14:textId="3DF90979" w:rsidR="00015190" w:rsidRPr="0055219E" w:rsidRDefault="00015190"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t>LIZ</w:t>
      </w:r>
    </w:p>
    <w:p w14:paraId="53A7AB76" w14:textId="1FD555A2" w:rsidR="00015190" w:rsidRPr="0055219E" w:rsidRDefault="00015190"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Blast of thunder!</w:t>
      </w:r>
      <w:r w:rsidR="00E53C50" w:rsidRPr="0055219E">
        <w:rPr>
          <w:rFonts w:ascii="Times New Roman" w:hAnsi="Times New Roman" w:cs="Times New Roman"/>
          <w:i w:val="0"/>
          <w:shd w:val="clear" w:color="auto" w:fill="FFFFFF"/>
        </w:rPr>
        <w:t xml:space="preserve"> /</w:t>
      </w:r>
      <w:r w:rsidRPr="0055219E">
        <w:rPr>
          <w:rFonts w:ascii="Times New Roman" w:hAnsi="Times New Roman" w:cs="Times New Roman"/>
          <w:i w:val="0"/>
          <w:shd w:val="clear" w:color="auto" w:fill="FFFFFF"/>
        </w:rPr>
        <w:t xml:space="preserve"> </w:t>
      </w:r>
      <w:r w:rsidR="008F5E9D" w:rsidRPr="0055219E">
        <w:rPr>
          <w:rFonts w:ascii="Times New Roman" w:hAnsi="Times New Roman" w:cs="Times New Roman"/>
          <w:i w:val="0"/>
          <w:shd w:val="clear" w:color="auto" w:fill="FFFFFF"/>
        </w:rPr>
        <w:t>Take it back!</w:t>
      </w:r>
      <w:r w:rsidRPr="0055219E">
        <w:rPr>
          <w:rFonts w:ascii="Times New Roman" w:hAnsi="Times New Roman" w:cs="Times New Roman"/>
          <w:i w:val="0"/>
          <w:shd w:val="clear" w:color="auto" w:fill="FFFFFF"/>
        </w:rPr>
        <w:t xml:space="preserve"> </w:t>
      </w:r>
    </w:p>
    <w:p w14:paraId="1AFBC1F4" w14:textId="77777777" w:rsidR="00A4660C" w:rsidRPr="0055219E" w:rsidRDefault="00A4660C" w:rsidP="00015190">
      <w:pPr>
        <w:pStyle w:val="OpeningSceneDirections"/>
        <w:ind w:left="0"/>
        <w:rPr>
          <w:rFonts w:ascii="Times New Roman" w:hAnsi="Times New Roman" w:cs="Times New Roman"/>
          <w:i w:val="0"/>
          <w:shd w:val="clear" w:color="auto" w:fill="FFFFFF"/>
        </w:rPr>
      </w:pPr>
    </w:p>
    <w:p w14:paraId="474C769F" w14:textId="1E0B9128" w:rsidR="00A4660C" w:rsidRPr="0055219E" w:rsidRDefault="00A4660C"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t>KATHY</w:t>
      </w:r>
    </w:p>
    <w:p w14:paraId="5B6F8874" w14:textId="30312EA4" w:rsidR="00A4660C" w:rsidRPr="0055219E" w:rsidRDefault="00A4660C"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I just think it would go over really well wi</w:t>
      </w:r>
      <w:r w:rsidR="0030647A" w:rsidRPr="0055219E">
        <w:rPr>
          <w:rFonts w:ascii="Times New Roman" w:hAnsi="Times New Roman" w:cs="Times New Roman"/>
          <w:i w:val="0"/>
          <w:shd w:val="clear" w:color="auto" w:fill="FFFFFF"/>
        </w:rPr>
        <w:t>th my generation i</w:t>
      </w:r>
      <w:r w:rsidRPr="0055219E">
        <w:rPr>
          <w:rFonts w:ascii="Times New Roman" w:hAnsi="Times New Roman" w:cs="Times New Roman"/>
          <w:i w:val="0"/>
          <w:shd w:val="clear" w:color="auto" w:fill="FFFFFF"/>
        </w:rPr>
        <w:t xml:space="preserve">f we did Live Action episodes of ‘Mister Rogers’ — </w:t>
      </w:r>
    </w:p>
    <w:p w14:paraId="3CCC671A" w14:textId="77777777" w:rsidR="00A4660C" w:rsidRPr="0055219E" w:rsidRDefault="00A4660C" w:rsidP="00015190">
      <w:pPr>
        <w:pStyle w:val="OpeningSceneDirections"/>
        <w:ind w:left="0"/>
        <w:rPr>
          <w:rFonts w:ascii="Times New Roman" w:hAnsi="Times New Roman" w:cs="Times New Roman"/>
          <w:i w:val="0"/>
          <w:shd w:val="clear" w:color="auto" w:fill="FFFFFF"/>
        </w:rPr>
      </w:pPr>
    </w:p>
    <w:p w14:paraId="089C136F" w14:textId="7B3C7C89" w:rsidR="00A4660C" w:rsidRPr="0055219E" w:rsidRDefault="00A4660C"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r>
      <w:r w:rsidRPr="0055219E">
        <w:rPr>
          <w:rFonts w:ascii="Times New Roman" w:hAnsi="Times New Roman" w:cs="Times New Roman"/>
          <w:i w:val="0"/>
          <w:shd w:val="clear" w:color="auto" w:fill="FFFFFF"/>
        </w:rPr>
        <w:tab/>
        <w:t>RICHARD and LIZ</w:t>
      </w:r>
    </w:p>
    <w:p w14:paraId="66A24BA2" w14:textId="53E8F428" w:rsidR="00A4660C" w:rsidRPr="0055219E" w:rsidRDefault="00A4660C" w:rsidP="00015190">
      <w:pPr>
        <w:pStyle w:val="OpeningSceneDirections"/>
        <w:ind w:left="0"/>
        <w:rPr>
          <w:rFonts w:ascii="Times New Roman" w:hAnsi="Times New Roman" w:cs="Times New Roman"/>
          <w:i w:val="0"/>
          <w:shd w:val="clear" w:color="auto" w:fill="FFFFFF"/>
        </w:rPr>
      </w:pPr>
      <w:r w:rsidRPr="0055219E">
        <w:rPr>
          <w:rFonts w:ascii="Times New Roman" w:hAnsi="Times New Roman" w:cs="Times New Roman"/>
          <w:i w:val="0"/>
          <w:shd w:val="clear" w:color="auto" w:fill="FFFFFF"/>
        </w:rPr>
        <w:t xml:space="preserve">Who’s Mister Rogers? </w:t>
      </w:r>
    </w:p>
    <w:p w14:paraId="4D83496B" w14:textId="77777777" w:rsidR="00B55634" w:rsidRPr="0055219E" w:rsidRDefault="00B55634" w:rsidP="000F2BC4">
      <w:pPr>
        <w:rPr>
          <w:color w:val="222222"/>
          <w:shd w:val="clear" w:color="auto" w:fill="FFFFFF"/>
        </w:rPr>
      </w:pPr>
    </w:p>
    <w:p w14:paraId="01619DCE" w14:textId="07BCEE30" w:rsidR="00B55634"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55634" w:rsidRPr="0055219E">
        <w:rPr>
          <w:color w:val="222222"/>
          <w:shd w:val="clear" w:color="auto" w:fill="FFFFFF"/>
        </w:rPr>
        <w:t>WILL</w:t>
      </w:r>
    </w:p>
    <w:p w14:paraId="2AEB770D" w14:textId="0A49790B" w:rsidR="00A4660C" w:rsidRPr="0055219E" w:rsidRDefault="0030647A" w:rsidP="0030647A">
      <w:pPr>
        <w:pStyle w:val="OpeningSceneDirections"/>
        <w:ind w:left="0"/>
        <w:rPr>
          <w:rFonts w:ascii="Times New Roman" w:hAnsi="Times New Roman" w:cs="Times New Roman"/>
          <w:shd w:val="clear" w:color="auto" w:fill="FFFFFF"/>
        </w:rPr>
      </w:pPr>
      <w:r w:rsidRPr="0055219E">
        <w:rPr>
          <w:rFonts w:ascii="Times New Roman" w:hAnsi="Times New Roman" w:cs="Times New Roman"/>
          <w:i w:val="0"/>
          <w:shd w:val="clear" w:color="auto" w:fill="FFFFFF"/>
        </w:rPr>
        <w:t>(</w:t>
      </w:r>
      <w:r w:rsidRPr="0055219E">
        <w:rPr>
          <w:rFonts w:ascii="Times New Roman" w:hAnsi="Times New Roman" w:cs="Times New Roman"/>
          <w:shd w:val="clear" w:color="auto" w:fill="FFFFFF"/>
        </w:rPr>
        <w:t>Entering in a super-fancy Tudor outfit</w:t>
      </w:r>
      <w:r w:rsidRPr="0055219E">
        <w:rPr>
          <w:rFonts w:ascii="Times New Roman" w:hAnsi="Times New Roman" w:cs="Times New Roman"/>
          <w:i w:val="0"/>
          <w:shd w:val="clear" w:color="auto" w:fill="FFFFFF"/>
        </w:rPr>
        <w:t>.)</w:t>
      </w:r>
      <w:r w:rsidRPr="0055219E">
        <w:rPr>
          <w:rFonts w:ascii="Times New Roman" w:hAnsi="Times New Roman" w:cs="Times New Roman"/>
          <w:shd w:val="clear" w:color="auto" w:fill="FFFFFF"/>
        </w:rPr>
        <w:t xml:space="preserve"> </w:t>
      </w:r>
      <w:r w:rsidR="00A4660C" w:rsidRPr="0055219E">
        <w:rPr>
          <w:rFonts w:ascii="Times New Roman" w:hAnsi="Times New Roman" w:cs="Times New Roman"/>
          <w:i w:val="0"/>
          <w:color w:val="222222"/>
          <w:shd w:val="clear" w:color="auto" w:fill="FFFFFF"/>
        </w:rPr>
        <w:t>Who’s ready to do a play within a play within a play that’s a musical — done by puppets — who wear puppets — who do a play?</w:t>
      </w:r>
      <w:r w:rsidR="00A4660C" w:rsidRPr="0055219E">
        <w:rPr>
          <w:rFonts w:ascii="Times New Roman" w:hAnsi="Times New Roman" w:cs="Times New Roman"/>
          <w:color w:val="222222"/>
          <w:shd w:val="clear" w:color="auto" w:fill="FFFFFF"/>
        </w:rPr>
        <w:t xml:space="preserve"> </w:t>
      </w:r>
    </w:p>
    <w:p w14:paraId="1B658D74" w14:textId="77777777" w:rsidR="00302BED" w:rsidRPr="0055219E" w:rsidRDefault="00302BED" w:rsidP="000F2BC4">
      <w:pPr>
        <w:rPr>
          <w:color w:val="222222"/>
          <w:shd w:val="clear" w:color="auto" w:fill="FFFFFF"/>
        </w:rPr>
      </w:pPr>
    </w:p>
    <w:p w14:paraId="1D7B2FEE" w14:textId="3FB54AE0" w:rsidR="00302BED" w:rsidRPr="0055219E" w:rsidRDefault="00A4660C"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02BED" w:rsidRPr="0055219E">
        <w:rPr>
          <w:color w:val="222222"/>
          <w:shd w:val="clear" w:color="auto" w:fill="FFFFFF"/>
        </w:rPr>
        <w:t>LIZ</w:t>
      </w:r>
      <w:r w:rsidRPr="0055219E">
        <w:rPr>
          <w:color w:val="222222"/>
          <w:shd w:val="clear" w:color="auto" w:fill="FFFFFF"/>
        </w:rPr>
        <w:t xml:space="preserve"> | RICHARD | KATHY</w:t>
      </w:r>
      <w:r w:rsidR="00302BED" w:rsidRPr="0055219E">
        <w:rPr>
          <w:color w:val="222222"/>
          <w:shd w:val="clear" w:color="auto" w:fill="FFFFFF"/>
        </w:rPr>
        <w:br/>
        <w:t xml:space="preserve">We are </w:t>
      </w:r>
      <w:r w:rsidR="008F5E9D" w:rsidRPr="0055219E">
        <w:rPr>
          <w:color w:val="222222"/>
          <w:shd w:val="clear" w:color="auto" w:fill="FFFFFF"/>
        </w:rPr>
        <w:t xml:space="preserve">your creator! Your </w:t>
      </w:r>
      <w:r w:rsidR="008F5E9D" w:rsidRPr="0055219E">
        <w:rPr>
          <w:i/>
          <w:color w:val="222222"/>
          <w:shd w:val="clear" w:color="auto" w:fill="FFFFFF"/>
        </w:rPr>
        <w:t>omnipotent</w:t>
      </w:r>
      <w:r w:rsidRPr="0055219E">
        <w:rPr>
          <w:color w:val="222222"/>
          <w:shd w:val="clear" w:color="auto" w:fill="FFFFFF"/>
        </w:rPr>
        <w:t xml:space="preserve">! </w:t>
      </w:r>
      <w:r w:rsidR="0030647A" w:rsidRPr="0055219E">
        <w:rPr>
          <w:color w:val="222222"/>
          <w:shd w:val="clear" w:color="auto" w:fill="FFFFFF"/>
        </w:rPr>
        <w:t xml:space="preserve">Your </w:t>
      </w:r>
      <w:r w:rsidR="0030647A" w:rsidRPr="0055219E">
        <w:rPr>
          <w:i/>
          <w:color w:val="222222"/>
          <w:shd w:val="clear" w:color="auto" w:fill="FFFFFF"/>
        </w:rPr>
        <w:t>girlfriend</w:t>
      </w:r>
      <w:r w:rsidR="0030647A" w:rsidRPr="0055219E">
        <w:rPr>
          <w:color w:val="222222"/>
          <w:shd w:val="clear" w:color="auto" w:fill="FFFFFF"/>
        </w:rPr>
        <w:t xml:space="preserve">! </w:t>
      </w:r>
      <w:r w:rsidR="00302BED" w:rsidRPr="0055219E">
        <w:rPr>
          <w:color w:val="222222"/>
          <w:shd w:val="clear" w:color="auto" w:fill="FFFFFF"/>
        </w:rPr>
        <w:t xml:space="preserve">Now help us up! </w:t>
      </w:r>
      <w:r w:rsidRPr="0055219E">
        <w:rPr>
          <w:color w:val="222222"/>
          <w:shd w:val="clear" w:color="auto" w:fill="FFFFFF"/>
        </w:rPr>
        <w:t>|</w:t>
      </w:r>
      <w:r w:rsidR="00F047B5" w:rsidRPr="0055219E">
        <w:rPr>
          <w:color w:val="222222"/>
          <w:shd w:val="clear" w:color="auto" w:fill="FFFFFF"/>
        </w:rPr>
        <w:t xml:space="preserve">The first </w:t>
      </w:r>
      <w:r w:rsidRPr="0055219E">
        <w:rPr>
          <w:color w:val="222222"/>
          <w:shd w:val="clear" w:color="auto" w:fill="FFFFFF"/>
        </w:rPr>
        <w:t>fake hand my</w:t>
      </w:r>
      <w:r w:rsidR="00F047B5" w:rsidRPr="0055219E">
        <w:rPr>
          <w:color w:val="222222"/>
          <w:shd w:val="clear" w:color="auto" w:fill="FFFFFF"/>
        </w:rPr>
        <w:t xml:space="preserve"> mom made was right-handed but I was like, “Don’t fence me in, Mom!”</w:t>
      </w:r>
      <w:r w:rsidRPr="0055219E">
        <w:rPr>
          <w:color w:val="222222"/>
          <w:shd w:val="clear" w:color="auto" w:fill="FFFFFF"/>
        </w:rPr>
        <w:t xml:space="preserve"> </w:t>
      </w:r>
      <w:r w:rsidR="00F047B5" w:rsidRPr="0055219E">
        <w:rPr>
          <w:color w:val="222222"/>
          <w:shd w:val="clear" w:color="auto" w:fill="FFFFFF"/>
        </w:rPr>
        <w:t>Titus is left-handed! So — I made her make a new one.</w:t>
      </w:r>
      <w:r w:rsidRPr="0055219E">
        <w:rPr>
          <w:color w:val="222222"/>
          <w:shd w:val="clear" w:color="auto" w:fill="FFFFFF"/>
        </w:rPr>
        <w:t xml:space="preserve"> | I made a flyer — See? That’s the trolley! Do you even know where the trolley </w:t>
      </w:r>
      <w:r w:rsidRPr="0055219E">
        <w:rPr>
          <w:i/>
          <w:color w:val="222222"/>
          <w:shd w:val="clear" w:color="auto" w:fill="FFFFFF"/>
        </w:rPr>
        <w:t>goes</w:t>
      </w:r>
      <w:r w:rsidRPr="0055219E">
        <w:rPr>
          <w:color w:val="222222"/>
          <w:shd w:val="clear" w:color="auto" w:fill="FFFFFF"/>
        </w:rPr>
        <w:t xml:space="preserve">? The LAND OF MAKE BELIEVE! </w:t>
      </w:r>
    </w:p>
    <w:p w14:paraId="07FCAFCB" w14:textId="77777777" w:rsidR="00302BED" w:rsidRPr="0055219E" w:rsidRDefault="00302BED" w:rsidP="000F2BC4">
      <w:pPr>
        <w:rPr>
          <w:color w:val="222222"/>
          <w:shd w:val="clear" w:color="auto" w:fill="FFFFFF"/>
        </w:rPr>
      </w:pPr>
    </w:p>
    <w:p w14:paraId="19EA70DD" w14:textId="243F3881" w:rsidR="00302BED" w:rsidRPr="0055219E" w:rsidRDefault="00302BED"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867765F" w14:textId="7572423A" w:rsidR="00302BED" w:rsidRPr="0055219E" w:rsidRDefault="00A4660C" w:rsidP="000F2BC4">
      <w:pPr>
        <w:rPr>
          <w:color w:val="222222"/>
          <w:shd w:val="clear" w:color="auto" w:fill="FFFFFF"/>
        </w:rPr>
      </w:pPr>
      <w:r w:rsidRPr="0055219E">
        <w:rPr>
          <w:color w:val="222222"/>
          <w:shd w:val="clear" w:color="auto" w:fill="FFFFFF"/>
        </w:rPr>
        <w:t xml:space="preserve">Mom! </w:t>
      </w:r>
      <w:r w:rsidR="004A44F7" w:rsidRPr="0055219E">
        <w:rPr>
          <w:color w:val="222222"/>
          <w:shd w:val="clear" w:color="auto" w:fill="FFFFFF"/>
        </w:rPr>
        <w:t>Such a roaring</w:t>
      </w:r>
      <w:r w:rsidRPr="0055219E">
        <w:rPr>
          <w:color w:val="222222"/>
          <w:shd w:val="clear" w:color="auto" w:fill="FFFFFF"/>
        </w:rPr>
        <w:t xml:space="preserve"> downpour — such groaning winds!</w:t>
      </w:r>
      <w:r w:rsidR="004A44F7" w:rsidRPr="0055219E">
        <w:rPr>
          <w:color w:val="222222"/>
          <w:shd w:val="clear" w:color="auto" w:fill="FFFFFF"/>
        </w:rPr>
        <w:t xml:space="preserve"> </w:t>
      </w:r>
      <w:r w:rsidR="00057230" w:rsidRPr="0055219E">
        <w:rPr>
          <w:color w:val="222222"/>
          <w:shd w:val="clear" w:color="auto" w:fill="FFFFFF"/>
        </w:rPr>
        <w:t xml:space="preserve">Did you get granola bars? </w:t>
      </w:r>
    </w:p>
    <w:p w14:paraId="19E6080A" w14:textId="77777777" w:rsidR="00302BED" w:rsidRPr="0055219E" w:rsidRDefault="00302BED" w:rsidP="000F2BC4">
      <w:pPr>
        <w:rPr>
          <w:color w:val="222222"/>
          <w:shd w:val="clear" w:color="auto" w:fill="FFFFFF"/>
        </w:rPr>
      </w:pPr>
    </w:p>
    <w:p w14:paraId="03F0C27C" w14:textId="0F637CC5" w:rsidR="00302BED" w:rsidRPr="0055219E" w:rsidRDefault="00302BED"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Pr="0055219E">
        <w:rPr>
          <w:color w:val="222222"/>
          <w:shd w:val="clear" w:color="auto" w:fill="FFFFFF"/>
        </w:rPr>
        <w:br/>
        <w:t xml:space="preserve">Thou art our boyfriend, Will! </w:t>
      </w:r>
      <w:r w:rsidR="00461FC8" w:rsidRPr="0055219E">
        <w:rPr>
          <w:color w:val="222222"/>
          <w:shd w:val="clear" w:color="auto" w:fill="FFFFFF"/>
        </w:rPr>
        <w:t>We cannot stand</w:t>
      </w:r>
      <w:r w:rsidR="00890B67" w:rsidRPr="0055219E">
        <w:rPr>
          <w:color w:val="222222"/>
          <w:shd w:val="clear" w:color="auto" w:fill="FFFFFF"/>
        </w:rPr>
        <w:t>! (</w:t>
      </w:r>
      <w:r w:rsidR="00890B67" w:rsidRPr="0055219E">
        <w:rPr>
          <w:i/>
          <w:color w:val="222222"/>
          <w:shd w:val="clear" w:color="auto" w:fill="FFFFFF"/>
        </w:rPr>
        <w:t>Full tantrum because she can’t get up</w:t>
      </w:r>
      <w:r w:rsidR="00890B67" w:rsidRPr="0055219E">
        <w:rPr>
          <w:color w:val="222222"/>
          <w:shd w:val="clear" w:color="auto" w:fill="FFFFFF"/>
        </w:rPr>
        <w:t xml:space="preserve">.) This partlet! —  This kirtle! Petticoat! This stupid </w:t>
      </w:r>
      <w:r w:rsidR="00461FC8" w:rsidRPr="0055219E">
        <w:rPr>
          <w:color w:val="222222"/>
          <w:shd w:val="clear" w:color="auto" w:fill="FFFFFF"/>
        </w:rPr>
        <w:t xml:space="preserve">corset! We hate it! </w:t>
      </w:r>
      <w:r w:rsidR="00461FC8" w:rsidRPr="0055219E">
        <w:rPr>
          <w:i/>
          <w:color w:val="222222"/>
          <w:shd w:val="clear" w:color="auto" w:fill="FFFFFF"/>
        </w:rPr>
        <w:t>And</w:t>
      </w:r>
      <w:r w:rsidR="00461FC8" w:rsidRPr="0055219E">
        <w:rPr>
          <w:color w:val="222222"/>
          <w:shd w:val="clear" w:color="auto" w:fill="FFFFFF"/>
        </w:rPr>
        <w:t xml:space="preserve"> this b</w:t>
      </w:r>
      <w:r w:rsidR="00890B67" w:rsidRPr="0055219E">
        <w:rPr>
          <w:color w:val="222222"/>
          <w:shd w:val="clear" w:color="auto" w:fill="FFFFFF"/>
        </w:rPr>
        <w:t>umroll!</w:t>
      </w:r>
    </w:p>
    <w:p w14:paraId="309B52E7" w14:textId="77777777" w:rsidR="00302BED" w:rsidRPr="0055219E" w:rsidRDefault="00302BED" w:rsidP="000F2BC4">
      <w:pPr>
        <w:rPr>
          <w:color w:val="222222"/>
          <w:shd w:val="clear" w:color="auto" w:fill="FFFFFF"/>
        </w:rPr>
      </w:pPr>
    </w:p>
    <w:p w14:paraId="51C83AB7" w14:textId="6DFD658A" w:rsidR="00302BED" w:rsidRPr="0055219E" w:rsidRDefault="00302BED"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96C51F8" w14:textId="06BEFEA2" w:rsidR="004A44F7" w:rsidRPr="0055219E" w:rsidRDefault="00F047B5" w:rsidP="000F2BC4">
      <w:pPr>
        <w:rPr>
          <w:color w:val="222222"/>
          <w:shd w:val="clear" w:color="auto" w:fill="FFFFFF"/>
        </w:rPr>
      </w:pPr>
      <w:r w:rsidRPr="0055219E">
        <w:rPr>
          <w:color w:val="222222"/>
          <w:shd w:val="clear" w:color="auto" w:fill="FFFFFF"/>
        </w:rPr>
        <w:t xml:space="preserve">Thou art </w:t>
      </w:r>
      <w:r w:rsidR="004A44F7" w:rsidRPr="0055219E">
        <w:rPr>
          <w:i/>
          <w:color w:val="222222"/>
          <w:shd w:val="clear" w:color="auto" w:fill="FFFFFF"/>
        </w:rPr>
        <w:t>terrifying</w:t>
      </w:r>
      <w:r w:rsidRPr="0055219E">
        <w:rPr>
          <w:color w:val="222222"/>
          <w:shd w:val="clear" w:color="auto" w:fill="FFFFFF"/>
        </w:rPr>
        <w:t>.</w:t>
      </w:r>
      <w:r w:rsidR="004A44F7" w:rsidRPr="0055219E">
        <w:rPr>
          <w:color w:val="222222"/>
          <w:shd w:val="clear" w:color="auto" w:fill="FFFFFF"/>
        </w:rPr>
        <w:t xml:space="preserve"> </w:t>
      </w:r>
    </w:p>
    <w:p w14:paraId="683B43FF" w14:textId="77777777" w:rsidR="00890B67" w:rsidRPr="0055219E" w:rsidRDefault="00890B67" w:rsidP="000F2BC4">
      <w:pPr>
        <w:rPr>
          <w:color w:val="222222"/>
          <w:shd w:val="clear" w:color="auto" w:fill="FFFFFF"/>
        </w:rPr>
      </w:pPr>
    </w:p>
    <w:p w14:paraId="44AC81DA" w14:textId="19B47298" w:rsidR="00890B67" w:rsidRPr="0055219E" w:rsidRDefault="00890B67"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8FE5779" w14:textId="209CB5E5" w:rsidR="00890B67" w:rsidRPr="0055219E" w:rsidRDefault="00890B67" w:rsidP="000F2BC4">
      <w:pPr>
        <w:rPr>
          <w:color w:val="222222"/>
          <w:shd w:val="clear" w:color="auto" w:fill="FFFFFF"/>
        </w:rPr>
      </w:pPr>
      <w:r w:rsidRPr="0055219E">
        <w:rPr>
          <w:i/>
          <w:color w:val="222222"/>
          <w:shd w:val="clear" w:color="auto" w:fill="FFFFFF"/>
        </w:rPr>
        <w:t>You</w:t>
      </w:r>
      <w:r w:rsidRPr="0055219E">
        <w:rPr>
          <w:color w:val="222222"/>
          <w:shd w:val="clear" w:color="auto" w:fill="FFFFFF"/>
        </w:rPr>
        <w:t xml:space="preserve"> try wearing nine layers of clothing and see how </w:t>
      </w:r>
      <w:r w:rsidRPr="0055219E">
        <w:rPr>
          <w:i/>
          <w:color w:val="222222"/>
          <w:shd w:val="clear" w:color="auto" w:fill="FFFFFF"/>
        </w:rPr>
        <w:t xml:space="preserve">you </w:t>
      </w:r>
      <w:r w:rsidRPr="0055219E">
        <w:rPr>
          <w:color w:val="222222"/>
          <w:shd w:val="clear" w:color="auto" w:fill="FFFFFF"/>
        </w:rPr>
        <w:t xml:space="preserve">feel! </w:t>
      </w:r>
      <w:r w:rsidR="00461FC8" w:rsidRPr="0055219E">
        <w:rPr>
          <w:color w:val="222222"/>
          <w:shd w:val="clear" w:color="auto" w:fill="FFFFFF"/>
        </w:rPr>
        <w:t xml:space="preserve">You wouldn’t last one day in a Spanish Farthingale! It’s made of wood and rope!  </w:t>
      </w:r>
    </w:p>
    <w:p w14:paraId="36FAE211" w14:textId="77777777" w:rsidR="00461FC8" w:rsidRPr="0055219E" w:rsidRDefault="00461FC8" w:rsidP="000F2BC4">
      <w:pPr>
        <w:rPr>
          <w:color w:val="222222"/>
          <w:shd w:val="clear" w:color="auto" w:fill="FFFFFF"/>
        </w:rPr>
      </w:pPr>
    </w:p>
    <w:p w14:paraId="51BF71C7" w14:textId="69724272" w:rsidR="00461FC8" w:rsidRPr="0055219E" w:rsidRDefault="00461FC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r w:rsidR="002F37D2" w:rsidRPr="0055219E">
        <w:rPr>
          <w:color w:val="222222"/>
          <w:shd w:val="clear" w:color="auto" w:fill="FFFFFF"/>
        </w:rPr>
        <w:t xml:space="preserve"> | KATHY | WILL</w:t>
      </w:r>
    </w:p>
    <w:p w14:paraId="387CC3B3" w14:textId="5F6C0427" w:rsidR="00461FC8" w:rsidRPr="0055219E" w:rsidRDefault="00461FC8" w:rsidP="000F2BC4">
      <w:pPr>
        <w:rPr>
          <w:color w:val="222222"/>
          <w:shd w:val="clear" w:color="auto" w:fill="FFFFFF"/>
        </w:rPr>
      </w:pPr>
      <w:r w:rsidRPr="0055219E">
        <w:rPr>
          <w:color w:val="222222"/>
          <w:shd w:val="clear" w:color="auto" w:fill="FFFFFF"/>
        </w:rPr>
        <w:t xml:space="preserve">But that A-line, I mean — </w:t>
      </w:r>
      <w:r w:rsidR="002F37D2" w:rsidRPr="0055219E">
        <w:rPr>
          <w:color w:val="222222"/>
          <w:shd w:val="clear" w:color="auto" w:fill="FFFFFF"/>
        </w:rPr>
        <w:t xml:space="preserve">| Does it have pockets? | Nine layers — </w:t>
      </w:r>
    </w:p>
    <w:p w14:paraId="2D239C63" w14:textId="77777777" w:rsidR="004A44F7" w:rsidRPr="0055219E" w:rsidRDefault="004A44F7" w:rsidP="000F2BC4">
      <w:pPr>
        <w:rPr>
          <w:color w:val="222222"/>
          <w:shd w:val="clear" w:color="auto" w:fill="FFFFFF"/>
        </w:rPr>
      </w:pPr>
    </w:p>
    <w:p w14:paraId="4A335057" w14:textId="14842F37" w:rsidR="004A44F7" w:rsidRPr="0055219E" w:rsidRDefault="004A44F7"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C1582" w:rsidRPr="0055219E">
        <w:rPr>
          <w:color w:val="222222"/>
          <w:shd w:val="clear" w:color="auto" w:fill="FFFFFF"/>
        </w:rPr>
        <w:t>LIZ</w:t>
      </w:r>
    </w:p>
    <w:p w14:paraId="41304E61" w14:textId="439F5D04" w:rsidR="00F86D8E" w:rsidRPr="0055219E" w:rsidRDefault="00F047B5" w:rsidP="000F2BC4">
      <w:pPr>
        <w:rPr>
          <w:color w:val="222222"/>
          <w:shd w:val="clear" w:color="auto" w:fill="FFFFFF"/>
        </w:rPr>
      </w:pPr>
      <w:r w:rsidRPr="0055219E">
        <w:rPr>
          <w:color w:val="222222"/>
          <w:shd w:val="clear" w:color="auto" w:fill="FFFFFF"/>
        </w:rPr>
        <w:t xml:space="preserve">Will’s mom — If thou woulds’t — Thank you. </w:t>
      </w:r>
      <w:r w:rsidR="00302BED" w:rsidRPr="0055219E">
        <w:rPr>
          <w:color w:val="222222"/>
          <w:shd w:val="clear" w:color="auto" w:fill="FFFFFF"/>
        </w:rPr>
        <w:t>(</w:t>
      </w:r>
      <w:r w:rsidRPr="0055219E">
        <w:rPr>
          <w:i/>
          <w:color w:val="222222"/>
          <w:shd w:val="clear" w:color="auto" w:fill="FFFFFF"/>
        </w:rPr>
        <w:t xml:space="preserve">She </w:t>
      </w:r>
      <w:r w:rsidR="00302BED" w:rsidRPr="0055219E">
        <w:rPr>
          <w:i/>
          <w:color w:val="222222"/>
          <w:shd w:val="clear" w:color="auto" w:fill="FFFFFF"/>
        </w:rPr>
        <w:t>stands</w:t>
      </w:r>
      <w:r w:rsidR="00461FC8" w:rsidRPr="0055219E">
        <w:rPr>
          <w:i/>
          <w:color w:val="222222"/>
          <w:shd w:val="clear" w:color="auto" w:fill="FFFFFF"/>
        </w:rPr>
        <w:t xml:space="preserve"> — Finally</w:t>
      </w:r>
      <w:r w:rsidR="00302BED" w:rsidRPr="0055219E">
        <w:rPr>
          <w:color w:val="222222"/>
          <w:shd w:val="clear" w:color="auto" w:fill="FFFFFF"/>
        </w:rPr>
        <w:t>.)</w:t>
      </w:r>
      <w:r w:rsidRPr="0055219E">
        <w:rPr>
          <w:color w:val="222222"/>
          <w:shd w:val="clear" w:color="auto" w:fill="FFFFFF"/>
        </w:rPr>
        <w:t xml:space="preserve"> Now s</w:t>
      </w:r>
      <w:r w:rsidR="004A44F7" w:rsidRPr="0055219E">
        <w:rPr>
          <w:color w:val="222222"/>
          <w:shd w:val="clear" w:color="auto" w:fill="FFFFFF"/>
        </w:rPr>
        <w:t>top this pudder!</w:t>
      </w:r>
      <w:r w:rsidRPr="0055219E">
        <w:rPr>
          <w:color w:val="222222"/>
          <w:shd w:val="clear" w:color="auto" w:fill="FFFFFF"/>
        </w:rPr>
        <w:t xml:space="preserve"> — So infantile! </w:t>
      </w:r>
      <w:r w:rsidR="00A4660C" w:rsidRPr="0055219E">
        <w:rPr>
          <w:color w:val="222222"/>
          <w:shd w:val="clear" w:color="auto" w:fill="FFFFFF"/>
        </w:rPr>
        <w:t xml:space="preserve">I was just saying — </w:t>
      </w:r>
      <w:r w:rsidRPr="0055219E">
        <w:rPr>
          <w:color w:val="222222"/>
          <w:shd w:val="clear" w:color="auto" w:fill="FFFFFF"/>
        </w:rPr>
        <w:t xml:space="preserve">Richard </w:t>
      </w:r>
      <w:r w:rsidR="00A4660C" w:rsidRPr="0055219E">
        <w:rPr>
          <w:color w:val="222222"/>
          <w:shd w:val="clear" w:color="auto" w:fill="FFFFFF"/>
        </w:rPr>
        <w:t xml:space="preserve">is </w:t>
      </w:r>
      <w:r w:rsidR="004A44F7" w:rsidRPr="0055219E">
        <w:rPr>
          <w:color w:val="222222"/>
          <w:shd w:val="clear" w:color="auto" w:fill="FFFFFF"/>
        </w:rPr>
        <w:t>a purple-hued malt-worm!</w:t>
      </w:r>
      <w:r w:rsidR="00F86D8E" w:rsidRPr="0055219E">
        <w:rPr>
          <w:color w:val="222222"/>
          <w:shd w:val="clear" w:color="auto" w:fill="FFFFFF"/>
        </w:rPr>
        <w:t xml:space="preserve"> </w:t>
      </w:r>
    </w:p>
    <w:p w14:paraId="51556600" w14:textId="77777777" w:rsidR="004A44F7" w:rsidRPr="0055219E" w:rsidRDefault="004A44F7" w:rsidP="000F2BC4">
      <w:pPr>
        <w:rPr>
          <w:color w:val="222222"/>
          <w:shd w:val="clear" w:color="auto" w:fill="FFFFFF"/>
        </w:rPr>
      </w:pPr>
    </w:p>
    <w:p w14:paraId="543700F0" w14:textId="129646BF" w:rsidR="004A44F7"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61FC8" w:rsidRPr="0055219E">
        <w:rPr>
          <w:color w:val="222222"/>
          <w:shd w:val="clear" w:color="auto" w:fill="FFFFFF"/>
        </w:rPr>
        <w:t xml:space="preserve">WILL | </w:t>
      </w:r>
      <w:r w:rsidR="004A44F7" w:rsidRPr="0055219E">
        <w:rPr>
          <w:color w:val="222222"/>
          <w:shd w:val="clear" w:color="auto" w:fill="FFFFFF"/>
        </w:rPr>
        <w:t>RICHARD</w:t>
      </w:r>
      <w:r w:rsidR="00461FC8" w:rsidRPr="0055219E">
        <w:rPr>
          <w:color w:val="222222"/>
          <w:shd w:val="clear" w:color="auto" w:fill="FFFFFF"/>
        </w:rPr>
        <w:t xml:space="preserve"> | KATHY</w:t>
      </w:r>
    </w:p>
    <w:p w14:paraId="3768A81C" w14:textId="6C4AFE3B" w:rsidR="00975218" w:rsidRPr="0055219E" w:rsidRDefault="00F047B5" w:rsidP="00975218">
      <w:pPr>
        <w:rPr>
          <w:color w:val="222222"/>
          <w:shd w:val="clear" w:color="auto" w:fill="FFFFFF"/>
        </w:rPr>
      </w:pPr>
      <w:r w:rsidRPr="0055219E">
        <w:rPr>
          <w:color w:val="222222"/>
          <w:shd w:val="clear" w:color="auto" w:fill="FFFFFF"/>
        </w:rPr>
        <w:t xml:space="preserve">Upon a knife! She </w:t>
      </w:r>
      <w:r w:rsidRPr="0055219E">
        <w:rPr>
          <w:i/>
          <w:color w:val="222222"/>
          <w:shd w:val="clear" w:color="auto" w:fill="FFFFFF"/>
        </w:rPr>
        <w:t>stands</w:t>
      </w:r>
      <w:r w:rsidRPr="0055219E">
        <w:rPr>
          <w:color w:val="222222"/>
          <w:shd w:val="clear" w:color="auto" w:fill="FFFFFF"/>
        </w:rPr>
        <w:t xml:space="preserve">! </w:t>
      </w:r>
      <w:r w:rsidR="002F37D2" w:rsidRPr="0055219E">
        <w:rPr>
          <w:color w:val="222222"/>
          <w:shd w:val="clear" w:color="auto" w:fill="FFFFFF"/>
        </w:rPr>
        <w:t xml:space="preserve">| </w:t>
      </w:r>
      <w:r w:rsidRPr="0055219E">
        <w:rPr>
          <w:color w:val="222222"/>
          <w:shd w:val="clear" w:color="auto" w:fill="FFFFFF"/>
        </w:rPr>
        <w:t xml:space="preserve">My Queen, you’ll die alone! </w:t>
      </w:r>
      <w:r w:rsidR="002F37D2" w:rsidRPr="0055219E">
        <w:rPr>
          <w:color w:val="222222"/>
          <w:shd w:val="clear" w:color="auto" w:fill="FFFFFF"/>
        </w:rPr>
        <w:t xml:space="preserve">| </w:t>
      </w:r>
      <w:r w:rsidR="0088128D" w:rsidRPr="0055219E">
        <w:rPr>
          <w:color w:val="222222"/>
          <w:shd w:val="clear" w:color="auto" w:fill="FFFFFF"/>
        </w:rPr>
        <w:t xml:space="preserve">I wear a lot of leggings. </w:t>
      </w:r>
      <w:r w:rsidR="002F37D2" w:rsidRPr="0055219E">
        <w:rPr>
          <w:color w:val="222222"/>
          <w:shd w:val="clear" w:color="auto" w:fill="FFFFFF"/>
        </w:rPr>
        <w:t xml:space="preserve"> </w:t>
      </w:r>
    </w:p>
    <w:p w14:paraId="0655997B" w14:textId="77777777" w:rsidR="00E53C50" w:rsidRPr="0055219E" w:rsidRDefault="00E53C50" w:rsidP="00975218">
      <w:pPr>
        <w:rPr>
          <w:color w:val="222222"/>
          <w:shd w:val="clear" w:color="auto" w:fill="FFFFFF"/>
        </w:rPr>
      </w:pPr>
    </w:p>
    <w:p w14:paraId="1CEDC061" w14:textId="638DD97D" w:rsidR="00E53C50" w:rsidRPr="0055219E" w:rsidRDefault="003049DA" w:rsidP="00975218">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E53C50" w:rsidRPr="0055219E">
        <w:rPr>
          <w:color w:val="222222"/>
          <w:shd w:val="clear" w:color="auto" w:fill="FFFFFF"/>
        </w:rPr>
        <w:t>KATHY</w:t>
      </w:r>
      <w:r w:rsidR="00915D45" w:rsidRPr="0055219E">
        <w:rPr>
          <w:color w:val="222222"/>
          <w:shd w:val="clear" w:color="auto" w:fill="FFFFFF"/>
        </w:rPr>
        <w:t xml:space="preserve"> | LIZ</w:t>
      </w:r>
      <w:r w:rsidR="0088128D" w:rsidRPr="0055219E">
        <w:rPr>
          <w:color w:val="222222"/>
          <w:shd w:val="clear" w:color="auto" w:fill="FFFFFF"/>
        </w:rPr>
        <w:t xml:space="preserve"> | WILL</w:t>
      </w:r>
    </w:p>
    <w:p w14:paraId="0CA01B11" w14:textId="4C729A14" w:rsidR="00915D45" w:rsidRPr="0055219E" w:rsidRDefault="003049DA" w:rsidP="003049DA">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In this episode Mr. Rogers shows how a burlap bag can be many different thin</w:t>
      </w:r>
      <w:r w:rsidR="00915D45" w:rsidRPr="0055219E">
        <w:rPr>
          <w:color w:val="222222"/>
          <w:shd w:val="clear" w:color="auto" w:fill="FFFFFF"/>
        </w:rPr>
        <w:t xml:space="preserve">gs when one imagines it! | Will — Love me and leave me not! We command it! </w:t>
      </w:r>
      <w:r w:rsidR="0088128D" w:rsidRPr="0055219E">
        <w:rPr>
          <w:color w:val="222222"/>
          <w:shd w:val="clear" w:color="auto" w:fill="FFFFFF"/>
        </w:rPr>
        <w:t xml:space="preserve">| Mom! You can’t sell your leggings here! </w:t>
      </w:r>
    </w:p>
    <w:p w14:paraId="53DD83A6" w14:textId="77777777" w:rsidR="0088128D" w:rsidRPr="0055219E" w:rsidRDefault="0088128D" w:rsidP="003049DA">
      <w:pPr>
        <w:rPr>
          <w:color w:val="222222"/>
          <w:shd w:val="clear" w:color="auto" w:fill="FFFFFF"/>
        </w:rPr>
      </w:pPr>
    </w:p>
    <w:p w14:paraId="74105F14" w14:textId="1523DAF7" w:rsidR="0088128D" w:rsidRPr="0055219E" w:rsidRDefault="0088128D" w:rsidP="003049D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31C720F" w14:textId="5CD4FF09" w:rsidR="0088128D" w:rsidRPr="0055219E" w:rsidRDefault="0088128D" w:rsidP="003049DA">
      <w:pPr>
        <w:rPr>
          <w:color w:val="222222"/>
          <w:shd w:val="clear" w:color="auto" w:fill="FFFFFF"/>
        </w:rPr>
      </w:pPr>
      <w:r w:rsidRPr="0055219E">
        <w:rPr>
          <w:color w:val="222222"/>
          <w:shd w:val="clear" w:color="auto" w:fill="FFFFFF"/>
        </w:rPr>
        <w:t xml:space="preserve">Stop! One at a time! </w:t>
      </w:r>
    </w:p>
    <w:p w14:paraId="7831D15E" w14:textId="77777777" w:rsidR="00915D45" w:rsidRPr="0055219E" w:rsidRDefault="00915D45" w:rsidP="003049DA">
      <w:pPr>
        <w:rPr>
          <w:color w:val="222222"/>
          <w:shd w:val="clear" w:color="auto" w:fill="FFFFFF"/>
        </w:rPr>
      </w:pPr>
    </w:p>
    <w:p w14:paraId="4924A5FA" w14:textId="662B4C56" w:rsidR="00915D45" w:rsidRPr="0055219E" w:rsidRDefault="00915D45" w:rsidP="003049D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0039C08F" w14:textId="14237DC6" w:rsidR="003049DA" w:rsidRPr="0055219E" w:rsidRDefault="00915D45" w:rsidP="003049DA">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xml:space="preserve">.) Meanwhile — </w:t>
      </w:r>
      <w:r w:rsidR="003049DA" w:rsidRPr="0055219E">
        <w:rPr>
          <w:color w:val="222222"/>
          <w:shd w:val="clear" w:color="auto" w:fill="FFFFFF"/>
        </w:rPr>
        <w:t xml:space="preserve">King Friday worries about an invasion of people who want to change the </w:t>
      </w:r>
      <w:r w:rsidRPr="0055219E">
        <w:rPr>
          <w:color w:val="222222"/>
          <w:shd w:val="clear" w:color="auto" w:fill="FFFFFF"/>
        </w:rPr>
        <w:t>Land of</w:t>
      </w:r>
      <w:r w:rsidR="003049DA" w:rsidRPr="0055219E">
        <w:rPr>
          <w:color w:val="222222"/>
          <w:shd w:val="clear" w:color="auto" w:fill="FFFFFF"/>
        </w:rPr>
        <w:t xml:space="preserve"> Make-Believe </w:t>
      </w:r>
      <w:r w:rsidRPr="0055219E">
        <w:rPr>
          <w:color w:val="222222"/>
          <w:shd w:val="clear" w:color="auto" w:fill="FFFFFF"/>
        </w:rPr>
        <w:t xml:space="preserve">— </w:t>
      </w:r>
    </w:p>
    <w:p w14:paraId="11736331" w14:textId="77777777" w:rsidR="003049DA" w:rsidRPr="0055219E" w:rsidRDefault="003049DA" w:rsidP="003049DA">
      <w:pPr>
        <w:rPr>
          <w:color w:val="222222"/>
          <w:shd w:val="clear" w:color="auto" w:fill="FFFFFF"/>
        </w:rPr>
      </w:pPr>
    </w:p>
    <w:p w14:paraId="12B1002E" w14:textId="1F5BCC85" w:rsidR="003049DA" w:rsidRPr="0055219E" w:rsidRDefault="003049DA" w:rsidP="003049D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0881FDD0" w14:textId="77777777" w:rsidR="00915D45" w:rsidRPr="0055219E" w:rsidRDefault="00915D45" w:rsidP="003049DA">
      <w:pPr>
        <w:rPr>
          <w:color w:val="222222"/>
          <w:shd w:val="clear" w:color="auto" w:fill="FFFFFF"/>
        </w:rPr>
      </w:pPr>
      <w:r w:rsidRPr="0055219E">
        <w:rPr>
          <w:color w:val="222222"/>
          <w:shd w:val="clear" w:color="auto" w:fill="FFFFFF"/>
        </w:rPr>
        <w:t xml:space="preserve">We are worried, too! </w:t>
      </w:r>
    </w:p>
    <w:p w14:paraId="656F9F1F" w14:textId="77777777" w:rsidR="00915D45" w:rsidRPr="0055219E" w:rsidRDefault="00915D45" w:rsidP="003049DA">
      <w:pPr>
        <w:rPr>
          <w:color w:val="222222"/>
          <w:shd w:val="clear" w:color="auto" w:fill="FFFFFF"/>
        </w:rPr>
      </w:pPr>
    </w:p>
    <w:p w14:paraId="063861B9" w14:textId="2B8CADA4" w:rsidR="00915D45" w:rsidRPr="0055219E" w:rsidRDefault="00915D45" w:rsidP="003049D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4EEE29A5" w14:textId="13F36D1A" w:rsidR="00915D45" w:rsidRPr="0055219E" w:rsidRDefault="00915D45" w:rsidP="003049DA">
      <w:pPr>
        <w:rPr>
          <w:color w:val="222222"/>
          <w:shd w:val="clear" w:color="auto" w:fill="FFFFFF"/>
        </w:rPr>
      </w:pPr>
      <w:r w:rsidRPr="0055219E">
        <w:rPr>
          <w:color w:val="222222"/>
          <w:shd w:val="clear" w:color="auto" w:fill="FFFFFF"/>
        </w:rPr>
        <w:t>King Friday drafts border guards</w:t>
      </w:r>
      <w:r w:rsidR="0088128D" w:rsidRPr="0055219E">
        <w:rPr>
          <w:color w:val="222222"/>
          <w:shd w:val="clear" w:color="auto" w:fill="FFFFFF"/>
        </w:rPr>
        <w:t xml:space="preserve"> to protect the Land of Make Believe</w:t>
      </w:r>
      <w:r w:rsidRPr="0055219E">
        <w:rPr>
          <w:color w:val="222222"/>
          <w:shd w:val="clear" w:color="auto" w:fill="FFFFFF"/>
        </w:rPr>
        <w:t>.</w:t>
      </w:r>
    </w:p>
    <w:p w14:paraId="701CFFDE" w14:textId="77777777" w:rsidR="00915D45" w:rsidRPr="0055219E" w:rsidRDefault="00915D45" w:rsidP="003049DA">
      <w:pPr>
        <w:rPr>
          <w:color w:val="222222"/>
          <w:shd w:val="clear" w:color="auto" w:fill="FFFFFF"/>
        </w:rPr>
      </w:pPr>
    </w:p>
    <w:p w14:paraId="2390E5D4" w14:textId="02707A09" w:rsidR="00915D45" w:rsidRPr="0055219E" w:rsidRDefault="00915D45" w:rsidP="003049D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7C32CAF" w14:textId="0D91584B" w:rsidR="003049DA" w:rsidRPr="0055219E" w:rsidRDefault="00915D45" w:rsidP="003049DA">
      <w:pPr>
        <w:rPr>
          <w:color w:val="222222"/>
          <w:shd w:val="clear" w:color="auto" w:fill="FFFFFF"/>
        </w:rPr>
      </w:pPr>
      <w:r w:rsidRPr="0055219E">
        <w:rPr>
          <w:color w:val="222222"/>
          <w:shd w:val="clear" w:color="auto" w:fill="FFFFFF"/>
        </w:rPr>
        <w:t>I need — “</w:t>
      </w:r>
      <w:r w:rsidR="003049DA" w:rsidRPr="0055219E">
        <w:rPr>
          <w:color w:val="222222"/>
          <w:shd w:val="clear" w:color="auto" w:fill="FFFFFF"/>
        </w:rPr>
        <w:t>We</w:t>
      </w:r>
      <w:r w:rsidRPr="0055219E">
        <w:rPr>
          <w:color w:val="222222"/>
          <w:shd w:val="clear" w:color="auto" w:fill="FFFFFF"/>
        </w:rPr>
        <w:t>”</w:t>
      </w:r>
      <w:r w:rsidR="003049DA" w:rsidRPr="0055219E">
        <w:rPr>
          <w:color w:val="222222"/>
          <w:shd w:val="clear" w:color="auto" w:fill="FFFFFF"/>
        </w:rPr>
        <w:t xml:space="preserve"> need border guards! </w:t>
      </w:r>
      <w:r w:rsidRPr="0055219E">
        <w:rPr>
          <w:color w:val="222222"/>
          <w:shd w:val="clear" w:color="auto" w:fill="FFFFFF"/>
        </w:rPr>
        <w:t>Will’s mom — Can you organize the volunteers?</w:t>
      </w:r>
    </w:p>
    <w:p w14:paraId="1BF4DCF6" w14:textId="77777777" w:rsidR="00915D45" w:rsidRPr="0055219E" w:rsidRDefault="00915D45" w:rsidP="003049DA">
      <w:pPr>
        <w:rPr>
          <w:color w:val="222222"/>
          <w:shd w:val="clear" w:color="auto" w:fill="FFFFFF"/>
        </w:rPr>
      </w:pPr>
    </w:p>
    <w:p w14:paraId="1BCD8730" w14:textId="19788B88" w:rsidR="00915D45" w:rsidRPr="0055219E" w:rsidRDefault="00915D45" w:rsidP="003049D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r w:rsidR="0088128D" w:rsidRPr="0055219E">
        <w:rPr>
          <w:color w:val="222222"/>
          <w:shd w:val="clear" w:color="auto" w:fill="FFFFFF"/>
        </w:rPr>
        <w:t xml:space="preserve"> | WILL | LIZ</w:t>
      </w:r>
    </w:p>
    <w:p w14:paraId="35A7F39A" w14:textId="7365333B" w:rsidR="003049DA" w:rsidRPr="0055219E" w:rsidRDefault="0088128D" w:rsidP="00915D45">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xml:space="preserve">.) </w:t>
      </w:r>
      <w:r w:rsidR="00915D45" w:rsidRPr="0055219E">
        <w:rPr>
          <w:color w:val="222222"/>
          <w:shd w:val="clear" w:color="auto" w:fill="FFFFFF"/>
        </w:rPr>
        <w:t xml:space="preserve">Show of hands — Who </w:t>
      </w:r>
      <w:r w:rsidRPr="0055219E">
        <w:rPr>
          <w:color w:val="222222"/>
          <w:shd w:val="clear" w:color="auto" w:fill="FFFFFF"/>
        </w:rPr>
        <w:t>volunteers to</w:t>
      </w:r>
      <w:r w:rsidR="00915D45" w:rsidRPr="0055219E">
        <w:rPr>
          <w:color w:val="222222"/>
          <w:shd w:val="clear" w:color="auto" w:fill="FFFFFF"/>
        </w:rPr>
        <w:t xml:space="preserve"> protect Richard’s fragile ego? </w:t>
      </w:r>
      <w:r w:rsidRPr="0055219E">
        <w:rPr>
          <w:color w:val="222222"/>
          <w:shd w:val="clear" w:color="auto" w:fill="FFFFFF"/>
        </w:rPr>
        <w:t>| My mom</w:t>
      </w:r>
      <w:r w:rsidR="003049DA" w:rsidRPr="0055219E">
        <w:rPr>
          <w:color w:val="222222"/>
          <w:shd w:val="clear" w:color="auto" w:fill="FFFFFF"/>
        </w:rPr>
        <w:t xml:space="preserve"> </w:t>
      </w:r>
      <w:r w:rsidRPr="0055219E">
        <w:rPr>
          <w:color w:val="222222"/>
          <w:shd w:val="clear" w:color="auto" w:fill="FFFFFF"/>
        </w:rPr>
        <w:t xml:space="preserve">just </w:t>
      </w:r>
      <w:r w:rsidR="003049DA" w:rsidRPr="0055219E">
        <w:rPr>
          <w:color w:val="222222"/>
          <w:shd w:val="clear" w:color="auto" w:fill="FFFFFF"/>
        </w:rPr>
        <w:t>do</w:t>
      </w:r>
      <w:r w:rsidRPr="0055219E">
        <w:rPr>
          <w:color w:val="222222"/>
          <w:shd w:val="clear" w:color="auto" w:fill="FFFFFF"/>
        </w:rPr>
        <w:t>es</w:t>
      </w:r>
      <w:r w:rsidR="003049DA" w:rsidRPr="0055219E">
        <w:rPr>
          <w:color w:val="222222"/>
          <w:shd w:val="clear" w:color="auto" w:fill="FFFFFF"/>
        </w:rPr>
        <w:t xml:space="preserve"> </w:t>
      </w:r>
      <w:r w:rsidRPr="0055219E">
        <w:rPr>
          <w:color w:val="222222"/>
          <w:shd w:val="clear" w:color="auto" w:fill="FFFFFF"/>
        </w:rPr>
        <w:t>granola bars and juice!</w:t>
      </w:r>
      <w:r w:rsidR="003049DA" w:rsidRPr="0055219E">
        <w:rPr>
          <w:color w:val="222222"/>
          <w:shd w:val="clear" w:color="auto" w:fill="FFFFFF"/>
        </w:rPr>
        <w:t xml:space="preserve"> </w:t>
      </w:r>
      <w:r w:rsidRPr="0055219E">
        <w:rPr>
          <w:color w:val="222222"/>
          <w:shd w:val="clear" w:color="auto" w:fill="FFFFFF"/>
        </w:rPr>
        <w:t xml:space="preserve">| Do these leggings come in different colors? </w:t>
      </w:r>
    </w:p>
    <w:p w14:paraId="622A7EEB" w14:textId="77777777" w:rsidR="006461EB" w:rsidRPr="0055219E" w:rsidRDefault="006461EB" w:rsidP="00915D45">
      <w:pPr>
        <w:rPr>
          <w:color w:val="222222"/>
          <w:shd w:val="clear" w:color="auto" w:fill="FFFFFF"/>
        </w:rPr>
      </w:pPr>
    </w:p>
    <w:p w14:paraId="34ABE7B4" w14:textId="77777777" w:rsidR="006461EB" w:rsidRPr="0055219E" w:rsidRDefault="006461EB" w:rsidP="00915D45">
      <w:pPr>
        <w:rPr>
          <w:color w:val="222222"/>
          <w:shd w:val="clear" w:color="auto" w:fill="FFFFFF"/>
        </w:rPr>
      </w:pPr>
    </w:p>
    <w:p w14:paraId="1353E96C" w14:textId="152E84DE" w:rsidR="006461EB" w:rsidRPr="0055219E" w:rsidRDefault="006461EB" w:rsidP="006461EB">
      <w:pPr>
        <w:ind w:left="2160" w:firstLine="720"/>
        <w:rPr>
          <w:b/>
          <w:color w:val="222222"/>
          <w:shd w:val="clear" w:color="auto" w:fill="FFFFFF"/>
        </w:rPr>
      </w:pPr>
      <w:r w:rsidRPr="0055219E">
        <w:rPr>
          <w:b/>
          <w:color w:val="222222"/>
          <w:shd w:val="clear" w:color="auto" w:fill="FFFFFF"/>
        </w:rPr>
        <w:t>Scene Two — Perhaps a Puppet Show? Please God.</w:t>
      </w:r>
    </w:p>
    <w:p w14:paraId="62F10EC4" w14:textId="77777777" w:rsidR="00302BED" w:rsidRPr="0055219E" w:rsidRDefault="00302BED" w:rsidP="000F2BC4">
      <w:pPr>
        <w:rPr>
          <w:color w:val="222222"/>
          <w:shd w:val="clear" w:color="auto" w:fill="FFFFFF"/>
        </w:rPr>
      </w:pPr>
    </w:p>
    <w:p w14:paraId="41E4C0ED" w14:textId="77777777" w:rsidR="006461EB" w:rsidRPr="0055219E" w:rsidRDefault="006461EB" w:rsidP="000F2BC4">
      <w:pPr>
        <w:rPr>
          <w:color w:val="222222"/>
          <w:shd w:val="clear" w:color="auto" w:fill="FFFFFF"/>
        </w:rPr>
      </w:pPr>
    </w:p>
    <w:p w14:paraId="5AC7D8E0" w14:textId="3FD7FB6B" w:rsidR="00302BED" w:rsidRPr="0055219E" w:rsidRDefault="00302BED" w:rsidP="00302BED">
      <w:pPr>
        <w:ind w:left="2880" w:firstLine="720"/>
        <w:rPr>
          <w:color w:val="222222"/>
          <w:shd w:val="clear" w:color="auto" w:fill="FFFFFF"/>
        </w:rPr>
      </w:pPr>
      <w:r w:rsidRPr="0055219E">
        <w:rPr>
          <w:color w:val="222222"/>
          <w:shd w:val="clear" w:color="auto" w:fill="FFFFFF"/>
        </w:rPr>
        <w:t>AUGUSTINE</w:t>
      </w:r>
    </w:p>
    <w:p w14:paraId="3C188103" w14:textId="510EE653" w:rsidR="003049DA" w:rsidRPr="0055219E" w:rsidRDefault="0088128D" w:rsidP="003049DA">
      <w:pPr>
        <w:rPr>
          <w:i/>
          <w:color w:val="222222"/>
          <w:shd w:val="clear" w:color="auto" w:fill="FFFFFF"/>
        </w:rPr>
      </w:pPr>
      <w:r w:rsidRPr="0055219E">
        <w:rPr>
          <w:color w:val="222222"/>
          <w:shd w:val="clear" w:color="auto" w:fill="FFFFFF"/>
        </w:rPr>
        <w:t>(</w:t>
      </w:r>
      <w:r w:rsidRPr="0055219E">
        <w:rPr>
          <w:i/>
          <w:color w:val="222222"/>
          <w:shd w:val="clear" w:color="auto" w:fill="FFFFFF"/>
        </w:rPr>
        <w:t>Wheeling in tiny rack of puppet costumes.</w:t>
      </w:r>
      <w:r w:rsidRPr="0055219E">
        <w:rPr>
          <w:color w:val="222222"/>
          <w:shd w:val="clear" w:color="auto" w:fill="FFFFFF"/>
        </w:rPr>
        <w:t>)</w:t>
      </w:r>
      <w:r w:rsidRPr="0055219E">
        <w:rPr>
          <w:i/>
          <w:color w:val="222222"/>
          <w:shd w:val="clear" w:color="auto" w:fill="FFFFFF"/>
        </w:rPr>
        <w:t xml:space="preserve"> </w:t>
      </w:r>
      <w:r w:rsidR="00F047B5" w:rsidRPr="0055219E">
        <w:rPr>
          <w:color w:val="222222"/>
          <w:shd w:val="clear" w:color="auto" w:fill="FFFFFF"/>
        </w:rPr>
        <w:t xml:space="preserve">I pulled these </w:t>
      </w:r>
      <w:r w:rsidR="003049DA" w:rsidRPr="0055219E">
        <w:rPr>
          <w:color w:val="222222"/>
          <w:shd w:val="clear" w:color="auto" w:fill="FFFFFF"/>
        </w:rPr>
        <w:t>tiny</w:t>
      </w:r>
      <w:r w:rsidR="00F047B5" w:rsidRPr="0055219E">
        <w:rPr>
          <w:color w:val="222222"/>
          <w:shd w:val="clear" w:color="auto" w:fill="FFFFFF"/>
        </w:rPr>
        <w:t xml:space="preserve"> costume</w:t>
      </w:r>
      <w:r w:rsidR="003049DA" w:rsidRPr="0055219E">
        <w:rPr>
          <w:color w:val="222222"/>
          <w:shd w:val="clear" w:color="auto" w:fill="FFFFFF"/>
        </w:rPr>
        <w:t xml:space="preserve">s — </w:t>
      </w:r>
      <w:r w:rsidR="00F047B5" w:rsidRPr="0055219E">
        <w:rPr>
          <w:color w:val="222222"/>
          <w:shd w:val="clear" w:color="auto" w:fill="FFFFFF"/>
        </w:rPr>
        <w:t>Kathy</w:t>
      </w:r>
      <w:r w:rsidR="003049DA" w:rsidRPr="0055219E">
        <w:rPr>
          <w:color w:val="222222"/>
          <w:shd w:val="clear" w:color="auto" w:fill="FFFFFF"/>
        </w:rPr>
        <w:t xml:space="preserve">, can you see if they’ll work for </w:t>
      </w:r>
      <w:r w:rsidR="003049DA" w:rsidRPr="0055219E">
        <w:rPr>
          <w:i/>
          <w:color w:val="222222"/>
          <w:shd w:val="clear" w:color="auto" w:fill="FFFFFF"/>
        </w:rPr>
        <w:t>Henry the Fourth</w:t>
      </w:r>
      <w:r w:rsidR="00F047B5" w:rsidRPr="0055219E">
        <w:rPr>
          <w:color w:val="222222"/>
          <w:shd w:val="clear" w:color="auto" w:fill="FFFFFF"/>
        </w:rPr>
        <w:t xml:space="preserve">? </w:t>
      </w:r>
      <w:r w:rsidR="00F86D8E" w:rsidRPr="0055219E">
        <w:rPr>
          <w:color w:val="222222"/>
          <w:shd w:val="clear" w:color="auto" w:fill="FFFFFF"/>
        </w:rPr>
        <w:t>(</w:t>
      </w:r>
      <w:r w:rsidR="00F86D8E" w:rsidRPr="0055219E">
        <w:rPr>
          <w:i/>
          <w:color w:val="222222"/>
          <w:shd w:val="clear" w:color="auto" w:fill="FFFFFF"/>
        </w:rPr>
        <w:t>To WILL</w:t>
      </w:r>
      <w:r w:rsidR="00F86D8E" w:rsidRPr="0055219E">
        <w:rPr>
          <w:color w:val="222222"/>
          <w:shd w:val="clear" w:color="auto" w:fill="FFFFFF"/>
        </w:rPr>
        <w:t xml:space="preserve">.) Check your new gaskins! </w:t>
      </w:r>
      <w:r w:rsidR="00B55634" w:rsidRPr="0055219E">
        <w:rPr>
          <w:color w:val="222222"/>
          <w:shd w:val="clear" w:color="auto" w:fill="FFFFFF"/>
        </w:rPr>
        <w:br/>
      </w:r>
      <w:r w:rsidR="00B55634" w:rsidRPr="0055219E">
        <w:rPr>
          <w:color w:val="222222"/>
          <w:shd w:val="clear" w:color="auto" w:fill="FFFFFF"/>
        </w:rPr>
        <w:br/>
      </w:r>
      <w:r w:rsidR="003049DA" w:rsidRPr="0055219E">
        <w:rPr>
          <w:color w:val="222222"/>
          <w:shd w:val="clear" w:color="auto" w:fill="FFFFFF"/>
        </w:rPr>
        <w:tab/>
      </w:r>
      <w:r w:rsidR="003049DA" w:rsidRPr="0055219E">
        <w:rPr>
          <w:color w:val="222222"/>
          <w:shd w:val="clear" w:color="auto" w:fill="FFFFFF"/>
        </w:rPr>
        <w:tab/>
      </w:r>
      <w:r w:rsidR="003049DA" w:rsidRPr="0055219E">
        <w:rPr>
          <w:color w:val="222222"/>
          <w:shd w:val="clear" w:color="auto" w:fill="FFFFFF"/>
        </w:rPr>
        <w:tab/>
      </w:r>
      <w:r w:rsidR="003049DA" w:rsidRPr="0055219E">
        <w:rPr>
          <w:color w:val="222222"/>
          <w:shd w:val="clear" w:color="auto" w:fill="FFFFFF"/>
        </w:rPr>
        <w:tab/>
      </w:r>
      <w:r w:rsidR="003049DA" w:rsidRPr="0055219E">
        <w:rPr>
          <w:color w:val="222222"/>
          <w:shd w:val="clear" w:color="auto" w:fill="FFFFFF"/>
        </w:rPr>
        <w:tab/>
      </w:r>
      <w:r w:rsidR="00B55634" w:rsidRPr="0055219E">
        <w:rPr>
          <w:color w:val="222222"/>
          <w:shd w:val="clear" w:color="auto" w:fill="FFFFFF"/>
        </w:rPr>
        <w:t>WILL</w:t>
      </w:r>
      <w:r w:rsidR="003049DA" w:rsidRPr="0055219E">
        <w:rPr>
          <w:color w:val="222222"/>
          <w:shd w:val="clear" w:color="auto" w:fill="FFFFFF"/>
        </w:rPr>
        <w:t xml:space="preserve"> | KATHY</w:t>
      </w:r>
      <w:r w:rsidR="00B55634" w:rsidRPr="0055219E">
        <w:rPr>
          <w:color w:val="222222"/>
          <w:shd w:val="clear" w:color="auto" w:fill="FFFFFF"/>
        </w:rPr>
        <w:br/>
      </w:r>
      <w:r w:rsidR="00F86D8E" w:rsidRPr="0055219E">
        <w:rPr>
          <w:color w:val="222222"/>
          <w:shd w:val="clear" w:color="auto" w:fill="FFFFFF"/>
        </w:rPr>
        <w:t xml:space="preserve">Her majesty returns grace for grace — </w:t>
      </w:r>
      <w:r w:rsidR="003049DA" w:rsidRPr="0055219E">
        <w:rPr>
          <w:color w:val="222222"/>
          <w:shd w:val="clear" w:color="auto" w:fill="FFFFFF"/>
        </w:rPr>
        <w:t xml:space="preserve">| Because of the border guards, Cornflake refuses to visit the castle. So, </w:t>
      </w:r>
      <w:r w:rsidR="00361925" w:rsidRPr="0055219E">
        <w:rPr>
          <w:color w:val="222222"/>
          <w:shd w:val="clear" w:color="auto" w:fill="FFFFFF"/>
        </w:rPr>
        <w:t xml:space="preserve">King Friday — who is mindful of this — </w:t>
      </w:r>
      <w:r w:rsidR="003049DA" w:rsidRPr="0055219E">
        <w:rPr>
          <w:color w:val="222222"/>
          <w:shd w:val="clear" w:color="auto" w:fill="FFFFFF"/>
        </w:rPr>
        <w:t>has a cake delivered.</w:t>
      </w:r>
    </w:p>
    <w:p w14:paraId="136E42FF" w14:textId="75B20660" w:rsidR="00F86D8E" w:rsidRPr="0055219E" w:rsidRDefault="00F86D8E" w:rsidP="000F2BC4">
      <w:pPr>
        <w:rPr>
          <w:color w:val="222222"/>
          <w:shd w:val="clear" w:color="auto" w:fill="FFFFFF"/>
        </w:rPr>
      </w:pPr>
    </w:p>
    <w:p w14:paraId="742480D9" w14:textId="49AB93D9" w:rsidR="00F86D8E" w:rsidRPr="0055219E" w:rsidRDefault="00F86D8E"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003049DA" w:rsidRPr="0055219E">
        <w:rPr>
          <w:color w:val="222222"/>
          <w:shd w:val="clear" w:color="auto" w:fill="FFFFFF"/>
        </w:rPr>
        <w:t xml:space="preserve"> | RICHARD</w:t>
      </w:r>
    </w:p>
    <w:p w14:paraId="67C03EC1" w14:textId="66BB1885" w:rsidR="00F86D8E" w:rsidRPr="0055219E" w:rsidRDefault="00975218" w:rsidP="000F2BC4">
      <w:pPr>
        <w:rPr>
          <w:color w:val="222222"/>
          <w:shd w:val="clear" w:color="auto" w:fill="FFFFFF"/>
        </w:rPr>
      </w:pPr>
      <w:r w:rsidRPr="0055219E">
        <w:rPr>
          <w:color w:val="222222"/>
          <w:shd w:val="clear" w:color="auto" w:fill="FFFFFF"/>
        </w:rPr>
        <w:t>(</w:t>
      </w:r>
      <w:r w:rsidR="003049DA" w:rsidRPr="0055219E">
        <w:rPr>
          <w:i/>
          <w:color w:val="222222"/>
          <w:shd w:val="clear" w:color="auto" w:fill="FFFFFF"/>
        </w:rPr>
        <w:t>To</w:t>
      </w:r>
      <w:r w:rsidRPr="0055219E">
        <w:rPr>
          <w:i/>
          <w:color w:val="222222"/>
          <w:shd w:val="clear" w:color="auto" w:fill="FFFFFF"/>
        </w:rPr>
        <w:t xml:space="preserve"> WILL</w:t>
      </w:r>
      <w:r w:rsidRPr="0055219E">
        <w:rPr>
          <w:color w:val="222222"/>
          <w:shd w:val="clear" w:color="auto" w:fill="FFFFFF"/>
        </w:rPr>
        <w:t xml:space="preserve">.) </w:t>
      </w:r>
      <w:r w:rsidR="00F86D8E" w:rsidRPr="0055219E">
        <w:rPr>
          <w:color w:val="222222"/>
          <w:shd w:val="clear" w:color="auto" w:fill="FFFFFF"/>
        </w:rPr>
        <w:t xml:space="preserve">Our gentle gib is quite </w:t>
      </w:r>
      <w:r w:rsidR="00F86D8E" w:rsidRPr="0055219E">
        <w:rPr>
          <w:i/>
          <w:color w:val="222222"/>
          <w:shd w:val="clear" w:color="auto" w:fill="FFFFFF"/>
        </w:rPr>
        <w:t>gamesome</w:t>
      </w:r>
      <w:r w:rsidR="00F86D8E" w:rsidRPr="0055219E">
        <w:rPr>
          <w:color w:val="222222"/>
          <w:shd w:val="clear" w:color="auto" w:fill="FFFFFF"/>
        </w:rPr>
        <w:t xml:space="preserve"> — </w:t>
      </w:r>
      <w:r w:rsidR="003049DA" w:rsidRPr="0055219E">
        <w:rPr>
          <w:color w:val="222222"/>
          <w:shd w:val="clear" w:color="auto" w:fill="FFFFFF"/>
        </w:rPr>
        <w:t xml:space="preserve">| Would cake make them respect us? </w:t>
      </w:r>
    </w:p>
    <w:p w14:paraId="52A5FD90" w14:textId="77777777" w:rsidR="00F86D8E" w:rsidRPr="0055219E" w:rsidRDefault="00F86D8E" w:rsidP="000F2BC4">
      <w:pPr>
        <w:rPr>
          <w:color w:val="222222"/>
          <w:shd w:val="clear" w:color="auto" w:fill="FFFFFF"/>
        </w:rPr>
      </w:pPr>
    </w:p>
    <w:p w14:paraId="44FD5248" w14:textId="0903A545" w:rsidR="00F86D8E" w:rsidRPr="0055219E" w:rsidRDefault="00DE5A94"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86D8E" w:rsidRPr="0055219E">
        <w:rPr>
          <w:color w:val="222222"/>
          <w:shd w:val="clear" w:color="auto" w:fill="FFFFFF"/>
        </w:rPr>
        <w:t>WILL</w:t>
      </w:r>
      <w:r w:rsidR="003049DA" w:rsidRPr="0055219E">
        <w:rPr>
          <w:color w:val="222222"/>
          <w:shd w:val="clear" w:color="auto" w:fill="FFFFFF"/>
        </w:rPr>
        <w:t xml:space="preserve"> | KATHY</w:t>
      </w:r>
    </w:p>
    <w:p w14:paraId="454A6D3F" w14:textId="4F369C52" w:rsidR="00F86D8E" w:rsidRPr="0055219E" w:rsidRDefault="00DE5A94" w:rsidP="000F2BC4">
      <w:pPr>
        <w:rPr>
          <w:color w:val="222222"/>
          <w:shd w:val="clear" w:color="auto" w:fill="FFFFFF"/>
        </w:rPr>
      </w:pPr>
      <w:r w:rsidRPr="0055219E">
        <w:rPr>
          <w:color w:val="222222"/>
          <w:shd w:val="clear" w:color="auto" w:fill="FFFFFF"/>
        </w:rPr>
        <w:t xml:space="preserve">I am glazed as a donut! </w:t>
      </w:r>
      <w:r w:rsidR="00361925" w:rsidRPr="0055219E">
        <w:rPr>
          <w:color w:val="222222"/>
          <w:shd w:val="clear" w:color="auto" w:fill="FFFFFF"/>
        </w:rPr>
        <w:t xml:space="preserve">She smothers us in sweetness! </w:t>
      </w:r>
      <w:r w:rsidR="003049DA" w:rsidRPr="0055219E">
        <w:rPr>
          <w:color w:val="222222"/>
          <w:shd w:val="clear" w:color="auto" w:fill="FFFFFF"/>
        </w:rPr>
        <w:t xml:space="preserve">| King Friday wants to protect his Kingdom, so he sends </w:t>
      </w:r>
      <w:r w:rsidR="007E4A61" w:rsidRPr="0055219E">
        <w:rPr>
          <w:color w:val="222222"/>
          <w:shd w:val="clear" w:color="auto" w:fill="FFFFFF"/>
        </w:rPr>
        <w:t>the Royal Fix-it Man</w:t>
      </w:r>
      <w:r w:rsidR="003049DA" w:rsidRPr="0055219E">
        <w:rPr>
          <w:color w:val="222222"/>
          <w:shd w:val="clear" w:color="auto" w:fill="FFFFFF"/>
        </w:rPr>
        <w:t xml:space="preserve"> to install punch clocks at both ends of it.</w:t>
      </w:r>
    </w:p>
    <w:p w14:paraId="745B645F" w14:textId="77777777" w:rsidR="00975218" w:rsidRPr="0055219E" w:rsidRDefault="00975218" w:rsidP="000F2BC4">
      <w:pPr>
        <w:rPr>
          <w:color w:val="222222"/>
          <w:shd w:val="clear" w:color="auto" w:fill="FFFFFF"/>
        </w:rPr>
      </w:pPr>
    </w:p>
    <w:p w14:paraId="71269296" w14:textId="3F3EBA6C" w:rsidR="00975218"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007E4A61" w:rsidRPr="0055219E">
        <w:rPr>
          <w:color w:val="222222"/>
          <w:shd w:val="clear" w:color="auto" w:fill="FFFFFF"/>
        </w:rPr>
        <w:t xml:space="preserve"> | RICHARD</w:t>
      </w:r>
    </w:p>
    <w:p w14:paraId="6FD26AEB" w14:textId="28D0A5E3" w:rsidR="00975218" w:rsidRPr="0055219E" w:rsidRDefault="00BD0CC7" w:rsidP="000F2BC4">
      <w:pPr>
        <w:rPr>
          <w:color w:val="222222"/>
          <w:shd w:val="clear" w:color="auto" w:fill="FFFFFF"/>
        </w:rPr>
      </w:pPr>
      <w:r w:rsidRPr="0055219E">
        <w:rPr>
          <w:color w:val="222222"/>
          <w:shd w:val="clear" w:color="auto" w:fill="FFFFFF"/>
        </w:rPr>
        <w:lastRenderedPageBreak/>
        <w:t xml:space="preserve">He is </w:t>
      </w:r>
      <w:r w:rsidRPr="0055219E">
        <w:rPr>
          <w:i/>
          <w:color w:val="222222"/>
          <w:shd w:val="clear" w:color="auto" w:fill="FFFFFF"/>
        </w:rPr>
        <w:t>p</w:t>
      </w:r>
      <w:r w:rsidR="00975218" w:rsidRPr="0055219E">
        <w:rPr>
          <w:i/>
          <w:color w:val="222222"/>
          <w:shd w:val="clear" w:color="auto" w:fill="FFFFFF"/>
        </w:rPr>
        <w:t>rim</w:t>
      </w:r>
      <w:r w:rsidRPr="0055219E">
        <w:rPr>
          <w:i/>
          <w:color w:val="222222"/>
          <w:shd w:val="clear" w:color="auto" w:fill="FFFFFF"/>
        </w:rPr>
        <w:t>e</w:t>
      </w:r>
      <w:r w:rsidR="007E4A61" w:rsidRPr="0055219E">
        <w:rPr>
          <w:i/>
          <w:color w:val="222222"/>
          <w:shd w:val="clear" w:color="auto" w:fill="FFFFFF"/>
        </w:rPr>
        <w:t>. |</w:t>
      </w:r>
      <w:r w:rsidR="00E179CB" w:rsidRPr="0055219E">
        <w:rPr>
          <w:color w:val="222222"/>
          <w:shd w:val="clear" w:color="auto" w:fill="FFFFFF"/>
        </w:rPr>
        <w:t xml:space="preserve"> To protect our reign as King Director we’ll record Time and Attendance! </w:t>
      </w:r>
    </w:p>
    <w:p w14:paraId="17FC0BA0" w14:textId="77777777" w:rsidR="00DE5A94" w:rsidRPr="0055219E" w:rsidRDefault="00DE5A94" w:rsidP="000F2BC4">
      <w:pPr>
        <w:rPr>
          <w:color w:val="222222"/>
          <w:shd w:val="clear" w:color="auto" w:fill="FFFFFF"/>
        </w:rPr>
      </w:pPr>
    </w:p>
    <w:p w14:paraId="3B56AA81" w14:textId="10FE79F8" w:rsidR="00DE5A94" w:rsidRPr="0055219E" w:rsidRDefault="00DE5A94"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361925" w:rsidRPr="0055219E">
        <w:rPr>
          <w:color w:val="222222"/>
          <w:shd w:val="clear" w:color="auto" w:fill="FFFFFF"/>
        </w:rPr>
        <w:t xml:space="preserve"> | WILL</w:t>
      </w:r>
    </w:p>
    <w:p w14:paraId="1536D883" w14:textId="3A3800FD" w:rsidR="00F44C49" w:rsidRPr="0055219E" w:rsidRDefault="00F44C49" w:rsidP="00361925">
      <w:pPr>
        <w:rPr>
          <w:color w:val="222222"/>
          <w:shd w:val="clear" w:color="auto" w:fill="FFFFFF"/>
        </w:rPr>
      </w:pPr>
      <w:r w:rsidRPr="0055219E">
        <w:rPr>
          <w:color w:val="222222"/>
          <w:shd w:val="clear" w:color="auto" w:fill="FFFFFF"/>
        </w:rPr>
        <w:t>I’ve given up on love. You’re lucky, Will</w:t>
      </w:r>
      <w:r w:rsidR="00DE5A94" w:rsidRPr="0055219E">
        <w:rPr>
          <w:color w:val="222222"/>
          <w:shd w:val="clear" w:color="auto" w:fill="FFFFFF"/>
        </w:rPr>
        <w:t xml:space="preserve"> — </w:t>
      </w:r>
      <w:r w:rsidR="00361925" w:rsidRPr="0055219E">
        <w:rPr>
          <w:color w:val="222222"/>
          <w:shd w:val="clear" w:color="auto" w:fill="FFFFFF"/>
        </w:rPr>
        <w:t>| I just don’t know if new pants are worth it.</w:t>
      </w:r>
    </w:p>
    <w:p w14:paraId="72356F34" w14:textId="77777777" w:rsidR="00975218" w:rsidRPr="0055219E" w:rsidRDefault="00975218" w:rsidP="000F2BC4">
      <w:pPr>
        <w:rPr>
          <w:color w:val="222222"/>
          <w:shd w:val="clear" w:color="auto" w:fill="FFFFFF"/>
        </w:rPr>
      </w:pPr>
    </w:p>
    <w:p w14:paraId="06F81122" w14:textId="37F68627" w:rsidR="00975218"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0785640F" w14:textId="648BE75E" w:rsidR="00975218" w:rsidRPr="0055219E" w:rsidRDefault="00F44C49" w:rsidP="000F2BC4">
      <w:pPr>
        <w:rPr>
          <w:color w:val="222222"/>
          <w:shd w:val="clear" w:color="auto" w:fill="FFFFFF"/>
        </w:rPr>
      </w:pPr>
      <w:r w:rsidRPr="0055219E">
        <w:rPr>
          <w:color w:val="222222"/>
          <w:shd w:val="clear" w:color="auto" w:fill="FFFFFF"/>
        </w:rPr>
        <w:t>It</w:t>
      </w:r>
      <w:r w:rsidR="00302BED" w:rsidRPr="0055219E">
        <w:rPr>
          <w:color w:val="222222"/>
          <w:shd w:val="clear" w:color="auto" w:fill="FFFFFF"/>
        </w:rPr>
        <w:t xml:space="preserve"> art</w:t>
      </w:r>
      <w:r w:rsidR="00BD0CC7" w:rsidRPr="0055219E">
        <w:rPr>
          <w:color w:val="222222"/>
          <w:shd w:val="clear" w:color="auto" w:fill="FFFFFF"/>
        </w:rPr>
        <w:t xml:space="preserve"> </w:t>
      </w:r>
      <w:r w:rsidR="00D449D0" w:rsidRPr="0055219E">
        <w:rPr>
          <w:color w:val="222222"/>
          <w:shd w:val="clear" w:color="auto" w:fill="FFFFFF"/>
        </w:rPr>
        <w:t>ShowTime</w:t>
      </w:r>
      <w:r w:rsidR="00BD0CC7" w:rsidRPr="0055219E">
        <w:rPr>
          <w:color w:val="222222"/>
          <w:shd w:val="clear" w:color="auto" w:fill="FFFFFF"/>
        </w:rPr>
        <w:t xml:space="preserve">! </w:t>
      </w:r>
      <w:r w:rsidR="00361925" w:rsidRPr="0055219E">
        <w:rPr>
          <w:color w:val="222222"/>
          <w:shd w:val="clear" w:color="auto" w:fill="FFFFFF"/>
        </w:rPr>
        <w:t xml:space="preserve">All places! ALL BOW BEFORE US PLACES!  </w:t>
      </w:r>
      <w:r w:rsidR="00975218" w:rsidRPr="0055219E">
        <w:rPr>
          <w:color w:val="222222"/>
          <w:shd w:val="clear" w:color="auto" w:fill="FFFFFF"/>
        </w:rPr>
        <w:t xml:space="preserve"> </w:t>
      </w:r>
    </w:p>
    <w:p w14:paraId="1BADA1F6" w14:textId="77777777" w:rsidR="004C6D5F" w:rsidRPr="0055219E" w:rsidRDefault="004C6D5F" w:rsidP="000F2BC4">
      <w:pPr>
        <w:rPr>
          <w:color w:val="222222"/>
          <w:shd w:val="clear" w:color="auto" w:fill="FFFFFF"/>
        </w:rPr>
      </w:pPr>
    </w:p>
    <w:p w14:paraId="64540B65" w14:textId="62E8BA92" w:rsidR="004C6D5F" w:rsidRPr="0055219E" w:rsidRDefault="00CA7266" w:rsidP="004C6D5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C6D5F" w:rsidRPr="0055219E">
        <w:rPr>
          <w:color w:val="222222"/>
          <w:shd w:val="clear" w:color="auto" w:fill="FFFFFF"/>
        </w:rPr>
        <w:t xml:space="preserve">GEORGE </w:t>
      </w:r>
    </w:p>
    <w:p w14:paraId="07460653" w14:textId="284B5ED9" w:rsidR="004C6D5F" w:rsidRPr="0055219E" w:rsidRDefault="004C6D5F" w:rsidP="004C6D5F">
      <w:pPr>
        <w:rPr>
          <w:color w:val="222222"/>
          <w:shd w:val="clear" w:color="auto" w:fill="FFFFFF"/>
        </w:rPr>
      </w:pPr>
      <w:r w:rsidRPr="0055219E">
        <w:rPr>
          <w:color w:val="222222"/>
          <w:shd w:val="clear" w:color="auto" w:fill="FFFFFF"/>
        </w:rPr>
        <w:t>(</w:t>
      </w:r>
      <w:r w:rsidRPr="0055219E">
        <w:rPr>
          <w:i/>
          <w:color w:val="222222"/>
          <w:shd w:val="clear" w:color="auto" w:fill="FFFFFF"/>
        </w:rPr>
        <w:t>Yelling from light booth</w:t>
      </w:r>
      <w:r w:rsidR="00F44C49" w:rsidRPr="0055219E">
        <w:rPr>
          <w:color w:val="222222"/>
          <w:shd w:val="clear" w:color="auto" w:fill="FFFFFF"/>
        </w:rPr>
        <w:t xml:space="preserve">.) Thou art puddled! </w:t>
      </w:r>
      <w:r w:rsidR="002B0E51" w:rsidRPr="0055219E">
        <w:rPr>
          <w:color w:val="222222"/>
          <w:shd w:val="clear" w:color="auto" w:fill="FFFFFF"/>
        </w:rPr>
        <w:t xml:space="preserve">— </w:t>
      </w:r>
      <w:r w:rsidRPr="0055219E">
        <w:rPr>
          <w:color w:val="222222"/>
          <w:shd w:val="clear" w:color="auto" w:fill="FFFFFF"/>
        </w:rPr>
        <w:t xml:space="preserve">The show </w:t>
      </w:r>
      <w:r w:rsidR="00F44C49" w:rsidRPr="0055219E">
        <w:rPr>
          <w:color w:val="222222"/>
          <w:shd w:val="clear" w:color="auto" w:fill="FFFFFF"/>
        </w:rPr>
        <w:t xml:space="preserve">started half an hour ago! </w:t>
      </w:r>
      <w:r w:rsidRPr="0055219E">
        <w:rPr>
          <w:color w:val="222222"/>
          <w:shd w:val="clear" w:color="auto" w:fill="FFFFFF"/>
        </w:rPr>
        <w:t xml:space="preserve">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388A4D06" w14:textId="581A4100" w:rsidR="004C6D5F" w:rsidRPr="0055219E" w:rsidRDefault="004C6D5F" w:rsidP="004C6D5F">
      <w:pPr>
        <w:rPr>
          <w:color w:val="222222"/>
          <w:shd w:val="clear" w:color="auto" w:fill="FFFFFF"/>
        </w:rPr>
      </w:pPr>
      <w:r w:rsidRPr="0055219E">
        <w:rPr>
          <w:color w:val="222222"/>
          <w:shd w:val="clear" w:color="auto" w:fill="FFFFFF"/>
        </w:rPr>
        <w:t>(</w:t>
      </w:r>
      <w:r w:rsidRPr="0055219E">
        <w:rPr>
          <w:i/>
          <w:color w:val="222222"/>
          <w:shd w:val="clear" w:color="auto" w:fill="FFFFFF"/>
        </w:rPr>
        <w:t>Yelling from light booth</w:t>
      </w:r>
      <w:r w:rsidRPr="0055219E">
        <w:rPr>
          <w:color w:val="222222"/>
          <w:shd w:val="clear" w:color="auto" w:fill="FFFFFF"/>
        </w:rPr>
        <w:t xml:space="preserve">.) </w:t>
      </w:r>
      <w:r w:rsidR="002B0E51" w:rsidRPr="0055219E">
        <w:rPr>
          <w:color w:val="222222"/>
          <w:shd w:val="clear" w:color="auto" w:fill="FFFFFF"/>
        </w:rPr>
        <w:t xml:space="preserve">30 MINUTES AGO </w:t>
      </w:r>
      <w:r w:rsidRPr="0055219E">
        <w:rPr>
          <w:color w:val="222222"/>
          <w:shd w:val="clear" w:color="auto" w:fill="FFFFFF"/>
        </w:rPr>
        <w:t xml:space="preserve">ALL PLACES! </w:t>
      </w:r>
    </w:p>
    <w:p w14:paraId="27D22479" w14:textId="77777777" w:rsidR="00CA7266" w:rsidRPr="0055219E" w:rsidRDefault="00CA7266" w:rsidP="004C6D5F">
      <w:pPr>
        <w:rPr>
          <w:color w:val="222222"/>
          <w:shd w:val="clear" w:color="auto" w:fill="FFFFFF"/>
        </w:rPr>
      </w:pPr>
    </w:p>
    <w:p w14:paraId="43CE0B3A" w14:textId="05C03384" w:rsidR="00CA7266" w:rsidRPr="0055219E" w:rsidRDefault="00C2658E" w:rsidP="004C6D5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A7266" w:rsidRPr="0055219E">
        <w:rPr>
          <w:color w:val="222222"/>
          <w:shd w:val="clear" w:color="auto" w:fill="FFFFFF"/>
        </w:rPr>
        <w:t>KATHY</w:t>
      </w:r>
    </w:p>
    <w:p w14:paraId="2F1F453E" w14:textId="77777777" w:rsidR="00361925" w:rsidRPr="0055219E" w:rsidRDefault="00361925" w:rsidP="00CA7266">
      <w:pPr>
        <w:rPr>
          <w:color w:val="222222"/>
          <w:shd w:val="clear" w:color="auto" w:fill="FFFFFF"/>
        </w:rPr>
      </w:pPr>
      <w:r w:rsidRPr="0055219E">
        <w:rPr>
          <w:color w:val="222222"/>
          <w:shd w:val="clear" w:color="auto" w:fill="FFFFFF"/>
        </w:rPr>
        <w:t>Finally! Okay — (</w:t>
      </w:r>
      <w:r w:rsidRPr="0055219E">
        <w:rPr>
          <w:i/>
          <w:color w:val="222222"/>
          <w:shd w:val="clear" w:color="auto" w:fill="FFFFFF"/>
        </w:rPr>
        <w:t>To audience</w:t>
      </w:r>
      <w:r w:rsidRPr="0055219E">
        <w:rPr>
          <w:color w:val="222222"/>
          <w:shd w:val="clear" w:color="auto" w:fill="FFFFFF"/>
        </w:rPr>
        <w:t>.)</w:t>
      </w:r>
      <w:r w:rsidR="00CA7266" w:rsidRPr="0055219E">
        <w:rPr>
          <w:color w:val="222222"/>
          <w:shd w:val="clear" w:color="auto" w:fill="FFFFFF"/>
        </w:rPr>
        <w:t xml:space="preserve"> Now in this episode — Mr. Rogers brings in a donkey — whose name is Donkey </w:t>
      </w:r>
      <w:r w:rsidR="00CA7266" w:rsidRPr="0055219E">
        <w:rPr>
          <w:i/>
          <w:color w:val="222222"/>
          <w:shd w:val="clear" w:color="auto" w:fill="FFFFFF"/>
        </w:rPr>
        <w:t>Hodie</w:t>
      </w:r>
      <w:r w:rsidR="00CA7266" w:rsidRPr="0055219E">
        <w:rPr>
          <w:color w:val="222222"/>
          <w:shd w:val="clear" w:color="auto" w:fill="FFFFFF"/>
        </w:rPr>
        <w:t xml:space="preserve">. </w:t>
      </w:r>
      <w:r w:rsidRPr="0055219E">
        <w:rPr>
          <w:color w:val="222222"/>
          <w:shd w:val="clear" w:color="auto" w:fill="FFFFFF"/>
        </w:rPr>
        <w:t xml:space="preserve">Get it? </w:t>
      </w:r>
    </w:p>
    <w:p w14:paraId="47D4724F" w14:textId="77777777" w:rsidR="00361925" w:rsidRPr="0055219E" w:rsidRDefault="00361925" w:rsidP="00CA7266">
      <w:pPr>
        <w:rPr>
          <w:color w:val="222222"/>
          <w:shd w:val="clear" w:color="auto" w:fill="FFFFFF"/>
        </w:rPr>
      </w:pPr>
    </w:p>
    <w:p w14:paraId="3C321059" w14:textId="3A67D734" w:rsidR="00361925" w:rsidRPr="0055219E" w:rsidRDefault="00361925" w:rsidP="00C13BBD">
      <w:pPr>
        <w:ind w:left="2880" w:firstLine="720"/>
        <w:rPr>
          <w:color w:val="222222"/>
          <w:shd w:val="clear" w:color="auto" w:fill="FFFFFF"/>
        </w:rPr>
      </w:pPr>
      <w:r w:rsidRPr="0055219E">
        <w:rPr>
          <w:color w:val="222222"/>
          <w:shd w:val="clear" w:color="auto" w:fill="FFFFFF"/>
        </w:rPr>
        <w:t>AUGUSTINE</w:t>
      </w:r>
      <w:r w:rsidR="00C13BBD" w:rsidRPr="0055219E">
        <w:rPr>
          <w:color w:val="222222"/>
          <w:shd w:val="clear" w:color="auto" w:fill="FFFFFF"/>
        </w:rPr>
        <w:t xml:space="preserve"> | JOHN | WILL</w:t>
      </w:r>
    </w:p>
    <w:p w14:paraId="471FB240" w14:textId="49D290E2" w:rsidR="00381CCE" w:rsidRPr="0055219E" w:rsidRDefault="00361925" w:rsidP="00381CCE">
      <w:pPr>
        <w:rPr>
          <w:color w:val="222222"/>
          <w:shd w:val="clear" w:color="auto" w:fill="FFFFFF"/>
        </w:rPr>
      </w:pPr>
      <w:r w:rsidRPr="0055219E">
        <w:rPr>
          <w:color w:val="222222"/>
          <w:shd w:val="clear" w:color="auto" w:fill="FFFFFF"/>
        </w:rPr>
        <w:t>Don Quixo</w:t>
      </w:r>
      <w:r w:rsidR="00C13BBD" w:rsidRPr="0055219E">
        <w:rPr>
          <w:color w:val="222222"/>
          <w:shd w:val="clear" w:color="auto" w:fill="FFFFFF"/>
        </w:rPr>
        <w:t>te? | (</w:t>
      </w:r>
      <w:r w:rsidR="00C13BBD" w:rsidRPr="0055219E">
        <w:rPr>
          <w:i/>
          <w:color w:val="222222"/>
          <w:shd w:val="clear" w:color="auto" w:fill="FFFFFF"/>
        </w:rPr>
        <w:t>Yelling from booth</w:t>
      </w:r>
      <w:r w:rsidR="00C13BBD" w:rsidRPr="0055219E">
        <w:rPr>
          <w:color w:val="222222"/>
          <w:shd w:val="clear" w:color="auto" w:fill="FFFFFF"/>
        </w:rPr>
        <w:t xml:space="preserve">.) Who’s Don Quixote? | </w:t>
      </w:r>
      <w:r w:rsidR="00381CCE" w:rsidRPr="0055219E">
        <w:rPr>
          <w:color w:val="222222"/>
          <w:shd w:val="clear" w:color="auto" w:fill="FFFFFF"/>
        </w:rPr>
        <w:t>Sane madman</w:t>
      </w:r>
      <w:r w:rsidR="002B0E51" w:rsidRPr="0055219E">
        <w:rPr>
          <w:color w:val="222222"/>
          <w:shd w:val="clear" w:color="auto" w:fill="FFFFFF"/>
        </w:rPr>
        <w:t xml:space="preserve"> </w:t>
      </w:r>
      <w:r w:rsidR="00381CCE" w:rsidRPr="0055219E">
        <w:rPr>
          <w:color w:val="222222"/>
          <w:shd w:val="clear" w:color="auto" w:fill="FFFFFF"/>
        </w:rPr>
        <w:t>—</w:t>
      </w:r>
    </w:p>
    <w:p w14:paraId="00510419" w14:textId="3CB7B04C" w:rsidR="00361925" w:rsidRPr="0055219E" w:rsidRDefault="00361925" w:rsidP="00CA7266">
      <w:pPr>
        <w:rPr>
          <w:color w:val="222222"/>
          <w:shd w:val="clear" w:color="auto" w:fill="FFFFFF"/>
        </w:rPr>
      </w:pPr>
    </w:p>
    <w:p w14:paraId="6EB7152D" w14:textId="4AFA1D62" w:rsidR="00361925" w:rsidRPr="0055219E" w:rsidRDefault="00381CCE" w:rsidP="00381CCE">
      <w:pPr>
        <w:ind w:left="2880" w:firstLine="720"/>
        <w:rPr>
          <w:color w:val="222222"/>
          <w:shd w:val="clear" w:color="auto" w:fill="FFFFFF"/>
        </w:rPr>
      </w:pPr>
      <w:r w:rsidRPr="0055219E">
        <w:rPr>
          <w:color w:val="222222"/>
          <w:shd w:val="clear" w:color="auto" w:fill="FFFFFF"/>
        </w:rPr>
        <w:t>KATHY</w:t>
      </w:r>
    </w:p>
    <w:p w14:paraId="17C32107" w14:textId="6380D314" w:rsidR="00CA7266" w:rsidRPr="0055219E" w:rsidRDefault="00381CCE" w:rsidP="00CA7266">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In this episode, Donkey Hodie is</w:t>
      </w:r>
      <w:r w:rsidR="00CA7266" w:rsidRPr="0055219E">
        <w:rPr>
          <w:color w:val="222222"/>
          <w:shd w:val="clear" w:color="auto" w:fill="FFFFFF"/>
        </w:rPr>
        <w:t xml:space="preserve"> welcomed to the </w:t>
      </w:r>
      <w:r w:rsidRPr="0055219E">
        <w:rPr>
          <w:color w:val="222222"/>
          <w:shd w:val="clear" w:color="auto" w:fill="FFFFFF"/>
        </w:rPr>
        <w:t>Land of Make-Believe and (</w:t>
      </w:r>
      <w:r w:rsidRPr="0055219E">
        <w:rPr>
          <w:i/>
          <w:color w:val="222222"/>
          <w:shd w:val="clear" w:color="auto" w:fill="FFFFFF"/>
        </w:rPr>
        <w:t>Will is eating</w:t>
      </w:r>
      <w:r w:rsidRPr="0055219E">
        <w:rPr>
          <w:color w:val="222222"/>
          <w:shd w:val="clear" w:color="auto" w:fill="FFFFFF"/>
        </w:rPr>
        <w:t xml:space="preserve">) </w:t>
      </w:r>
      <w:r w:rsidR="00CA7266" w:rsidRPr="0055219E">
        <w:rPr>
          <w:color w:val="222222"/>
          <w:shd w:val="clear" w:color="auto" w:fill="FFFFFF"/>
        </w:rPr>
        <w:t xml:space="preserve">Henrietta </w:t>
      </w:r>
      <w:r w:rsidR="002B0E51" w:rsidRPr="0055219E">
        <w:rPr>
          <w:color w:val="222222"/>
          <w:shd w:val="clear" w:color="auto" w:fill="FFFFFF"/>
        </w:rPr>
        <w:t xml:space="preserve">the Cat </w:t>
      </w:r>
      <w:r w:rsidR="00CA7266" w:rsidRPr="0055219E">
        <w:rPr>
          <w:color w:val="222222"/>
          <w:shd w:val="clear" w:color="auto" w:fill="FFFFFF"/>
        </w:rPr>
        <w:t xml:space="preserve">learns how </w:t>
      </w:r>
      <w:r w:rsidRPr="0055219E">
        <w:rPr>
          <w:color w:val="222222"/>
          <w:shd w:val="clear" w:color="auto" w:fill="FFFFFF"/>
        </w:rPr>
        <w:t>to close her mouth</w:t>
      </w:r>
      <w:r w:rsidR="00CA7266" w:rsidRPr="0055219E">
        <w:rPr>
          <w:color w:val="222222"/>
          <w:shd w:val="clear" w:color="auto" w:fill="FFFFFF"/>
        </w:rPr>
        <w:t xml:space="preserve"> when she eats food.</w:t>
      </w:r>
    </w:p>
    <w:p w14:paraId="11B59E11" w14:textId="77777777" w:rsidR="00381CCE" w:rsidRPr="0055219E" w:rsidRDefault="00381CCE" w:rsidP="00CA7266">
      <w:pPr>
        <w:rPr>
          <w:color w:val="222222"/>
          <w:shd w:val="clear" w:color="auto" w:fill="FFFFFF"/>
        </w:rPr>
      </w:pPr>
    </w:p>
    <w:p w14:paraId="7F7DB250" w14:textId="483534D9" w:rsidR="00381CCE" w:rsidRPr="0055219E" w:rsidRDefault="00381CCE" w:rsidP="00CA7266">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 | KATHY</w:t>
      </w:r>
      <w:r w:rsidR="002B0E51" w:rsidRPr="0055219E">
        <w:rPr>
          <w:color w:val="222222"/>
          <w:shd w:val="clear" w:color="auto" w:fill="FFFFFF"/>
        </w:rPr>
        <w:t xml:space="preserve"> | LIZ</w:t>
      </w:r>
    </w:p>
    <w:p w14:paraId="142E937D" w14:textId="3C394080" w:rsidR="00381CCE" w:rsidRPr="0055219E" w:rsidRDefault="00381CCE" w:rsidP="00CA7266">
      <w:pPr>
        <w:rPr>
          <w:color w:val="222222"/>
          <w:shd w:val="clear" w:color="auto" w:fill="FFFFFF"/>
        </w:rPr>
      </w:pPr>
      <w:r w:rsidRPr="0055219E">
        <w:rPr>
          <w:color w:val="222222"/>
          <w:shd w:val="clear" w:color="auto" w:fill="FFFFFF"/>
        </w:rPr>
        <w:t>Who’s Henrietta? | (</w:t>
      </w:r>
      <w:r w:rsidRPr="0055219E">
        <w:rPr>
          <w:i/>
          <w:color w:val="222222"/>
          <w:shd w:val="clear" w:color="auto" w:fill="FFFFFF"/>
        </w:rPr>
        <w:t>To audience</w:t>
      </w:r>
      <w:r w:rsidRPr="0055219E">
        <w:rPr>
          <w:color w:val="222222"/>
          <w:shd w:val="clear" w:color="auto" w:fill="FFFFFF"/>
        </w:rPr>
        <w:t xml:space="preserve">.) Henrietta is a </w:t>
      </w:r>
      <w:r w:rsidRPr="0055219E">
        <w:rPr>
          <w:i/>
          <w:color w:val="222222"/>
          <w:shd w:val="clear" w:color="auto" w:fill="FFFFFF"/>
        </w:rPr>
        <w:t>cat</w:t>
      </w:r>
      <w:r w:rsidRPr="0055219E">
        <w:rPr>
          <w:color w:val="222222"/>
          <w:shd w:val="clear" w:color="auto" w:fill="FFFFFF"/>
        </w:rPr>
        <w:t xml:space="preserve"> — She’s just adorable.</w:t>
      </w:r>
      <w:r w:rsidR="002B0E51" w:rsidRPr="0055219E">
        <w:rPr>
          <w:color w:val="222222"/>
          <w:shd w:val="clear" w:color="auto" w:fill="FFFFFF"/>
        </w:rPr>
        <w:t xml:space="preserve"> | No cats! </w:t>
      </w:r>
    </w:p>
    <w:p w14:paraId="23C6BE8B" w14:textId="77777777" w:rsidR="00975218" w:rsidRPr="0055219E" w:rsidRDefault="00975218" w:rsidP="000F2BC4">
      <w:pPr>
        <w:rPr>
          <w:color w:val="222222"/>
          <w:shd w:val="clear" w:color="auto" w:fill="FFFFFF"/>
        </w:rPr>
      </w:pPr>
    </w:p>
    <w:p w14:paraId="1A889697" w14:textId="612DBABC" w:rsidR="00975218"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00C2658E" w:rsidRPr="0055219E">
        <w:rPr>
          <w:color w:val="222222"/>
          <w:shd w:val="clear" w:color="auto" w:fill="FFFFFF"/>
        </w:rPr>
        <w:t xml:space="preserve"> | LIZ</w:t>
      </w:r>
      <w:r w:rsidR="00750A88">
        <w:rPr>
          <w:color w:val="222222"/>
          <w:shd w:val="clear" w:color="auto" w:fill="FFFFFF"/>
        </w:rPr>
        <w:t xml:space="preserve"> </w:t>
      </w:r>
    </w:p>
    <w:p w14:paraId="5DABC866" w14:textId="77777777" w:rsidR="00750A88" w:rsidRDefault="00975218" w:rsidP="000F2BC4">
      <w:pPr>
        <w:rPr>
          <w:color w:val="222222"/>
          <w:shd w:val="clear" w:color="auto" w:fill="FFFFFF"/>
        </w:rPr>
      </w:pPr>
      <w:r w:rsidRPr="0055219E">
        <w:rPr>
          <w:color w:val="222222"/>
          <w:shd w:val="clear" w:color="auto" w:fill="FFFFFF"/>
        </w:rPr>
        <w:t xml:space="preserve">The Queen has propertied me — </w:t>
      </w:r>
      <w:r w:rsidR="00C2658E" w:rsidRPr="0055219E">
        <w:rPr>
          <w:color w:val="222222"/>
          <w:shd w:val="clear" w:color="auto" w:fill="FFFFFF"/>
        </w:rPr>
        <w:t xml:space="preserve">| </w:t>
      </w:r>
      <w:r w:rsidRPr="0055219E">
        <w:rPr>
          <w:color w:val="222222"/>
          <w:shd w:val="clear" w:color="auto" w:fill="FFFFFF"/>
        </w:rPr>
        <w:t xml:space="preserve">He has a </w:t>
      </w:r>
      <w:r w:rsidRPr="0055219E">
        <w:rPr>
          <w:i/>
          <w:color w:val="222222"/>
          <w:shd w:val="clear" w:color="auto" w:fill="FFFFFF"/>
        </w:rPr>
        <w:t>point-devise</w:t>
      </w:r>
      <w:r w:rsidRPr="0055219E">
        <w:rPr>
          <w:color w:val="222222"/>
          <w:shd w:val="clear" w:color="auto" w:fill="FFFFFF"/>
        </w:rPr>
        <w:t>.</w:t>
      </w:r>
      <w:r w:rsidR="00381CCE" w:rsidRPr="0055219E">
        <w:rPr>
          <w:color w:val="222222"/>
          <w:shd w:val="clear" w:color="auto" w:fill="FFFFFF"/>
        </w:rPr>
        <w:t xml:space="preserve"> | </w:t>
      </w:r>
    </w:p>
    <w:p w14:paraId="3B42DF1A" w14:textId="77777777" w:rsidR="00750A88" w:rsidRDefault="00750A88" w:rsidP="000F2BC4">
      <w:pPr>
        <w:rPr>
          <w:color w:val="222222"/>
          <w:shd w:val="clear" w:color="auto" w:fill="FFFFFF"/>
        </w:rPr>
      </w:pPr>
    </w:p>
    <w:p w14:paraId="39D4BE67" w14:textId="319947B1" w:rsidR="00750A88" w:rsidRDefault="00750A88" w:rsidP="00750A88">
      <w:pPr>
        <w:ind w:left="2880" w:firstLine="720"/>
        <w:rPr>
          <w:color w:val="222222"/>
          <w:shd w:val="clear" w:color="auto" w:fill="FFFFFF"/>
        </w:rPr>
      </w:pPr>
      <w:r w:rsidRPr="0055219E">
        <w:rPr>
          <w:color w:val="222222"/>
          <w:shd w:val="clear" w:color="auto" w:fill="FFFFFF"/>
        </w:rPr>
        <w:t>KATHY</w:t>
      </w:r>
    </w:p>
    <w:p w14:paraId="0BE370CE" w14:textId="2233E0C6" w:rsidR="00F44C49" w:rsidRPr="0055219E" w:rsidRDefault="00381CCE" w:rsidP="000F2BC4">
      <w:pPr>
        <w:rPr>
          <w:color w:val="222222"/>
          <w:shd w:val="clear" w:color="auto" w:fill="FFFFFF"/>
        </w:rPr>
      </w:pPr>
      <w:r w:rsidRPr="0055219E">
        <w:rPr>
          <w:color w:val="222222"/>
          <w:shd w:val="clear" w:color="auto" w:fill="FFFFFF"/>
        </w:rPr>
        <w:t>ALL PLACES!</w:t>
      </w:r>
    </w:p>
    <w:p w14:paraId="4345CCEE" w14:textId="77777777" w:rsidR="00F44C49" w:rsidRPr="0055219E" w:rsidRDefault="00F44C49" w:rsidP="000F2BC4">
      <w:pPr>
        <w:rPr>
          <w:color w:val="222222"/>
          <w:shd w:val="clear" w:color="auto" w:fill="FFFFFF"/>
        </w:rPr>
      </w:pPr>
    </w:p>
    <w:p w14:paraId="67D39C2D" w14:textId="5511FD66" w:rsidR="00F44C49" w:rsidRPr="0055219E" w:rsidRDefault="00F44C49"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2DF46466" w14:textId="74A7756A" w:rsidR="00C2658E" w:rsidRPr="0055219E" w:rsidRDefault="00C2658E" w:rsidP="000F2BC4">
      <w:pPr>
        <w:rPr>
          <w:color w:val="222222"/>
          <w:shd w:val="clear" w:color="auto" w:fill="FFFFFF"/>
        </w:rPr>
      </w:pPr>
      <w:r w:rsidRPr="0055219E">
        <w:rPr>
          <w:color w:val="222222"/>
          <w:shd w:val="clear" w:color="auto" w:fill="FFFFFF"/>
        </w:rPr>
        <w:t xml:space="preserve">It’s not Henrietta — It’s Henry! </w:t>
      </w:r>
      <w:r w:rsidR="002B0E51" w:rsidRPr="0055219E">
        <w:rPr>
          <w:color w:val="222222"/>
          <w:shd w:val="clear" w:color="auto" w:fill="FFFFFF"/>
        </w:rPr>
        <w:t>HENRY THE FOURTH</w:t>
      </w:r>
      <w:r w:rsidRPr="0055219E">
        <w:rPr>
          <w:color w:val="222222"/>
          <w:shd w:val="clear" w:color="auto" w:fill="FFFFFF"/>
        </w:rPr>
        <w:t xml:space="preserve">! And </w:t>
      </w:r>
      <w:r w:rsidR="00F44C49" w:rsidRPr="0055219E">
        <w:rPr>
          <w:color w:val="222222"/>
          <w:shd w:val="clear" w:color="auto" w:fill="FFFFFF"/>
        </w:rPr>
        <w:t>I don’t care about your relationship as long as you’</w:t>
      </w:r>
      <w:r w:rsidRPr="0055219E">
        <w:rPr>
          <w:color w:val="222222"/>
          <w:shd w:val="clear" w:color="auto" w:fill="FFFFFF"/>
        </w:rPr>
        <w:t>re still down to depose Richard!</w:t>
      </w:r>
    </w:p>
    <w:p w14:paraId="3D2D6344" w14:textId="77777777" w:rsidR="00C2658E" w:rsidRPr="0055219E" w:rsidRDefault="00C2658E" w:rsidP="000F2BC4">
      <w:pPr>
        <w:rPr>
          <w:color w:val="222222"/>
          <w:shd w:val="clear" w:color="auto" w:fill="FFFFFF"/>
        </w:rPr>
      </w:pPr>
    </w:p>
    <w:p w14:paraId="1145F0C3" w14:textId="575052C6" w:rsidR="00C2658E" w:rsidRPr="0055219E" w:rsidRDefault="00C2658E"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 | RICHARD</w:t>
      </w:r>
      <w:r w:rsidR="002B0E51" w:rsidRPr="0055219E">
        <w:rPr>
          <w:color w:val="222222"/>
          <w:shd w:val="clear" w:color="auto" w:fill="FFFFFF"/>
        </w:rPr>
        <w:t xml:space="preserve"> | WILL</w:t>
      </w:r>
    </w:p>
    <w:p w14:paraId="06D7E53E" w14:textId="0A8B9CDF" w:rsidR="00DE5A94" w:rsidRPr="0055219E" w:rsidRDefault="00C2658E" w:rsidP="000F2BC4">
      <w:pPr>
        <w:rPr>
          <w:color w:val="222222"/>
          <w:shd w:val="clear" w:color="auto" w:fill="FFFFFF"/>
        </w:rPr>
      </w:pPr>
      <w:r w:rsidRPr="0055219E">
        <w:rPr>
          <w:color w:val="222222"/>
          <w:shd w:val="clear" w:color="auto" w:fill="FFFFFF"/>
        </w:rPr>
        <w:t xml:space="preserve">Henrietta Pussycat lives in the </w:t>
      </w:r>
      <w:r w:rsidR="00381CCE" w:rsidRPr="0055219E">
        <w:rPr>
          <w:color w:val="222222"/>
          <w:shd w:val="clear" w:color="auto" w:fill="FFFFFF"/>
        </w:rPr>
        <w:t>Land of</w:t>
      </w:r>
      <w:r w:rsidRPr="0055219E">
        <w:rPr>
          <w:color w:val="222222"/>
          <w:shd w:val="clear" w:color="auto" w:fill="FFFFFF"/>
        </w:rPr>
        <w:t xml:space="preserve"> Make Believe inside a schoolhouse! | </w:t>
      </w:r>
      <w:r w:rsidR="004C6D5F" w:rsidRPr="0055219E">
        <w:rPr>
          <w:color w:val="222222"/>
          <w:shd w:val="clear" w:color="auto" w:fill="FFFFFF"/>
        </w:rPr>
        <w:t>Depose</w:t>
      </w:r>
      <w:r w:rsidR="004C6D5F" w:rsidRPr="0055219E">
        <w:rPr>
          <w:i/>
          <w:color w:val="222222"/>
          <w:shd w:val="clear" w:color="auto" w:fill="FFFFFF"/>
        </w:rPr>
        <w:t xml:space="preserve"> </w:t>
      </w:r>
      <w:r w:rsidR="00DE5A94" w:rsidRPr="0055219E">
        <w:rPr>
          <w:i/>
          <w:color w:val="222222"/>
          <w:shd w:val="clear" w:color="auto" w:fill="FFFFFF"/>
        </w:rPr>
        <w:t>King</w:t>
      </w:r>
      <w:r w:rsidR="00DE5A94" w:rsidRPr="0055219E">
        <w:rPr>
          <w:color w:val="222222"/>
          <w:shd w:val="clear" w:color="auto" w:fill="FFFFFF"/>
        </w:rPr>
        <w:t xml:space="preserve"> Richard. </w:t>
      </w:r>
      <w:r w:rsidR="00BD0CC7" w:rsidRPr="0055219E">
        <w:rPr>
          <w:color w:val="222222"/>
          <w:shd w:val="clear" w:color="auto" w:fill="FFFFFF"/>
        </w:rPr>
        <w:t xml:space="preserve">Call me KING DIRECTOR RICHARD! </w:t>
      </w:r>
      <w:r w:rsidR="002B0E51" w:rsidRPr="0055219E">
        <w:rPr>
          <w:color w:val="222222"/>
          <w:shd w:val="clear" w:color="auto" w:fill="FFFFFF"/>
        </w:rPr>
        <w:t xml:space="preserve">| I’m the wise fool, aren’t I? </w:t>
      </w:r>
    </w:p>
    <w:p w14:paraId="163C235D" w14:textId="77777777" w:rsidR="00C2658E" w:rsidRPr="0055219E" w:rsidRDefault="00C2658E" w:rsidP="000F2BC4">
      <w:pPr>
        <w:rPr>
          <w:color w:val="222222"/>
          <w:shd w:val="clear" w:color="auto" w:fill="FFFFFF"/>
        </w:rPr>
      </w:pPr>
    </w:p>
    <w:p w14:paraId="1C2562CE" w14:textId="492FB996" w:rsidR="00C2658E" w:rsidRPr="0055219E" w:rsidRDefault="00C2658E"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 | LIZ</w:t>
      </w:r>
    </w:p>
    <w:p w14:paraId="08923515" w14:textId="6C0B13A9" w:rsidR="00C2658E" w:rsidRPr="0055219E" w:rsidRDefault="00C2658E" w:rsidP="000F2BC4">
      <w:pPr>
        <w:rPr>
          <w:color w:val="222222"/>
          <w:shd w:val="clear" w:color="auto" w:fill="FFFFFF"/>
        </w:rPr>
      </w:pPr>
      <w:r w:rsidRPr="0055219E">
        <w:rPr>
          <w:color w:val="222222"/>
          <w:shd w:val="clear" w:color="auto" w:fill="FFFFFF"/>
        </w:rPr>
        <w:t xml:space="preserve">Henrietta is Governess of Nice Mice! — She only says “Beautiful” and “Telephone”! | </w:t>
      </w:r>
      <w:r w:rsidR="00975218" w:rsidRPr="0055219E">
        <w:rPr>
          <w:color w:val="222222"/>
          <w:shd w:val="clear" w:color="auto" w:fill="FFFFFF"/>
        </w:rPr>
        <w:t>Stop this pra</w:t>
      </w:r>
      <w:r w:rsidRPr="0055219E">
        <w:rPr>
          <w:color w:val="222222"/>
          <w:shd w:val="clear" w:color="auto" w:fill="FFFFFF"/>
        </w:rPr>
        <w:t>te and</w:t>
      </w:r>
      <w:r w:rsidR="00975218" w:rsidRPr="0055219E">
        <w:rPr>
          <w:color w:val="222222"/>
          <w:shd w:val="clear" w:color="auto" w:fill="FFFFFF"/>
        </w:rPr>
        <w:t xml:space="preserve"> puling — </w:t>
      </w:r>
      <w:r w:rsidRPr="0055219E">
        <w:rPr>
          <w:color w:val="222222"/>
          <w:shd w:val="clear" w:color="auto" w:fill="FFFFFF"/>
        </w:rPr>
        <w:t>There’s</w:t>
      </w:r>
      <w:r w:rsidR="00DE5A94" w:rsidRPr="0055219E">
        <w:rPr>
          <w:color w:val="222222"/>
          <w:shd w:val="clear" w:color="auto" w:fill="FFFFFF"/>
        </w:rPr>
        <w:t xml:space="preserve"> only one monarch</w:t>
      </w:r>
      <w:r w:rsidR="00493F9B" w:rsidRPr="0055219E">
        <w:rPr>
          <w:color w:val="222222"/>
          <w:shd w:val="clear" w:color="auto" w:fill="FFFFFF"/>
        </w:rPr>
        <w:t>!</w:t>
      </w:r>
      <w:r w:rsidR="00DE5A94" w:rsidRPr="0055219E">
        <w:rPr>
          <w:color w:val="222222"/>
          <w:shd w:val="clear" w:color="auto" w:fill="FFFFFF"/>
        </w:rPr>
        <w:t xml:space="preserve"> — </w:t>
      </w:r>
      <w:r w:rsidR="00975218" w:rsidRPr="0055219E">
        <w:rPr>
          <w:i/>
          <w:color w:val="222222"/>
          <w:shd w:val="clear" w:color="auto" w:fill="FFFFFF"/>
        </w:rPr>
        <w:t>Us</w:t>
      </w:r>
      <w:r w:rsidR="00975218" w:rsidRPr="0055219E">
        <w:rPr>
          <w:color w:val="222222"/>
          <w:shd w:val="clear" w:color="auto" w:fill="FFFFFF"/>
        </w:rPr>
        <w:t xml:space="preserve">. </w:t>
      </w:r>
      <w:r w:rsidR="00493F9B" w:rsidRPr="0055219E">
        <w:rPr>
          <w:color w:val="222222"/>
          <w:shd w:val="clear" w:color="auto" w:fill="FFFFFF"/>
        </w:rPr>
        <w:t>Or is it “</w:t>
      </w:r>
      <w:r w:rsidR="00975218" w:rsidRPr="0055219E">
        <w:rPr>
          <w:color w:val="222222"/>
          <w:shd w:val="clear" w:color="auto" w:fill="FFFFFF"/>
        </w:rPr>
        <w:t>We</w:t>
      </w:r>
      <w:r w:rsidR="00493F9B" w:rsidRPr="0055219E">
        <w:rPr>
          <w:color w:val="222222"/>
          <w:shd w:val="clear" w:color="auto" w:fill="FFFFFF"/>
        </w:rPr>
        <w:t>”?</w:t>
      </w:r>
    </w:p>
    <w:p w14:paraId="1ED89D94" w14:textId="77777777" w:rsidR="00493F9B" w:rsidRPr="0055219E" w:rsidRDefault="00493F9B" w:rsidP="000F2BC4">
      <w:pPr>
        <w:rPr>
          <w:color w:val="222222"/>
          <w:shd w:val="clear" w:color="auto" w:fill="FFFFFF"/>
        </w:rPr>
      </w:pPr>
    </w:p>
    <w:p w14:paraId="7721F9F9" w14:textId="7FFE1A99" w:rsidR="00493F9B" w:rsidRPr="0055219E" w:rsidRDefault="00493F9B" w:rsidP="000F2BC4">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r w:rsidR="00C2658E" w:rsidRPr="0055219E">
        <w:rPr>
          <w:color w:val="222222"/>
          <w:shd w:val="clear" w:color="auto" w:fill="FFFFFF"/>
        </w:rPr>
        <w:t xml:space="preserve"> | JOHN</w:t>
      </w:r>
    </w:p>
    <w:p w14:paraId="6D7FC309" w14:textId="4014E3F0" w:rsidR="00493F9B" w:rsidRPr="0055219E" w:rsidRDefault="00493F9B" w:rsidP="000F2BC4">
      <w:pPr>
        <w:rPr>
          <w:color w:val="222222"/>
          <w:shd w:val="clear" w:color="auto" w:fill="FFFFFF"/>
        </w:rPr>
      </w:pPr>
      <w:r w:rsidRPr="0055219E">
        <w:rPr>
          <w:color w:val="222222"/>
          <w:shd w:val="clear" w:color="auto" w:fill="FFFFFF"/>
        </w:rPr>
        <w:t>(</w:t>
      </w:r>
      <w:r w:rsidRPr="0055219E">
        <w:rPr>
          <w:i/>
          <w:color w:val="222222"/>
          <w:shd w:val="clear" w:color="auto" w:fill="FFFFFF"/>
        </w:rPr>
        <w:t>Yelling</w:t>
      </w:r>
      <w:r w:rsidRPr="0055219E">
        <w:rPr>
          <w:color w:val="222222"/>
          <w:shd w:val="clear" w:color="auto" w:fill="FFFFFF"/>
        </w:rPr>
        <w:t xml:space="preserve">.) The show is starting! </w:t>
      </w:r>
      <w:r w:rsidR="00C2658E" w:rsidRPr="0055219E">
        <w:rPr>
          <w:color w:val="222222"/>
          <w:shd w:val="clear" w:color="auto" w:fill="FFFFFF"/>
        </w:rPr>
        <w:t>| (</w:t>
      </w:r>
      <w:r w:rsidR="00C2658E" w:rsidRPr="0055219E">
        <w:rPr>
          <w:i/>
          <w:color w:val="222222"/>
          <w:shd w:val="clear" w:color="auto" w:fill="FFFFFF"/>
        </w:rPr>
        <w:t>Yelling</w:t>
      </w:r>
      <w:r w:rsidR="00C2658E" w:rsidRPr="0055219E">
        <w:rPr>
          <w:color w:val="222222"/>
          <w:shd w:val="clear" w:color="auto" w:fill="FFFFFF"/>
        </w:rPr>
        <w:t xml:space="preserve">.) What’s a </w:t>
      </w:r>
      <w:r w:rsidR="00C2658E" w:rsidRPr="0055219E">
        <w:rPr>
          <w:i/>
          <w:color w:val="222222"/>
          <w:shd w:val="clear" w:color="auto" w:fill="FFFFFF"/>
        </w:rPr>
        <w:t>telephone</w:t>
      </w:r>
      <w:r w:rsidR="00C2658E" w:rsidRPr="0055219E">
        <w:rPr>
          <w:color w:val="222222"/>
          <w:shd w:val="clear" w:color="auto" w:fill="FFFFFF"/>
        </w:rPr>
        <w:t xml:space="preserve">? </w:t>
      </w:r>
    </w:p>
    <w:p w14:paraId="497817EA" w14:textId="6F51E0CF" w:rsidR="00975218" w:rsidRPr="0055219E" w:rsidRDefault="00BD0CC7"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 </w:t>
      </w:r>
      <w:r w:rsidRPr="0055219E">
        <w:rPr>
          <w:color w:val="222222"/>
          <w:shd w:val="clear" w:color="auto" w:fill="FFFFFF"/>
        </w:rPr>
        <w:tab/>
      </w:r>
    </w:p>
    <w:p w14:paraId="1F3A3DFB" w14:textId="549A405D" w:rsidR="00975218"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8689516" w14:textId="283C885E" w:rsidR="00975218" w:rsidRPr="0055219E" w:rsidRDefault="00975218" w:rsidP="000F2BC4">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Plume up! </w:t>
      </w:r>
      <w:r w:rsidR="00493F9B" w:rsidRPr="0055219E">
        <w:rPr>
          <w:color w:val="222222"/>
          <w:shd w:val="clear" w:color="auto" w:fill="FFFFFF"/>
        </w:rPr>
        <w:t xml:space="preserve">You have the opening line — It’s </w:t>
      </w:r>
      <w:r w:rsidR="00493F9B" w:rsidRPr="0055219E">
        <w:rPr>
          <w:i/>
          <w:color w:val="222222"/>
          <w:shd w:val="clear" w:color="auto" w:fill="FFFFFF"/>
        </w:rPr>
        <w:t>quite important</w:t>
      </w:r>
      <w:r w:rsidR="00493F9B" w:rsidRPr="0055219E">
        <w:rPr>
          <w:color w:val="222222"/>
          <w:shd w:val="clear" w:color="auto" w:fill="FFFFFF"/>
        </w:rPr>
        <w:t xml:space="preserve">. </w:t>
      </w:r>
    </w:p>
    <w:p w14:paraId="178311BA" w14:textId="77777777" w:rsidR="00445D90" w:rsidRPr="0055219E" w:rsidRDefault="00445D90" w:rsidP="000F2BC4">
      <w:pPr>
        <w:rPr>
          <w:color w:val="222222"/>
          <w:shd w:val="clear" w:color="auto" w:fill="FFFFFF"/>
        </w:rPr>
      </w:pPr>
    </w:p>
    <w:p w14:paraId="1A4BC824" w14:textId="569CB93B" w:rsidR="00445D90" w:rsidRPr="0055219E" w:rsidRDefault="00445D90"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1187E01" w14:textId="290DD893" w:rsidR="00445D90" w:rsidRPr="0055219E" w:rsidRDefault="002B0E51" w:rsidP="00445D90">
      <w:pPr>
        <w:rPr>
          <w:color w:val="222222"/>
          <w:shd w:val="clear" w:color="auto" w:fill="FFFFFF"/>
        </w:rPr>
      </w:pPr>
      <w:bookmarkStart w:id="1" w:name="1.1.70"/>
      <w:r w:rsidRPr="0055219E">
        <w:rPr>
          <w:color w:val="222222"/>
          <w:shd w:val="clear" w:color="auto" w:fill="FFFFFF"/>
        </w:rPr>
        <w:t xml:space="preserve">Acting! </w:t>
      </w:r>
      <w:r w:rsidR="00F44C49" w:rsidRPr="0055219E">
        <w:rPr>
          <w:color w:val="222222"/>
          <w:shd w:val="clear" w:color="auto" w:fill="FFFFFF"/>
        </w:rPr>
        <w:t>(</w:t>
      </w:r>
      <w:r w:rsidR="00F44C49" w:rsidRPr="0055219E">
        <w:rPr>
          <w:i/>
          <w:color w:val="222222"/>
          <w:shd w:val="clear" w:color="auto" w:fill="FFFFFF"/>
        </w:rPr>
        <w:t>Gesturing with fake arm</w:t>
      </w:r>
      <w:r w:rsidR="00F44C49" w:rsidRPr="0055219E">
        <w:rPr>
          <w:color w:val="222222"/>
          <w:shd w:val="clear" w:color="auto" w:fill="FFFFFF"/>
        </w:rPr>
        <w:t xml:space="preserve">.) </w:t>
      </w:r>
      <w:r w:rsidR="00445D90" w:rsidRPr="0055219E">
        <w:rPr>
          <w:color w:val="222222"/>
          <w:shd w:val="clear" w:color="auto" w:fill="FFFFFF"/>
        </w:rPr>
        <w:t>Hail, Rome, victorious in thy mourning weeds!</w:t>
      </w:r>
      <w:bookmarkEnd w:id="1"/>
    </w:p>
    <w:p w14:paraId="557AE885" w14:textId="77777777" w:rsidR="00445D90" w:rsidRPr="0055219E" w:rsidRDefault="00445D90" w:rsidP="00445D90">
      <w:pPr>
        <w:rPr>
          <w:color w:val="222222"/>
          <w:shd w:val="clear" w:color="auto" w:fill="FFFFFF"/>
        </w:rPr>
      </w:pPr>
    </w:p>
    <w:p w14:paraId="1EE9B4EB" w14:textId="2FFD7B55" w:rsidR="00445D90" w:rsidRPr="0055219E" w:rsidRDefault="00445D90" w:rsidP="00445D90">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C2658E" w:rsidRPr="0055219E">
        <w:rPr>
          <w:color w:val="222222"/>
          <w:shd w:val="clear" w:color="auto" w:fill="FFFFFF"/>
        </w:rPr>
        <w:t xml:space="preserve"> | JOHN</w:t>
      </w:r>
    </w:p>
    <w:p w14:paraId="04D625DB" w14:textId="76D74ABD" w:rsidR="00445D90" w:rsidRPr="0055219E" w:rsidRDefault="00445D90" w:rsidP="000F2BC4">
      <w:pPr>
        <w:rPr>
          <w:color w:val="222222"/>
          <w:shd w:val="clear" w:color="auto" w:fill="FFFFFF"/>
        </w:rPr>
      </w:pPr>
      <w:r w:rsidRPr="0055219E">
        <w:rPr>
          <w:color w:val="222222"/>
          <w:shd w:val="clear" w:color="auto" w:fill="FFFFFF"/>
        </w:rPr>
        <w:t xml:space="preserve">That’s the first line from </w:t>
      </w:r>
      <w:r w:rsidRPr="0055219E">
        <w:rPr>
          <w:i/>
          <w:color w:val="222222"/>
          <w:shd w:val="clear" w:color="auto" w:fill="FFFFFF"/>
        </w:rPr>
        <w:t>Titus Andronicus</w:t>
      </w:r>
      <w:r w:rsidRPr="0055219E">
        <w:rPr>
          <w:color w:val="222222"/>
          <w:shd w:val="clear" w:color="auto" w:fill="FFFFFF"/>
        </w:rPr>
        <w:t xml:space="preserve">! </w:t>
      </w:r>
      <w:r w:rsidR="00C2658E" w:rsidRPr="0055219E">
        <w:rPr>
          <w:color w:val="222222"/>
          <w:shd w:val="clear" w:color="auto" w:fill="FFFFFF"/>
        </w:rPr>
        <w:t xml:space="preserve">| </w:t>
      </w:r>
      <w:r w:rsidRPr="0055219E">
        <w:rPr>
          <w:color w:val="222222"/>
          <w:shd w:val="clear" w:color="auto" w:fill="FFFFFF"/>
        </w:rPr>
        <w:t>(</w:t>
      </w:r>
      <w:r w:rsidR="00C2658E" w:rsidRPr="0055219E">
        <w:rPr>
          <w:i/>
          <w:color w:val="222222"/>
          <w:shd w:val="clear" w:color="auto" w:fill="FFFFFF"/>
        </w:rPr>
        <w:t>F</w:t>
      </w:r>
      <w:r w:rsidRPr="0055219E">
        <w:rPr>
          <w:i/>
          <w:color w:val="222222"/>
          <w:shd w:val="clear" w:color="auto" w:fill="FFFFFF"/>
        </w:rPr>
        <w:t>rom booth</w:t>
      </w:r>
      <w:r w:rsidR="00C2658E" w:rsidRPr="0055219E">
        <w:rPr>
          <w:color w:val="222222"/>
          <w:shd w:val="clear" w:color="auto" w:fill="FFFFFF"/>
        </w:rPr>
        <w:t xml:space="preserve">.) No Titus places! No </w:t>
      </w:r>
      <w:r w:rsidR="00C2658E" w:rsidRPr="0055219E">
        <w:rPr>
          <w:i/>
          <w:color w:val="222222"/>
          <w:shd w:val="clear" w:color="auto" w:fill="FFFFFF"/>
        </w:rPr>
        <w:t>Titus</w:t>
      </w:r>
      <w:r w:rsidR="00C2658E" w:rsidRPr="0055219E">
        <w:rPr>
          <w:color w:val="222222"/>
          <w:shd w:val="clear" w:color="auto" w:fill="FFFFFF"/>
        </w:rPr>
        <w:t>!</w:t>
      </w:r>
      <w:r w:rsidRPr="0055219E">
        <w:rPr>
          <w:color w:val="222222"/>
          <w:shd w:val="clear" w:color="auto" w:fill="FFFFFF"/>
        </w:rPr>
        <w:t xml:space="preserve"> </w:t>
      </w:r>
    </w:p>
    <w:p w14:paraId="2E335B93" w14:textId="77777777" w:rsidR="00975218" w:rsidRPr="0055219E" w:rsidRDefault="00975218" w:rsidP="000F2BC4">
      <w:pPr>
        <w:rPr>
          <w:color w:val="222222"/>
          <w:shd w:val="clear" w:color="auto" w:fill="FFFFFF"/>
        </w:rPr>
      </w:pPr>
    </w:p>
    <w:p w14:paraId="034CE7DA" w14:textId="671691CE" w:rsidR="00975218"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D0CC7" w:rsidRPr="0055219E">
        <w:rPr>
          <w:color w:val="222222"/>
          <w:shd w:val="clear" w:color="auto" w:fill="FFFFFF"/>
        </w:rPr>
        <w:t>WILL</w:t>
      </w:r>
      <w:r w:rsidR="00C2658E" w:rsidRPr="0055219E">
        <w:rPr>
          <w:color w:val="222222"/>
          <w:shd w:val="clear" w:color="auto" w:fill="FFFFFF"/>
        </w:rPr>
        <w:t xml:space="preserve"> | RICHARD</w:t>
      </w:r>
    </w:p>
    <w:p w14:paraId="3BB689A1" w14:textId="1804E9DF" w:rsidR="00445D90" w:rsidRPr="0055219E" w:rsidRDefault="00975218" w:rsidP="000F2BC4">
      <w:pPr>
        <w:rPr>
          <w:color w:val="222222"/>
          <w:shd w:val="clear" w:color="auto" w:fill="FFFFFF"/>
        </w:rPr>
      </w:pPr>
      <w:r w:rsidRPr="0055219E">
        <w:rPr>
          <w:color w:val="222222"/>
          <w:shd w:val="clear" w:color="auto" w:fill="FFFFFF"/>
        </w:rPr>
        <w:t xml:space="preserve">This Drama Club </w:t>
      </w:r>
      <w:r w:rsidR="00BD0CC7" w:rsidRPr="0055219E">
        <w:rPr>
          <w:color w:val="222222"/>
          <w:shd w:val="clear" w:color="auto" w:fill="FFFFFF"/>
        </w:rPr>
        <w:t xml:space="preserve">performance is prorogued! </w:t>
      </w:r>
      <w:r w:rsidRPr="0055219E">
        <w:rPr>
          <w:color w:val="222222"/>
          <w:shd w:val="clear" w:color="auto" w:fill="FFFFFF"/>
        </w:rPr>
        <w:t xml:space="preserve"> </w:t>
      </w:r>
      <w:r w:rsidR="00C2658E" w:rsidRPr="0055219E">
        <w:rPr>
          <w:color w:val="222222"/>
          <w:shd w:val="clear" w:color="auto" w:fill="FFFFFF"/>
        </w:rPr>
        <w:t>We</w:t>
      </w:r>
      <w:r w:rsidR="00445D90" w:rsidRPr="0055219E">
        <w:rPr>
          <w:color w:val="222222"/>
          <w:shd w:val="clear" w:color="auto" w:fill="FFFFFF"/>
        </w:rPr>
        <w:t xml:space="preserve"> all agreed — We’re doing </w:t>
      </w:r>
      <w:r w:rsidR="00445D90" w:rsidRPr="0055219E">
        <w:rPr>
          <w:i/>
          <w:color w:val="222222"/>
          <w:shd w:val="clear" w:color="auto" w:fill="FFFFFF"/>
        </w:rPr>
        <w:t>Titus</w:t>
      </w:r>
      <w:r w:rsidR="00445D90" w:rsidRPr="0055219E">
        <w:rPr>
          <w:color w:val="222222"/>
          <w:shd w:val="clear" w:color="auto" w:fill="FFFFFF"/>
        </w:rPr>
        <w:t xml:space="preserve">? </w:t>
      </w:r>
    </w:p>
    <w:p w14:paraId="0F8CCA4F" w14:textId="77777777" w:rsidR="00C2658E" w:rsidRPr="0055219E" w:rsidRDefault="00C2658E" w:rsidP="000F2BC4">
      <w:pPr>
        <w:rPr>
          <w:color w:val="222222"/>
          <w:shd w:val="clear" w:color="auto" w:fill="FFFFFF"/>
        </w:rPr>
      </w:pPr>
    </w:p>
    <w:p w14:paraId="2739F851" w14:textId="690DB72A" w:rsidR="00C2658E" w:rsidRPr="0055219E" w:rsidRDefault="00C2658E"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3CA41683" w14:textId="3588D963" w:rsidR="00975218" w:rsidRPr="0055219E" w:rsidRDefault="00C2658E" w:rsidP="000F2BC4">
      <w:pPr>
        <w:rPr>
          <w:color w:val="222222"/>
          <w:shd w:val="clear" w:color="auto" w:fill="FFFFFF"/>
        </w:rPr>
      </w:pPr>
      <w:r w:rsidRPr="0055219E">
        <w:rPr>
          <w:color w:val="222222"/>
          <w:shd w:val="clear" w:color="auto" w:fill="FFFFFF"/>
        </w:rPr>
        <w:t xml:space="preserve">Henrietta </w:t>
      </w:r>
      <w:r w:rsidR="003D5B02" w:rsidRPr="0055219E">
        <w:rPr>
          <w:color w:val="222222"/>
          <w:shd w:val="clear" w:color="auto" w:fill="FFFFFF"/>
        </w:rPr>
        <w:t xml:space="preserve">Pussycat </w:t>
      </w:r>
      <w:r w:rsidRPr="0055219E">
        <w:rPr>
          <w:color w:val="222222"/>
          <w:shd w:val="clear" w:color="auto" w:fill="FFFFFF"/>
        </w:rPr>
        <w:t xml:space="preserve">feels jealous </w:t>
      </w:r>
      <w:r w:rsidR="003D5B02" w:rsidRPr="0055219E">
        <w:rPr>
          <w:color w:val="222222"/>
          <w:shd w:val="clear" w:color="auto" w:fill="FFFFFF"/>
        </w:rPr>
        <w:t xml:space="preserve">of </w:t>
      </w:r>
      <w:r w:rsidRPr="0055219E">
        <w:rPr>
          <w:color w:val="222222"/>
          <w:shd w:val="clear" w:color="auto" w:fill="FFFFFF"/>
        </w:rPr>
        <w:t xml:space="preserve">others when they receive special attention. </w:t>
      </w:r>
    </w:p>
    <w:p w14:paraId="35BD98BD" w14:textId="77777777" w:rsidR="00C2658E" w:rsidRPr="0055219E" w:rsidRDefault="00C2658E" w:rsidP="000F2BC4">
      <w:pPr>
        <w:rPr>
          <w:color w:val="222222"/>
          <w:shd w:val="clear" w:color="auto" w:fill="FFFFFF"/>
        </w:rPr>
      </w:pPr>
    </w:p>
    <w:p w14:paraId="7E007A8D" w14:textId="5E086E06" w:rsidR="00975218" w:rsidRPr="0055219E" w:rsidRDefault="00916DF6"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975218" w:rsidRPr="0055219E">
        <w:rPr>
          <w:color w:val="222222"/>
          <w:shd w:val="clear" w:color="auto" w:fill="FFFFFF"/>
        </w:rPr>
        <w:t>LIZ</w:t>
      </w:r>
      <w:r w:rsidR="00C2658E" w:rsidRPr="0055219E">
        <w:rPr>
          <w:color w:val="222222"/>
          <w:shd w:val="clear" w:color="auto" w:fill="FFFFFF"/>
        </w:rPr>
        <w:t xml:space="preserve"> | WILL</w:t>
      </w:r>
      <w:r w:rsidR="003D5B02" w:rsidRPr="0055219E">
        <w:rPr>
          <w:color w:val="222222"/>
          <w:shd w:val="clear" w:color="auto" w:fill="FFFFFF"/>
        </w:rPr>
        <w:t xml:space="preserve"> | RICHARD</w:t>
      </w:r>
    </w:p>
    <w:p w14:paraId="15D645D4" w14:textId="4477DCB4" w:rsidR="00493F9B" w:rsidRPr="0055219E" w:rsidRDefault="008C6413" w:rsidP="000F2BC4">
      <w:pPr>
        <w:rPr>
          <w:color w:val="222222"/>
          <w:shd w:val="clear" w:color="auto" w:fill="FFFFFF"/>
        </w:rPr>
      </w:pPr>
      <w:r w:rsidRPr="0055219E">
        <w:rPr>
          <w:color w:val="222222"/>
          <w:shd w:val="clear" w:color="auto" w:fill="FFFFFF"/>
        </w:rPr>
        <w:t>(</w:t>
      </w:r>
      <w:r w:rsidRPr="0055219E">
        <w:rPr>
          <w:i/>
          <w:color w:val="222222"/>
          <w:shd w:val="clear" w:color="auto" w:fill="FFFFFF"/>
        </w:rPr>
        <w:t>To WILL</w:t>
      </w:r>
      <w:r w:rsidRPr="0055219E">
        <w:rPr>
          <w:color w:val="222222"/>
          <w:shd w:val="clear" w:color="auto" w:fill="FFFFFF"/>
        </w:rPr>
        <w:t xml:space="preserve">.) </w:t>
      </w:r>
      <w:r w:rsidR="00493F9B" w:rsidRPr="0055219E">
        <w:rPr>
          <w:color w:val="222222"/>
          <w:shd w:val="clear" w:color="auto" w:fill="FFFFFF"/>
        </w:rPr>
        <w:t>Who’s a saucy boy?</w:t>
      </w:r>
      <w:r w:rsidR="00C2658E" w:rsidRPr="0055219E">
        <w:rPr>
          <w:color w:val="222222"/>
          <w:shd w:val="clear" w:color="auto" w:fill="FFFFFF"/>
        </w:rPr>
        <w:t xml:space="preserve"> | </w:t>
      </w:r>
      <w:r w:rsidR="00916DF6" w:rsidRPr="0055219E">
        <w:rPr>
          <w:color w:val="222222"/>
          <w:shd w:val="clear" w:color="auto" w:fill="FFFFFF"/>
        </w:rPr>
        <w:t xml:space="preserve">This is getting weird for me — </w:t>
      </w:r>
      <w:r w:rsidR="003D5B02" w:rsidRPr="0055219E">
        <w:rPr>
          <w:color w:val="222222"/>
          <w:shd w:val="clear" w:color="auto" w:fill="FFFFFF"/>
        </w:rPr>
        <w:t xml:space="preserve">| I’m not jealous! </w:t>
      </w:r>
    </w:p>
    <w:p w14:paraId="4599664C" w14:textId="77777777" w:rsidR="00C2658E" w:rsidRPr="0055219E" w:rsidRDefault="00C2658E" w:rsidP="000F2BC4">
      <w:pPr>
        <w:rPr>
          <w:color w:val="222222"/>
          <w:shd w:val="clear" w:color="auto" w:fill="FFFFFF"/>
        </w:rPr>
      </w:pPr>
    </w:p>
    <w:p w14:paraId="70997976" w14:textId="150187BA" w:rsidR="00C2658E" w:rsidRPr="0055219E" w:rsidRDefault="003D5B02"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2658E" w:rsidRPr="0055219E">
        <w:rPr>
          <w:color w:val="222222"/>
          <w:shd w:val="clear" w:color="auto" w:fill="FFFFFF"/>
        </w:rPr>
        <w:t>KATHY</w:t>
      </w:r>
    </w:p>
    <w:p w14:paraId="28F65112" w14:textId="33F4ED80" w:rsidR="00C2658E" w:rsidRPr="0055219E" w:rsidRDefault="00C2658E" w:rsidP="000F2BC4">
      <w:pPr>
        <w:rPr>
          <w:color w:val="222222"/>
          <w:shd w:val="clear" w:color="auto" w:fill="FFFFFF"/>
        </w:rPr>
      </w:pPr>
      <w:r w:rsidRPr="0055219E">
        <w:rPr>
          <w:color w:val="222222"/>
          <w:shd w:val="clear" w:color="auto" w:fill="FFFFFF"/>
        </w:rPr>
        <w:t>Henrietta enjoys wearing fancy clothes.</w:t>
      </w:r>
    </w:p>
    <w:p w14:paraId="177C746A" w14:textId="77777777" w:rsidR="00445D90" w:rsidRPr="0055219E" w:rsidRDefault="00445D90" w:rsidP="000F2BC4">
      <w:pPr>
        <w:rPr>
          <w:color w:val="222222"/>
          <w:shd w:val="clear" w:color="auto" w:fill="FFFFFF"/>
        </w:rPr>
      </w:pPr>
    </w:p>
    <w:p w14:paraId="1C8AD20A" w14:textId="133A56C6" w:rsidR="00445D90" w:rsidRPr="0055219E" w:rsidRDefault="00445D90"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3D5B02" w:rsidRPr="0055219E">
        <w:rPr>
          <w:color w:val="222222"/>
          <w:shd w:val="clear" w:color="auto" w:fill="FFFFFF"/>
        </w:rPr>
        <w:t xml:space="preserve"> | RICHARD</w:t>
      </w:r>
      <w:r w:rsidR="002B0E51" w:rsidRPr="0055219E">
        <w:rPr>
          <w:color w:val="222222"/>
          <w:shd w:val="clear" w:color="auto" w:fill="FFFFFF"/>
        </w:rPr>
        <w:t xml:space="preserve"> | WILL</w:t>
      </w:r>
    </w:p>
    <w:p w14:paraId="14A880B5" w14:textId="525DC28F" w:rsidR="00445D90" w:rsidRPr="0055219E" w:rsidRDefault="00445D90" w:rsidP="000F2BC4">
      <w:pPr>
        <w:rPr>
          <w:color w:val="222222"/>
          <w:shd w:val="clear" w:color="auto" w:fill="FFFFFF"/>
        </w:rPr>
      </w:pPr>
      <w:r w:rsidRPr="0055219E">
        <w:rPr>
          <w:color w:val="222222"/>
          <w:shd w:val="clear" w:color="auto" w:fill="FFFFFF"/>
        </w:rPr>
        <w:t xml:space="preserve">We’re doing </w:t>
      </w:r>
      <w:r w:rsidRPr="0055219E">
        <w:rPr>
          <w:i/>
          <w:color w:val="222222"/>
          <w:shd w:val="clear" w:color="auto" w:fill="FFFFFF"/>
        </w:rPr>
        <w:t>Henry the Fourth</w:t>
      </w:r>
      <w:r w:rsidRPr="0055219E">
        <w:rPr>
          <w:color w:val="222222"/>
          <w:shd w:val="clear" w:color="auto" w:fill="FFFFFF"/>
        </w:rPr>
        <w:t xml:space="preserve">! </w:t>
      </w:r>
      <w:r w:rsidR="003D5B02" w:rsidRPr="0055219E">
        <w:rPr>
          <w:color w:val="222222"/>
          <w:shd w:val="clear" w:color="auto" w:fill="FFFFFF"/>
        </w:rPr>
        <w:t>| My mom made this cape!</w:t>
      </w:r>
      <w:r w:rsidR="002B0E51" w:rsidRPr="0055219E">
        <w:rPr>
          <w:color w:val="222222"/>
          <w:shd w:val="clear" w:color="auto" w:fill="FFFFFF"/>
        </w:rPr>
        <w:t xml:space="preserve"> | </w:t>
      </w:r>
      <w:r w:rsidR="00E35BC5" w:rsidRPr="0055219E">
        <w:rPr>
          <w:color w:val="222222"/>
          <w:shd w:val="clear" w:color="auto" w:fill="FFFFFF"/>
        </w:rPr>
        <w:t xml:space="preserve">Is this codpiece necessary? </w:t>
      </w:r>
    </w:p>
    <w:p w14:paraId="6441C415" w14:textId="77777777" w:rsidR="00493F9B" w:rsidRPr="0055219E" w:rsidRDefault="00493F9B" w:rsidP="000F2BC4">
      <w:pPr>
        <w:rPr>
          <w:color w:val="222222"/>
          <w:shd w:val="clear" w:color="auto" w:fill="FFFFFF"/>
        </w:rPr>
      </w:pPr>
    </w:p>
    <w:p w14:paraId="4A0C4CA5" w14:textId="72EF10A6" w:rsidR="00493F9B" w:rsidRPr="0055219E" w:rsidRDefault="00493F9B"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003D5B02" w:rsidRPr="0055219E">
        <w:rPr>
          <w:color w:val="222222"/>
          <w:shd w:val="clear" w:color="auto" w:fill="FFFFFF"/>
        </w:rPr>
        <w:t xml:space="preserve"> | WILL</w:t>
      </w:r>
      <w:r w:rsidR="00E35BC5" w:rsidRPr="0055219E">
        <w:rPr>
          <w:color w:val="222222"/>
          <w:shd w:val="clear" w:color="auto" w:fill="FFFFFF"/>
        </w:rPr>
        <w:t xml:space="preserve"> | RICHARD</w:t>
      </w:r>
    </w:p>
    <w:p w14:paraId="6611D32A" w14:textId="3261B369" w:rsidR="00E35BC5" w:rsidRPr="0055219E" w:rsidRDefault="00750A88" w:rsidP="00493F9B">
      <w:pPr>
        <w:rPr>
          <w:color w:val="222222"/>
          <w:shd w:val="clear" w:color="auto" w:fill="FFFFFF"/>
        </w:rPr>
      </w:pPr>
      <w:r>
        <w:rPr>
          <w:color w:val="222222"/>
          <w:shd w:val="clear" w:color="auto" w:fill="FFFFFF"/>
        </w:rPr>
        <w:t>(</w:t>
      </w:r>
      <w:r w:rsidRPr="00750A88">
        <w:rPr>
          <w:i/>
          <w:color w:val="222222"/>
          <w:shd w:val="clear" w:color="auto" w:fill="FFFFFF"/>
        </w:rPr>
        <w:t>To WILL</w:t>
      </w:r>
      <w:r>
        <w:rPr>
          <w:color w:val="222222"/>
          <w:shd w:val="clear" w:color="auto" w:fill="FFFFFF"/>
        </w:rPr>
        <w:t xml:space="preserve">.) </w:t>
      </w:r>
      <w:r w:rsidR="00493F9B" w:rsidRPr="0055219E">
        <w:rPr>
          <w:color w:val="222222"/>
          <w:shd w:val="clear" w:color="auto" w:fill="FFFFFF"/>
        </w:rPr>
        <w:t xml:space="preserve">Who’s my </w:t>
      </w:r>
      <w:r w:rsidR="00E3190D" w:rsidRPr="0055219E">
        <w:rPr>
          <w:color w:val="222222"/>
          <w:shd w:val="clear" w:color="auto" w:fill="FFFFFF"/>
        </w:rPr>
        <w:t xml:space="preserve">minky princox? </w:t>
      </w:r>
      <w:r w:rsidR="003D5B02" w:rsidRPr="0055219E">
        <w:rPr>
          <w:color w:val="222222"/>
          <w:shd w:val="clear" w:color="auto" w:fill="FFFFFF"/>
        </w:rPr>
        <w:t xml:space="preserve">| </w:t>
      </w:r>
      <w:r w:rsidR="00BD0CC7" w:rsidRPr="0055219E">
        <w:rPr>
          <w:color w:val="222222"/>
          <w:shd w:val="clear" w:color="auto" w:fill="FFFFFF"/>
        </w:rPr>
        <w:t xml:space="preserve">I can’t take it anymore — </w:t>
      </w:r>
      <w:r w:rsidR="00E35BC5" w:rsidRPr="0055219E">
        <w:rPr>
          <w:color w:val="222222"/>
          <w:shd w:val="clear" w:color="auto" w:fill="FFFFFF"/>
        </w:rPr>
        <w:t xml:space="preserve"> | We’re doing Titus! </w:t>
      </w:r>
    </w:p>
    <w:p w14:paraId="0FF23ABA" w14:textId="77777777" w:rsidR="00445D90" w:rsidRPr="0055219E" w:rsidRDefault="00445D90" w:rsidP="00493F9B">
      <w:pPr>
        <w:rPr>
          <w:color w:val="222222"/>
          <w:shd w:val="clear" w:color="auto" w:fill="FFFFFF"/>
        </w:rPr>
      </w:pPr>
    </w:p>
    <w:p w14:paraId="5AC39B27" w14:textId="40DE83E4" w:rsidR="00445D90" w:rsidRPr="0055219E" w:rsidRDefault="00471BB3" w:rsidP="00E3190D">
      <w:pPr>
        <w:ind w:left="2880" w:firstLine="720"/>
        <w:rPr>
          <w:color w:val="222222"/>
          <w:shd w:val="clear" w:color="auto" w:fill="FFFFFF"/>
        </w:rPr>
      </w:pPr>
      <w:r w:rsidRPr="0055219E">
        <w:rPr>
          <w:color w:val="222222"/>
          <w:shd w:val="clear" w:color="auto" w:fill="FFFFFF"/>
        </w:rPr>
        <w:t>KATHY</w:t>
      </w:r>
      <w:r w:rsidR="00750A88">
        <w:rPr>
          <w:color w:val="222222"/>
          <w:shd w:val="clear" w:color="auto" w:fill="FFFFFF"/>
        </w:rPr>
        <w:t xml:space="preserve"> </w:t>
      </w:r>
    </w:p>
    <w:p w14:paraId="692C994F" w14:textId="77777777" w:rsidR="00750A88" w:rsidRDefault="003D5B02" w:rsidP="00493F9B">
      <w:pPr>
        <w:rPr>
          <w:color w:val="222222"/>
          <w:shd w:val="clear" w:color="auto" w:fill="FFFFFF"/>
        </w:rPr>
      </w:pPr>
      <w:r w:rsidRPr="0055219E">
        <w:rPr>
          <w:color w:val="222222"/>
          <w:shd w:val="clear" w:color="auto" w:fill="FFFFFF"/>
        </w:rPr>
        <w:t>S</w:t>
      </w:r>
      <w:r w:rsidR="00E3190D" w:rsidRPr="0055219E">
        <w:rPr>
          <w:color w:val="222222"/>
          <w:shd w:val="clear" w:color="auto" w:fill="FFFFFF"/>
        </w:rPr>
        <w:t xml:space="preserve">haken as </w:t>
      </w:r>
      <w:r w:rsidR="00471BB3" w:rsidRPr="0055219E">
        <w:rPr>
          <w:color w:val="222222"/>
          <w:shd w:val="clear" w:color="auto" w:fill="FFFFFF"/>
        </w:rPr>
        <w:t xml:space="preserve">you </w:t>
      </w:r>
      <w:r w:rsidRPr="0055219E">
        <w:rPr>
          <w:color w:val="222222"/>
          <w:shd w:val="clear" w:color="auto" w:fill="FFFFFF"/>
        </w:rPr>
        <w:t xml:space="preserve">all </w:t>
      </w:r>
      <w:r w:rsidR="00471BB3" w:rsidRPr="0055219E">
        <w:rPr>
          <w:color w:val="222222"/>
          <w:shd w:val="clear" w:color="auto" w:fill="FFFFFF"/>
        </w:rPr>
        <w:t xml:space="preserve">are — </w:t>
      </w:r>
      <w:r w:rsidR="00E3190D" w:rsidRPr="0055219E">
        <w:rPr>
          <w:color w:val="222222"/>
          <w:shd w:val="clear" w:color="auto" w:fill="FFFFFF"/>
        </w:rPr>
        <w:t>so wan with care!</w:t>
      </w:r>
      <w:r w:rsidR="00471BB3" w:rsidRPr="0055219E">
        <w:rPr>
          <w:color w:val="222222"/>
          <w:shd w:val="clear" w:color="auto" w:fill="FFFFFF"/>
        </w:rPr>
        <w:t xml:space="preserve"> </w:t>
      </w:r>
      <w:r w:rsidRPr="0055219E">
        <w:rPr>
          <w:color w:val="222222"/>
          <w:shd w:val="clear" w:color="auto" w:fill="FFFFFF"/>
        </w:rPr>
        <w:t xml:space="preserve">Who needs a </w:t>
      </w:r>
      <w:r w:rsidR="00471BB3" w:rsidRPr="0055219E">
        <w:rPr>
          <w:color w:val="222222"/>
          <w:shd w:val="clear" w:color="auto" w:fill="FFFFFF"/>
        </w:rPr>
        <w:t>Juice box?</w:t>
      </w:r>
      <w:r w:rsidRPr="0055219E">
        <w:rPr>
          <w:color w:val="222222"/>
          <w:shd w:val="clear" w:color="auto" w:fill="FFFFFF"/>
        </w:rPr>
        <w:t xml:space="preserve"> | </w:t>
      </w:r>
    </w:p>
    <w:p w14:paraId="4A4B9617" w14:textId="77777777" w:rsidR="00750A88" w:rsidRDefault="00750A88" w:rsidP="00493F9B">
      <w:pPr>
        <w:rPr>
          <w:color w:val="222222"/>
          <w:shd w:val="clear" w:color="auto" w:fill="FFFFFF"/>
        </w:rPr>
      </w:pPr>
    </w:p>
    <w:p w14:paraId="00AE554A" w14:textId="3B0AB8D9" w:rsidR="00750A88" w:rsidRDefault="00750A88" w:rsidP="00750A88">
      <w:pPr>
        <w:ind w:left="2880" w:firstLine="720"/>
        <w:rPr>
          <w:color w:val="222222"/>
          <w:shd w:val="clear" w:color="auto" w:fill="FFFFFF"/>
        </w:rPr>
      </w:pPr>
      <w:r w:rsidRPr="0055219E">
        <w:rPr>
          <w:color w:val="222222"/>
          <w:shd w:val="clear" w:color="auto" w:fill="FFFFFF"/>
        </w:rPr>
        <w:t>WILL | AUGUSTINE</w:t>
      </w:r>
    </w:p>
    <w:p w14:paraId="6A9EFA43" w14:textId="74FB067D" w:rsidR="00471BB3" w:rsidRPr="0055219E" w:rsidRDefault="00750A88" w:rsidP="00493F9B">
      <w:pPr>
        <w:rPr>
          <w:color w:val="222222"/>
          <w:shd w:val="clear" w:color="auto" w:fill="FFFFFF"/>
        </w:rPr>
      </w:pPr>
      <w:r>
        <w:rPr>
          <w:color w:val="222222"/>
          <w:shd w:val="clear" w:color="auto" w:fill="FFFFFF"/>
        </w:rPr>
        <w:t>Mom! You’re constantly hovering!</w:t>
      </w:r>
      <w:r w:rsidR="00471BB3" w:rsidRPr="0055219E">
        <w:rPr>
          <w:color w:val="222222"/>
          <w:shd w:val="clear" w:color="auto" w:fill="FFFFFF"/>
        </w:rPr>
        <w:t xml:space="preserve">  </w:t>
      </w:r>
      <w:r w:rsidR="00E35BC5" w:rsidRPr="0055219E">
        <w:rPr>
          <w:color w:val="222222"/>
          <w:shd w:val="clear" w:color="auto" w:fill="FFFFFF"/>
        </w:rPr>
        <w:t xml:space="preserve">| Henry! We all agreed! </w:t>
      </w:r>
    </w:p>
    <w:p w14:paraId="71E13AF5" w14:textId="77777777" w:rsidR="00C44AE2" w:rsidRPr="0055219E" w:rsidRDefault="00C44AE2" w:rsidP="00493F9B">
      <w:pPr>
        <w:rPr>
          <w:color w:val="222222"/>
          <w:shd w:val="clear" w:color="auto" w:fill="FFFFFF"/>
        </w:rPr>
      </w:pPr>
    </w:p>
    <w:p w14:paraId="689FBFEA" w14:textId="30483DEB" w:rsidR="00C44AE2" w:rsidRPr="0055219E" w:rsidRDefault="00C44AE2" w:rsidP="00C44AE2">
      <w:pPr>
        <w:ind w:left="2880" w:firstLine="720"/>
        <w:rPr>
          <w:color w:val="222222"/>
          <w:shd w:val="clear" w:color="auto" w:fill="FFFFFF"/>
        </w:rPr>
      </w:pPr>
      <w:r w:rsidRPr="0055219E">
        <w:rPr>
          <w:color w:val="222222"/>
          <w:shd w:val="clear" w:color="auto" w:fill="FFFFFF"/>
        </w:rPr>
        <w:t>KATHY</w:t>
      </w:r>
    </w:p>
    <w:p w14:paraId="3720D1F0" w14:textId="751099DD" w:rsidR="00C44AE2" w:rsidRPr="0055219E" w:rsidRDefault="00C44AE2" w:rsidP="00C44AE2">
      <w:pPr>
        <w:rPr>
          <w:color w:val="222222"/>
          <w:shd w:val="clear" w:color="auto" w:fill="FFFFFF"/>
        </w:rPr>
      </w:pPr>
      <w:r w:rsidRPr="0055219E">
        <w:rPr>
          <w:color w:val="222222"/>
          <w:shd w:val="clear" w:color="auto" w:fill="FFFFFF"/>
        </w:rPr>
        <w:t xml:space="preserve">Donkey Hodie stays in </w:t>
      </w:r>
      <w:r w:rsidR="00E910ED" w:rsidRPr="0055219E">
        <w:rPr>
          <w:color w:val="222222"/>
          <w:shd w:val="clear" w:color="auto" w:fill="FFFFFF"/>
        </w:rPr>
        <w:t>the Blue O</w:t>
      </w:r>
      <w:r w:rsidR="00381CCE" w:rsidRPr="0055219E">
        <w:rPr>
          <w:color w:val="222222"/>
          <w:shd w:val="clear" w:color="auto" w:fill="FFFFFF"/>
        </w:rPr>
        <w:t>wl’s</w:t>
      </w:r>
      <w:r w:rsidRPr="0055219E">
        <w:rPr>
          <w:color w:val="222222"/>
          <w:shd w:val="clear" w:color="auto" w:fill="FFFFFF"/>
        </w:rPr>
        <w:t xml:space="preserve"> tree un</w:t>
      </w:r>
      <w:r w:rsidR="00E35BC5" w:rsidRPr="0055219E">
        <w:rPr>
          <w:color w:val="222222"/>
          <w:shd w:val="clear" w:color="auto" w:fill="FFFFFF"/>
        </w:rPr>
        <w:t xml:space="preserve">til he can find a place to live! </w:t>
      </w:r>
    </w:p>
    <w:p w14:paraId="5A63620F" w14:textId="77777777" w:rsidR="00E3190D" w:rsidRPr="0055219E" w:rsidRDefault="00E3190D" w:rsidP="00493F9B">
      <w:pPr>
        <w:rPr>
          <w:color w:val="222222"/>
          <w:shd w:val="clear" w:color="auto" w:fill="FFFFFF"/>
        </w:rPr>
      </w:pPr>
    </w:p>
    <w:p w14:paraId="31B5BB4F" w14:textId="18EB9B4A" w:rsidR="00E3190D" w:rsidRPr="0055219E" w:rsidRDefault="00C44AE2"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E35BC5" w:rsidRPr="0055219E">
        <w:rPr>
          <w:color w:val="222222"/>
          <w:shd w:val="clear" w:color="auto" w:fill="FFFFFF"/>
        </w:rPr>
        <w:t xml:space="preserve">LIZ | </w:t>
      </w:r>
      <w:r w:rsidR="00E3190D" w:rsidRPr="0055219E">
        <w:rPr>
          <w:color w:val="222222"/>
          <w:shd w:val="clear" w:color="auto" w:fill="FFFFFF"/>
        </w:rPr>
        <w:t>AUGUSTINE</w:t>
      </w:r>
      <w:r w:rsidRPr="0055219E">
        <w:rPr>
          <w:color w:val="222222"/>
          <w:shd w:val="clear" w:color="auto" w:fill="FFFFFF"/>
        </w:rPr>
        <w:t xml:space="preserve"> | KATHY</w:t>
      </w:r>
      <w:r w:rsidR="00381CCE" w:rsidRPr="0055219E">
        <w:rPr>
          <w:color w:val="222222"/>
          <w:shd w:val="clear" w:color="auto" w:fill="FFFFFF"/>
        </w:rPr>
        <w:t xml:space="preserve"> | GEORGE | JOHN</w:t>
      </w:r>
    </w:p>
    <w:p w14:paraId="56DA3963" w14:textId="21B11DDB" w:rsidR="00C44AE2" w:rsidRPr="0055219E" w:rsidRDefault="00C44AE2" w:rsidP="00493F9B">
      <w:pPr>
        <w:rPr>
          <w:color w:val="222222"/>
          <w:shd w:val="clear" w:color="auto" w:fill="FFFFFF"/>
        </w:rPr>
      </w:pPr>
      <w:r w:rsidRPr="0055219E">
        <w:rPr>
          <w:color w:val="222222"/>
          <w:shd w:val="clear" w:color="auto" w:fill="FFFFFF"/>
        </w:rPr>
        <w:t xml:space="preserve">No! No Pussycats — No Donkeys, Will’s Mom! </w:t>
      </w:r>
      <w:r w:rsidR="00E35BC5" w:rsidRPr="0055219E">
        <w:rPr>
          <w:color w:val="222222"/>
          <w:shd w:val="clear" w:color="auto" w:fill="FFFFFF"/>
        </w:rPr>
        <w:t xml:space="preserve">| </w:t>
      </w:r>
      <w:r w:rsidRPr="0055219E">
        <w:rPr>
          <w:color w:val="222222"/>
          <w:shd w:val="clear" w:color="auto" w:fill="FFFFFF"/>
        </w:rPr>
        <w:t>We’re doing</w:t>
      </w:r>
      <w:r w:rsidRPr="0055219E">
        <w:rPr>
          <w:i/>
          <w:color w:val="222222"/>
          <w:shd w:val="clear" w:color="auto" w:fill="FFFFFF"/>
        </w:rPr>
        <w:t xml:space="preserve"> </w:t>
      </w:r>
      <w:r w:rsidR="00E3190D" w:rsidRPr="0055219E">
        <w:rPr>
          <w:i/>
          <w:color w:val="222222"/>
          <w:shd w:val="clear" w:color="auto" w:fill="FFFFFF"/>
        </w:rPr>
        <w:t>Henry the Fourth</w:t>
      </w:r>
      <w:r w:rsidR="00E3190D" w:rsidRPr="0055219E">
        <w:rPr>
          <w:color w:val="222222"/>
          <w:shd w:val="clear" w:color="auto" w:fill="FFFFFF"/>
        </w:rPr>
        <w:t xml:space="preserve"> — But as told by </w:t>
      </w:r>
      <w:r w:rsidR="00E3190D" w:rsidRPr="0055219E">
        <w:rPr>
          <w:i/>
          <w:color w:val="222222"/>
          <w:shd w:val="clear" w:color="auto" w:fill="FFFFFF"/>
        </w:rPr>
        <w:t>Richard the Second</w:t>
      </w:r>
      <w:r w:rsidR="00E3190D" w:rsidRPr="0055219E">
        <w:rPr>
          <w:color w:val="222222"/>
          <w:shd w:val="clear" w:color="auto" w:fill="FFFFFF"/>
        </w:rPr>
        <w:t xml:space="preserve"> — </w:t>
      </w:r>
      <w:r w:rsidR="00471BB3" w:rsidRPr="0055219E">
        <w:rPr>
          <w:color w:val="222222"/>
          <w:shd w:val="clear" w:color="auto" w:fill="FFFFFF"/>
        </w:rPr>
        <w:t xml:space="preserve">The story of USURPATION. </w:t>
      </w:r>
      <w:r w:rsidRPr="0055219E">
        <w:rPr>
          <w:color w:val="222222"/>
          <w:shd w:val="clear" w:color="auto" w:fill="FFFFFF"/>
        </w:rPr>
        <w:t>| Donkey Hodie decides the best place for building a windmill would be in the hills behind the Castle. King Friday objects to this.</w:t>
      </w:r>
      <w:r w:rsidR="00381CCE" w:rsidRPr="0055219E">
        <w:rPr>
          <w:color w:val="222222"/>
          <w:shd w:val="clear" w:color="auto" w:fill="FFFFFF"/>
        </w:rPr>
        <w:t xml:space="preserve"> | (</w:t>
      </w:r>
      <w:r w:rsidR="00381CCE" w:rsidRPr="0055219E">
        <w:rPr>
          <w:i/>
          <w:color w:val="222222"/>
          <w:shd w:val="clear" w:color="auto" w:fill="FFFFFF"/>
        </w:rPr>
        <w:t>Yelling from booth</w:t>
      </w:r>
      <w:r w:rsidR="00381CCE" w:rsidRPr="0055219E">
        <w:rPr>
          <w:color w:val="222222"/>
          <w:shd w:val="clear" w:color="auto" w:fill="FFFFFF"/>
        </w:rPr>
        <w:t>.) Who’</w:t>
      </w:r>
      <w:r w:rsidR="00E910ED" w:rsidRPr="0055219E">
        <w:rPr>
          <w:color w:val="222222"/>
          <w:shd w:val="clear" w:color="auto" w:fill="FFFFFF"/>
        </w:rPr>
        <w:t>s the Blue O</w:t>
      </w:r>
      <w:r w:rsidR="00381CCE" w:rsidRPr="0055219E">
        <w:rPr>
          <w:color w:val="222222"/>
          <w:shd w:val="clear" w:color="auto" w:fill="FFFFFF"/>
        </w:rPr>
        <w:t>wl?! | (</w:t>
      </w:r>
      <w:r w:rsidR="00381CCE" w:rsidRPr="0055219E">
        <w:rPr>
          <w:i/>
          <w:color w:val="222222"/>
          <w:shd w:val="clear" w:color="auto" w:fill="FFFFFF"/>
        </w:rPr>
        <w:t>Yelling</w:t>
      </w:r>
      <w:r w:rsidR="00381CCE" w:rsidRPr="0055219E">
        <w:rPr>
          <w:color w:val="222222"/>
          <w:shd w:val="clear" w:color="auto" w:fill="FFFFFF"/>
        </w:rPr>
        <w:t xml:space="preserve">.) PLACES! </w:t>
      </w:r>
    </w:p>
    <w:p w14:paraId="61AF11BD" w14:textId="77777777" w:rsidR="00E3190D" w:rsidRPr="0055219E" w:rsidRDefault="00E3190D" w:rsidP="00493F9B">
      <w:pPr>
        <w:rPr>
          <w:color w:val="222222"/>
          <w:shd w:val="clear" w:color="auto" w:fill="FFFFFF"/>
        </w:rPr>
      </w:pPr>
    </w:p>
    <w:p w14:paraId="3B473F81" w14:textId="3B4C836A" w:rsidR="00E3190D" w:rsidRPr="0055219E" w:rsidRDefault="00E3190D"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75BFB00" w14:textId="5E2ECE67" w:rsidR="00E3190D" w:rsidRPr="0055219E" w:rsidRDefault="00E3190D" w:rsidP="00493F9B">
      <w:pPr>
        <w:rPr>
          <w:color w:val="222222"/>
          <w:shd w:val="clear" w:color="auto" w:fill="FFFFFF"/>
        </w:rPr>
      </w:pPr>
      <w:r w:rsidRPr="0055219E">
        <w:rPr>
          <w:color w:val="222222"/>
          <w:shd w:val="clear" w:color="auto" w:fill="FFFFFF"/>
        </w:rPr>
        <w:lastRenderedPageBreak/>
        <w:t xml:space="preserve">LINE! </w:t>
      </w:r>
    </w:p>
    <w:p w14:paraId="015A4A5D" w14:textId="77777777" w:rsidR="00E3190D" w:rsidRPr="0055219E" w:rsidRDefault="00E3190D" w:rsidP="00493F9B">
      <w:pPr>
        <w:rPr>
          <w:color w:val="222222"/>
          <w:shd w:val="clear" w:color="auto" w:fill="FFFFFF"/>
        </w:rPr>
      </w:pPr>
    </w:p>
    <w:p w14:paraId="7FE37586" w14:textId="134E4DF4" w:rsidR="00E3190D" w:rsidRPr="0055219E" w:rsidRDefault="0081726C"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      </w:t>
      </w:r>
      <w:r w:rsidRPr="0055219E">
        <w:rPr>
          <w:color w:val="222222"/>
          <w:shd w:val="clear" w:color="auto" w:fill="FFFFFF"/>
        </w:rPr>
        <w:tab/>
      </w:r>
      <w:r w:rsidR="00E3190D" w:rsidRPr="0055219E">
        <w:rPr>
          <w:color w:val="222222"/>
          <w:shd w:val="clear" w:color="auto" w:fill="FFFFFF"/>
        </w:rPr>
        <w:t>JOHN</w:t>
      </w:r>
      <w:r w:rsidRPr="0055219E">
        <w:rPr>
          <w:color w:val="222222"/>
          <w:shd w:val="clear" w:color="auto" w:fill="FFFFFF"/>
        </w:rPr>
        <w:t xml:space="preserve"> | GEORGE</w:t>
      </w:r>
      <w:r w:rsidR="00E910ED" w:rsidRPr="0055219E">
        <w:rPr>
          <w:color w:val="222222"/>
          <w:shd w:val="clear" w:color="auto" w:fill="FFFFFF"/>
        </w:rPr>
        <w:t xml:space="preserve"> | KATHY</w:t>
      </w:r>
    </w:p>
    <w:p w14:paraId="717B1CB4" w14:textId="40B1FC4E" w:rsidR="0081726C" w:rsidRPr="0055219E" w:rsidRDefault="00E3190D" w:rsidP="0081726C">
      <w:pPr>
        <w:rPr>
          <w:color w:val="222222"/>
          <w:shd w:val="clear" w:color="auto" w:fill="FFFFFF"/>
        </w:rPr>
      </w:pPr>
      <w:r w:rsidRPr="0055219E">
        <w:rPr>
          <w:color w:val="222222"/>
          <w:shd w:val="clear" w:color="auto" w:fill="FFFFFF"/>
        </w:rPr>
        <w:t>(</w:t>
      </w:r>
      <w:r w:rsidR="00E910ED" w:rsidRPr="0055219E">
        <w:rPr>
          <w:i/>
          <w:color w:val="222222"/>
          <w:shd w:val="clear" w:color="auto" w:fill="FFFFFF"/>
        </w:rPr>
        <w:t>Yelling from</w:t>
      </w:r>
      <w:r w:rsidRPr="0055219E">
        <w:rPr>
          <w:i/>
          <w:color w:val="222222"/>
          <w:shd w:val="clear" w:color="auto" w:fill="FFFFFF"/>
        </w:rPr>
        <w:t xml:space="preserve"> booth</w:t>
      </w:r>
      <w:r w:rsidRPr="0055219E">
        <w:rPr>
          <w:color w:val="222222"/>
          <w:shd w:val="clear" w:color="auto" w:fill="FFFFFF"/>
        </w:rPr>
        <w:t xml:space="preserve">.) </w:t>
      </w:r>
      <w:r w:rsidR="0081726C" w:rsidRPr="0055219E">
        <w:rPr>
          <w:color w:val="222222"/>
          <w:shd w:val="clear" w:color="auto" w:fill="FFFFFF"/>
        </w:rPr>
        <w:t xml:space="preserve">“Werewith I reigned”? </w:t>
      </w:r>
      <w:r w:rsidR="009271E3" w:rsidRPr="0055219E">
        <w:rPr>
          <w:color w:val="222222"/>
          <w:shd w:val="clear" w:color="auto" w:fill="FFFFFF"/>
        </w:rPr>
        <w:t>|</w:t>
      </w:r>
      <w:r w:rsidR="0081726C" w:rsidRPr="0055219E">
        <w:rPr>
          <w:color w:val="222222"/>
          <w:shd w:val="clear" w:color="auto" w:fill="FFFFFF"/>
        </w:rPr>
        <w:t xml:space="preserve"> </w:t>
      </w:r>
      <w:r w:rsidR="00E910ED" w:rsidRPr="0055219E">
        <w:rPr>
          <w:color w:val="222222"/>
          <w:shd w:val="clear" w:color="auto" w:fill="FFFFFF"/>
        </w:rPr>
        <w:t>(</w:t>
      </w:r>
      <w:r w:rsidR="00E910ED" w:rsidRPr="0055219E">
        <w:rPr>
          <w:i/>
          <w:color w:val="222222"/>
          <w:shd w:val="clear" w:color="auto" w:fill="FFFFFF"/>
        </w:rPr>
        <w:t>Yelling from booth</w:t>
      </w:r>
      <w:r w:rsidR="00E910ED" w:rsidRPr="0055219E">
        <w:rPr>
          <w:color w:val="222222"/>
          <w:shd w:val="clear" w:color="auto" w:fill="FFFFFF"/>
        </w:rPr>
        <w:t xml:space="preserve">.) </w:t>
      </w:r>
      <w:r w:rsidR="0081726C" w:rsidRPr="0055219E">
        <w:rPr>
          <w:color w:val="222222"/>
          <w:shd w:val="clear" w:color="auto" w:fill="FFFFFF"/>
        </w:rPr>
        <w:t>“Old John of Gaunt, time-honour'd” —</w:t>
      </w:r>
      <w:r w:rsidR="00E910ED" w:rsidRPr="0055219E">
        <w:rPr>
          <w:color w:val="222222"/>
          <w:shd w:val="clear" w:color="auto" w:fill="FFFFFF"/>
        </w:rPr>
        <w:t xml:space="preserve"> | (</w:t>
      </w:r>
      <w:r w:rsidR="00E910ED" w:rsidRPr="0055219E">
        <w:rPr>
          <w:i/>
          <w:color w:val="222222"/>
          <w:shd w:val="clear" w:color="auto" w:fill="FFFFFF"/>
        </w:rPr>
        <w:t>To audience</w:t>
      </w:r>
      <w:r w:rsidR="00E910ED" w:rsidRPr="0055219E">
        <w:rPr>
          <w:color w:val="222222"/>
          <w:shd w:val="clear" w:color="auto" w:fill="FFFFFF"/>
        </w:rPr>
        <w:t xml:space="preserve">.) The Blue Owl is happy and inquisitive — </w:t>
      </w:r>
    </w:p>
    <w:p w14:paraId="6BDD8BE2" w14:textId="77777777" w:rsidR="00623197" w:rsidRPr="0055219E" w:rsidRDefault="00623197" w:rsidP="00493F9B">
      <w:pPr>
        <w:rPr>
          <w:color w:val="222222"/>
          <w:shd w:val="clear" w:color="auto" w:fill="FFFFFF"/>
        </w:rPr>
      </w:pPr>
    </w:p>
    <w:p w14:paraId="60ED0166" w14:textId="7CA67662" w:rsidR="00623197" w:rsidRPr="0055219E" w:rsidRDefault="00623197"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r w:rsidR="00E910ED" w:rsidRPr="0055219E">
        <w:rPr>
          <w:color w:val="222222"/>
          <w:shd w:val="clear" w:color="auto" w:fill="FFFFFF"/>
        </w:rPr>
        <w:t xml:space="preserve"> | KATHY</w:t>
      </w:r>
    </w:p>
    <w:p w14:paraId="7F5B8AE8" w14:textId="5F746DB2" w:rsidR="00623197" w:rsidRPr="0055219E" w:rsidRDefault="00623197" w:rsidP="00493F9B">
      <w:pPr>
        <w:rPr>
          <w:color w:val="222222"/>
          <w:shd w:val="clear" w:color="auto" w:fill="FFFFFF"/>
        </w:rPr>
      </w:pPr>
      <w:r w:rsidRPr="0055219E">
        <w:rPr>
          <w:color w:val="222222"/>
          <w:shd w:val="clear" w:color="auto" w:fill="FFFFFF"/>
        </w:rPr>
        <w:t xml:space="preserve">Right! Sorry — I tried to get off-book but I had a Chemistry final. </w:t>
      </w:r>
      <w:r w:rsidR="0081726C" w:rsidRPr="0055219E">
        <w:rPr>
          <w:color w:val="222222"/>
          <w:shd w:val="clear" w:color="auto" w:fill="FFFFFF"/>
        </w:rPr>
        <w:t>Wait — Which line?</w:t>
      </w:r>
      <w:r w:rsidR="00E910ED" w:rsidRPr="0055219E">
        <w:rPr>
          <w:color w:val="222222"/>
          <w:shd w:val="clear" w:color="auto" w:fill="FFFFFF"/>
        </w:rPr>
        <w:t xml:space="preserve"> | But the Blue Owl is also known to become frustrated when things don’t go his way — </w:t>
      </w:r>
    </w:p>
    <w:p w14:paraId="1961D6AE" w14:textId="77777777" w:rsidR="00623197" w:rsidRPr="0055219E" w:rsidRDefault="00623197" w:rsidP="00493F9B">
      <w:pPr>
        <w:rPr>
          <w:color w:val="222222"/>
          <w:shd w:val="clear" w:color="auto" w:fill="FFFFFF"/>
        </w:rPr>
      </w:pPr>
    </w:p>
    <w:p w14:paraId="0E41D0A9" w14:textId="638265C6" w:rsidR="00623197" w:rsidRPr="0055219E" w:rsidRDefault="00623197"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r w:rsidR="0081726C" w:rsidRPr="0055219E">
        <w:rPr>
          <w:color w:val="222222"/>
          <w:shd w:val="clear" w:color="auto" w:fill="FFFFFF"/>
        </w:rPr>
        <w:t xml:space="preserve"> | AUGUSTINE</w:t>
      </w:r>
    </w:p>
    <w:p w14:paraId="0DEEAD5A" w14:textId="45D8784B" w:rsidR="00623197" w:rsidRPr="0055219E" w:rsidRDefault="00623197" w:rsidP="00493F9B">
      <w:pPr>
        <w:rPr>
          <w:color w:val="222222"/>
          <w:shd w:val="clear" w:color="auto" w:fill="FFFFFF"/>
        </w:rPr>
      </w:pPr>
      <w:r w:rsidRPr="0055219E">
        <w:rPr>
          <w:color w:val="222222"/>
          <w:shd w:val="clear" w:color="auto" w:fill="FFFFFF"/>
        </w:rPr>
        <w:t>(</w:t>
      </w:r>
      <w:r w:rsidRPr="0055219E">
        <w:rPr>
          <w:i/>
          <w:color w:val="222222"/>
          <w:shd w:val="clear" w:color="auto" w:fill="FFFFFF"/>
        </w:rPr>
        <w:t>From the booth</w:t>
      </w:r>
      <w:r w:rsidR="0081726C" w:rsidRPr="0055219E">
        <w:rPr>
          <w:color w:val="222222"/>
          <w:shd w:val="clear" w:color="auto" w:fill="FFFFFF"/>
        </w:rPr>
        <w:t xml:space="preserve">.) What is ‘Chemistry’? </w:t>
      </w:r>
      <w:r w:rsidR="009271E3" w:rsidRPr="0055219E">
        <w:rPr>
          <w:color w:val="222222"/>
          <w:shd w:val="clear" w:color="auto" w:fill="FFFFFF"/>
        </w:rPr>
        <w:t>|</w:t>
      </w:r>
      <w:r w:rsidR="0081726C" w:rsidRPr="0055219E">
        <w:rPr>
          <w:color w:val="222222"/>
          <w:shd w:val="clear" w:color="auto" w:fill="FFFFFF"/>
        </w:rPr>
        <w:t xml:space="preserve"> Do the line from </w:t>
      </w:r>
      <w:r w:rsidR="0081726C" w:rsidRPr="0055219E">
        <w:rPr>
          <w:i/>
          <w:color w:val="222222"/>
          <w:shd w:val="clear" w:color="auto" w:fill="FFFFFF"/>
        </w:rPr>
        <w:t>Henry the Fourth</w:t>
      </w:r>
      <w:r w:rsidR="0081726C" w:rsidRPr="0055219E">
        <w:rPr>
          <w:color w:val="222222"/>
          <w:shd w:val="clear" w:color="auto" w:fill="FFFFFF"/>
        </w:rPr>
        <w:t xml:space="preserve">! </w:t>
      </w:r>
    </w:p>
    <w:p w14:paraId="131F3C51" w14:textId="77777777" w:rsidR="00623197" w:rsidRPr="0055219E" w:rsidRDefault="00623197" w:rsidP="00493F9B">
      <w:pPr>
        <w:rPr>
          <w:color w:val="222222"/>
          <w:shd w:val="clear" w:color="auto" w:fill="FFFFFF"/>
        </w:rPr>
      </w:pPr>
    </w:p>
    <w:p w14:paraId="3059BA48" w14:textId="34D17BC9" w:rsidR="00623197" w:rsidRPr="0055219E" w:rsidRDefault="00623197"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r w:rsidR="009271E3" w:rsidRPr="0055219E">
        <w:rPr>
          <w:color w:val="222222"/>
          <w:shd w:val="clear" w:color="auto" w:fill="FFFFFF"/>
        </w:rPr>
        <w:t>|</w:t>
      </w:r>
      <w:r w:rsidR="00DC45C9" w:rsidRPr="0055219E">
        <w:rPr>
          <w:color w:val="222222"/>
          <w:shd w:val="clear" w:color="auto" w:fill="FFFFFF"/>
        </w:rPr>
        <w:t>LIZ</w:t>
      </w:r>
    </w:p>
    <w:p w14:paraId="7EE63D81" w14:textId="7FCA2A72" w:rsidR="00623197" w:rsidRPr="0055219E" w:rsidRDefault="00623197" w:rsidP="00493F9B">
      <w:pPr>
        <w:rPr>
          <w:color w:val="222222"/>
          <w:shd w:val="clear" w:color="auto" w:fill="FFFFFF"/>
        </w:rPr>
      </w:pPr>
      <w:r w:rsidRPr="0055219E">
        <w:rPr>
          <w:color w:val="222222"/>
          <w:shd w:val="clear" w:color="auto" w:fill="FFFFFF"/>
        </w:rPr>
        <w:t xml:space="preserve">Let me try again — I feel like I want to enter here? Okay —  </w:t>
      </w:r>
      <w:r w:rsidR="009271E3" w:rsidRPr="0055219E">
        <w:rPr>
          <w:color w:val="222222"/>
          <w:shd w:val="clear" w:color="auto" w:fill="FFFFFF"/>
        </w:rPr>
        <w:t>|</w:t>
      </w:r>
      <w:r w:rsidR="006461EB" w:rsidRPr="0055219E">
        <w:rPr>
          <w:color w:val="222222"/>
          <w:shd w:val="clear" w:color="auto" w:fill="FFFFFF"/>
        </w:rPr>
        <w:t xml:space="preserve"> </w:t>
      </w:r>
      <w:r w:rsidR="00DC45C9" w:rsidRPr="0055219E">
        <w:rPr>
          <w:color w:val="222222"/>
          <w:shd w:val="clear" w:color="auto" w:fill="FFFFFF"/>
        </w:rPr>
        <w:t xml:space="preserve">Will, we have an itch. </w:t>
      </w:r>
    </w:p>
    <w:p w14:paraId="605E24D3" w14:textId="77777777" w:rsidR="00623197" w:rsidRPr="0055219E" w:rsidRDefault="00623197" w:rsidP="00493F9B">
      <w:pPr>
        <w:rPr>
          <w:color w:val="222222"/>
          <w:shd w:val="clear" w:color="auto" w:fill="FFFFFF"/>
        </w:rPr>
      </w:pPr>
    </w:p>
    <w:p w14:paraId="1CC6163B" w14:textId="41D8B4E3" w:rsidR="00623197" w:rsidRPr="0055219E" w:rsidRDefault="00623197" w:rsidP="00493F9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C4BF0BD" w14:textId="0F74003A" w:rsidR="00623197" w:rsidRPr="0055219E" w:rsidRDefault="00DC45C9" w:rsidP="00623197">
      <w:pPr>
        <w:rPr>
          <w:color w:val="222222"/>
          <w:shd w:val="clear" w:color="auto" w:fill="FFFFFF"/>
        </w:rPr>
      </w:pPr>
      <w:r w:rsidRPr="0055219E">
        <w:rPr>
          <w:color w:val="222222"/>
          <w:shd w:val="clear" w:color="auto" w:fill="FFFFFF"/>
        </w:rPr>
        <w:t>“</w:t>
      </w:r>
      <w:r w:rsidR="00623197" w:rsidRPr="0055219E">
        <w:rPr>
          <w:color w:val="222222"/>
          <w:shd w:val="clear" w:color="auto" w:fill="FFFFFF"/>
        </w:rPr>
        <w:t>Wherewith I reign'd? I hardly yet have learn'd to insinuate, flatter, bow, and bend</w:t>
      </w:r>
      <w:r w:rsidRPr="0055219E">
        <w:rPr>
          <w:color w:val="222222"/>
          <w:shd w:val="clear" w:color="auto" w:fill="FFFFFF"/>
        </w:rPr>
        <w:t>”</w:t>
      </w:r>
      <w:r w:rsidR="00623197" w:rsidRPr="0055219E">
        <w:rPr>
          <w:color w:val="222222"/>
          <w:shd w:val="clear" w:color="auto" w:fill="FFFFFF"/>
        </w:rPr>
        <w:t xml:space="preserve"> —</w:t>
      </w:r>
    </w:p>
    <w:p w14:paraId="3E350E3A" w14:textId="77777777" w:rsidR="00DC45C9" w:rsidRPr="0055219E" w:rsidRDefault="00DC45C9" w:rsidP="00623197">
      <w:pPr>
        <w:rPr>
          <w:color w:val="222222"/>
          <w:shd w:val="clear" w:color="auto" w:fill="FFFFFF"/>
        </w:rPr>
      </w:pPr>
    </w:p>
    <w:p w14:paraId="146FA230" w14:textId="62B220EE" w:rsidR="00DC45C9" w:rsidRPr="0055219E" w:rsidRDefault="00DC45C9" w:rsidP="00DC45C9">
      <w:pPr>
        <w:ind w:left="2880" w:firstLine="720"/>
        <w:rPr>
          <w:color w:val="222222"/>
          <w:shd w:val="clear" w:color="auto" w:fill="FFFFFF"/>
        </w:rPr>
      </w:pPr>
      <w:r w:rsidRPr="0055219E">
        <w:rPr>
          <w:color w:val="222222"/>
          <w:shd w:val="clear" w:color="auto" w:fill="FFFFFF"/>
        </w:rPr>
        <w:t>AUGUSTINE | WILL</w:t>
      </w:r>
    </w:p>
    <w:p w14:paraId="1EF47E5E" w14:textId="2360A1FB" w:rsidR="00DC45C9" w:rsidRPr="0055219E" w:rsidRDefault="00DC45C9" w:rsidP="00623197">
      <w:pPr>
        <w:rPr>
          <w:color w:val="222222"/>
          <w:shd w:val="clear" w:color="auto" w:fill="FFFFFF"/>
        </w:rPr>
      </w:pPr>
      <w:r w:rsidRPr="0055219E">
        <w:rPr>
          <w:color w:val="222222"/>
          <w:shd w:val="clear" w:color="auto" w:fill="FFFFFF"/>
        </w:rPr>
        <w:t xml:space="preserve">That’s Richard’s the Second’s line! </w:t>
      </w:r>
      <w:r w:rsidR="00C44AE2" w:rsidRPr="0055219E">
        <w:rPr>
          <w:color w:val="222222"/>
          <w:shd w:val="clear" w:color="auto" w:fill="FFFFFF"/>
        </w:rPr>
        <w:t xml:space="preserve">| </w:t>
      </w:r>
      <w:r w:rsidRPr="0055219E">
        <w:rPr>
          <w:color w:val="222222"/>
          <w:shd w:val="clear" w:color="auto" w:fill="FFFFFF"/>
        </w:rPr>
        <w:t>Great! Do it again, but with a puppet. Here —</w:t>
      </w:r>
    </w:p>
    <w:p w14:paraId="4C9F411C" w14:textId="4D32D29B" w:rsidR="00623197" w:rsidRPr="0055219E" w:rsidRDefault="00623197" w:rsidP="00623197">
      <w:pPr>
        <w:rPr>
          <w:color w:val="222222"/>
          <w:shd w:val="clear" w:color="auto" w:fill="FFFFFF"/>
        </w:rPr>
      </w:pPr>
      <w:r w:rsidRPr="0055219E">
        <w:rPr>
          <w:color w:val="222222"/>
          <w:shd w:val="clear" w:color="auto" w:fill="FFFFFF"/>
        </w:rPr>
        <w:br/>
      </w:r>
      <w:r w:rsidR="00DC45C9" w:rsidRPr="0055219E">
        <w:rPr>
          <w:color w:val="222222"/>
          <w:shd w:val="clear" w:color="auto" w:fill="FFFFFF"/>
        </w:rPr>
        <w:tab/>
      </w:r>
      <w:r w:rsidR="00DC45C9" w:rsidRPr="0055219E">
        <w:rPr>
          <w:color w:val="222222"/>
          <w:shd w:val="clear" w:color="auto" w:fill="FFFFFF"/>
        </w:rPr>
        <w:tab/>
      </w:r>
      <w:r w:rsidR="00DC45C9" w:rsidRPr="0055219E">
        <w:rPr>
          <w:color w:val="222222"/>
          <w:shd w:val="clear" w:color="auto" w:fill="FFFFFF"/>
        </w:rPr>
        <w:tab/>
      </w:r>
      <w:r w:rsidR="00DC45C9" w:rsidRPr="0055219E">
        <w:rPr>
          <w:color w:val="222222"/>
          <w:shd w:val="clear" w:color="auto" w:fill="FFFFFF"/>
        </w:rPr>
        <w:tab/>
      </w:r>
      <w:r w:rsidR="00DC45C9" w:rsidRPr="0055219E">
        <w:rPr>
          <w:color w:val="222222"/>
          <w:shd w:val="clear" w:color="auto" w:fill="FFFFFF"/>
        </w:rPr>
        <w:tab/>
        <w:t>RICHARD</w:t>
      </w:r>
    </w:p>
    <w:p w14:paraId="732F4F42" w14:textId="78E7CB11" w:rsidR="00DC45C9" w:rsidRPr="0055219E" w:rsidRDefault="00DC45C9" w:rsidP="00623197">
      <w:pPr>
        <w:rPr>
          <w:color w:val="222222"/>
          <w:shd w:val="clear" w:color="auto" w:fill="FFFFFF"/>
        </w:rPr>
      </w:pPr>
      <w:r w:rsidRPr="0055219E">
        <w:rPr>
          <w:color w:val="222222"/>
          <w:shd w:val="clear" w:color="auto" w:fill="FFFFFF"/>
        </w:rPr>
        <w:t>I should do it with a French accent? (</w:t>
      </w:r>
      <w:r w:rsidRPr="0055219E">
        <w:rPr>
          <w:i/>
          <w:color w:val="222222"/>
          <w:shd w:val="clear" w:color="auto" w:fill="FFFFFF"/>
        </w:rPr>
        <w:t>Does Russian accent</w:t>
      </w:r>
      <w:r w:rsidRPr="0055219E">
        <w:rPr>
          <w:color w:val="222222"/>
          <w:shd w:val="clear" w:color="auto" w:fill="FFFFFF"/>
        </w:rPr>
        <w:t xml:space="preserve">.) “Insinuate, flatter, bend.”  </w:t>
      </w:r>
    </w:p>
    <w:p w14:paraId="03AADFDA" w14:textId="77777777" w:rsidR="00975218" w:rsidRPr="0055219E" w:rsidRDefault="00975218" w:rsidP="000F2BC4">
      <w:pPr>
        <w:rPr>
          <w:color w:val="222222"/>
          <w:shd w:val="clear" w:color="auto" w:fill="FFFFFF"/>
        </w:rPr>
      </w:pPr>
    </w:p>
    <w:p w14:paraId="4D5A6F88" w14:textId="3890D632" w:rsidR="00975218" w:rsidRPr="0055219E" w:rsidRDefault="009752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C3F1D" w:rsidRPr="0055219E">
        <w:rPr>
          <w:color w:val="222222"/>
          <w:shd w:val="clear" w:color="auto" w:fill="FFFFFF"/>
        </w:rPr>
        <w:t xml:space="preserve">LIZ | </w:t>
      </w:r>
      <w:r w:rsidRPr="0055219E">
        <w:rPr>
          <w:color w:val="222222"/>
          <w:shd w:val="clear" w:color="auto" w:fill="FFFFFF"/>
        </w:rPr>
        <w:t>GEORGE</w:t>
      </w:r>
      <w:r w:rsidR="00AD4FFB" w:rsidRPr="0055219E">
        <w:rPr>
          <w:color w:val="222222"/>
          <w:shd w:val="clear" w:color="auto" w:fill="FFFFFF"/>
        </w:rPr>
        <w:t xml:space="preserve"> | JOHN</w:t>
      </w:r>
    </w:p>
    <w:p w14:paraId="21759D3C" w14:textId="54ABE282" w:rsidR="00975218" w:rsidRPr="0055219E" w:rsidRDefault="00E910ED" w:rsidP="000F2BC4">
      <w:pPr>
        <w:rPr>
          <w:color w:val="222222"/>
          <w:shd w:val="clear" w:color="auto" w:fill="FFFFFF"/>
        </w:rPr>
      </w:pPr>
      <w:r w:rsidRPr="0055219E">
        <w:rPr>
          <w:color w:val="222222"/>
          <w:shd w:val="clear" w:color="auto" w:fill="FFFFFF"/>
        </w:rPr>
        <w:t>Idiot</w:t>
      </w:r>
      <w:r w:rsidR="002C3F1D" w:rsidRPr="0055219E">
        <w:rPr>
          <w:color w:val="222222"/>
          <w:shd w:val="clear" w:color="auto" w:fill="FFFFFF"/>
        </w:rPr>
        <w:t xml:space="preserve">! </w:t>
      </w:r>
      <w:r w:rsidR="009271E3" w:rsidRPr="0055219E">
        <w:rPr>
          <w:color w:val="222222"/>
          <w:shd w:val="clear" w:color="auto" w:fill="FFFFFF"/>
        </w:rPr>
        <w:t>|</w:t>
      </w:r>
      <w:r w:rsidR="002C3F1D" w:rsidRPr="0055219E">
        <w:rPr>
          <w:color w:val="222222"/>
          <w:shd w:val="clear" w:color="auto" w:fill="FFFFFF"/>
        </w:rPr>
        <w:t xml:space="preserve"> </w:t>
      </w:r>
      <w:r w:rsidR="00BD0CC7" w:rsidRPr="0055219E">
        <w:rPr>
          <w:color w:val="222222"/>
          <w:shd w:val="clear" w:color="auto" w:fill="FFFFFF"/>
        </w:rPr>
        <w:t>(</w:t>
      </w:r>
      <w:r w:rsidRPr="0055219E">
        <w:rPr>
          <w:i/>
          <w:color w:val="222222"/>
          <w:shd w:val="clear" w:color="auto" w:fill="FFFFFF"/>
        </w:rPr>
        <w:t>Yelling from</w:t>
      </w:r>
      <w:r w:rsidR="00BD0CC7" w:rsidRPr="0055219E">
        <w:rPr>
          <w:i/>
          <w:color w:val="222222"/>
          <w:shd w:val="clear" w:color="auto" w:fill="FFFFFF"/>
        </w:rPr>
        <w:t xml:space="preserve"> booth</w:t>
      </w:r>
      <w:r w:rsidR="00BD0CC7" w:rsidRPr="0055219E">
        <w:rPr>
          <w:color w:val="222222"/>
          <w:shd w:val="clear" w:color="auto" w:fill="FFFFFF"/>
        </w:rPr>
        <w:t xml:space="preserve">.) </w:t>
      </w:r>
      <w:r w:rsidRPr="0055219E">
        <w:rPr>
          <w:color w:val="222222"/>
          <w:shd w:val="clear" w:color="auto" w:fill="FFFFFF"/>
        </w:rPr>
        <w:t>C</w:t>
      </w:r>
      <w:r w:rsidR="00623197" w:rsidRPr="0055219E">
        <w:rPr>
          <w:color w:val="222222"/>
          <w:shd w:val="clear" w:color="auto" w:fill="FFFFFF"/>
        </w:rPr>
        <w:t>ancel!</w:t>
      </w:r>
      <w:r w:rsidR="00AD4FFB" w:rsidRPr="0055219E">
        <w:rPr>
          <w:color w:val="222222"/>
          <w:shd w:val="clear" w:color="auto" w:fill="FFFFFF"/>
        </w:rPr>
        <w:t xml:space="preserve"> </w:t>
      </w:r>
      <w:r w:rsidR="009271E3" w:rsidRPr="0055219E">
        <w:rPr>
          <w:color w:val="222222"/>
          <w:shd w:val="clear" w:color="auto" w:fill="FFFFFF"/>
        </w:rPr>
        <w:t>|</w:t>
      </w:r>
      <w:r w:rsidR="00AD4FFB" w:rsidRPr="0055219E">
        <w:rPr>
          <w:color w:val="222222"/>
          <w:shd w:val="clear" w:color="auto" w:fill="FFFFFF"/>
        </w:rPr>
        <w:t xml:space="preserve"> </w:t>
      </w:r>
      <w:r w:rsidRPr="0055219E">
        <w:rPr>
          <w:color w:val="222222"/>
          <w:shd w:val="clear" w:color="auto" w:fill="FFFFFF"/>
        </w:rPr>
        <w:t>(</w:t>
      </w:r>
      <w:r w:rsidRPr="0055219E">
        <w:rPr>
          <w:i/>
          <w:color w:val="222222"/>
          <w:shd w:val="clear" w:color="auto" w:fill="FFFFFF"/>
        </w:rPr>
        <w:t>Yelling from booth</w:t>
      </w:r>
      <w:r w:rsidRPr="0055219E">
        <w:rPr>
          <w:color w:val="222222"/>
          <w:shd w:val="clear" w:color="auto" w:fill="FFFFFF"/>
        </w:rPr>
        <w:t xml:space="preserve">.) SCRIPT! </w:t>
      </w:r>
      <w:r w:rsidR="00AD4FFB" w:rsidRPr="0055219E">
        <w:rPr>
          <w:color w:val="222222"/>
          <w:shd w:val="clear" w:color="auto" w:fill="FFFFFF"/>
        </w:rPr>
        <w:t xml:space="preserve"> </w:t>
      </w:r>
      <w:r w:rsidR="00623197" w:rsidRPr="0055219E">
        <w:rPr>
          <w:color w:val="222222"/>
          <w:shd w:val="clear" w:color="auto" w:fill="FFFFFF"/>
        </w:rPr>
        <w:t xml:space="preserve"> </w:t>
      </w:r>
      <w:r w:rsidR="00BD0CC7" w:rsidRPr="0055219E">
        <w:rPr>
          <w:color w:val="222222"/>
          <w:shd w:val="clear" w:color="auto" w:fill="FFFFFF"/>
        </w:rPr>
        <w:t xml:space="preserve"> </w:t>
      </w:r>
    </w:p>
    <w:p w14:paraId="50F42C73" w14:textId="77777777" w:rsidR="002C3F1D" w:rsidRPr="0055219E" w:rsidRDefault="002C3F1D" w:rsidP="000F2BC4">
      <w:pPr>
        <w:rPr>
          <w:color w:val="222222"/>
          <w:shd w:val="clear" w:color="auto" w:fill="FFFFFF"/>
        </w:rPr>
      </w:pPr>
    </w:p>
    <w:p w14:paraId="425A07E0" w14:textId="50CEF548" w:rsidR="002C3F1D" w:rsidRPr="0055219E" w:rsidRDefault="00C44AE2"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C3F1D" w:rsidRPr="0055219E">
        <w:rPr>
          <w:color w:val="222222"/>
          <w:shd w:val="clear" w:color="auto" w:fill="FFFFFF"/>
        </w:rPr>
        <w:t>RICHARD</w:t>
      </w:r>
      <w:r w:rsidRPr="0055219E">
        <w:rPr>
          <w:color w:val="222222"/>
          <w:shd w:val="clear" w:color="auto" w:fill="FFFFFF"/>
        </w:rPr>
        <w:t xml:space="preserve"> | KATHY</w:t>
      </w:r>
    </w:p>
    <w:p w14:paraId="79B4735B" w14:textId="22D32856" w:rsidR="00E910ED" w:rsidRPr="0055219E" w:rsidRDefault="00AD4FFB" w:rsidP="00C44AE2">
      <w:pPr>
        <w:rPr>
          <w:color w:val="222222"/>
          <w:shd w:val="clear" w:color="auto" w:fill="FFFFFF"/>
        </w:rPr>
      </w:pPr>
      <w:r w:rsidRPr="0055219E">
        <w:rPr>
          <w:i/>
          <w:color w:val="222222"/>
          <w:shd w:val="clear" w:color="auto" w:fill="FFFFFF"/>
        </w:rPr>
        <w:t>Richard the Second</w:t>
      </w:r>
      <w:r w:rsidRPr="0055219E">
        <w:rPr>
          <w:color w:val="222222"/>
          <w:shd w:val="clear" w:color="auto" w:fill="FFFFFF"/>
        </w:rPr>
        <w:t xml:space="preserve"> reflects absolute male-preference primogeniture! That’s why </w:t>
      </w:r>
      <w:r w:rsidRPr="0055219E">
        <w:rPr>
          <w:i/>
          <w:color w:val="222222"/>
          <w:shd w:val="clear" w:color="auto" w:fill="FFFFFF"/>
        </w:rPr>
        <w:t>I’m the director</w:t>
      </w:r>
      <w:r w:rsidRPr="0055219E">
        <w:rPr>
          <w:color w:val="222222"/>
          <w:shd w:val="clear" w:color="auto" w:fill="FFFFFF"/>
        </w:rPr>
        <w:t xml:space="preserve">! </w:t>
      </w:r>
      <w:r w:rsidR="00E910ED" w:rsidRPr="0055219E">
        <w:rPr>
          <w:color w:val="222222"/>
          <w:shd w:val="clear" w:color="auto" w:fill="FFFFFF"/>
        </w:rPr>
        <w:t xml:space="preserve">My dad was a great joiner of lumber! </w:t>
      </w:r>
      <w:r w:rsidR="005165F4" w:rsidRPr="0055219E">
        <w:rPr>
          <w:color w:val="222222"/>
          <w:shd w:val="clear" w:color="auto" w:fill="FFFFFF"/>
        </w:rPr>
        <w:t>(</w:t>
      </w:r>
      <w:r w:rsidR="005165F4" w:rsidRPr="0055219E">
        <w:rPr>
          <w:i/>
          <w:color w:val="222222"/>
          <w:shd w:val="clear" w:color="auto" w:fill="FFFFFF"/>
        </w:rPr>
        <w:t>Picks up Puppet Richard II — Makes him speak</w:t>
      </w:r>
      <w:r w:rsidR="005165F4" w:rsidRPr="0055219E">
        <w:rPr>
          <w:color w:val="222222"/>
          <w:shd w:val="clear" w:color="auto" w:fill="FFFFFF"/>
        </w:rPr>
        <w:t xml:space="preserve">.) </w:t>
      </w:r>
      <w:r w:rsidRPr="0055219E">
        <w:rPr>
          <w:color w:val="222222"/>
          <w:shd w:val="clear" w:color="auto" w:fill="FFFFFF"/>
        </w:rPr>
        <w:t xml:space="preserve">I’ll say what I want! </w:t>
      </w:r>
      <w:r w:rsidR="00C44AE2" w:rsidRPr="0055219E">
        <w:rPr>
          <w:color w:val="222222"/>
          <w:shd w:val="clear" w:color="auto" w:fill="FFFFFF"/>
        </w:rPr>
        <w:t xml:space="preserve">| </w:t>
      </w:r>
      <w:r w:rsidR="00E35BC5" w:rsidRPr="0055219E">
        <w:rPr>
          <w:color w:val="222222"/>
          <w:shd w:val="clear" w:color="auto" w:fill="FFFFFF"/>
        </w:rPr>
        <w:t>(</w:t>
      </w:r>
      <w:r w:rsidR="00E35BC5" w:rsidRPr="0055219E">
        <w:rPr>
          <w:i/>
          <w:color w:val="222222"/>
          <w:shd w:val="clear" w:color="auto" w:fill="FFFFFF"/>
        </w:rPr>
        <w:t>To audience</w:t>
      </w:r>
      <w:r w:rsidR="00E35BC5" w:rsidRPr="0055219E">
        <w:rPr>
          <w:color w:val="222222"/>
          <w:shd w:val="clear" w:color="auto" w:fill="FFFFFF"/>
        </w:rPr>
        <w:t xml:space="preserve">.) </w:t>
      </w:r>
      <w:r w:rsidR="00C44AE2" w:rsidRPr="0055219E">
        <w:rPr>
          <w:color w:val="222222"/>
          <w:shd w:val="clear" w:color="auto" w:fill="FFFFFF"/>
        </w:rPr>
        <w:t xml:space="preserve">The </w:t>
      </w:r>
      <w:r w:rsidR="00E910ED" w:rsidRPr="0055219E">
        <w:rPr>
          <w:color w:val="222222"/>
          <w:shd w:val="clear" w:color="auto" w:fill="FFFFFF"/>
        </w:rPr>
        <w:t>Land of</w:t>
      </w:r>
      <w:r w:rsidR="00C44AE2" w:rsidRPr="0055219E">
        <w:rPr>
          <w:color w:val="222222"/>
          <w:shd w:val="clear" w:color="auto" w:fill="FFFFFF"/>
        </w:rPr>
        <w:t xml:space="preserve"> Make-Believe decides they should prove to King Friday that Donkey Hodie does not bite anyone. </w:t>
      </w:r>
    </w:p>
    <w:p w14:paraId="59FE0E1E" w14:textId="77777777" w:rsidR="00E910ED" w:rsidRPr="0055219E" w:rsidRDefault="00E910ED" w:rsidP="00C44AE2">
      <w:pPr>
        <w:rPr>
          <w:color w:val="222222"/>
          <w:shd w:val="clear" w:color="auto" w:fill="FFFFFF"/>
        </w:rPr>
      </w:pPr>
    </w:p>
    <w:p w14:paraId="1ABA5163" w14:textId="57296690" w:rsidR="00E910ED" w:rsidRPr="0055219E" w:rsidRDefault="00E910ED" w:rsidP="00C44AE2">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r w:rsidR="00E35BC5" w:rsidRPr="0055219E">
        <w:rPr>
          <w:color w:val="222222"/>
          <w:shd w:val="clear" w:color="auto" w:fill="FFFFFF"/>
        </w:rPr>
        <w:t xml:space="preserve"> | WILL</w:t>
      </w:r>
    </w:p>
    <w:p w14:paraId="4E42C30D" w14:textId="7A023A37" w:rsidR="00916DF6" w:rsidRPr="0055219E" w:rsidRDefault="00E35BC5" w:rsidP="00BD0CC7">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xml:space="preserve">.) </w:t>
      </w:r>
      <w:r w:rsidR="00E910ED" w:rsidRPr="0055219E">
        <w:rPr>
          <w:color w:val="222222"/>
          <w:shd w:val="clear" w:color="auto" w:fill="FFFFFF"/>
        </w:rPr>
        <w:t xml:space="preserve">Show of hands — Who thinks we should prove that the donkey doesn’t bite? </w:t>
      </w:r>
      <w:r w:rsidRPr="0055219E">
        <w:rPr>
          <w:color w:val="222222"/>
          <w:shd w:val="clear" w:color="auto" w:fill="FFFFFF"/>
        </w:rPr>
        <w:t xml:space="preserve">| Liz </w:t>
      </w:r>
      <w:r w:rsidR="00623197" w:rsidRPr="0055219E">
        <w:rPr>
          <w:color w:val="222222"/>
          <w:shd w:val="clear" w:color="auto" w:fill="FFFFFF"/>
        </w:rPr>
        <w:t xml:space="preserve">— </w:t>
      </w:r>
      <w:r w:rsidR="00916DF6" w:rsidRPr="0055219E">
        <w:rPr>
          <w:color w:val="222222"/>
          <w:shd w:val="clear" w:color="auto" w:fill="FFFFFF"/>
        </w:rPr>
        <w:t xml:space="preserve">I </w:t>
      </w:r>
      <w:r w:rsidR="002C3F1D" w:rsidRPr="0055219E">
        <w:rPr>
          <w:color w:val="222222"/>
          <w:shd w:val="clear" w:color="auto" w:fill="FFFFFF"/>
        </w:rPr>
        <w:t xml:space="preserve">just </w:t>
      </w:r>
      <w:r w:rsidR="00916DF6" w:rsidRPr="0055219E">
        <w:rPr>
          <w:color w:val="222222"/>
          <w:shd w:val="clear" w:color="auto" w:fill="FFFFFF"/>
        </w:rPr>
        <w:t xml:space="preserve">don’t think I’m comfortable with </w:t>
      </w:r>
      <w:r w:rsidR="005165F4" w:rsidRPr="0055219E">
        <w:rPr>
          <w:color w:val="222222"/>
          <w:shd w:val="clear" w:color="auto" w:fill="FFFFFF"/>
        </w:rPr>
        <w:t>constant</w:t>
      </w:r>
      <w:r w:rsidR="00916DF6" w:rsidRPr="0055219E">
        <w:rPr>
          <w:color w:val="222222"/>
          <w:shd w:val="clear" w:color="auto" w:fill="FFFFFF"/>
        </w:rPr>
        <w:t xml:space="preserve"> objectification —  </w:t>
      </w:r>
    </w:p>
    <w:p w14:paraId="20023537" w14:textId="77777777" w:rsidR="00916DF6" w:rsidRPr="0055219E" w:rsidRDefault="00916DF6" w:rsidP="000F2BC4">
      <w:pPr>
        <w:rPr>
          <w:color w:val="222222"/>
          <w:shd w:val="clear" w:color="auto" w:fill="FFFFFF"/>
        </w:rPr>
      </w:pPr>
    </w:p>
    <w:p w14:paraId="0FC050A8" w14:textId="42805C19" w:rsidR="00916DF6" w:rsidRPr="0055219E" w:rsidRDefault="00B50AA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916DF6" w:rsidRPr="0055219E">
        <w:rPr>
          <w:color w:val="222222"/>
          <w:shd w:val="clear" w:color="auto" w:fill="FFFFFF"/>
        </w:rPr>
        <w:t>LIZ</w:t>
      </w:r>
      <w:r w:rsidR="00E35BC5" w:rsidRPr="0055219E">
        <w:rPr>
          <w:color w:val="222222"/>
          <w:shd w:val="clear" w:color="auto" w:fill="FFFFFF"/>
        </w:rPr>
        <w:t xml:space="preserve"> | AUGUSTINE</w:t>
      </w:r>
    </w:p>
    <w:p w14:paraId="38F52682" w14:textId="1A9B2959" w:rsidR="00B50AA8" w:rsidRPr="0055219E" w:rsidRDefault="00B50AA8" w:rsidP="00B50AA8">
      <w:pPr>
        <w:rPr>
          <w:color w:val="222222"/>
          <w:shd w:val="clear" w:color="auto" w:fill="FFFFFF"/>
        </w:rPr>
      </w:pPr>
      <w:r w:rsidRPr="0055219E">
        <w:rPr>
          <w:color w:val="222222"/>
          <w:shd w:val="clear" w:color="auto" w:fill="FFFFFF"/>
        </w:rPr>
        <w:t xml:space="preserve">I’ll drain </w:t>
      </w:r>
      <w:r w:rsidR="00623197" w:rsidRPr="0055219E">
        <w:rPr>
          <w:color w:val="222222"/>
          <w:shd w:val="clear" w:color="auto" w:fill="FFFFFF"/>
        </w:rPr>
        <w:t>you</w:t>
      </w:r>
      <w:r w:rsidRPr="0055219E">
        <w:rPr>
          <w:color w:val="222222"/>
          <w:shd w:val="clear" w:color="auto" w:fill="FFFFFF"/>
        </w:rPr>
        <w:t xml:space="preserve"> dry as hay!</w:t>
      </w:r>
      <w:r w:rsidR="00E35BC5" w:rsidRPr="0055219E">
        <w:rPr>
          <w:color w:val="222222"/>
          <w:shd w:val="clear" w:color="auto" w:fill="FFFFFF"/>
        </w:rPr>
        <w:t xml:space="preserve"> | Will’s mom! We’re not doing Mister Rogers! </w:t>
      </w:r>
    </w:p>
    <w:p w14:paraId="7604A1B8" w14:textId="77777777" w:rsidR="00BD0CC7" w:rsidRPr="0055219E" w:rsidRDefault="00BD0CC7" w:rsidP="00B50AA8">
      <w:pPr>
        <w:rPr>
          <w:color w:val="222222"/>
          <w:shd w:val="clear" w:color="auto" w:fill="FFFFFF"/>
        </w:rPr>
      </w:pPr>
    </w:p>
    <w:p w14:paraId="2ABD12E5" w14:textId="4D8DEDAF" w:rsidR="00BD0CC7" w:rsidRPr="0055219E" w:rsidRDefault="00BD0CC7" w:rsidP="00B50AA8">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00E35BC5" w:rsidRPr="0055219E">
        <w:rPr>
          <w:color w:val="222222"/>
          <w:shd w:val="clear" w:color="auto" w:fill="FFFFFF"/>
        </w:rPr>
        <w:t xml:space="preserve"> | RICHARD</w:t>
      </w:r>
    </w:p>
    <w:p w14:paraId="1CBF9FA9" w14:textId="73BD4082" w:rsidR="008C6413" w:rsidRPr="0055219E" w:rsidRDefault="00BD0CC7" w:rsidP="000F2BC4">
      <w:pPr>
        <w:rPr>
          <w:color w:val="222222"/>
          <w:shd w:val="clear" w:color="auto" w:fill="FFFFFF"/>
        </w:rPr>
      </w:pPr>
      <w:r w:rsidRPr="0055219E">
        <w:rPr>
          <w:color w:val="222222"/>
          <w:shd w:val="clear" w:color="auto" w:fill="FFFFFF"/>
        </w:rPr>
        <w:t xml:space="preserve">See what I mean? Her majesty needs a filter! </w:t>
      </w:r>
      <w:r w:rsidR="00E35BC5" w:rsidRPr="0055219E">
        <w:rPr>
          <w:color w:val="222222"/>
          <w:shd w:val="clear" w:color="auto" w:fill="FFFFFF"/>
        </w:rPr>
        <w:t xml:space="preserve">| I can’t work like this! Who’s directing?! </w:t>
      </w:r>
    </w:p>
    <w:p w14:paraId="1A1BA359" w14:textId="392EACFD" w:rsidR="00B55634" w:rsidRPr="0055219E" w:rsidRDefault="00B55634" w:rsidP="000F2BC4">
      <w:pPr>
        <w:rPr>
          <w:color w:val="222222"/>
          <w:shd w:val="clear" w:color="auto" w:fill="FFFFFF"/>
        </w:rPr>
      </w:pPr>
      <w:r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Pr="0055219E">
        <w:rPr>
          <w:color w:val="222222"/>
          <w:shd w:val="clear" w:color="auto" w:fill="FFFFFF"/>
        </w:rPr>
        <w:t>GEORGE</w:t>
      </w:r>
      <w:r w:rsidR="008B546D" w:rsidRPr="0055219E">
        <w:rPr>
          <w:color w:val="222222"/>
          <w:shd w:val="clear" w:color="auto" w:fill="FFFFFF"/>
        </w:rPr>
        <w:t xml:space="preserve"> | </w:t>
      </w:r>
      <w:r w:rsidR="00E35BC5" w:rsidRPr="0055219E">
        <w:rPr>
          <w:color w:val="222222"/>
          <w:shd w:val="clear" w:color="auto" w:fill="FFFFFF"/>
        </w:rPr>
        <w:t>LIZ</w:t>
      </w:r>
    </w:p>
    <w:p w14:paraId="6FCF3CC0" w14:textId="489D35AA" w:rsidR="00DE5A94" w:rsidRPr="0055219E" w:rsidRDefault="00BD0CC7" w:rsidP="000F2BC4">
      <w:pPr>
        <w:rPr>
          <w:color w:val="222222"/>
          <w:shd w:val="clear" w:color="auto" w:fill="FFFFFF"/>
        </w:rPr>
      </w:pPr>
      <w:r w:rsidRPr="0055219E">
        <w:rPr>
          <w:color w:val="222222"/>
          <w:shd w:val="clear" w:color="auto" w:fill="FFFFFF"/>
        </w:rPr>
        <w:lastRenderedPageBreak/>
        <w:t>(</w:t>
      </w:r>
      <w:r w:rsidRPr="0055219E">
        <w:rPr>
          <w:i/>
          <w:color w:val="222222"/>
          <w:shd w:val="clear" w:color="auto" w:fill="FFFFFF"/>
        </w:rPr>
        <w:t>From the booth</w:t>
      </w:r>
      <w:r w:rsidRPr="0055219E">
        <w:rPr>
          <w:color w:val="222222"/>
          <w:shd w:val="clear" w:color="auto" w:fill="FFFFFF"/>
        </w:rPr>
        <w:t xml:space="preserve">.) This is the start of the show — Usurpation! </w:t>
      </w:r>
      <w:r w:rsidR="008B546D" w:rsidRPr="0055219E">
        <w:rPr>
          <w:color w:val="222222"/>
          <w:shd w:val="clear" w:color="auto" w:fill="FFFFFF"/>
        </w:rPr>
        <w:t>| In our production — Richard the Second has a personality disorder.</w:t>
      </w:r>
      <w:r w:rsidR="003C183E" w:rsidRPr="0055219E">
        <w:rPr>
          <w:color w:val="222222"/>
          <w:shd w:val="clear" w:color="auto" w:fill="FFFFFF"/>
        </w:rPr>
        <w:t xml:space="preserve"> </w:t>
      </w:r>
      <w:r w:rsidR="008B546D" w:rsidRPr="0055219E">
        <w:rPr>
          <w:color w:val="222222"/>
          <w:shd w:val="clear" w:color="auto" w:fill="FFFFFF"/>
        </w:rPr>
        <w:t>(</w:t>
      </w:r>
      <w:r w:rsidR="008B546D" w:rsidRPr="0055219E">
        <w:rPr>
          <w:i/>
          <w:color w:val="222222"/>
          <w:shd w:val="clear" w:color="auto" w:fill="FFFFFF"/>
        </w:rPr>
        <w:t>At RICHARD</w:t>
      </w:r>
      <w:r w:rsidR="008B546D" w:rsidRPr="0055219E">
        <w:rPr>
          <w:color w:val="222222"/>
          <w:shd w:val="clear" w:color="auto" w:fill="FFFFFF"/>
        </w:rPr>
        <w:t xml:space="preserve">.) Art imitates life! </w:t>
      </w:r>
    </w:p>
    <w:p w14:paraId="51EFE303" w14:textId="77777777" w:rsidR="008B546D" w:rsidRPr="0055219E" w:rsidRDefault="008B546D" w:rsidP="000F2BC4">
      <w:pPr>
        <w:rPr>
          <w:color w:val="222222"/>
          <w:shd w:val="clear" w:color="auto" w:fill="FFFFFF"/>
        </w:rPr>
      </w:pPr>
    </w:p>
    <w:p w14:paraId="5F029B44" w14:textId="4EAF3B07" w:rsidR="003C183E" w:rsidRPr="0055219E" w:rsidRDefault="003C183E"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 | KATHY</w:t>
      </w:r>
      <w:r w:rsidR="00E35BC5" w:rsidRPr="0055219E">
        <w:rPr>
          <w:color w:val="222222"/>
          <w:shd w:val="clear" w:color="auto" w:fill="FFFFFF"/>
        </w:rPr>
        <w:t xml:space="preserve"> | AUGUSTINE</w:t>
      </w:r>
    </w:p>
    <w:p w14:paraId="5C2CE697" w14:textId="16789A34" w:rsidR="000F3E82" w:rsidRPr="0055219E" w:rsidRDefault="003C183E" w:rsidP="000F3E82">
      <w:pPr>
        <w:rPr>
          <w:color w:val="222222"/>
          <w:shd w:val="clear" w:color="auto" w:fill="FFFFFF"/>
        </w:rPr>
      </w:pPr>
      <w:r w:rsidRPr="0055219E">
        <w:rPr>
          <w:color w:val="222222"/>
          <w:shd w:val="clear" w:color="auto" w:fill="FFFFFF"/>
        </w:rPr>
        <w:t>My coping skills</w:t>
      </w:r>
      <w:r w:rsidR="009271E3" w:rsidRPr="0055219E">
        <w:rPr>
          <w:color w:val="222222"/>
          <w:shd w:val="clear" w:color="auto" w:fill="FFFFFF"/>
        </w:rPr>
        <w:t xml:space="preserve"> could be better!</w:t>
      </w:r>
      <w:r w:rsidR="00C44AE2" w:rsidRPr="0055219E">
        <w:rPr>
          <w:color w:val="222222"/>
          <w:shd w:val="clear" w:color="auto" w:fill="FFFFFF"/>
        </w:rPr>
        <w:t xml:space="preserve"> </w:t>
      </w:r>
      <w:r w:rsidR="009271E3" w:rsidRPr="0055219E">
        <w:rPr>
          <w:color w:val="222222"/>
          <w:shd w:val="clear" w:color="auto" w:fill="FFFFFF"/>
        </w:rPr>
        <w:t>|</w:t>
      </w:r>
      <w:r w:rsidRPr="0055219E">
        <w:rPr>
          <w:color w:val="222222"/>
          <w:shd w:val="clear" w:color="auto" w:fill="FFFFFF"/>
        </w:rPr>
        <w:t xml:space="preserve"> </w:t>
      </w:r>
      <w:r w:rsidR="00E910ED" w:rsidRPr="0055219E">
        <w:rPr>
          <w:color w:val="222222"/>
          <w:shd w:val="clear" w:color="auto" w:fill="FFFFFF"/>
        </w:rPr>
        <w:t>(</w:t>
      </w:r>
      <w:r w:rsidR="00E910ED" w:rsidRPr="0055219E">
        <w:rPr>
          <w:i/>
          <w:color w:val="222222"/>
          <w:shd w:val="clear" w:color="auto" w:fill="FFFFFF"/>
        </w:rPr>
        <w:t>To audience</w:t>
      </w:r>
      <w:r w:rsidR="00E910ED" w:rsidRPr="0055219E">
        <w:rPr>
          <w:color w:val="222222"/>
          <w:shd w:val="clear" w:color="auto" w:fill="FFFFFF"/>
        </w:rPr>
        <w:t xml:space="preserve">.) </w:t>
      </w:r>
      <w:r w:rsidR="000F3E82" w:rsidRPr="0055219E">
        <w:rPr>
          <w:color w:val="222222"/>
          <w:shd w:val="clear" w:color="auto" w:fill="FFFFFF"/>
        </w:rPr>
        <w:t xml:space="preserve">King Friday wants Donkey Hodie's windmill built somewhere else — </w:t>
      </w:r>
      <w:r w:rsidR="00E35BC5" w:rsidRPr="0055219E">
        <w:rPr>
          <w:color w:val="222222"/>
          <w:shd w:val="clear" w:color="auto" w:fill="FFFFFF"/>
        </w:rPr>
        <w:t xml:space="preserve">| As treasurer I’ll direct this! Now — </w:t>
      </w:r>
    </w:p>
    <w:p w14:paraId="6CA3418D" w14:textId="77777777" w:rsidR="00B50AA8" w:rsidRPr="0055219E" w:rsidRDefault="00B50AA8" w:rsidP="000F2BC4">
      <w:pPr>
        <w:rPr>
          <w:color w:val="222222"/>
          <w:shd w:val="clear" w:color="auto" w:fill="FFFFFF"/>
        </w:rPr>
      </w:pPr>
    </w:p>
    <w:p w14:paraId="4E16B848" w14:textId="71447B6B" w:rsidR="00B50AA8" w:rsidRPr="0055219E" w:rsidRDefault="00B50AA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8A877F3" w14:textId="6C3CBD11" w:rsidR="00B50AA8" w:rsidRPr="0055219E" w:rsidRDefault="00EA3924" w:rsidP="000F2BC4">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Taking off </w:t>
      </w:r>
      <w:r w:rsidR="00ED5C8E" w:rsidRPr="0055219E">
        <w:rPr>
          <w:i/>
          <w:color w:val="222222"/>
          <w:shd w:val="clear" w:color="auto" w:fill="FFFFFF"/>
        </w:rPr>
        <w:t>his fancy jerkin</w:t>
      </w:r>
      <w:r w:rsidR="00ED5C8E" w:rsidRPr="0055219E">
        <w:rPr>
          <w:color w:val="222222"/>
          <w:shd w:val="clear" w:color="auto" w:fill="FFFFFF"/>
        </w:rPr>
        <w:t xml:space="preserve">.) </w:t>
      </w:r>
      <w:r w:rsidR="00E35BC5" w:rsidRPr="0055219E">
        <w:rPr>
          <w:color w:val="222222"/>
          <w:shd w:val="clear" w:color="auto" w:fill="FFFFFF"/>
        </w:rPr>
        <w:t xml:space="preserve">Liz — </w:t>
      </w:r>
      <w:r w:rsidR="00B50AA8" w:rsidRPr="0055219E">
        <w:rPr>
          <w:color w:val="222222"/>
          <w:shd w:val="clear" w:color="auto" w:fill="FFFFFF"/>
        </w:rPr>
        <w:t>I’m breaking up w</w:t>
      </w:r>
      <w:r w:rsidR="00ED5C8E" w:rsidRPr="0055219E">
        <w:rPr>
          <w:color w:val="222222"/>
          <w:shd w:val="clear" w:color="auto" w:fill="FFFFFF"/>
        </w:rPr>
        <w:t>ith you! Take back this jerkin!</w:t>
      </w:r>
    </w:p>
    <w:p w14:paraId="6B3FA411" w14:textId="77777777" w:rsidR="00B50AA8" w:rsidRPr="0055219E" w:rsidRDefault="00B50AA8" w:rsidP="000F2BC4">
      <w:pPr>
        <w:rPr>
          <w:color w:val="222222"/>
          <w:shd w:val="clear" w:color="auto" w:fill="FFFFFF"/>
        </w:rPr>
      </w:pPr>
    </w:p>
    <w:p w14:paraId="0386051C" w14:textId="2888B9B2" w:rsidR="00B50AA8" w:rsidRPr="0055219E" w:rsidRDefault="008E4355"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50AA8" w:rsidRPr="0055219E">
        <w:rPr>
          <w:color w:val="222222"/>
          <w:shd w:val="clear" w:color="auto" w:fill="FFFFFF"/>
        </w:rPr>
        <w:t>LIZ</w:t>
      </w:r>
    </w:p>
    <w:p w14:paraId="457EF962" w14:textId="4DC80BD0" w:rsidR="008E4355" w:rsidRPr="0055219E" w:rsidRDefault="00053624" w:rsidP="00623197">
      <w:pPr>
        <w:rPr>
          <w:color w:val="222222"/>
          <w:shd w:val="clear" w:color="auto" w:fill="FFFFFF"/>
        </w:rPr>
      </w:pPr>
      <w:r w:rsidRPr="0055219E">
        <w:rPr>
          <w:color w:val="222222"/>
          <w:shd w:val="clear" w:color="auto" w:fill="FFFFFF"/>
        </w:rPr>
        <w:t>Hang upon your</w:t>
      </w:r>
      <w:r w:rsidR="008E4355" w:rsidRPr="0055219E">
        <w:rPr>
          <w:color w:val="222222"/>
          <w:shd w:val="clear" w:color="auto" w:fill="FFFFFF"/>
        </w:rPr>
        <w:t xml:space="preserve"> penthouse lid</w:t>
      </w:r>
      <w:r w:rsidR="00623197" w:rsidRPr="0055219E">
        <w:rPr>
          <w:color w:val="222222"/>
          <w:shd w:val="clear" w:color="auto" w:fill="FFFFFF"/>
        </w:rPr>
        <w:t>!</w:t>
      </w:r>
      <w:r w:rsidRPr="0055219E">
        <w:rPr>
          <w:color w:val="222222"/>
          <w:shd w:val="clear" w:color="auto" w:fill="FFFFFF"/>
        </w:rPr>
        <w:t xml:space="preserve"> Break up with us? With </w:t>
      </w:r>
      <w:r w:rsidRPr="0055219E">
        <w:rPr>
          <w:i/>
          <w:color w:val="222222"/>
          <w:shd w:val="clear" w:color="auto" w:fill="FFFFFF"/>
        </w:rPr>
        <w:t>us</w:t>
      </w:r>
      <w:r w:rsidRPr="0055219E">
        <w:rPr>
          <w:color w:val="222222"/>
          <w:shd w:val="clear" w:color="auto" w:fill="FFFFFF"/>
        </w:rPr>
        <w:t xml:space="preserve">? We’ll have you killed! </w:t>
      </w:r>
    </w:p>
    <w:p w14:paraId="283480D5" w14:textId="52359979" w:rsidR="00DE5A94" w:rsidRPr="0055219E" w:rsidRDefault="008E4355" w:rsidP="000F2BC4">
      <w:pPr>
        <w:rPr>
          <w:color w:val="222222"/>
          <w:shd w:val="clear" w:color="auto" w:fill="FFFFFF"/>
        </w:rPr>
      </w:pPr>
      <w:r w:rsidRPr="0055219E">
        <w:rPr>
          <w:color w:val="222222"/>
          <w:shd w:val="clear" w:color="auto" w:fill="FFFFFF"/>
        </w:rPr>
        <w:t xml:space="preserve"> </w:t>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p>
    <w:p w14:paraId="45B97F03" w14:textId="013F2BAC" w:rsidR="000F2BC4" w:rsidRPr="0055219E" w:rsidRDefault="00B55634" w:rsidP="00DE5A94">
      <w:pPr>
        <w:pStyle w:val="OpeningSceneDirections"/>
        <w:rPr>
          <w:rFonts w:ascii="Times New Roman" w:hAnsi="Times New Roman" w:cs="Times New Roman"/>
          <w:shd w:val="clear" w:color="auto" w:fill="FFFFFF"/>
        </w:rPr>
      </w:pPr>
      <w:r w:rsidRPr="0055219E">
        <w:rPr>
          <w:rFonts w:ascii="Times New Roman" w:hAnsi="Times New Roman" w:cs="Times New Roman"/>
          <w:shd w:val="clear" w:color="auto" w:fill="FFFFFF"/>
        </w:rPr>
        <w:t>THOMAS</w:t>
      </w:r>
      <w:r w:rsidR="00DE5A94" w:rsidRPr="0055219E">
        <w:rPr>
          <w:rFonts w:ascii="Times New Roman" w:hAnsi="Times New Roman" w:cs="Times New Roman"/>
          <w:shd w:val="clear" w:color="auto" w:fill="FFFFFF"/>
        </w:rPr>
        <w:t xml:space="preserve"> enters, carrying a pizza.</w:t>
      </w:r>
    </w:p>
    <w:p w14:paraId="5F993120" w14:textId="77777777" w:rsidR="00DE5A94" w:rsidRPr="0055219E" w:rsidRDefault="00DE5A94" w:rsidP="000F2BC4">
      <w:pPr>
        <w:rPr>
          <w:color w:val="222222"/>
          <w:shd w:val="clear" w:color="auto" w:fill="FFFFFF"/>
        </w:rPr>
      </w:pPr>
    </w:p>
    <w:p w14:paraId="12FE8C18" w14:textId="511F2845" w:rsidR="00DE5A94" w:rsidRPr="0055219E" w:rsidRDefault="00DE5A94"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2C7C87E9" w14:textId="0B16391B" w:rsidR="00623197" w:rsidRPr="0055219E" w:rsidRDefault="00806AEA" w:rsidP="000F2BC4">
      <w:pPr>
        <w:rPr>
          <w:color w:val="222222"/>
          <w:shd w:val="clear" w:color="auto" w:fill="FFFFFF"/>
        </w:rPr>
      </w:pPr>
      <w:r w:rsidRPr="0055219E">
        <w:rPr>
          <w:color w:val="222222"/>
          <w:shd w:val="clear" w:color="auto" w:fill="FFFFFF"/>
        </w:rPr>
        <w:t>Hi</w:t>
      </w:r>
      <w:r w:rsidR="00623197" w:rsidRPr="0055219E">
        <w:rPr>
          <w:color w:val="222222"/>
          <w:shd w:val="clear" w:color="auto" w:fill="FFFFFF"/>
        </w:rPr>
        <w:t xml:space="preserve"> — Gus</w:t>
      </w:r>
      <w:r w:rsidRPr="0055219E">
        <w:rPr>
          <w:color w:val="222222"/>
          <w:shd w:val="clear" w:color="auto" w:fill="FFFFFF"/>
        </w:rPr>
        <w:t xml:space="preserve">! I </w:t>
      </w:r>
      <w:r w:rsidR="00623197" w:rsidRPr="0055219E">
        <w:rPr>
          <w:color w:val="222222"/>
          <w:shd w:val="clear" w:color="auto" w:fill="FFFFFF"/>
        </w:rPr>
        <w:t xml:space="preserve">— </w:t>
      </w:r>
      <w:r w:rsidR="00E910ED" w:rsidRPr="0055219E">
        <w:rPr>
          <w:color w:val="222222"/>
          <w:shd w:val="clear" w:color="auto" w:fill="FFFFFF"/>
        </w:rPr>
        <w:t xml:space="preserve"> got-this-</w:t>
      </w:r>
      <w:r w:rsidR="00623197" w:rsidRPr="0055219E">
        <w:rPr>
          <w:color w:val="222222"/>
          <w:shd w:val="clear" w:color="auto" w:fill="FFFFFF"/>
        </w:rPr>
        <w:t>fo</w:t>
      </w:r>
      <w:r w:rsidR="00E910ED" w:rsidRPr="0055219E">
        <w:rPr>
          <w:color w:val="222222"/>
          <w:shd w:val="clear" w:color="auto" w:fill="FFFFFF"/>
        </w:rPr>
        <w:t>r-</w:t>
      </w:r>
      <w:r w:rsidR="00623197" w:rsidRPr="0055219E">
        <w:rPr>
          <w:color w:val="222222"/>
          <w:shd w:val="clear" w:color="auto" w:fill="FFFFFF"/>
        </w:rPr>
        <w:t>you —</w:t>
      </w:r>
      <w:r w:rsidRPr="0055219E">
        <w:rPr>
          <w:color w:val="222222"/>
          <w:shd w:val="clear" w:color="auto" w:fill="FFFFFF"/>
        </w:rPr>
        <w:t xml:space="preserve"> has — </w:t>
      </w:r>
      <w:r w:rsidR="00E910ED" w:rsidRPr="0055219E">
        <w:rPr>
          <w:color w:val="222222"/>
          <w:shd w:val="clear" w:color="auto" w:fill="FFFFFF"/>
        </w:rPr>
        <w:t>olives.</w:t>
      </w:r>
    </w:p>
    <w:p w14:paraId="268A362C" w14:textId="77777777" w:rsidR="00623197" w:rsidRPr="0055219E" w:rsidRDefault="00623197" w:rsidP="000F2BC4">
      <w:pPr>
        <w:rPr>
          <w:color w:val="222222"/>
          <w:shd w:val="clear" w:color="auto" w:fill="FFFFFF"/>
        </w:rPr>
      </w:pPr>
    </w:p>
    <w:p w14:paraId="1F4D014A" w14:textId="712E36E0" w:rsidR="00623197" w:rsidRPr="0055219E" w:rsidRDefault="00623197"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ED5C8E" w:rsidRPr="0055219E">
        <w:rPr>
          <w:color w:val="222222"/>
          <w:shd w:val="clear" w:color="auto" w:fill="FFFFFF"/>
        </w:rPr>
        <w:t xml:space="preserve"> | KATHY</w:t>
      </w:r>
    </w:p>
    <w:p w14:paraId="6FA5C40E" w14:textId="2F2EFD82" w:rsidR="00B55634" w:rsidRPr="0055219E" w:rsidRDefault="00623197" w:rsidP="000F2BC4">
      <w:pPr>
        <w:rPr>
          <w:color w:val="222222"/>
          <w:shd w:val="clear" w:color="auto" w:fill="FFFFFF"/>
        </w:rPr>
      </w:pPr>
      <w:r w:rsidRPr="0055219E">
        <w:rPr>
          <w:color w:val="222222"/>
          <w:shd w:val="clear" w:color="auto" w:fill="FFFFFF"/>
        </w:rPr>
        <w:t xml:space="preserve">I only eat locally-sourced and seasonal. </w:t>
      </w:r>
      <w:r w:rsidR="00ED5C8E" w:rsidRPr="0055219E">
        <w:rPr>
          <w:color w:val="222222"/>
          <w:shd w:val="clear" w:color="auto" w:fill="FFFFFF"/>
        </w:rPr>
        <w:t xml:space="preserve">| You can play Mister McFeely! </w:t>
      </w:r>
      <w:r w:rsidR="00B55634" w:rsidRPr="0055219E">
        <w:rPr>
          <w:color w:val="222222"/>
          <w:shd w:val="clear" w:color="auto" w:fill="FFFFFF"/>
        </w:rPr>
        <w:br/>
      </w:r>
      <w:r w:rsidR="00B55634"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B55634" w:rsidRPr="0055219E">
        <w:rPr>
          <w:color w:val="222222"/>
          <w:shd w:val="clear" w:color="auto" w:fill="FFFFFF"/>
        </w:rPr>
        <w:t>WILL</w:t>
      </w:r>
      <w:r w:rsidR="003C183E" w:rsidRPr="0055219E">
        <w:rPr>
          <w:color w:val="222222"/>
          <w:shd w:val="clear" w:color="auto" w:fill="FFFFFF"/>
        </w:rPr>
        <w:t xml:space="preserve"> | RICHARD</w:t>
      </w:r>
      <w:r w:rsidR="00ED5C8E" w:rsidRPr="0055219E">
        <w:rPr>
          <w:color w:val="222222"/>
          <w:shd w:val="clear" w:color="auto" w:fill="FFFFFF"/>
        </w:rPr>
        <w:t xml:space="preserve"> | THOMAS</w:t>
      </w:r>
    </w:p>
    <w:p w14:paraId="54491857" w14:textId="38C02C15" w:rsidR="00DE5A94" w:rsidRPr="0055219E" w:rsidRDefault="00E910ED" w:rsidP="000F2BC4">
      <w:pPr>
        <w:rPr>
          <w:color w:val="222222"/>
          <w:shd w:val="clear" w:color="auto" w:fill="FFFFFF"/>
        </w:rPr>
      </w:pPr>
      <w:r w:rsidRPr="0055219E">
        <w:rPr>
          <w:color w:val="222222"/>
          <w:shd w:val="clear" w:color="auto" w:fill="FFFFFF"/>
        </w:rPr>
        <w:t>Meat lovers!</w:t>
      </w:r>
      <w:r w:rsidR="00DE5A94" w:rsidRPr="0055219E">
        <w:rPr>
          <w:color w:val="222222"/>
          <w:shd w:val="clear" w:color="auto" w:fill="FFFFFF"/>
        </w:rPr>
        <w:t xml:space="preserve"> — </w:t>
      </w:r>
      <w:r w:rsidR="008C6413" w:rsidRPr="0055219E">
        <w:rPr>
          <w:color w:val="222222"/>
          <w:shd w:val="clear" w:color="auto" w:fill="FFFFFF"/>
        </w:rPr>
        <w:t>(</w:t>
      </w:r>
      <w:r w:rsidR="008C6413" w:rsidRPr="0055219E">
        <w:rPr>
          <w:i/>
          <w:color w:val="222222"/>
          <w:shd w:val="clear" w:color="auto" w:fill="FFFFFF"/>
        </w:rPr>
        <w:t>Eats</w:t>
      </w:r>
      <w:r w:rsidR="008C6413" w:rsidRPr="0055219E">
        <w:rPr>
          <w:color w:val="222222"/>
          <w:shd w:val="clear" w:color="auto" w:fill="FFFFFF"/>
        </w:rPr>
        <w:t xml:space="preserve">.) </w:t>
      </w:r>
      <w:r w:rsidR="009271E3" w:rsidRPr="0055219E">
        <w:rPr>
          <w:color w:val="222222"/>
          <w:shd w:val="clear" w:color="auto" w:fill="FFFFFF"/>
        </w:rPr>
        <w:t xml:space="preserve">| </w:t>
      </w:r>
      <w:r w:rsidR="00DE5A94" w:rsidRPr="0055219E">
        <w:rPr>
          <w:color w:val="222222"/>
          <w:shd w:val="clear" w:color="auto" w:fill="FFFFFF"/>
        </w:rPr>
        <w:t xml:space="preserve">Will, we are gasted for your </w:t>
      </w:r>
      <w:r w:rsidR="00ED5C8E" w:rsidRPr="0055219E">
        <w:rPr>
          <w:color w:val="222222"/>
          <w:shd w:val="clear" w:color="auto" w:fill="FFFFFF"/>
        </w:rPr>
        <w:t>stomach</w:t>
      </w:r>
      <w:r w:rsidR="00DE5A94" w:rsidRPr="0055219E">
        <w:rPr>
          <w:color w:val="222222"/>
          <w:shd w:val="clear" w:color="auto" w:fill="FFFFFF"/>
        </w:rPr>
        <w:t xml:space="preserve"> — </w:t>
      </w:r>
      <w:r w:rsidR="00ED5C8E" w:rsidRPr="0055219E">
        <w:rPr>
          <w:color w:val="222222"/>
          <w:shd w:val="clear" w:color="auto" w:fill="FFFFFF"/>
        </w:rPr>
        <w:t>| What?</w:t>
      </w:r>
    </w:p>
    <w:p w14:paraId="58250CA5" w14:textId="77777777" w:rsidR="00DE5A94" w:rsidRPr="0055219E" w:rsidRDefault="00DE5A94" w:rsidP="000F2BC4">
      <w:pPr>
        <w:rPr>
          <w:color w:val="222222"/>
          <w:shd w:val="clear" w:color="auto" w:fill="FFFFFF"/>
        </w:rPr>
      </w:pPr>
    </w:p>
    <w:p w14:paraId="2062F567" w14:textId="0A4B17E3" w:rsidR="00DE5A94" w:rsidRPr="0055219E" w:rsidRDefault="00DE5A94"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003C183E" w:rsidRPr="0055219E">
        <w:rPr>
          <w:color w:val="222222"/>
          <w:shd w:val="clear" w:color="auto" w:fill="FFFFFF"/>
        </w:rPr>
        <w:t xml:space="preserve"> | THOMAS</w:t>
      </w:r>
      <w:r w:rsidR="00E910ED" w:rsidRPr="0055219E">
        <w:rPr>
          <w:color w:val="222222"/>
          <w:shd w:val="clear" w:color="auto" w:fill="FFFFFF"/>
        </w:rPr>
        <w:t xml:space="preserve"> | LIZ</w:t>
      </w:r>
    </w:p>
    <w:p w14:paraId="29DAF2D2" w14:textId="14438F77" w:rsidR="00DE5A94" w:rsidRPr="0055219E" w:rsidRDefault="00ED5C8E" w:rsidP="000F2BC4">
      <w:pPr>
        <w:rPr>
          <w:color w:val="222222"/>
          <w:shd w:val="clear" w:color="auto" w:fill="FFFFFF"/>
        </w:rPr>
      </w:pPr>
      <w:r w:rsidRPr="0055219E">
        <w:rPr>
          <w:color w:val="222222"/>
          <w:shd w:val="clear" w:color="auto" w:fill="FFFFFF"/>
        </w:rPr>
        <w:t>He</w:t>
      </w:r>
      <w:r w:rsidR="00DE5A94" w:rsidRPr="0055219E">
        <w:rPr>
          <w:color w:val="222222"/>
          <w:shd w:val="clear" w:color="auto" w:fill="FFFFFF"/>
        </w:rPr>
        <w:t xml:space="preserve"> lays a gauntlet!</w:t>
      </w:r>
      <w:r w:rsidR="003C183E" w:rsidRPr="0055219E">
        <w:rPr>
          <w:color w:val="222222"/>
          <w:shd w:val="clear" w:color="auto" w:fill="FFFFFF"/>
        </w:rPr>
        <w:t xml:space="preserve"> </w:t>
      </w:r>
      <w:r w:rsidR="009271E3" w:rsidRPr="0055219E">
        <w:rPr>
          <w:color w:val="222222"/>
          <w:shd w:val="clear" w:color="auto" w:fill="FFFFFF"/>
        </w:rPr>
        <w:t>|</w:t>
      </w:r>
      <w:r w:rsidR="003C183E" w:rsidRPr="0055219E">
        <w:rPr>
          <w:color w:val="222222"/>
          <w:shd w:val="clear" w:color="auto" w:fill="FFFFFF"/>
        </w:rPr>
        <w:t xml:space="preserve"> Gus — </w:t>
      </w:r>
      <w:r w:rsidR="00806AEA" w:rsidRPr="0055219E">
        <w:rPr>
          <w:color w:val="222222"/>
          <w:shd w:val="clear" w:color="auto" w:fill="FFFFFF"/>
        </w:rPr>
        <w:t xml:space="preserve">You </w:t>
      </w:r>
      <w:r w:rsidR="00623197" w:rsidRPr="0055219E">
        <w:rPr>
          <w:color w:val="222222"/>
          <w:shd w:val="clear" w:color="auto" w:fill="FFFFFF"/>
        </w:rPr>
        <w:t>—</w:t>
      </w:r>
      <w:r w:rsidR="003C183E" w:rsidRPr="0055219E">
        <w:rPr>
          <w:color w:val="222222"/>
          <w:shd w:val="clear" w:color="auto" w:fill="FFFFFF"/>
        </w:rPr>
        <w:t xml:space="preserve"> want</w:t>
      </w:r>
      <w:r w:rsidR="00806AEA" w:rsidRPr="0055219E">
        <w:rPr>
          <w:color w:val="222222"/>
          <w:shd w:val="clear" w:color="auto" w:fill="FFFFFF"/>
        </w:rPr>
        <w:t xml:space="preserve"> </w:t>
      </w:r>
      <w:r w:rsidR="00623197" w:rsidRPr="0055219E">
        <w:rPr>
          <w:color w:val="222222"/>
          <w:shd w:val="clear" w:color="auto" w:fill="FFFFFF"/>
        </w:rPr>
        <w:t xml:space="preserve">— </w:t>
      </w:r>
      <w:r w:rsidR="003C183E" w:rsidRPr="0055219E">
        <w:rPr>
          <w:color w:val="222222"/>
          <w:shd w:val="clear" w:color="auto" w:fill="FFFFFF"/>
        </w:rPr>
        <w:t xml:space="preserve">olives? </w:t>
      </w:r>
      <w:r w:rsidR="00E910ED" w:rsidRPr="0055219E">
        <w:rPr>
          <w:color w:val="222222"/>
          <w:shd w:val="clear" w:color="auto" w:fill="FFFFFF"/>
        </w:rPr>
        <w:t xml:space="preserve">| We love your meat, Will — </w:t>
      </w:r>
    </w:p>
    <w:p w14:paraId="7B39F4E3" w14:textId="77777777" w:rsidR="000F2BC4" w:rsidRPr="0055219E" w:rsidRDefault="000F2BC4" w:rsidP="000F2BC4">
      <w:pPr>
        <w:rPr>
          <w:color w:val="222222"/>
          <w:shd w:val="clear" w:color="auto" w:fill="FFFFFF"/>
        </w:rPr>
      </w:pPr>
    </w:p>
    <w:p w14:paraId="7974AF1C" w14:textId="6FCC6921" w:rsidR="000F2BC4"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F2BC4" w:rsidRPr="0055219E">
        <w:rPr>
          <w:color w:val="222222"/>
          <w:shd w:val="clear" w:color="auto" w:fill="FFFFFF"/>
        </w:rPr>
        <w:t>AUGUSTINE</w:t>
      </w:r>
      <w:r w:rsidR="008F7CC2" w:rsidRPr="0055219E">
        <w:rPr>
          <w:color w:val="222222"/>
          <w:shd w:val="clear" w:color="auto" w:fill="FFFFFF"/>
        </w:rPr>
        <w:t xml:space="preserve"> | KATHY</w:t>
      </w:r>
    </w:p>
    <w:p w14:paraId="078D3CF6" w14:textId="0AB77954" w:rsidR="008F7CC2" w:rsidRPr="0055219E" w:rsidRDefault="00D059B4" w:rsidP="008F7CC2">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xml:space="preserve">.) </w:t>
      </w:r>
      <w:r w:rsidR="00623197" w:rsidRPr="0055219E">
        <w:rPr>
          <w:color w:val="222222"/>
          <w:shd w:val="clear" w:color="auto" w:fill="FFFFFF"/>
        </w:rPr>
        <w:t xml:space="preserve">Okay! </w:t>
      </w:r>
      <w:r w:rsidRPr="0055219E">
        <w:rPr>
          <w:color w:val="222222"/>
          <w:shd w:val="clear" w:color="auto" w:fill="FFFFFF"/>
        </w:rPr>
        <w:t xml:space="preserve">Show of hands! </w:t>
      </w:r>
      <w:r w:rsidR="00806AEA" w:rsidRPr="0055219E">
        <w:rPr>
          <w:color w:val="222222"/>
          <w:shd w:val="clear" w:color="auto" w:fill="FFFFFF"/>
        </w:rPr>
        <w:t xml:space="preserve">Who will help me depose Richard? </w:t>
      </w:r>
      <w:r w:rsidR="008F7CC2" w:rsidRPr="0055219E">
        <w:rPr>
          <w:color w:val="222222"/>
          <w:shd w:val="clear" w:color="auto" w:fill="FFFFFF"/>
        </w:rPr>
        <w:t xml:space="preserve">| </w:t>
      </w: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xml:space="preserve">.) </w:t>
      </w:r>
      <w:r w:rsidR="008F7CC2" w:rsidRPr="0055219E">
        <w:rPr>
          <w:color w:val="222222"/>
          <w:shd w:val="clear" w:color="auto" w:fill="FFFFFF"/>
        </w:rPr>
        <w:t>Henrietta brings housewarming gifts for Donkey Hodie at his unseen home.</w:t>
      </w:r>
    </w:p>
    <w:p w14:paraId="6C175A23" w14:textId="77777777" w:rsidR="000F2BC4" w:rsidRPr="0055219E" w:rsidRDefault="000F2BC4" w:rsidP="000F2BC4">
      <w:pPr>
        <w:rPr>
          <w:color w:val="222222"/>
          <w:shd w:val="clear" w:color="auto" w:fill="FFFFFF"/>
        </w:rPr>
      </w:pPr>
    </w:p>
    <w:p w14:paraId="65BB50E9" w14:textId="1BF24945" w:rsidR="000F2BC4"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F2BC4" w:rsidRPr="0055219E">
        <w:rPr>
          <w:color w:val="222222"/>
          <w:shd w:val="clear" w:color="auto" w:fill="FFFFFF"/>
        </w:rPr>
        <w:t>RICHARD</w:t>
      </w:r>
    </w:p>
    <w:p w14:paraId="5E1BF85F" w14:textId="45CCDF7B" w:rsidR="000F2BC4" w:rsidRPr="0055219E" w:rsidRDefault="00623197" w:rsidP="000F2BC4">
      <w:pPr>
        <w:rPr>
          <w:color w:val="222222"/>
          <w:shd w:val="clear" w:color="auto" w:fill="FFFFFF"/>
        </w:rPr>
      </w:pPr>
      <w:r w:rsidRPr="0055219E">
        <w:rPr>
          <w:i/>
          <w:color w:val="222222"/>
          <w:shd w:val="clear" w:color="auto" w:fill="FFFFFF"/>
        </w:rPr>
        <w:t>King</w:t>
      </w:r>
      <w:r w:rsidRPr="0055219E">
        <w:rPr>
          <w:color w:val="222222"/>
          <w:shd w:val="clear" w:color="auto" w:fill="FFFFFF"/>
        </w:rPr>
        <w:t xml:space="preserve"> Richard</w:t>
      </w:r>
      <w:r w:rsidR="00DE5A94" w:rsidRPr="0055219E">
        <w:rPr>
          <w:color w:val="222222"/>
          <w:shd w:val="clear" w:color="auto" w:fill="FFFFFF"/>
        </w:rPr>
        <w:t xml:space="preserve"> — </w:t>
      </w:r>
      <w:r w:rsidRPr="0055219E">
        <w:rPr>
          <w:color w:val="222222"/>
          <w:shd w:val="clear" w:color="auto" w:fill="FFFFFF"/>
        </w:rPr>
        <w:t xml:space="preserve">KING RICHARD THE DIRECTOR! </w:t>
      </w:r>
      <w:r w:rsidR="00D059B4" w:rsidRPr="0055219E">
        <w:rPr>
          <w:color w:val="222222"/>
          <w:shd w:val="clear" w:color="auto" w:fill="FFFFFF"/>
        </w:rPr>
        <w:t xml:space="preserve">Le Roi! </w:t>
      </w:r>
      <w:r w:rsidR="008F7CC2" w:rsidRPr="0055219E">
        <w:rPr>
          <w:color w:val="222222"/>
          <w:shd w:val="clear" w:color="auto" w:fill="FFFFFF"/>
        </w:rPr>
        <w:t>We are</w:t>
      </w:r>
      <w:r w:rsidR="003C183E" w:rsidRPr="0055219E">
        <w:rPr>
          <w:color w:val="222222"/>
          <w:shd w:val="clear" w:color="auto" w:fill="FFFFFF"/>
        </w:rPr>
        <w:t xml:space="preserve"> </w:t>
      </w:r>
      <w:r w:rsidR="003C183E" w:rsidRPr="0055219E">
        <w:rPr>
          <w:i/>
          <w:color w:val="222222"/>
          <w:shd w:val="clear" w:color="auto" w:fill="FFFFFF"/>
        </w:rPr>
        <w:t>French</w:t>
      </w:r>
      <w:r w:rsidR="003C183E" w:rsidRPr="0055219E">
        <w:rPr>
          <w:color w:val="222222"/>
          <w:shd w:val="clear" w:color="auto" w:fill="FFFFFF"/>
        </w:rPr>
        <w:t xml:space="preserve">! </w:t>
      </w:r>
    </w:p>
    <w:p w14:paraId="0FD20FDD" w14:textId="77777777" w:rsidR="000F2BC4" w:rsidRPr="0055219E" w:rsidRDefault="000F2BC4" w:rsidP="000F2BC4">
      <w:pPr>
        <w:rPr>
          <w:color w:val="222222"/>
          <w:shd w:val="clear" w:color="auto" w:fill="FFFFFF"/>
        </w:rPr>
      </w:pPr>
    </w:p>
    <w:p w14:paraId="7BFDA5AE" w14:textId="38F1983C" w:rsidR="000F2BC4"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F2BC4" w:rsidRPr="0055219E">
        <w:rPr>
          <w:color w:val="222222"/>
          <w:shd w:val="clear" w:color="auto" w:fill="FFFFFF"/>
        </w:rPr>
        <w:t>LIZ</w:t>
      </w:r>
    </w:p>
    <w:p w14:paraId="49F57375" w14:textId="406D218D" w:rsidR="008C6413" w:rsidRPr="0055219E" w:rsidRDefault="00DE5A94" w:rsidP="000F2BC4">
      <w:pPr>
        <w:rPr>
          <w:color w:val="222222"/>
          <w:shd w:val="clear" w:color="auto" w:fill="FFFFFF"/>
        </w:rPr>
      </w:pPr>
      <w:r w:rsidRPr="0055219E">
        <w:rPr>
          <w:color w:val="222222"/>
          <w:shd w:val="clear" w:color="auto" w:fill="FFFFFF"/>
        </w:rPr>
        <w:t xml:space="preserve">Treason! To the tower! </w:t>
      </w:r>
      <w:r w:rsidR="00623197" w:rsidRPr="0055219E">
        <w:rPr>
          <w:color w:val="222222"/>
          <w:shd w:val="clear" w:color="auto" w:fill="FFFFFF"/>
        </w:rPr>
        <w:t xml:space="preserve">Guards! Seize him! </w:t>
      </w:r>
    </w:p>
    <w:p w14:paraId="06AD4643" w14:textId="7EE38944" w:rsidR="0062319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p>
    <w:p w14:paraId="5936C3B5" w14:textId="5403239A" w:rsidR="000F2BC4"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F2BC4" w:rsidRPr="0055219E">
        <w:rPr>
          <w:color w:val="222222"/>
          <w:shd w:val="clear" w:color="auto" w:fill="FFFFFF"/>
        </w:rPr>
        <w:t xml:space="preserve">HENRY II </w:t>
      </w:r>
    </w:p>
    <w:p w14:paraId="51DE2B04" w14:textId="6395BF93" w:rsidR="00095937" w:rsidRPr="0055219E" w:rsidRDefault="00C342E5" w:rsidP="000F2BC4">
      <w:pPr>
        <w:rPr>
          <w:color w:val="222222"/>
          <w:shd w:val="clear" w:color="auto" w:fill="FFFFFF"/>
        </w:rPr>
      </w:pPr>
      <w:r w:rsidRPr="0055219E">
        <w:rPr>
          <w:color w:val="222222"/>
          <w:shd w:val="clear" w:color="auto" w:fill="FFFFFF"/>
        </w:rPr>
        <w:t>(</w:t>
      </w:r>
      <w:r w:rsidRPr="0055219E">
        <w:rPr>
          <w:i/>
          <w:color w:val="222222"/>
          <w:shd w:val="clear" w:color="auto" w:fill="FFFFFF"/>
        </w:rPr>
        <w:t>Entering, looking like Antonin Artaud as a young man, and smoking</w:t>
      </w:r>
      <w:r w:rsidRPr="0055219E">
        <w:rPr>
          <w:color w:val="222222"/>
          <w:shd w:val="clear" w:color="auto" w:fill="FFFFFF"/>
        </w:rPr>
        <w:t>.)</w:t>
      </w:r>
      <w:r w:rsidR="00ED5C8E" w:rsidRPr="0055219E">
        <w:rPr>
          <w:color w:val="222222"/>
          <w:shd w:val="clear" w:color="auto" w:fill="FFFFFF"/>
        </w:rPr>
        <w:t xml:space="preserve"> </w:t>
      </w:r>
      <w:r w:rsidR="00806AEA" w:rsidRPr="0055219E">
        <w:rPr>
          <w:color w:val="222222"/>
          <w:shd w:val="clear" w:color="auto" w:fill="FFFFFF"/>
        </w:rPr>
        <w:t xml:space="preserve">During </w:t>
      </w:r>
      <w:r w:rsidR="00D059B4" w:rsidRPr="0055219E">
        <w:rPr>
          <w:color w:val="222222"/>
          <w:shd w:val="clear" w:color="auto" w:fill="FFFFFF"/>
        </w:rPr>
        <w:t>the break</w:t>
      </w:r>
      <w:r w:rsidR="00806AEA" w:rsidRPr="0055219E">
        <w:rPr>
          <w:color w:val="222222"/>
          <w:shd w:val="clear" w:color="auto" w:fill="FFFFFF"/>
        </w:rPr>
        <w:t xml:space="preserve"> </w:t>
      </w:r>
      <w:r w:rsidR="00D059B4" w:rsidRPr="0055219E">
        <w:rPr>
          <w:color w:val="222222"/>
          <w:shd w:val="clear" w:color="auto" w:fill="FFFFFF"/>
        </w:rPr>
        <w:t xml:space="preserve">— </w:t>
      </w:r>
      <w:r w:rsidR="00806AEA" w:rsidRPr="0055219E">
        <w:rPr>
          <w:color w:val="222222"/>
          <w:shd w:val="clear" w:color="auto" w:fill="FFFFFF"/>
        </w:rPr>
        <w:t>I wrote my own</w:t>
      </w:r>
      <w:r w:rsidR="00623197" w:rsidRPr="0055219E">
        <w:rPr>
          <w:color w:val="222222"/>
          <w:shd w:val="clear" w:color="auto" w:fill="FFFFFF"/>
        </w:rPr>
        <w:t xml:space="preserve"> show </w:t>
      </w:r>
      <w:r w:rsidR="008F7CC2" w:rsidRPr="0055219E">
        <w:rPr>
          <w:color w:val="222222"/>
          <w:shd w:val="clear" w:color="auto" w:fill="FFFFFF"/>
        </w:rPr>
        <w:t>in literary</w:t>
      </w:r>
      <w:r w:rsidR="00623197" w:rsidRPr="0055219E">
        <w:rPr>
          <w:color w:val="222222"/>
          <w:shd w:val="clear" w:color="auto" w:fill="FFFFFF"/>
        </w:rPr>
        <w:t xml:space="preserve"> protest I will</w:t>
      </w:r>
      <w:r w:rsidR="00806AEA" w:rsidRPr="0055219E">
        <w:rPr>
          <w:color w:val="222222"/>
          <w:shd w:val="clear" w:color="auto" w:fill="FFFFFF"/>
        </w:rPr>
        <w:t xml:space="preserve"> perform</w:t>
      </w:r>
      <w:r w:rsidR="00623197" w:rsidRPr="0055219E">
        <w:rPr>
          <w:color w:val="222222"/>
          <w:shd w:val="clear" w:color="auto" w:fill="FFFFFF"/>
        </w:rPr>
        <w:t xml:space="preserve"> it now.</w:t>
      </w:r>
    </w:p>
    <w:p w14:paraId="3730512B" w14:textId="77777777" w:rsidR="00095937" w:rsidRPr="0055219E" w:rsidRDefault="00095937" w:rsidP="000F2BC4">
      <w:pPr>
        <w:rPr>
          <w:color w:val="222222"/>
          <w:shd w:val="clear" w:color="auto" w:fill="FFFFFF"/>
        </w:rPr>
      </w:pPr>
    </w:p>
    <w:p w14:paraId="3C502BF0" w14:textId="3200965C" w:rsidR="0009593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95937" w:rsidRPr="0055219E">
        <w:rPr>
          <w:color w:val="222222"/>
          <w:shd w:val="clear" w:color="auto" w:fill="FFFFFF"/>
        </w:rPr>
        <w:t>AUGUSTINE</w:t>
      </w:r>
      <w:r w:rsidR="00D059B4" w:rsidRPr="0055219E">
        <w:rPr>
          <w:color w:val="222222"/>
          <w:shd w:val="clear" w:color="auto" w:fill="FFFFFF"/>
        </w:rPr>
        <w:t xml:space="preserve"> | HENRY II</w:t>
      </w:r>
    </w:p>
    <w:p w14:paraId="6AB273EC" w14:textId="57994904" w:rsidR="00095937" w:rsidRPr="0055219E" w:rsidRDefault="00095937" w:rsidP="000F2BC4">
      <w:pPr>
        <w:rPr>
          <w:color w:val="222222"/>
          <w:shd w:val="clear" w:color="auto" w:fill="FFFFFF"/>
        </w:rPr>
      </w:pPr>
      <w:r w:rsidRPr="0055219E">
        <w:rPr>
          <w:color w:val="222222"/>
          <w:shd w:val="clear" w:color="auto" w:fill="FFFFFF"/>
        </w:rPr>
        <w:t>What are you talking about?</w:t>
      </w:r>
      <w:r w:rsidR="00D059B4" w:rsidRPr="0055219E">
        <w:rPr>
          <w:color w:val="222222"/>
          <w:shd w:val="clear" w:color="auto" w:fill="FFFFFF"/>
        </w:rPr>
        <w:t xml:space="preserve"> | I made a flyer — See? That’s me — Next to Karen Finley. </w:t>
      </w:r>
    </w:p>
    <w:p w14:paraId="772A2FAE" w14:textId="77777777" w:rsidR="00095937" w:rsidRPr="0055219E" w:rsidRDefault="00095937" w:rsidP="000F2BC4">
      <w:pPr>
        <w:rPr>
          <w:color w:val="222222"/>
          <w:shd w:val="clear" w:color="auto" w:fill="FFFFFF"/>
        </w:rPr>
      </w:pPr>
    </w:p>
    <w:p w14:paraId="0C20549B" w14:textId="2FBC4FD1" w:rsidR="0009593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95937" w:rsidRPr="0055219E">
        <w:rPr>
          <w:color w:val="222222"/>
          <w:shd w:val="clear" w:color="auto" w:fill="FFFFFF"/>
        </w:rPr>
        <w:t>HENRY II</w:t>
      </w:r>
    </w:p>
    <w:p w14:paraId="4F5A669F" w14:textId="6A98F963" w:rsidR="00095937" w:rsidRPr="0055219E" w:rsidRDefault="003C183E" w:rsidP="000F2BC4">
      <w:pPr>
        <w:rPr>
          <w:color w:val="222222"/>
          <w:shd w:val="clear" w:color="auto" w:fill="FFFFFF"/>
        </w:rPr>
      </w:pPr>
      <w:r w:rsidRPr="0055219E">
        <w:rPr>
          <w:color w:val="222222"/>
          <w:shd w:val="clear" w:color="auto" w:fill="FFFFFF"/>
        </w:rPr>
        <w:lastRenderedPageBreak/>
        <w:t>(</w:t>
      </w:r>
      <w:r w:rsidR="00A422E5" w:rsidRPr="0055219E">
        <w:rPr>
          <w:i/>
          <w:color w:val="222222"/>
          <w:shd w:val="clear" w:color="auto" w:fill="FFFFFF"/>
        </w:rPr>
        <w:t>A g</w:t>
      </w:r>
      <w:r w:rsidRPr="0055219E">
        <w:rPr>
          <w:i/>
          <w:color w:val="222222"/>
          <w:shd w:val="clear" w:color="auto" w:fill="FFFFFF"/>
        </w:rPr>
        <w:t>reat tumult</w:t>
      </w:r>
      <w:r w:rsidRPr="0055219E">
        <w:rPr>
          <w:color w:val="222222"/>
          <w:shd w:val="clear" w:color="auto" w:fill="FFFFFF"/>
        </w:rPr>
        <w:t xml:space="preserve">.) </w:t>
      </w:r>
      <w:r w:rsidR="00806AEA" w:rsidRPr="0055219E">
        <w:rPr>
          <w:color w:val="222222"/>
          <w:shd w:val="clear" w:color="auto" w:fill="FFFFFF"/>
        </w:rPr>
        <w:t xml:space="preserve">Ancient waterdogs bark! And me — Rolling in the pinecones — Ow!  </w:t>
      </w:r>
      <w:r w:rsidR="00095937" w:rsidRPr="0055219E">
        <w:rPr>
          <w:color w:val="222222"/>
          <w:shd w:val="clear" w:color="auto" w:fill="FFFFFF"/>
        </w:rPr>
        <w:br/>
      </w:r>
      <w:r w:rsidR="00095937"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095937" w:rsidRPr="0055219E">
        <w:rPr>
          <w:color w:val="222222"/>
          <w:shd w:val="clear" w:color="auto" w:fill="FFFFFF"/>
        </w:rPr>
        <w:t xml:space="preserve">RICHARD </w:t>
      </w:r>
    </w:p>
    <w:p w14:paraId="4567BB8B" w14:textId="09A42E19" w:rsidR="009271E3" w:rsidRPr="0055219E" w:rsidRDefault="00E42D4A" w:rsidP="000F2BC4">
      <w:pPr>
        <w:rPr>
          <w:color w:val="222222"/>
          <w:shd w:val="clear" w:color="auto" w:fill="FFFFFF"/>
        </w:rPr>
      </w:pPr>
      <w:r w:rsidRPr="0055219E">
        <w:rPr>
          <w:color w:val="222222"/>
          <w:shd w:val="clear" w:color="auto" w:fill="FFFFFF"/>
        </w:rPr>
        <w:t xml:space="preserve">I am </w:t>
      </w:r>
      <w:r w:rsidR="00806AEA" w:rsidRPr="0055219E">
        <w:rPr>
          <w:color w:val="222222"/>
          <w:shd w:val="clear" w:color="auto" w:fill="FFFFFF"/>
        </w:rPr>
        <w:t>KING! Your KING DIRECTOR! My mom made me a cape!</w:t>
      </w:r>
      <w:r w:rsidR="009271E3" w:rsidRPr="0055219E">
        <w:rPr>
          <w:color w:val="222222"/>
          <w:shd w:val="clear" w:color="auto" w:fill="FFFFFF"/>
        </w:rPr>
        <w:t xml:space="preserve"> </w:t>
      </w:r>
      <w:r w:rsidR="00A422E5" w:rsidRPr="0055219E">
        <w:rPr>
          <w:color w:val="222222"/>
          <w:shd w:val="clear" w:color="auto" w:fill="FFFFFF"/>
        </w:rPr>
        <w:t xml:space="preserve">Stop this abstraction! </w:t>
      </w:r>
    </w:p>
    <w:p w14:paraId="0FD5B078" w14:textId="77777777" w:rsidR="009271E3" w:rsidRPr="0055219E" w:rsidRDefault="009271E3" w:rsidP="000F2BC4">
      <w:pPr>
        <w:rPr>
          <w:color w:val="222222"/>
          <w:shd w:val="clear" w:color="auto" w:fill="FFFFFF"/>
        </w:rPr>
      </w:pPr>
    </w:p>
    <w:p w14:paraId="2BA1F3E5" w14:textId="7F1655B4" w:rsidR="009271E3" w:rsidRPr="0055219E" w:rsidRDefault="009271E3" w:rsidP="009271E3">
      <w:pPr>
        <w:ind w:left="3600"/>
        <w:rPr>
          <w:color w:val="222222"/>
          <w:shd w:val="clear" w:color="auto" w:fill="FFFFFF"/>
        </w:rPr>
      </w:pPr>
      <w:r w:rsidRPr="0055219E">
        <w:rPr>
          <w:color w:val="222222"/>
          <w:shd w:val="clear" w:color="auto" w:fill="FFFFFF"/>
        </w:rPr>
        <w:t>LIZ</w:t>
      </w:r>
    </w:p>
    <w:p w14:paraId="5D28A870" w14:textId="4AF81061" w:rsidR="00E42D4A" w:rsidRPr="0055219E" w:rsidRDefault="009271E3" w:rsidP="000F2BC4">
      <w:pPr>
        <w:rPr>
          <w:color w:val="222222"/>
          <w:shd w:val="clear" w:color="auto" w:fill="FFFFFF"/>
        </w:rPr>
      </w:pPr>
      <w:r w:rsidRPr="0055219E">
        <w:rPr>
          <w:i/>
          <w:color w:val="222222"/>
          <w:shd w:val="clear" w:color="auto" w:fill="FFFFFF"/>
        </w:rPr>
        <w:t>We</w:t>
      </w:r>
      <w:r w:rsidRPr="0055219E">
        <w:rPr>
          <w:color w:val="222222"/>
          <w:shd w:val="clear" w:color="auto" w:fill="FFFFFF"/>
        </w:rPr>
        <w:t xml:space="preserve"> refer to ourselves in third person! The “Royal We”? It is so basic! (</w:t>
      </w:r>
      <w:r w:rsidRPr="0055219E">
        <w:rPr>
          <w:i/>
          <w:color w:val="222222"/>
          <w:shd w:val="clear" w:color="auto" w:fill="FFFFFF"/>
        </w:rPr>
        <w:t>All agree</w:t>
      </w:r>
      <w:r w:rsidRPr="0055219E">
        <w:rPr>
          <w:color w:val="222222"/>
          <w:shd w:val="clear" w:color="auto" w:fill="FFFFFF"/>
        </w:rPr>
        <w:t>.)</w:t>
      </w:r>
      <w:r w:rsidR="00E42D4A" w:rsidRPr="0055219E">
        <w:rPr>
          <w:color w:val="222222"/>
          <w:shd w:val="clear" w:color="auto" w:fill="FFFFFF"/>
        </w:rPr>
        <w:br/>
      </w:r>
      <w:r w:rsidR="00E42D4A" w:rsidRPr="0055219E">
        <w:rPr>
          <w:color w:val="222222"/>
          <w:shd w:val="clear" w:color="auto" w:fill="FFFFFF"/>
        </w:rPr>
        <w:br/>
      </w:r>
      <w:r w:rsidR="00E42D4A" w:rsidRPr="0055219E">
        <w:rPr>
          <w:color w:val="222222"/>
          <w:shd w:val="clear" w:color="auto" w:fill="FFFFFF"/>
        </w:rPr>
        <w:tab/>
      </w:r>
      <w:r w:rsidR="00E42D4A" w:rsidRPr="0055219E">
        <w:rPr>
          <w:color w:val="222222"/>
          <w:shd w:val="clear" w:color="auto" w:fill="FFFFFF"/>
        </w:rPr>
        <w:tab/>
      </w:r>
      <w:r w:rsidR="00E42D4A" w:rsidRPr="0055219E">
        <w:rPr>
          <w:color w:val="222222"/>
          <w:shd w:val="clear" w:color="auto" w:fill="FFFFFF"/>
        </w:rPr>
        <w:tab/>
      </w:r>
      <w:r w:rsidR="00E42D4A" w:rsidRPr="0055219E">
        <w:rPr>
          <w:color w:val="222222"/>
          <w:shd w:val="clear" w:color="auto" w:fill="FFFFFF"/>
        </w:rPr>
        <w:tab/>
      </w:r>
      <w:r w:rsidR="00E42D4A" w:rsidRPr="0055219E">
        <w:rPr>
          <w:color w:val="222222"/>
          <w:shd w:val="clear" w:color="auto" w:fill="FFFFFF"/>
        </w:rPr>
        <w:tab/>
        <w:t>RICHARD</w:t>
      </w:r>
      <w:r w:rsidR="008F7CC2" w:rsidRPr="0055219E">
        <w:rPr>
          <w:color w:val="222222"/>
          <w:shd w:val="clear" w:color="auto" w:fill="FFFFFF"/>
        </w:rPr>
        <w:t xml:space="preserve"> | LIZ</w:t>
      </w:r>
    </w:p>
    <w:p w14:paraId="3D06232E" w14:textId="7247917B" w:rsidR="00017B90" w:rsidRPr="0055219E" w:rsidRDefault="00E42D4A" w:rsidP="000F2BC4">
      <w:pPr>
        <w:rPr>
          <w:color w:val="222222"/>
          <w:shd w:val="clear" w:color="auto" w:fill="FFFFFF"/>
        </w:rPr>
      </w:pPr>
      <w:r w:rsidRPr="0055219E">
        <w:rPr>
          <w:color w:val="222222"/>
          <w:shd w:val="clear" w:color="auto" w:fill="FFFFFF"/>
        </w:rPr>
        <w:t>We are King!</w:t>
      </w:r>
      <w:r w:rsidR="00806AEA" w:rsidRPr="0055219E">
        <w:rPr>
          <w:color w:val="222222"/>
          <w:shd w:val="clear" w:color="auto" w:fill="FFFFFF"/>
        </w:rPr>
        <w:t xml:space="preserve"> We are KING DIRECTOR! </w:t>
      </w:r>
      <w:r w:rsidR="008F7CC2" w:rsidRPr="0055219E">
        <w:rPr>
          <w:color w:val="222222"/>
          <w:shd w:val="clear" w:color="auto" w:fill="FFFFFF"/>
        </w:rPr>
        <w:t xml:space="preserve">| </w:t>
      </w:r>
      <w:r w:rsidRPr="0055219E">
        <w:rPr>
          <w:color w:val="222222"/>
          <w:shd w:val="clear" w:color="auto" w:fill="FFFFFF"/>
        </w:rPr>
        <w:t xml:space="preserve">By the Great Wheel — </w:t>
      </w:r>
      <w:r w:rsidRPr="0055219E">
        <w:rPr>
          <w:i/>
          <w:color w:val="222222"/>
          <w:shd w:val="clear" w:color="auto" w:fill="FFFFFF"/>
        </w:rPr>
        <w:t>We</w:t>
      </w:r>
      <w:r w:rsidRPr="0055219E">
        <w:rPr>
          <w:color w:val="222222"/>
          <w:shd w:val="clear" w:color="auto" w:fill="FFFFFF"/>
        </w:rPr>
        <w:t xml:space="preserve"> are not! </w:t>
      </w:r>
    </w:p>
    <w:p w14:paraId="6D2D7F46" w14:textId="77777777" w:rsidR="00017B90" w:rsidRPr="0055219E" w:rsidRDefault="00017B90" w:rsidP="000F2BC4">
      <w:pPr>
        <w:rPr>
          <w:color w:val="222222"/>
          <w:shd w:val="clear" w:color="auto" w:fill="FFFFFF"/>
        </w:rPr>
      </w:pPr>
    </w:p>
    <w:p w14:paraId="05788B35" w14:textId="0C49405B" w:rsidR="00017B90" w:rsidRPr="0055219E" w:rsidRDefault="00017B90"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294593FC" w14:textId="303B9E77" w:rsidR="00017B90" w:rsidRPr="0055219E" w:rsidRDefault="00CD2E0A" w:rsidP="00017B90">
      <w:pPr>
        <w:rPr>
          <w:color w:val="222222"/>
          <w:shd w:val="clear" w:color="auto" w:fill="FFFFFF"/>
        </w:rPr>
      </w:pPr>
      <w:r w:rsidRPr="0055219E">
        <w:rPr>
          <w:color w:val="222222"/>
          <w:shd w:val="clear" w:color="auto" w:fill="FFFFFF"/>
        </w:rPr>
        <w:t>WE</w:t>
      </w:r>
      <w:r w:rsidR="003C183E" w:rsidRPr="0055219E">
        <w:rPr>
          <w:color w:val="222222"/>
          <w:shd w:val="clear" w:color="auto" w:fill="FFFFFF"/>
        </w:rPr>
        <w:t xml:space="preserve"> HAVE ROYAL DIRECTOR’S NOTES FOR ALL OF YOU! </w:t>
      </w:r>
    </w:p>
    <w:p w14:paraId="6EF77E09" w14:textId="77777777" w:rsidR="00017B90" w:rsidRPr="0055219E" w:rsidRDefault="00017B90" w:rsidP="00017B90">
      <w:pPr>
        <w:rPr>
          <w:color w:val="222222"/>
          <w:shd w:val="clear" w:color="auto" w:fill="FFFFFF"/>
        </w:rPr>
      </w:pPr>
    </w:p>
    <w:p w14:paraId="6B91BEA9" w14:textId="04BF6376" w:rsidR="00017B90" w:rsidRPr="0055219E" w:rsidRDefault="00017B90" w:rsidP="00017B90">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AUGUSTINE </w:t>
      </w:r>
    </w:p>
    <w:p w14:paraId="39923550" w14:textId="589D491C" w:rsidR="00017B90" w:rsidRPr="0055219E" w:rsidRDefault="00017B90" w:rsidP="000F2BC4">
      <w:pPr>
        <w:rPr>
          <w:color w:val="222222"/>
          <w:shd w:val="clear" w:color="auto" w:fill="FFFFFF"/>
        </w:rPr>
      </w:pPr>
      <w:r w:rsidRPr="0055219E">
        <w:rPr>
          <w:i/>
          <w:color w:val="222222"/>
          <w:shd w:val="clear" w:color="auto" w:fill="FFFFFF"/>
        </w:rPr>
        <w:t>Notes</w:t>
      </w:r>
      <w:r w:rsidRPr="0055219E">
        <w:rPr>
          <w:color w:val="222222"/>
          <w:shd w:val="clear" w:color="auto" w:fill="FFFFFF"/>
        </w:rPr>
        <w:t>?</w:t>
      </w:r>
      <w:r w:rsidR="009271E3" w:rsidRPr="0055219E">
        <w:rPr>
          <w:color w:val="222222"/>
          <w:shd w:val="clear" w:color="auto" w:fill="FFFFFF"/>
        </w:rPr>
        <w:t>!</w:t>
      </w:r>
      <w:r w:rsidR="00806AEA" w:rsidRPr="0055219E">
        <w:rPr>
          <w:color w:val="222222"/>
          <w:shd w:val="clear" w:color="auto" w:fill="FFFFFF"/>
        </w:rPr>
        <w:t xml:space="preserve"> — </w:t>
      </w:r>
      <w:r w:rsidRPr="0055219E">
        <w:rPr>
          <w:color w:val="222222"/>
          <w:shd w:val="clear" w:color="auto" w:fill="FFFFFF"/>
        </w:rPr>
        <w:t xml:space="preserve">We haven’t even started yet! </w:t>
      </w:r>
      <w:r w:rsidR="00806AEA" w:rsidRPr="0055219E">
        <w:rPr>
          <w:color w:val="222222"/>
          <w:shd w:val="clear" w:color="auto" w:fill="FFFFFF"/>
        </w:rPr>
        <w:t xml:space="preserve"> </w:t>
      </w:r>
    </w:p>
    <w:p w14:paraId="3EA50914" w14:textId="77777777" w:rsidR="008F7CC2" w:rsidRPr="0055219E" w:rsidRDefault="008F7CC2" w:rsidP="000F2BC4">
      <w:pPr>
        <w:rPr>
          <w:color w:val="222222"/>
          <w:shd w:val="clear" w:color="auto" w:fill="FFFFFF"/>
        </w:rPr>
      </w:pPr>
    </w:p>
    <w:p w14:paraId="5C5A2599" w14:textId="03C11F1C" w:rsidR="008F7CC2" w:rsidRPr="0055219E" w:rsidRDefault="00892991"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0216B975" w14:textId="63C0B010" w:rsidR="00892991" w:rsidRPr="0055219E" w:rsidRDefault="00892991" w:rsidP="00892991">
      <w:pPr>
        <w:rPr>
          <w:color w:val="222222"/>
          <w:shd w:val="clear" w:color="auto" w:fill="FFFFFF"/>
        </w:rPr>
      </w:pPr>
      <w:r w:rsidRPr="0055219E">
        <w:rPr>
          <w:color w:val="222222"/>
          <w:shd w:val="clear" w:color="auto" w:fill="FFFFFF"/>
        </w:rPr>
        <w:t>(</w:t>
      </w:r>
      <w:r w:rsidRPr="0055219E">
        <w:rPr>
          <w:i/>
          <w:color w:val="222222"/>
          <w:shd w:val="clear" w:color="auto" w:fill="FFFFFF"/>
        </w:rPr>
        <w:t>To audience</w:t>
      </w:r>
      <w:r w:rsidRPr="0055219E">
        <w:rPr>
          <w:color w:val="222222"/>
          <w:shd w:val="clear" w:color="auto" w:fill="FFFFFF"/>
        </w:rPr>
        <w:t xml:space="preserve">.) In </w:t>
      </w:r>
      <w:r w:rsidRPr="0055219E">
        <w:rPr>
          <w:i/>
          <w:color w:val="222222"/>
          <w:shd w:val="clear" w:color="auto" w:fill="FFFFFF"/>
        </w:rPr>
        <w:t>this</w:t>
      </w:r>
      <w:r w:rsidRPr="0055219E">
        <w:rPr>
          <w:color w:val="222222"/>
          <w:shd w:val="clear" w:color="auto" w:fill="FFFFFF"/>
        </w:rPr>
        <w:t xml:space="preserve"> episode — they compare oil-based and water-based paints and the Blue Owl teac</w:t>
      </w:r>
      <w:r w:rsidR="00C342E5" w:rsidRPr="0055219E">
        <w:rPr>
          <w:color w:val="222222"/>
          <w:shd w:val="clear" w:color="auto" w:fill="FFFFFF"/>
        </w:rPr>
        <w:t xml:space="preserve">hes everyone various bird names — </w:t>
      </w:r>
    </w:p>
    <w:p w14:paraId="52EE6A33" w14:textId="77777777" w:rsidR="00017B90" w:rsidRPr="0055219E" w:rsidRDefault="00017B90" w:rsidP="000F2BC4">
      <w:pPr>
        <w:rPr>
          <w:color w:val="222222"/>
          <w:shd w:val="clear" w:color="auto" w:fill="FFFFFF"/>
        </w:rPr>
      </w:pPr>
    </w:p>
    <w:p w14:paraId="1F6D19EB" w14:textId="73225B7D" w:rsidR="00017B90" w:rsidRPr="0055219E" w:rsidRDefault="00017B90"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r w:rsidR="009271E3" w:rsidRPr="0055219E">
        <w:rPr>
          <w:color w:val="222222"/>
          <w:shd w:val="clear" w:color="auto" w:fill="FFFFFF"/>
        </w:rPr>
        <w:t xml:space="preserve"> | AUGUSTINE</w:t>
      </w:r>
      <w:r w:rsidR="00892991" w:rsidRPr="0055219E">
        <w:rPr>
          <w:color w:val="222222"/>
          <w:shd w:val="clear" w:color="auto" w:fill="FFFFFF"/>
        </w:rPr>
        <w:t xml:space="preserve"> | THOMAS | HENRY II</w:t>
      </w:r>
    </w:p>
    <w:p w14:paraId="21091B8A" w14:textId="77777777" w:rsidR="00D851D8" w:rsidRPr="0055219E" w:rsidRDefault="007A4D11" w:rsidP="000F2BC4">
      <w:pPr>
        <w:rPr>
          <w:color w:val="222222"/>
          <w:shd w:val="clear" w:color="auto" w:fill="FFFFFF"/>
        </w:rPr>
      </w:pPr>
      <w:r w:rsidRPr="0055219E">
        <w:rPr>
          <w:color w:val="222222"/>
          <w:shd w:val="clear" w:color="auto" w:fill="FFFFFF"/>
        </w:rPr>
        <w:t>Worst</w:t>
      </w:r>
      <w:r w:rsidR="00017B90" w:rsidRPr="0055219E">
        <w:rPr>
          <w:color w:val="222222"/>
          <w:shd w:val="clear" w:color="auto" w:fill="FFFFFF"/>
        </w:rPr>
        <w:t xml:space="preserve"> Club </w:t>
      </w:r>
      <w:r w:rsidR="00017B90" w:rsidRPr="0055219E">
        <w:rPr>
          <w:i/>
          <w:color w:val="222222"/>
          <w:shd w:val="clear" w:color="auto" w:fill="FFFFFF"/>
        </w:rPr>
        <w:t>ever</w:t>
      </w:r>
      <w:r w:rsidR="009271E3" w:rsidRPr="0055219E">
        <w:rPr>
          <w:color w:val="222222"/>
          <w:shd w:val="clear" w:color="auto" w:fill="FFFFFF"/>
        </w:rPr>
        <w:t xml:space="preserve">! | Don’t blame me! </w:t>
      </w:r>
      <w:r w:rsidR="00892991" w:rsidRPr="0055219E">
        <w:rPr>
          <w:color w:val="222222"/>
          <w:shd w:val="clear" w:color="auto" w:fill="FFFFFF"/>
        </w:rPr>
        <w:t xml:space="preserve">| That sounds nice. | </w:t>
      </w:r>
      <w:r w:rsidRPr="0055219E">
        <w:rPr>
          <w:color w:val="222222"/>
          <w:shd w:val="clear" w:color="auto" w:fill="FFFFFF"/>
        </w:rPr>
        <w:t xml:space="preserve">Artaud! Dada! Fluxus! </w:t>
      </w:r>
    </w:p>
    <w:p w14:paraId="3BB96013" w14:textId="77777777" w:rsidR="00D851D8" w:rsidRPr="0055219E" w:rsidRDefault="00D851D8" w:rsidP="000F2BC4">
      <w:pPr>
        <w:rPr>
          <w:color w:val="222222"/>
          <w:shd w:val="clear" w:color="auto" w:fill="FFFFFF"/>
        </w:rPr>
      </w:pPr>
    </w:p>
    <w:p w14:paraId="51A78075" w14:textId="0E0059B7" w:rsidR="00D851D8" w:rsidRPr="0055219E" w:rsidRDefault="00D851D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05D95D6D" w14:textId="1115FE36" w:rsidR="00095937" w:rsidRPr="0055219E" w:rsidRDefault="00D851D8" w:rsidP="000F2BC4">
      <w:pPr>
        <w:rPr>
          <w:color w:val="222222"/>
          <w:shd w:val="clear" w:color="auto" w:fill="FFFFFF"/>
        </w:rPr>
      </w:pPr>
      <w:r w:rsidRPr="0055219E">
        <w:rPr>
          <w:color w:val="222222"/>
          <w:shd w:val="clear" w:color="auto" w:fill="FFFFFF"/>
        </w:rPr>
        <w:t xml:space="preserve">Thesis! Antithesis! </w:t>
      </w:r>
      <w:r w:rsidRPr="0055219E">
        <w:rPr>
          <w:i/>
          <w:color w:val="222222"/>
          <w:shd w:val="clear" w:color="auto" w:fill="FFFFFF"/>
        </w:rPr>
        <w:t>Winter</w:t>
      </w:r>
      <w:r w:rsidRPr="0055219E">
        <w:rPr>
          <w:color w:val="222222"/>
          <w:shd w:val="clear" w:color="auto" w:fill="FFFFFF"/>
        </w:rPr>
        <w:t xml:space="preserve"> of discontent — Made glorious </w:t>
      </w:r>
      <w:r w:rsidRPr="0055219E">
        <w:rPr>
          <w:i/>
          <w:color w:val="222222"/>
          <w:shd w:val="clear" w:color="auto" w:fill="FFFFFF"/>
        </w:rPr>
        <w:t>Summer</w:t>
      </w:r>
      <w:r w:rsidRPr="0055219E">
        <w:rPr>
          <w:color w:val="222222"/>
          <w:shd w:val="clear" w:color="auto" w:fill="FFFFFF"/>
        </w:rPr>
        <w:t xml:space="preserve">! HAHAHA! </w:t>
      </w:r>
      <w:r w:rsidR="008D5C18" w:rsidRPr="0055219E">
        <w:rPr>
          <w:color w:val="222222"/>
          <w:shd w:val="clear" w:color="auto" w:fill="FFFFFF"/>
        </w:rPr>
        <w:br/>
      </w:r>
      <w:r w:rsidR="008D5C18"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t>WILL</w:t>
      </w:r>
    </w:p>
    <w:p w14:paraId="2540A536" w14:textId="14202F44" w:rsidR="008D5C18" w:rsidRPr="0055219E" w:rsidRDefault="00806AEA" w:rsidP="000F2BC4">
      <w:pPr>
        <w:rPr>
          <w:color w:val="222222"/>
          <w:shd w:val="clear" w:color="auto" w:fill="FFFFFF"/>
        </w:rPr>
      </w:pPr>
      <w:r w:rsidRPr="0055219E">
        <w:rPr>
          <w:color w:val="222222"/>
          <w:shd w:val="clear" w:color="auto" w:fill="FFFFFF"/>
        </w:rPr>
        <w:t xml:space="preserve">We need the script for </w:t>
      </w:r>
      <w:r w:rsidR="008D5C18" w:rsidRPr="0055219E">
        <w:rPr>
          <w:i/>
          <w:color w:val="222222"/>
          <w:shd w:val="clear" w:color="auto" w:fill="FFFFFF"/>
        </w:rPr>
        <w:t xml:space="preserve">Henry the </w:t>
      </w:r>
      <w:r w:rsidRPr="0055219E">
        <w:rPr>
          <w:i/>
          <w:color w:val="222222"/>
          <w:shd w:val="clear" w:color="auto" w:fill="FFFFFF"/>
        </w:rPr>
        <w:t>Fourth</w:t>
      </w:r>
      <w:r w:rsidRPr="0055219E">
        <w:rPr>
          <w:color w:val="222222"/>
          <w:shd w:val="clear" w:color="auto" w:fill="FFFFFF"/>
        </w:rPr>
        <w:t xml:space="preserve">! </w:t>
      </w:r>
      <w:r w:rsidR="00017B90" w:rsidRPr="0055219E">
        <w:rPr>
          <w:color w:val="222222"/>
          <w:shd w:val="clear" w:color="auto" w:fill="FFFFFF"/>
        </w:rPr>
        <w:t xml:space="preserve">Who has </w:t>
      </w:r>
      <w:r w:rsidR="00D851D8" w:rsidRPr="0055219E">
        <w:rPr>
          <w:color w:val="222222"/>
          <w:shd w:val="clear" w:color="auto" w:fill="FFFFFF"/>
        </w:rPr>
        <w:t>our</w:t>
      </w:r>
      <w:r w:rsidR="00017B90" w:rsidRPr="0055219E">
        <w:rPr>
          <w:color w:val="222222"/>
          <w:shd w:val="clear" w:color="auto" w:fill="FFFFFF"/>
        </w:rPr>
        <w:t xml:space="preserve"> </w:t>
      </w:r>
      <w:r w:rsidR="003C183E" w:rsidRPr="0055219E">
        <w:rPr>
          <w:i/>
          <w:color w:val="222222"/>
          <w:shd w:val="clear" w:color="auto" w:fill="FFFFFF"/>
        </w:rPr>
        <w:t xml:space="preserve">only </w:t>
      </w:r>
      <w:r w:rsidR="00017B90" w:rsidRPr="0055219E">
        <w:rPr>
          <w:i/>
          <w:color w:val="222222"/>
          <w:shd w:val="clear" w:color="auto" w:fill="FFFFFF"/>
        </w:rPr>
        <w:t>copy</w:t>
      </w:r>
      <w:r w:rsidR="00017B90" w:rsidRPr="0055219E">
        <w:rPr>
          <w:color w:val="222222"/>
          <w:shd w:val="clear" w:color="auto" w:fill="FFFFFF"/>
        </w:rPr>
        <w:t>?</w:t>
      </w:r>
    </w:p>
    <w:p w14:paraId="41B7F008" w14:textId="77777777" w:rsidR="00017B90" w:rsidRPr="0055219E" w:rsidRDefault="00017B90" w:rsidP="000F2BC4">
      <w:pPr>
        <w:rPr>
          <w:color w:val="222222"/>
          <w:shd w:val="clear" w:color="auto" w:fill="FFFFFF"/>
        </w:rPr>
      </w:pPr>
    </w:p>
    <w:p w14:paraId="77AD7F54" w14:textId="5F7FE081" w:rsidR="00017B90" w:rsidRPr="0055219E" w:rsidRDefault="00017B90"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r w:rsidRPr="0055219E">
        <w:rPr>
          <w:color w:val="222222"/>
          <w:shd w:val="clear" w:color="auto" w:fill="FFFFFF"/>
        </w:rPr>
        <w:br/>
        <w:t>(</w:t>
      </w:r>
      <w:r w:rsidRPr="0055219E">
        <w:rPr>
          <w:i/>
          <w:color w:val="222222"/>
          <w:shd w:val="clear" w:color="auto" w:fill="FFFFFF"/>
        </w:rPr>
        <w:t>From lighting booth</w:t>
      </w:r>
      <w:r w:rsidRPr="0055219E">
        <w:rPr>
          <w:color w:val="222222"/>
          <w:shd w:val="clear" w:color="auto" w:fill="FFFFFF"/>
        </w:rPr>
        <w:t xml:space="preserve">.) It’s in the chicken coop. </w:t>
      </w:r>
    </w:p>
    <w:p w14:paraId="467B9B87" w14:textId="77777777" w:rsidR="00E42D4A" w:rsidRPr="0055219E" w:rsidRDefault="00E42D4A" w:rsidP="000F2BC4">
      <w:pPr>
        <w:rPr>
          <w:color w:val="222222"/>
          <w:shd w:val="clear" w:color="auto" w:fill="FFFFFF"/>
        </w:rPr>
      </w:pPr>
    </w:p>
    <w:p w14:paraId="0F0A51C1" w14:textId="20A1B0E4" w:rsidR="00E42D4A" w:rsidRPr="0055219E" w:rsidRDefault="00E42D4A"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76166D3" w14:textId="15C4A5B2" w:rsidR="007321C8" w:rsidRPr="0055219E" w:rsidRDefault="003C183E" w:rsidP="000F2BC4">
      <w:pPr>
        <w:rPr>
          <w:color w:val="222222"/>
          <w:shd w:val="clear" w:color="auto" w:fill="FFFFFF"/>
        </w:rPr>
      </w:pPr>
      <w:r w:rsidRPr="0055219E">
        <w:rPr>
          <w:color w:val="222222"/>
          <w:shd w:val="clear" w:color="auto" w:fill="FFFFFF"/>
        </w:rPr>
        <w:t>(</w:t>
      </w:r>
      <w:r w:rsidRPr="0055219E">
        <w:rPr>
          <w:i/>
          <w:color w:val="222222"/>
          <w:shd w:val="clear" w:color="auto" w:fill="FFFFFF"/>
        </w:rPr>
        <w:t>To the booth</w:t>
      </w:r>
      <w:r w:rsidRPr="0055219E">
        <w:rPr>
          <w:color w:val="222222"/>
          <w:shd w:val="clear" w:color="auto" w:fill="FFFFFF"/>
        </w:rPr>
        <w:t xml:space="preserve">.) </w:t>
      </w:r>
      <w:r w:rsidR="00E42D4A" w:rsidRPr="0055219E">
        <w:rPr>
          <w:color w:val="222222"/>
          <w:shd w:val="clear" w:color="auto" w:fill="FFFFFF"/>
        </w:rPr>
        <w:t xml:space="preserve">Green sour ringlets! </w:t>
      </w:r>
      <w:r w:rsidR="00017B90" w:rsidRPr="0055219E">
        <w:rPr>
          <w:color w:val="222222"/>
          <w:shd w:val="clear" w:color="auto" w:fill="FFFFFF"/>
        </w:rPr>
        <w:t xml:space="preserve">Why would you do that? </w:t>
      </w:r>
    </w:p>
    <w:p w14:paraId="0EA286B2" w14:textId="77777777" w:rsidR="007321C8" w:rsidRPr="0055219E" w:rsidRDefault="007321C8" w:rsidP="000F2BC4">
      <w:pPr>
        <w:rPr>
          <w:color w:val="222222"/>
          <w:shd w:val="clear" w:color="auto" w:fill="FFFFFF"/>
        </w:rPr>
      </w:pPr>
    </w:p>
    <w:p w14:paraId="0C160B4C" w14:textId="5E6167AF" w:rsidR="007321C8" w:rsidRPr="0055219E" w:rsidRDefault="007321C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68073CE9" w14:textId="0638D858" w:rsidR="007321C8" w:rsidRPr="0055219E" w:rsidRDefault="007321C8" w:rsidP="007321C8">
      <w:pPr>
        <w:rPr>
          <w:color w:val="222222"/>
          <w:shd w:val="clear" w:color="auto" w:fill="FFFFFF"/>
        </w:rPr>
      </w:pPr>
      <w:r w:rsidRPr="0055219E">
        <w:rPr>
          <w:color w:val="222222"/>
          <w:shd w:val="clear" w:color="auto" w:fill="FFFFFF"/>
        </w:rPr>
        <w:t>(</w:t>
      </w:r>
      <w:r w:rsidRPr="0055219E">
        <w:rPr>
          <w:i/>
          <w:color w:val="222222"/>
          <w:shd w:val="clear" w:color="auto" w:fill="FFFFFF"/>
        </w:rPr>
        <w:t>Walking from the back of the house with her chicken</w:t>
      </w:r>
      <w:r w:rsidR="001E3799" w:rsidRPr="0055219E">
        <w:rPr>
          <w:i/>
          <w:color w:val="222222"/>
          <w:shd w:val="clear" w:color="auto" w:fill="FFFFFF"/>
        </w:rPr>
        <w:t xml:space="preserve"> and two folding chairs</w:t>
      </w:r>
      <w:r w:rsidRPr="0055219E">
        <w:rPr>
          <w:color w:val="222222"/>
          <w:shd w:val="clear" w:color="auto" w:fill="FFFFFF"/>
        </w:rPr>
        <w:t>.) Sufficient litter provides a secure foundation for chickens’ legs and feet, a soft landing for eggs, a way to gather droppings quickly and the ability to easily clean your birds’ housing. </w:t>
      </w:r>
    </w:p>
    <w:p w14:paraId="5D54C228" w14:textId="77777777" w:rsidR="007321C8" w:rsidRPr="0055219E" w:rsidRDefault="007321C8" w:rsidP="007321C8">
      <w:pPr>
        <w:rPr>
          <w:color w:val="222222"/>
          <w:shd w:val="clear" w:color="auto" w:fill="FFFFFF"/>
        </w:rPr>
      </w:pPr>
    </w:p>
    <w:p w14:paraId="17A94EED" w14:textId="5B915F18" w:rsidR="007321C8" w:rsidRPr="0055219E" w:rsidRDefault="007321C8" w:rsidP="007321C8">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5459E22" w14:textId="77042F48" w:rsidR="007321C8" w:rsidRPr="0055219E" w:rsidRDefault="007321C8" w:rsidP="007321C8">
      <w:pPr>
        <w:rPr>
          <w:color w:val="222222"/>
          <w:shd w:val="clear" w:color="auto" w:fill="FFFFFF"/>
        </w:rPr>
      </w:pPr>
      <w:r w:rsidRPr="0055219E">
        <w:rPr>
          <w:color w:val="222222"/>
          <w:shd w:val="clear" w:color="auto" w:fill="FFFFFF"/>
        </w:rPr>
        <w:t xml:space="preserve">You used the </w:t>
      </w:r>
      <w:r w:rsidRPr="0055219E">
        <w:rPr>
          <w:i/>
          <w:color w:val="222222"/>
          <w:shd w:val="clear" w:color="auto" w:fill="FFFFFF"/>
        </w:rPr>
        <w:t xml:space="preserve">only </w:t>
      </w:r>
      <w:r w:rsidRPr="0055219E">
        <w:rPr>
          <w:color w:val="222222"/>
          <w:shd w:val="clear" w:color="auto" w:fill="FFFFFF"/>
        </w:rPr>
        <w:t xml:space="preserve">copy of our script to line your chicken coop? </w:t>
      </w:r>
    </w:p>
    <w:p w14:paraId="7696D018" w14:textId="77777777" w:rsidR="007321C8" w:rsidRPr="0055219E" w:rsidRDefault="007321C8" w:rsidP="000F2BC4">
      <w:pPr>
        <w:rPr>
          <w:color w:val="222222"/>
          <w:shd w:val="clear" w:color="auto" w:fill="FFFFFF"/>
        </w:rPr>
      </w:pPr>
    </w:p>
    <w:p w14:paraId="12BA1B23" w14:textId="1FA6D312" w:rsidR="007321C8" w:rsidRPr="0055219E" w:rsidRDefault="007321C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0BCAB62C" w14:textId="1C546805" w:rsidR="007321C8" w:rsidRPr="0055219E" w:rsidRDefault="007321C8" w:rsidP="000F2BC4">
      <w:pPr>
        <w:rPr>
          <w:color w:val="222222"/>
          <w:shd w:val="clear" w:color="auto" w:fill="FFFFFF"/>
        </w:rPr>
      </w:pPr>
      <w:r w:rsidRPr="0055219E">
        <w:rPr>
          <w:color w:val="222222"/>
          <w:shd w:val="clear" w:color="auto" w:fill="FFFFFF"/>
        </w:rPr>
        <w:t>Yes. It’s an obstacle I’ve designed — as a teacher and guru —</w:t>
      </w:r>
      <w:r w:rsidR="00F008F7" w:rsidRPr="0055219E">
        <w:rPr>
          <w:color w:val="222222"/>
          <w:shd w:val="clear" w:color="auto" w:fill="FFFFFF"/>
        </w:rPr>
        <w:t xml:space="preserve"> </w:t>
      </w:r>
      <w:r w:rsidR="00C342E5" w:rsidRPr="0055219E">
        <w:rPr>
          <w:color w:val="222222"/>
          <w:shd w:val="clear" w:color="auto" w:fill="FFFFFF"/>
        </w:rPr>
        <w:t>to test all of you.</w:t>
      </w:r>
    </w:p>
    <w:p w14:paraId="6D73617B" w14:textId="77777777" w:rsidR="007321C8" w:rsidRPr="0055219E" w:rsidRDefault="007321C8" w:rsidP="000F2BC4">
      <w:pPr>
        <w:rPr>
          <w:color w:val="222222"/>
          <w:shd w:val="clear" w:color="auto" w:fill="FFFFFF"/>
        </w:rPr>
      </w:pPr>
    </w:p>
    <w:p w14:paraId="7ABB632A" w14:textId="4607349B" w:rsidR="007321C8" w:rsidRPr="0055219E" w:rsidRDefault="007321C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4E6E9C28" w14:textId="34155064" w:rsidR="00095937" w:rsidRPr="0055219E" w:rsidRDefault="007321C8" w:rsidP="000F2BC4">
      <w:pPr>
        <w:rPr>
          <w:color w:val="222222"/>
          <w:shd w:val="clear" w:color="auto" w:fill="FFFFFF"/>
        </w:rPr>
      </w:pPr>
      <w:r w:rsidRPr="0055219E">
        <w:rPr>
          <w:color w:val="222222"/>
          <w:shd w:val="clear" w:color="auto" w:fill="FFFFFF"/>
        </w:rPr>
        <w:t xml:space="preserve">We wrote that script! </w:t>
      </w:r>
      <w:r w:rsidR="00095937" w:rsidRPr="0055219E">
        <w:rPr>
          <w:color w:val="222222"/>
          <w:shd w:val="clear" w:color="auto" w:fill="FFFFFF"/>
        </w:rPr>
        <w:br/>
      </w:r>
      <w:r w:rsidR="00095937"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095937" w:rsidRPr="0055219E">
        <w:rPr>
          <w:color w:val="222222"/>
          <w:shd w:val="clear" w:color="auto" w:fill="FFFFFF"/>
        </w:rPr>
        <w:t>GEORGE</w:t>
      </w:r>
    </w:p>
    <w:p w14:paraId="3E30D408" w14:textId="7B3DBDDA" w:rsidR="007321C8" w:rsidRPr="0055219E" w:rsidRDefault="007321C8" w:rsidP="00806AEA">
      <w:pPr>
        <w:rPr>
          <w:color w:val="222222"/>
          <w:shd w:val="clear" w:color="auto" w:fill="FFFFFF"/>
        </w:rPr>
      </w:pPr>
      <w:r w:rsidRPr="0055219E">
        <w:rPr>
          <w:color w:val="222222"/>
          <w:shd w:val="clear" w:color="auto" w:fill="FFFFFF"/>
        </w:rPr>
        <w:t>Let’s find the truth — Together.</w:t>
      </w:r>
      <w:r w:rsidR="00C342E5" w:rsidRPr="0055219E">
        <w:rPr>
          <w:color w:val="222222"/>
          <w:shd w:val="clear" w:color="auto" w:fill="FFFFFF"/>
        </w:rPr>
        <w:t xml:space="preserve"> (</w:t>
      </w:r>
      <w:r w:rsidR="001E3799" w:rsidRPr="0055219E">
        <w:rPr>
          <w:i/>
          <w:color w:val="222222"/>
          <w:shd w:val="clear" w:color="auto" w:fill="FFFFFF"/>
        </w:rPr>
        <w:t>Hands off chicken.</w:t>
      </w:r>
      <w:r w:rsidR="001E3799" w:rsidRPr="0055219E">
        <w:rPr>
          <w:color w:val="222222"/>
          <w:shd w:val="clear" w:color="auto" w:fill="FFFFFF"/>
        </w:rPr>
        <w:t>)</w:t>
      </w:r>
      <w:r w:rsidR="00C342E5" w:rsidRPr="0055219E">
        <w:rPr>
          <w:color w:val="222222"/>
          <w:shd w:val="clear" w:color="auto" w:fill="FFFFFF"/>
        </w:rPr>
        <w:t xml:space="preserve"> </w:t>
      </w:r>
      <w:r w:rsidR="001E3799" w:rsidRPr="0055219E">
        <w:rPr>
          <w:color w:val="222222"/>
          <w:shd w:val="clear" w:color="auto" w:fill="FFFFFF"/>
        </w:rPr>
        <w:t xml:space="preserve">I had </w:t>
      </w:r>
      <w:r w:rsidR="00445193" w:rsidRPr="0055219E">
        <w:rPr>
          <w:color w:val="222222"/>
          <w:shd w:val="clear" w:color="auto" w:fill="FFFFFF"/>
        </w:rPr>
        <w:t>Will’s mom</w:t>
      </w:r>
      <w:r w:rsidR="001E3799" w:rsidRPr="0055219E">
        <w:rPr>
          <w:color w:val="222222"/>
          <w:shd w:val="clear" w:color="auto" w:fill="FFFFFF"/>
        </w:rPr>
        <w:t xml:space="preserve"> make John and myself Stage Manager folding director’s chairs. See? — They say Stage Manager and Assistant Stage Manager? (</w:t>
      </w:r>
      <w:r w:rsidR="001E3799" w:rsidRPr="0055219E">
        <w:rPr>
          <w:i/>
          <w:color w:val="222222"/>
          <w:shd w:val="clear" w:color="auto" w:fill="FFFFFF"/>
        </w:rPr>
        <w:t>To audience</w:t>
      </w:r>
      <w:r w:rsidR="001E3799" w:rsidRPr="0055219E">
        <w:rPr>
          <w:color w:val="222222"/>
          <w:shd w:val="clear" w:color="auto" w:fill="FFFFFF"/>
        </w:rPr>
        <w:t xml:space="preserve">.) That’s something for you all to aspire to — </w:t>
      </w:r>
    </w:p>
    <w:p w14:paraId="11620703" w14:textId="77777777" w:rsidR="007321C8" w:rsidRPr="0055219E" w:rsidRDefault="007321C8" w:rsidP="00806AEA">
      <w:pPr>
        <w:rPr>
          <w:color w:val="222222"/>
          <w:shd w:val="clear" w:color="auto" w:fill="FFFFFF"/>
        </w:rPr>
      </w:pPr>
    </w:p>
    <w:p w14:paraId="78B3AEDD" w14:textId="37F1410F" w:rsidR="007321C8" w:rsidRPr="0055219E" w:rsidRDefault="007321C8"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34B20CF" w14:textId="1EC6CB68" w:rsidR="007321C8" w:rsidRPr="0055219E" w:rsidRDefault="00C342E5" w:rsidP="00806AEA">
      <w:pPr>
        <w:rPr>
          <w:color w:val="222222"/>
          <w:shd w:val="clear" w:color="auto" w:fill="FFFFFF"/>
        </w:rPr>
      </w:pPr>
      <w:r w:rsidRPr="0055219E">
        <w:rPr>
          <w:color w:val="222222"/>
          <w:shd w:val="clear" w:color="auto" w:fill="FFFFFF"/>
        </w:rPr>
        <w:t>It’s not too</w:t>
      </w:r>
      <w:r w:rsidR="001E3799" w:rsidRPr="0055219E">
        <w:rPr>
          <w:color w:val="222222"/>
          <w:shd w:val="clear" w:color="auto" w:fill="FFFFFF"/>
        </w:rPr>
        <w:t xml:space="preserve"> late to get this back on track!</w:t>
      </w:r>
      <w:r w:rsidRPr="0055219E">
        <w:rPr>
          <w:color w:val="222222"/>
          <w:shd w:val="clear" w:color="auto" w:fill="FFFFFF"/>
        </w:rPr>
        <w:t xml:space="preserve"> There’s what, two, three people left in the audience? </w:t>
      </w:r>
      <w:r w:rsidR="003C183E" w:rsidRPr="0055219E">
        <w:rPr>
          <w:color w:val="222222"/>
          <w:shd w:val="clear" w:color="auto" w:fill="FFFFFF"/>
        </w:rPr>
        <w:t>Okay — Everyone — All h</w:t>
      </w:r>
      <w:r w:rsidR="00445193" w:rsidRPr="0055219E">
        <w:rPr>
          <w:color w:val="222222"/>
          <w:shd w:val="clear" w:color="auto" w:fill="FFFFFF"/>
        </w:rPr>
        <w:t>ands in!</w:t>
      </w:r>
      <w:r w:rsidR="007321C8" w:rsidRPr="0055219E">
        <w:rPr>
          <w:color w:val="222222"/>
          <w:shd w:val="clear" w:color="auto" w:fill="FFFFFF"/>
        </w:rPr>
        <w:t xml:space="preserve"> </w:t>
      </w:r>
      <w:r w:rsidR="003C183E" w:rsidRPr="0055219E">
        <w:rPr>
          <w:color w:val="222222"/>
          <w:shd w:val="clear" w:color="auto" w:fill="FFFFFF"/>
        </w:rPr>
        <w:t>(</w:t>
      </w:r>
      <w:r w:rsidR="003C183E" w:rsidRPr="0055219E">
        <w:rPr>
          <w:i/>
          <w:color w:val="222222"/>
          <w:shd w:val="clear" w:color="auto" w:fill="FFFFFF"/>
        </w:rPr>
        <w:t>They put hands in, except for Richard</w:t>
      </w:r>
      <w:r w:rsidR="003C183E" w:rsidRPr="0055219E">
        <w:rPr>
          <w:color w:val="222222"/>
          <w:shd w:val="clear" w:color="auto" w:fill="FFFFFF"/>
        </w:rPr>
        <w:t xml:space="preserve">.) </w:t>
      </w:r>
    </w:p>
    <w:p w14:paraId="3D599C37" w14:textId="77777777" w:rsidR="007321C8" w:rsidRPr="0055219E" w:rsidRDefault="007321C8" w:rsidP="00806AEA">
      <w:pPr>
        <w:rPr>
          <w:color w:val="222222"/>
          <w:shd w:val="clear" w:color="auto" w:fill="FFFFFF"/>
        </w:rPr>
      </w:pPr>
    </w:p>
    <w:p w14:paraId="31CAB390" w14:textId="0765AB11" w:rsidR="007321C8" w:rsidRPr="0055219E" w:rsidRDefault="007321C8"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48575D06" w14:textId="5A57FCBC" w:rsidR="007321C8" w:rsidRPr="0055219E" w:rsidRDefault="007321C8" w:rsidP="00806AEA">
      <w:pPr>
        <w:rPr>
          <w:color w:val="222222"/>
          <w:shd w:val="clear" w:color="auto" w:fill="FFFFFF"/>
        </w:rPr>
      </w:pPr>
      <w:r w:rsidRPr="0055219E">
        <w:rPr>
          <w:color w:val="222222"/>
          <w:shd w:val="clear" w:color="auto" w:fill="FFFFFF"/>
        </w:rPr>
        <w:t xml:space="preserve">I can’t — I’m very focused and committed to Titus’s world — So I’ve been doing everything one handed. That’s </w:t>
      </w:r>
      <w:r w:rsidRPr="0055219E">
        <w:rPr>
          <w:i/>
          <w:color w:val="222222"/>
          <w:shd w:val="clear" w:color="auto" w:fill="FFFFFF"/>
        </w:rPr>
        <w:t>acting</w:t>
      </w:r>
      <w:r w:rsidRPr="0055219E">
        <w:rPr>
          <w:color w:val="222222"/>
          <w:shd w:val="clear" w:color="auto" w:fill="FFFFFF"/>
        </w:rPr>
        <w:t xml:space="preserve">. </w:t>
      </w:r>
    </w:p>
    <w:p w14:paraId="62606E62" w14:textId="77777777" w:rsidR="007321C8" w:rsidRPr="0055219E" w:rsidRDefault="007321C8" w:rsidP="00806AEA">
      <w:pPr>
        <w:rPr>
          <w:color w:val="222222"/>
          <w:shd w:val="clear" w:color="auto" w:fill="FFFFFF"/>
        </w:rPr>
      </w:pPr>
    </w:p>
    <w:p w14:paraId="2877A32F" w14:textId="63F80C89" w:rsidR="007321C8" w:rsidRPr="0055219E" w:rsidRDefault="003C183E"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321C8" w:rsidRPr="0055219E">
        <w:rPr>
          <w:color w:val="222222"/>
          <w:shd w:val="clear" w:color="auto" w:fill="FFFFFF"/>
        </w:rPr>
        <w:t>WILL</w:t>
      </w:r>
      <w:r w:rsidRPr="0055219E">
        <w:rPr>
          <w:color w:val="222222"/>
          <w:shd w:val="clear" w:color="auto" w:fill="FFFFFF"/>
        </w:rPr>
        <w:t xml:space="preserve"> | AUGUSTINE | LIZ</w:t>
      </w:r>
    </w:p>
    <w:p w14:paraId="10BC060A" w14:textId="40C320D6" w:rsidR="007321C8" w:rsidRPr="0055219E" w:rsidRDefault="007321C8" w:rsidP="00806AEA">
      <w:pPr>
        <w:rPr>
          <w:color w:val="222222"/>
          <w:shd w:val="clear" w:color="auto" w:fill="FFFFFF"/>
        </w:rPr>
      </w:pPr>
      <w:r w:rsidRPr="0055219E">
        <w:rPr>
          <w:color w:val="222222"/>
          <w:shd w:val="clear" w:color="auto" w:fill="FFFFFF"/>
        </w:rPr>
        <w:t xml:space="preserve">Mom! — It’s time for puppets! </w:t>
      </w:r>
      <w:r w:rsidR="009271E3" w:rsidRPr="0055219E">
        <w:rPr>
          <w:color w:val="222222"/>
          <w:shd w:val="clear" w:color="auto" w:fill="FFFFFF"/>
        </w:rPr>
        <w:t>|</w:t>
      </w:r>
      <w:r w:rsidR="003C183E" w:rsidRPr="0055219E">
        <w:rPr>
          <w:color w:val="222222"/>
          <w:shd w:val="clear" w:color="auto" w:fill="FFFFFF"/>
        </w:rPr>
        <w:t xml:space="preserve"> We’re doing </w:t>
      </w:r>
      <w:r w:rsidR="003C183E" w:rsidRPr="0055219E">
        <w:rPr>
          <w:i/>
          <w:color w:val="222222"/>
          <w:shd w:val="clear" w:color="auto" w:fill="FFFFFF"/>
        </w:rPr>
        <w:t>Henry the Fourth</w:t>
      </w:r>
      <w:r w:rsidR="003C183E" w:rsidRPr="0055219E">
        <w:rPr>
          <w:color w:val="222222"/>
          <w:shd w:val="clear" w:color="auto" w:fill="FFFFFF"/>
        </w:rPr>
        <w:t xml:space="preserve">! </w:t>
      </w:r>
      <w:r w:rsidR="009271E3" w:rsidRPr="0055219E">
        <w:rPr>
          <w:color w:val="222222"/>
          <w:shd w:val="clear" w:color="auto" w:fill="FFFFFF"/>
        </w:rPr>
        <w:t>|</w:t>
      </w:r>
      <w:r w:rsidR="003C183E" w:rsidRPr="0055219E">
        <w:rPr>
          <w:color w:val="222222"/>
          <w:shd w:val="clear" w:color="auto" w:fill="FFFFFF"/>
        </w:rPr>
        <w:t xml:space="preserve"> </w:t>
      </w:r>
      <w:r w:rsidR="003C183E" w:rsidRPr="0055219E">
        <w:rPr>
          <w:i/>
          <w:color w:val="222222"/>
          <w:shd w:val="clear" w:color="auto" w:fill="FFFFFF"/>
        </w:rPr>
        <w:t>Richard the Second</w:t>
      </w:r>
      <w:r w:rsidR="003C183E" w:rsidRPr="0055219E">
        <w:rPr>
          <w:color w:val="222222"/>
          <w:shd w:val="clear" w:color="auto" w:fill="FFFFFF"/>
        </w:rPr>
        <w:t xml:space="preserve">! </w:t>
      </w:r>
    </w:p>
    <w:p w14:paraId="3E05C1BB" w14:textId="77777777" w:rsidR="003C183E" w:rsidRPr="0055219E" w:rsidRDefault="003C183E" w:rsidP="00806AEA">
      <w:pPr>
        <w:rPr>
          <w:color w:val="222222"/>
          <w:shd w:val="clear" w:color="auto" w:fill="FFFFFF"/>
        </w:rPr>
      </w:pPr>
    </w:p>
    <w:p w14:paraId="79D75857" w14:textId="170E3F8F" w:rsidR="003C183E" w:rsidRPr="0055219E" w:rsidRDefault="003C183E"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r w:rsidR="002C2FD1" w:rsidRPr="0055219E">
        <w:rPr>
          <w:color w:val="222222"/>
          <w:shd w:val="clear" w:color="auto" w:fill="FFFFFF"/>
        </w:rPr>
        <w:t xml:space="preserve"> | KATHY</w:t>
      </w:r>
    </w:p>
    <w:p w14:paraId="412D443C" w14:textId="5F358A18" w:rsidR="002C2FD1" w:rsidRPr="0055219E" w:rsidRDefault="003C183E" w:rsidP="00806AEA">
      <w:pPr>
        <w:rPr>
          <w:color w:val="222222"/>
          <w:shd w:val="clear" w:color="auto" w:fill="FFFFFF"/>
        </w:rPr>
      </w:pPr>
      <w:r w:rsidRPr="0055219E">
        <w:rPr>
          <w:color w:val="222222"/>
          <w:shd w:val="clear" w:color="auto" w:fill="FFFFFF"/>
        </w:rPr>
        <w:t>(</w:t>
      </w:r>
      <w:r w:rsidRPr="0055219E">
        <w:rPr>
          <w:i/>
          <w:color w:val="222222"/>
          <w:shd w:val="clear" w:color="auto" w:fill="FFFFFF"/>
        </w:rPr>
        <w:t>From the booth</w:t>
      </w:r>
      <w:r w:rsidRPr="0055219E">
        <w:rPr>
          <w:color w:val="222222"/>
          <w:shd w:val="clear" w:color="auto" w:fill="FFFFFF"/>
        </w:rPr>
        <w:t xml:space="preserve">.) All places puppets! </w:t>
      </w:r>
      <w:r w:rsidR="00C342E5" w:rsidRPr="0055219E">
        <w:rPr>
          <w:color w:val="222222"/>
          <w:shd w:val="clear" w:color="auto" w:fill="FFFFFF"/>
        </w:rPr>
        <w:t>|</w:t>
      </w:r>
      <w:r w:rsidR="002C2FD1" w:rsidRPr="0055219E">
        <w:rPr>
          <w:color w:val="222222"/>
          <w:shd w:val="clear" w:color="auto" w:fill="FFFFFF"/>
        </w:rPr>
        <w:t xml:space="preserve"> In this episode — they sing a song about </w:t>
      </w:r>
      <w:r w:rsidR="002C2FD1" w:rsidRPr="0055219E">
        <w:rPr>
          <w:i/>
          <w:color w:val="222222"/>
          <w:shd w:val="clear" w:color="auto" w:fill="FFFFFF"/>
        </w:rPr>
        <w:t>feelings</w:t>
      </w:r>
      <w:r w:rsidR="002C2FD1" w:rsidRPr="0055219E">
        <w:rPr>
          <w:color w:val="222222"/>
          <w:shd w:val="clear" w:color="auto" w:fill="FFFFFF"/>
        </w:rPr>
        <w:t xml:space="preserve">. </w:t>
      </w:r>
      <w:r w:rsidR="007A3110" w:rsidRPr="0055219E">
        <w:rPr>
          <w:color w:val="222222"/>
          <w:shd w:val="clear" w:color="auto" w:fill="FFFFFF"/>
        </w:rPr>
        <w:t xml:space="preserve">Like RAGE! </w:t>
      </w:r>
      <w:r w:rsidR="002C2FD1" w:rsidRPr="0055219E">
        <w:rPr>
          <w:color w:val="222222"/>
          <w:shd w:val="clear" w:color="auto" w:fill="FFFFFF"/>
        </w:rPr>
        <w:t>I mean —</w:t>
      </w:r>
      <w:r w:rsidR="007A3110" w:rsidRPr="0055219E">
        <w:rPr>
          <w:color w:val="222222"/>
          <w:shd w:val="clear" w:color="auto" w:fill="FFFFFF"/>
        </w:rPr>
        <w:t xml:space="preserve"> </w:t>
      </w:r>
      <w:r w:rsidR="00C342E5" w:rsidRPr="0055219E">
        <w:rPr>
          <w:color w:val="222222"/>
          <w:shd w:val="clear" w:color="auto" w:fill="FFFFFF"/>
        </w:rPr>
        <w:t>(</w:t>
      </w:r>
      <w:r w:rsidR="00C342E5" w:rsidRPr="0055219E">
        <w:rPr>
          <w:i/>
          <w:color w:val="222222"/>
          <w:shd w:val="clear" w:color="auto" w:fill="FFFFFF"/>
        </w:rPr>
        <w:t>To audience</w:t>
      </w:r>
      <w:r w:rsidR="00C342E5" w:rsidRPr="0055219E">
        <w:rPr>
          <w:color w:val="222222"/>
          <w:shd w:val="clear" w:color="auto" w:fill="FFFFFF"/>
        </w:rPr>
        <w:t>.) P</w:t>
      </w:r>
      <w:r w:rsidR="002C2FD1" w:rsidRPr="0055219E">
        <w:rPr>
          <w:color w:val="222222"/>
          <w:shd w:val="clear" w:color="auto" w:fill="FFFFFF"/>
        </w:rPr>
        <w:t>arent</w:t>
      </w:r>
      <w:r w:rsidR="007A3110" w:rsidRPr="0055219E">
        <w:rPr>
          <w:color w:val="222222"/>
          <w:shd w:val="clear" w:color="auto" w:fill="FFFFFF"/>
        </w:rPr>
        <w:t>ing is</w:t>
      </w:r>
      <w:r w:rsidR="002C2FD1" w:rsidRPr="0055219E">
        <w:rPr>
          <w:color w:val="222222"/>
          <w:shd w:val="clear" w:color="auto" w:fill="FFFFFF"/>
        </w:rPr>
        <w:t xml:space="preserve"> a thankless job, </w:t>
      </w:r>
      <w:r w:rsidR="00C342E5" w:rsidRPr="0055219E">
        <w:rPr>
          <w:color w:val="222222"/>
          <w:shd w:val="clear" w:color="auto" w:fill="FFFFFF"/>
        </w:rPr>
        <w:t xml:space="preserve">AM I RIGHT? </w:t>
      </w:r>
      <w:r w:rsidR="002C2FD1" w:rsidRPr="0055219E">
        <w:rPr>
          <w:color w:val="222222"/>
          <w:shd w:val="clear" w:color="auto" w:fill="FFFFFF"/>
        </w:rPr>
        <w:t xml:space="preserve"> </w:t>
      </w:r>
    </w:p>
    <w:p w14:paraId="1D22A660" w14:textId="77777777" w:rsidR="002C2FD1" w:rsidRPr="0055219E" w:rsidRDefault="002C2FD1" w:rsidP="00806AEA">
      <w:pPr>
        <w:rPr>
          <w:color w:val="222222"/>
          <w:shd w:val="clear" w:color="auto" w:fill="FFFFFF"/>
        </w:rPr>
      </w:pPr>
    </w:p>
    <w:p w14:paraId="55556BB1" w14:textId="257A7E92" w:rsidR="002C2FD1" w:rsidRPr="0055219E" w:rsidRDefault="007A3110"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C2FD1" w:rsidRPr="0055219E">
        <w:rPr>
          <w:color w:val="222222"/>
          <w:shd w:val="clear" w:color="auto" w:fill="FFFFFF"/>
        </w:rPr>
        <w:t>THOMAS</w:t>
      </w:r>
    </w:p>
    <w:p w14:paraId="491155B1" w14:textId="6D1A377F" w:rsidR="002C2FD1" w:rsidRPr="0055219E" w:rsidRDefault="007A3110" w:rsidP="00806AEA">
      <w:pPr>
        <w:rPr>
          <w:color w:val="222222"/>
          <w:shd w:val="clear" w:color="auto" w:fill="FFFFFF"/>
        </w:rPr>
      </w:pPr>
      <w:r w:rsidRPr="0055219E">
        <w:rPr>
          <w:color w:val="222222"/>
          <w:shd w:val="clear" w:color="auto" w:fill="FFFFFF"/>
        </w:rPr>
        <w:t xml:space="preserve">I’d like to just point out that in the Land of Make Believe there might be monsters? </w:t>
      </w:r>
    </w:p>
    <w:p w14:paraId="7FDC7C33" w14:textId="77777777" w:rsidR="007A3110" w:rsidRPr="0055219E" w:rsidRDefault="007A3110" w:rsidP="00806AEA">
      <w:pPr>
        <w:rPr>
          <w:color w:val="222222"/>
          <w:shd w:val="clear" w:color="auto" w:fill="FFFFFF"/>
        </w:rPr>
      </w:pPr>
    </w:p>
    <w:p w14:paraId="4895B945" w14:textId="6499F8DC" w:rsidR="007A3110" w:rsidRPr="0055219E" w:rsidRDefault="007A3110"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 | AUGUSTINE</w:t>
      </w:r>
    </w:p>
    <w:p w14:paraId="05D365D6" w14:textId="1EDBCC96" w:rsidR="002C2FD1" w:rsidRPr="0055219E" w:rsidRDefault="007A3110" w:rsidP="00806AEA">
      <w:pPr>
        <w:rPr>
          <w:color w:val="222222"/>
          <w:shd w:val="clear" w:color="auto" w:fill="FFFFFF"/>
        </w:rPr>
      </w:pPr>
      <w:r w:rsidRPr="0055219E">
        <w:rPr>
          <w:color w:val="222222"/>
          <w:shd w:val="clear" w:color="auto" w:fill="FFFFFF"/>
        </w:rPr>
        <w:t xml:space="preserve">God, Mom! Having you here is </w:t>
      </w:r>
      <w:r w:rsidR="00C342E5" w:rsidRPr="0055219E">
        <w:rPr>
          <w:color w:val="222222"/>
          <w:shd w:val="clear" w:color="auto" w:fill="FFFFFF"/>
        </w:rPr>
        <w:t>— | LET’S DO THE PLAY WITHIN THE —</w:t>
      </w:r>
      <w:r w:rsidRPr="0055219E">
        <w:rPr>
          <w:color w:val="222222"/>
          <w:shd w:val="clear" w:color="auto" w:fill="FFFFFF"/>
        </w:rPr>
        <w:t xml:space="preserve"> </w:t>
      </w:r>
    </w:p>
    <w:p w14:paraId="27351109" w14:textId="77777777" w:rsidR="007A3110" w:rsidRPr="0055219E" w:rsidRDefault="007A3110" w:rsidP="00806AEA">
      <w:pPr>
        <w:rPr>
          <w:color w:val="222222"/>
          <w:shd w:val="clear" w:color="auto" w:fill="FFFFFF"/>
        </w:rPr>
      </w:pPr>
    </w:p>
    <w:p w14:paraId="0550616B" w14:textId="4EB8EB50" w:rsidR="002C2FD1" w:rsidRPr="0055219E" w:rsidRDefault="007A3110"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2C2FD1" w:rsidRPr="0055219E">
        <w:rPr>
          <w:color w:val="222222"/>
          <w:shd w:val="clear" w:color="auto" w:fill="FFFFFF"/>
        </w:rPr>
        <w:t>KATHY</w:t>
      </w:r>
    </w:p>
    <w:p w14:paraId="6698EBD3" w14:textId="63E4E01E" w:rsidR="007321C8" w:rsidRPr="0055219E" w:rsidRDefault="007A3110" w:rsidP="00806AEA">
      <w:pPr>
        <w:rPr>
          <w:color w:val="222222"/>
          <w:shd w:val="clear" w:color="auto" w:fill="FFFFFF"/>
        </w:rPr>
      </w:pPr>
      <w:r w:rsidRPr="0055219E">
        <w:rPr>
          <w:color w:val="222222"/>
          <w:shd w:val="clear" w:color="auto" w:fill="FFFFFF"/>
        </w:rPr>
        <w:t>Fine!</w:t>
      </w:r>
      <w:r w:rsidR="007321C8" w:rsidRPr="0055219E">
        <w:rPr>
          <w:color w:val="222222"/>
          <w:shd w:val="clear" w:color="auto" w:fill="FFFFFF"/>
        </w:rPr>
        <w:t xml:space="preserve"> — </w:t>
      </w:r>
      <w:r w:rsidRPr="0055219E">
        <w:rPr>
          <w:i/>
          <w:color w:val="222222"/>
          <w:shd w:val="clear" w:color="auto" w:fill="FFFFFF"/>
        </w:rPr>
        <w:t>Henry the Fourth</w:t>
      </w:r>
      <w:r w:rsidRPr="0055219E">
        <w:rPr>
          <w:color w:val="222222"/>
          <w:shd w:val="clear" w:color="auto" w:fill="FFFFFF"/>
        </w:rPr>
        <w:t xml:space="preserve">! </w:t>
      </w:r>
      <w:r w:rsidR="007321C8" w:rsidRPr="0055219E">
        <w:rPr>
          <w:color w:val="222222"/>
          <w:shd w:val="clear" w:color="auto" w:fill="FFFFFF"/>
        </w:rPr>
        <w:t xml:space="preserve">I have some burns from all the hot glue, so that </w:t>
      </w:r>
      <w:r w:rsidR="003C183E" w:rsidRPr="0055219E">
        <w:rPr>
          <w:color w:val="222222"/>
          <w:shd w:val="clear" w:color="auto" w:fill="FFFFFF"/>
        </w:rPr>
        <w:t xml:space="preserve">downstage </w:t>
      </w:r>
      <w:r w:rsidR="007321C8" w:rsidRPr="0055219E">
        <w:rPr>
          <w:color w:val="222222"/>
          <w:shd w:val="clear" w:color="auto" w:fill="FFFFFF"/>
        </w:rPr>
        <w:t>pot of water came in handy —</w:t>
      </w:r>
      <w:r w:rsidRPr="0055219E">
        <w:rPr>
          <w:color w:val="222222"/>
          <w:shd w:val="clear" w:color="auto" w:fill="FFFFFF"/>
        </w:rPr>
        <w:t xml:space="preserve"> </w:t>
      </w:r>
      <w:r w:rsidR="007321C8" w:rsidRPr="0055219E">
        <w:rPr>
          <w:color w:val="222222"/>
          <w:shd w:val="clear" w:color="auto" w:fill="FFFFFF"/>
        </w:rPr>
        <w:t>Here you go</w:t>
      </w:r>
      <w:r w:rsidRPr="0055219E">
        <w:rPr>
          <w:color w:val="222222"/>
          <w:shd w:val="clear" w:color="auto" w:fill="FFFFFF"/>
        </w:rPr>
        <w:t>!</w:t>
      </w:r>
      <w:r w:rsidR="007321C8" w:rsidRPr="0055219E">
        <w:rPr>
          <w:color w:val="222222"/>
          <w:shd w:val="clear" w:color="auto" w:fill="FFFFFF"/>
        </w:rPr>
        <w:t xml:space="preserve"> — I didn’t have a lot of budget — So the other moms and I </w:t>
      </w:r>
      <w:r w:rsidR="007321C8" w:rsidRPr="0055219E">
        <w:rPr>
          <w:i/>
          <w:color w:val="222222"/>
          <w:shd w:val="clear" w:color="auto" w:fill="FFFFFF"/>
        </w:rPr>
        <w:t xml:space="preserve">made </w:t>
      </w:r>
      <w:r w:rsidR="00C342E5" w:rsidRPr="0055219E">
        <w:rPr>
          <w:i/>
          <w:color w:val="222222"/>
          <w:shd w:val="clear" w:color="auto" w:fill="FFFFFF"/>
        </w:rPr>
        <w:t xml:space="preserve">the puppets </w:t>
      </w:r>
      <w:r w:rsidR="007321C8" w:rsidRPr="0055219E">
        <w:rPr>
          <w:color w:val="222222"/>
          <w:shd w:val="clear" w:color="auto" w:fill="FFFFFF"/>
        </w:rPr>
        <w:t xml:space="preserve">out of </w:t>
      </w:r>
      <w:r w:rsidRPr="0055219E">
        <w:rPr>
          <w:color w:val="222222"/>
          <w:shd w:val="clear" w:color="auto" w:fill="FFFFFF"/>
        </w:rPr>
        <w:t>what we could find — Mostly P.E. equipment!</w:t>
      </w:r>
    </w:p>
    <w:p w14:paraId="78235265" w14:textId="77777777" w:rsidR="007321C8" w:rsidRPr="0055219E" w:rsidRDefault="007321C8" w:rsidP="00806AEA">
      <w:pPr>
        <w:rPr>
          <w:color w:val="222222"/>
          <w:shd w:val="clear" w:color="auto" w:fill="FFFFFF"/>
        </w:rPr>
      </w:pPr>
    </w:p>
    <w:p w14:paraId="7E1CF74E" w14:textId="4B760A6E" w:rsidR="007321C8" w:rsidRPr="0055219E" w:rsidRDefault="00836739"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7321C8" w:rsidRPr="0055219E">
        <w:rPr>
          <w:color w:val="222222"/>
          <w:shd w:val="clear" w:color="auto" w:fill="FFFFFF"/>
        </w:rPr>
        <w:t>JOHN</w:t>
      </w:r>
      <w:r w:rsidR="00445193" w:rsidRPr="0055219E">
        <w:rPr>
          <w:color w:val="222222"/>
          <w:shd w:val="clear" w:color="auto" w:fill="FFFFFF"/>
        </w:rPr>
        <w:t xml:space="preserve"> | KATHY</w:t>
      </w:r>
    </w:p>
    <w:p w14:paraId="38486D0A" w14:textId="0A7AF9E7" w:rsidR="007321C8" w:rsidRPr="0055219E" w:rsidRDefault="007321C8" w:rsidP="00806AEA">
      <w:pPr>
        <w:rPr>
          <w:color w:val="222222"/>
          <w:shd w:val="clear" w:color="auto" w:fill="FFFFFF"/>
        </w:rPr>
      </w:pPr>
      <w:r w:rsidRPr="0055219E">
        <w:rPr>
          <w:color w:val="222222"/>
          <w:shd w:val="clear" w:color="auto" w:fill="FFFFFF"/>
        </w:rPr>
        <w:t>(</w:t>
      </w:r>
      <w:r w:rsidRPr="0055219E">
        <w:rPr>
          <w:i/>
          <w:color w:val="222222"/>
          <w:shd w:val="clear" w:color="auto" w:fill="FFFFFF"/>
        </w:rPr>
        <w:t>From lighting booth</w:t>
      </w:r>
      <w:r w:rsidRPr="0055219E">
        <w:rPr>
          <w:color w:val="222222"/>
          <w:shd w:val="clear" w:color="auto" w:fill="FFFFFF"/>
        </w:rPr>
        <w:t xml:space="preserve">.) What’s “P.E.”? </w:t>
      </w:r>
      <w:r w:rsidR="00445193" w:rsidRPr="0055219E">
        <w:rPr>
          <w:color w:val="222222"/>
          <w:shd w:val="clear" w:color="auto" w:fill="FFFFFF"/>
        </w:rPr>
        <w:t xml:space="preserve">| King Henry Puppet — John of Lancaster — </w:t>
      </w:r>
    </w:p>
    <w:p w14:paraId="55760DB2" w14:textId="77777777" w:rsidR="007321C8" w:rsidRPr="0055219E" w:rsidRDefault="007321C8" w:rsidP="00806AEA">
      <w:pPr>
        <w:rPr>
          <w:color w:val="222222"/>
          <w:shd w:val="clear" w:color="auto" w:fill="FFFFFF"/>
        </w:rPr>
      </w:pPr>
    </w:p>
    <w:p w14:paraId="2CF83ADC" w14:textId="7818E516" w:rsidR="007321C8" w:rsidRPr="0055219E" w:rsidRDefault="007321C8"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49F6D18E" w14:textId="56C978CA" w:rsidR="007321C8" w:rsidRPr="0055219E" w:rsidRDefault="007321C8" w:rsidP="00806AEA">
      <w:pPr>
        <w:rPr>
          <w:color w:val="222222"/>
          <w:shd w:val="clear" w:color="auto" w:fill="FFFFFF"/>
        </w:rPr>
      </w:pPr>
      <w:r w:rsidRPr="0055219E">
        <w:rPr>
          <w:color w:val="222222"/>
          <w:shd w:val="clear" w:color="auto" w:fill="FFFFFF"/>
        </w:rPr>
        <w:t xml:space="preserve">I will pause my </w:t>
      </w:r>
      <w:r w:rsidR="00AA2165" w:rsidRPr="0055219E">
        <w:rPr>
          <w:color w:val="222222"/>
          <w:shd w:val="clear" w:color="auto" w:fill="FFFFFF"/>
        </w:rPr>
        <w:t>protest pantomime</w:t>
      </w:r>
      <w:r w:rsidRPr="0055219E">
        <w:rPr>
          <w:color w:val="222222"/>
          <w:shd w:val="clear" w:color="auto" w:fill="FFFFFF"/>
        </w:rPr>
        <w:t xml:space="preserve"> to suggest you narrate, George. You and the chicken. </w:t>
      </w:r>
    </w:p>
    <w:p w14:paraId="78082792" w14:textId="77777777" w:rsidR="007321C8" w:rsidRPr="0055219E" w:rsidRDefault="007321C8" w:rsidP="00806AEA">
      <w:pPr>
        <w:rPr>
          <w:color w:val="222222"/>
          <w:shd w:val="clear" w:color="auto" w:fill="FFFFFF"/>
        </w:rPr>
      </w:pPr>
    </w:p>
    <w:p w14:paraId="6595DF35" w14:textId="41A0EB77" w:rsidR="007321C8" w:rsidRPr="0055219E" w:rsidRDefault="007321C8" w:rsidP="007321C8">
      <w:pPr>
        <w:ind w:left="2880" w:firstLine="720"/>
        <w:rPr>
          <w:color w:val="222222"/>
          <w:shd w:val="clear" w:color="auto" w:fill="FFFFFF"/>
        </w:rPr>
      </w:pPr>
      <w:r w:rsidRPr="0055219E">
        <w:rPr>
          <w:color w:val="222222"/>
          <w:shd w:val="clear" w:color="auto" w:fill="FFFFFF"/>
        </w:rPr>
        <w:t>GEORGE</w:t>
      </w:r>
    </w:p>
    <w:p w14:paraId="374149A3" w14:textId="77777777" w:rsidR="00445193" w:rsidRPr="0055219E" w:rsidRDefault="00445193" w:rsidP="00806AEA">
      <w:pPr>
        <w:rPr>
          <w:color w:val="222222"/>
          <w:shd w:val="clear" w:color="auto" w:fill="FFFFFF"/>
        </w:rPr>
      </w:pPr>
      <w:r w:rsidRPr="0055219E">
        <w:rPr>
          <w:color w:val="222222"/>
          <w:shd w:val="clear" w:color="auto" w:fill="FFFFFF"/>
        </w:rPr>
        <w:t xml:space="preserve">We’re be honored. </w:t>
      </w:r>
      <w:r w:rsidR="00806AEA" w:rsidRPr="0055219E">
        <w:rPr>
          <w:color w:val="222222"/>
          <w:shd w:val="clear" w:color="auto" w:fill="FFFFFF"/>
        </w:rPr>
        <w:t xml:space="preserve">Lights up — </w:t>
      </w:r>
      <w:r w:rsidR="007321C8" w:rsidRPr="0055219E">
        <w:rPr>
          <w:color w:val="222222"/>
          <w:shd w:val="clear" w:color="auto" w:fill="FFFFFF"/>
        </w:rPr>
        <w:t xml:space="preserve">Well, the sun is out — </w:t>
      </w:r>
    </w:p>
    <w:p w14:paraId="09798739" w14:textId="77777777" w:rsidR="00445193" w:rsidRPr="0055219E" w:rsidRDefault="00445193" w:rsidP="00806AEA">
      <w:pPr>
        <w:rPr>
          <w:color w:val="222222"/>
          <w:shd w:val="clear" w:color="auto" w:fill="FFFFFF"/>
        </w:rPr>
      </w:pPr>
    </w:p>
    <w:p w14:paraId="39735E83" w14:textId="592CCC2F" w:rsidR="00445193" w:rsidRPr="0055219E" w:rsidRDefault="00445193" w:rsidP="00445193">
      <w:pPr>
        <w:ind w:left="2160" w:firstLine="720"/>
        <w:rPr>
          <w:color w:val="222222"/>
          <w:shd w:val="clear" w:color="auto" w:fill="FFFFFF"/>
        </w:rPr>
      </w:pPr>
      <w:r w:rsidRPr="0055219E">
        <w:rPr>
          <w:i/>
          <w:iCs/>
          <w:color w:val="222222"/>
          <w:shd w:val="clear" w:color="auto" w:fill="FFFFFF"/>
        </w:rPr>
        <w:t>PUPPETS enter, held by WILL, RICHARD, THOMAS.</w:t>
      </w:r>
      <w:r w:rsidRPr="0055219E">
        <w:rPr>
          <w:color w:val="222222"/>
          <w:shd w:val="clear" w:color="auto" w:fill="FFFFFF"/>
        </w:rPr>
        <w:t xml:space="preserve"> </w:t>
      </w:r>
    </w:p>
    <w:p w14:paraId="3EA1D259" w14:textId="77777777" w:rsidR="00445193" w:rsidRPr="0055219E" w:rsidRDefault="00445193" w:rsidP="00806AEA">
      <w:pPr>
        <w:rPr>
          <w:color w:val="222222"/>
          <w:shd w:val="clear" w:color="auto" w:fill="FFFFFF"/>
        </w:rPr>
      </w:pPr>
    </w:p>
    <w:p w14:paraId="2F01EED8" w14:textId="15A6E3EE" w:rsidR="00445193" w:rsidRPr="0055219E" w:rsidRDefault="00445193" w:rsidP="00806AEA">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 (CON’T)</w:t>
      </w:r>
    </w:p>
    <w:p w14:paraId="7771D092" w14:textId="19FD8C74" w:rsidR="00806AEA" w:rsidRPr="0055219E" w:rsidRDefault="00AA2165" w:rsidP="00806AEA">
      <w:pPr>
        <w:rPr>
          <w:iCs/>
          <w:color w:val="222222"/>
          <w:shd w:val="clear" w:color="auto" w:fill="FFFFFF"/>
        </w:rPr>
      </w:pPr>
      <w:r w:rsidRPr="0055219E">
        <w:rPr>
          <w:color w:val="222222"/>
          <w:shd w:val="clear" w:color="auto" w:fill="FFFFFF"/>
        </w:rPr>
        <w:t>“</w:t>
      </w:r>
      <w:r w:rsidR="00806AEA" w:rsidRPr="0055219E">
        <w:rPr>
          <w:bCs/>
          <w:color w:val="222222"/>
          <w:shd w:val="clear" w:color="auto" w:fill="FFFFFF"/>
        </w:rPr>
        <w:t xml:space="preserve">SCENE I. London. The palace. </w:t>
      </w:r>
      <w:r w:rsidR="00806AEA" w:rsidRPr="0055219E">
        <w:rPr>
          <w:iCs/>
          <w:color w:val="222222"/>
          <w:shd w:val="clear" w:color="auto" w:fill="FFFFFF"/>
        </w:rPr>
        <w:t>Enter KING HENRY, LORD</w:t>
      </w:r>
      <w:r w:rsidR="00445193" w:rsidRPr="0055219E">
        <w:rPr>
          <w:iCs/>
          <w:color w:val="222222"/>
          <w:shd w:val="clear" w:color="auto" w:fill="FFFFFF"/>
        </w:rPr>
        <w:t xml:space="preserve"> JOHN OF LANCASTER, the EARL of </w:t>
      </w:r>
      <w:r w:rsidR="00806AEA" w:rsidRPr="0055219E">
        <w:rPr>
          <w:iCs/>
          <w:color w:val="222222"/>
          <w:shd w:val="clear" w:color="auto" w:fill="FFFFFF"/>
        </w:rPr>
        <w:t>WESTMORELAND, SIR WALTER BLUNT, and</w:t>
      </w:r>
      <w:r w:rsidRPr="0055219E">
        <w:rPr>
          <w:iCs/>
          <w:color w:val="222222"/>
          <w:shd w:val="clear" w:color="auto" w:fill="FFFFFF"/>
        </w:rPr>
        <w:t>”</w:t>
      </w:r>
      <w:r w:rsidR="00806AEA" w:rsidRPr="0055219E">
        <w:rPr>
          <w:iCs/>
          <w:color w:val="222222"/>
          <w:shd w:val="clear" w:color="auto" w:fill="FFFFFF"/>
        </w:rPr>
        <w:t xml:space="preserve"> — </w:t>
      </w:r>
    </w:p>
    <w:p w14:paraId="50E55627" w14:textId="77777777" w:rsidR="00836739" w:rsidRPr="0055219E" w:rsidRDefault="00836739" w:rsidP="00806AEA">
      <w:pPr>
        <w:rPr>
          <w:iCs/>
          <w:color w:val="222222"/>
          <w:shd w:val="clear" w:color="auto" w:fill="FFFFFF"/>
        </w:rPr>
      </w:pPr>
    </w:p>
    <w:p w14:paraId="09270225" w14:textId="27BA75AE" w:rsidR="00836739" w:rsidRPr="0055219E" w:rsidRDefault="00836739" w:rsidP="00806AEA">
      <w:pPr>
        <w:rPr>
          <w:i/>
          <w:i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p>
    <w:p w14:paraId="2468A181" w14:textId="77777777" w:rsidR="00806AEA" w:rsidRPr="0055219E" w:rsidRDefault="00806AEA" w:rsidP="00806AEA">
      <w:pPr>
        <w:rPr>
          <w:i/>
          <w:iCs/>
          <w:color w:val="222222"/>
          <w:shd w:val="clear" w:color="auto" w:fill="FFFFFF"/>
        </w:rPr>
      </w:pPr>
    </w:p>
    <w:p w14:paraId="2AF02C47" w14:textId="5ADF792E" w:rsidR="00806AEA" w:rsidRPr="0055219E" w:rsidRDefault="00806AEA" w:rsidP="00806AEA">
      <w:pPr>
        <w:ind w:left="2880" w:firstLine="720"/>
        <w:rPr>
          <w:iCs/>
          <w:color w:val="222222"/>
          <w:shd w:val="clear" w:color="auto" w:fill="FFFFFF"/>
        </w:rPr>
      </w:pPr>
      <w:r w:rsidRPr="0055219E">
        <w:rPr>
          <w:iCs/>
          <w:color w:val="222222"/>
          <w:shd w:val="clear" w:color="auto" w:fill="FFFFFF"/>
        </w:rPr>
        <w:t>JOHN</w:t>
      </w:r>
    </w:p>
    <w:p w14:paraId="26D60894" w14:textId="2823BFCA" w:rsidR="00095937" w:rsidRPr="0055219E" w:rsidRDefault="00806AEA" w:rsidP="000F2BC4">
      <w:pPr>
        <w:rPr>
          <w:iCs/>
          <w:color w:val="222222"/>
          <w:shd w:val="clear" w:color="auto" w:fill="FFFFFF"/>
        </w:rPr>
      </w:pPr>
      <w:r w:rsidRPr="0055219E">
        <w:rPr>
          <w:iCs/>
          <w:color w:val="222222"/>
          <w:shd w:val="clear" w:color="auto" w:fill="FFFFFF"/>
        </w:rPr>
        <w:t>(</w:t>
      </w:r>
      <w:r w:rsidRPr="0055219E">
        <w:rPr>
          <w:i/>
          <w:iCs/>
          <w:color w:val="222222"/>
          <w:shd w:val="clear" w:color="auto" w:fill="FFFFFF"/>
        </w:rPr>
        <w:t>From the booth</w:t>
      </w:r>
      <w:r w:rsidRPr="0055219E">
        <w:rPr>
          <w:iCs/>
          <w:color w:val="222222"/>
          <w:shd w:val="clear" w:color="auto" w:fill="FFFFFF"/>
        </w:rPr>
        <w:t xml:space="preserve">.) You said </w:t>
      </w:r>
      <w:r w:rsidRPr="0055219E">
        <w:rPr>
          <w:i/>
          <w:iCs/>
          <w:color w:val="222222"/>
          <w:shd w:val="clear" w:color="auto" w:fill="FFFFFF"/>
        </w:rPr>
        <w:t>I</w:t>
      </w:r>
      <w:r w:rsidRPr="0055219E">
        <w:rPr>
          <w:iCs/>
          <w:color w:val="222222"/>
          <w:shd w:val="clear" w:color="auto" w:fill="FFFFFF"/>
        </w:rPr>
        <w:t xml:space="preserve"> could read the stage directions! </w:t>
      </w:r>
    </w:p>
    <w:p w14:paraId="386FD183" w14:textId="77777777" w:rsidR="00AA2165" w:rsidRPr="0055219E" w:rsidRDefault="00AA2165" w:rsidP="000F2BC4">
      <w:pPr>
        <w:rPr>
          <w:iCs/>
          <w:color w:val="222222"/>
          <w:shd w:val="clear" w:color="auto" w:fill="FFFFFF"/>
        </w:rPr>
      </w:pPr>
    </w:p>
    <w:p w14:paraId="34C54FC7" w14:textId="1092602F" w:rsidR="00AA2165" w:rsidRPr="0055219E" w:rsidRDefault="00AA2165" w:rsidP="000F2BC4">
      <w:pPr>
        <w:rPr>
          <w:bCs/>
          <w:color w:val="222222"/>
          <w:shd w:val="clear" w:color="auto" w:fill="FFFFFF"/>
        </w:rPr>
      </w:pP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Cs/>
          <w:color w:val="222222"/>
          <w:shd w:val="clear" w:color="auto" w:fill="FFFFFF"/>
        </w:rPr>
        <w:tab/>
      </w:r>
      <w:r w:rsidRPr="0055219E">
        <w:rPr>
          <w:i/>
          <w:iCs/>
          <w:color w:val="222222"/>
          <w:shd w:val="clear" w:color="auto" w:fill="FFFFFF"/>
        </w:rPr>
        <w:t>PUPPETS exit</w:t>
      </w:r>
      <w:r w:rsidRPr="0055219E">
        <w:rPr>
          <w:iCs/>
          <w:color w:val="222222"/>
          <w:shd w:val="clear" w:color="auto" w:fill="FFFFFF"/>
        </w:rPr>
        <w:t>.</w:t>
      </w:r>
    </w:p>
    <w:p w14:paraId="5451AD62" w14:textId="77777777" w:rsidR="00095937" w:rsidRPr="0055219E" w:rsidRDefault="00095937" w:rsidP="000F2BC4">
      <w:pPr>
        <w:rPr>
          <w:color w:val="222222"/>
          <w:shd w:val="clear" w:color="auto" w:fill="FFFFFF"/>
        </w:rPr>
      </w:pPr>
    </w:p>
    <w:p w14:paraId="5C755DA5" w14:textId="3F858673" w:rsidR="0009593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95937" w:rsidRPr="0055219E">
        <w:rPr>
          <w:color w:val="222222"/>
          <w:shd w:val="clear" w:color="auto" w:fill="FFFFFF"/>
        </w:rPr>
        <w:t>WILL</w:t>
      </w:r>
      <w:r w:rsidR="00C342E5" w:rsidRPr="0055219E">
        <w:rPr>
          <w:color w:val="222222"/>
          <w:shd w:val="clear" w:color="auto" w:fill="FFFFFF"/>
        </w:rPr>
        <w:t xml:space="preserve"> | RICHARD | LIZ</w:t>
      </w:r>
      <w:r w:rsidR="00445193" w:rsidRPr="0055219E">
        <w:rPr>
          <w:color w:val="222222"/>
          <w:shd w:val="clear" w:color="auto" w:fill="FFFFFF"/>
        </w:rPr>
        <w:t xml:space="preserve"> | HENRY II</w:t>
      </w:r>
    </w:p>
    <w:p w14:paraId="4847B4DC" w14:textId="08296039" w:rsidR="00E42D4A" w:rsidRPr="0055219E" w:rsidRDefault="00C342E5" w:rsidP="000F2BC4">
      <w:pPr>
        <w:rPr>
          <w:color w:val="222222"/>
          <w:shd w:val="clear" w:color="auto" w:fill="FFFFFF"/>
        </w:rPr>
      </w:pPr>
      <w:r w:rsidRPr="0055219E">
        <w:rPr>
          <w:color w:val="222222"/>
          <w:shd w:val="clear" w:color="auto" w:fill="FFFFFF"/>
        </w:rPr>
        <w:t xml:space="preserve">I’m the </w:t>
      </w:r>
      <w:r w:rsidR="00095937" w:rsidRPr="0055219E">
        <w:rPr>
          <w:color w:val="222222"/>
          <w:shd w:val="clear" w:color="auto" w:fill="FFFFFF"/>
        </w:rPr>
        <w:t xml:space="preserve">Vice President </w:t>
      </w:r>
      <w:r w:rsidR="00836739" w:rsidRPr="0055219E">
        <w:rPr>
          <w:color w:val="222222"/>
          <w:shd w:val="clear" w:color="auto" w:fill="FFFFFF"/>
        </w:rPr>
        <w:t xml:space="preserve">and “The fool” </w:t>
      </w:r>
      <w:r w:rsidR="00095937" w:rsidRPr="0055219E">
        <w:rPr>
          <w:color w:val="222222"/>
          <w:shd w:val="clear" w:color="auto" w:fill="FFFFFF"/>
        </w:rPr>
        <w:t xml:space="preserve">— </w:t>
      </w:r>
      <w:r w:rsidR="00AA2165" w:rsidRPr="0055219E">
        <w:rPr>
          <w:color w:val="222222"/>
          <w:shd w:val="clear" w:color="auto" w:fill="FFFFFF"/>
        </w:rPr>
        <w:t>I should narrate!</w:t>
      </w:r>
      <w:r w:rsidRPr="0055219E">
        <w:rPr>
          <w:color w:val="222222"/>
          <w:shd w:val="clear" w:color="auto" w:fill="FFFFFF"/>
        </w:rPr>
        <w:t xml:space="preserve"> | I’m the Director! My Dad —| | </w:t>
      </w:r>
      <w:r w:rsidR="00E42D4A" w:rsidRPr="0055219E">
        <w:rPr>
          <w:color w:val="222222"/>
          <w:shd w:val="clear" w:color="auto" w:fill="FFFFFF"/>
        </w:rPr>
        <w:t>(</w:t>
      </w:r>
      <w:r w:rsidR="00E42D4A" w:rsidRPr="0055219E">
        <w:rPr>
          <w:i/>
          <w:color w:val="222222"/>
          <w:shd w:val="clear" w:color="auto" w:fill="FFFFFF"/>
        </w:rPr>
        <w:t>To WILL</w:t>
      </w:r>
      <w:r w:rsidR="00E42D4A" w:rsidRPr="0055219E">
        <w:rPr>
          <w:color w:val="222222"/>
          <w:shd w:val="clear" w:color="auto" w:fill="FFFFFF"/>
        </w:rPr>
        <w:t>.)</w:t>
      </w:r>
      <w:r w:rsidR="00480295" w:rsidRPr="0055219E">
        <w:rPr>
          <w:color w:val="222222"/>
          <w:shd w:val="clear" w:color="auto" w:fill="FFFFFF"/>
        </w:rPr>
        <w:t xml:space="preserve"> Bring that goatish goose near</w:t>
      </w:r>
      <w:r w:rsidR="00E42D4A" w:rsidRPr="0055219E">
        <w:rPr>
          <w:color w:val="222222"/>
          <w:shd w:val="clear" w:color="auto" w:fill="FFFFFF"/>
        </w:rPr>
        <w:t xml:space="preserve"> to us! </w:t>
      </w:r>
      <w:r w:rsidR="00480295" w:rsidRPr="0055219E">
        <w:rPr>
          <w:color w:val="222222"/>
          <w:shd w:val="clear" w:color="auto" w:fill="FFFFFF"/>
        </w:rPr>
        <w:t>| All true language is incomprehensible!</w:t>
      </w:r>
    </w:p>
    <w:p w14:paraId="649F05E2" w14:textId="77777777" w:rsidR="008E4355" w:rsidRPr="0055219E" w:rsidRDefault="008E4355" w:rsidP="000F2BC4">
      <w:pPr>
        <w:rPr>
          <w:color w:val="222222"/>
          <w:shd w:val="clear" w:color="auto" w:fill="FFFFFF"/>
        </w:rPr>
      </w:pPr>
    </w:p>
    <w:p w14:paraId="43B1996D" w14:textId="4867B25F" w:rsidR="008E4355" w:rsidRPr="0055219E" w:rsidRDefault="008E4355"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Pr="0055219E">
        <w:rPr>
          <w:color w:val="222222"/>
          <w:shd w:val="clear" w:color="auto" w:fill="FFFFFF"/>
        </w:rPr>
        <w:br/>
      </w:r>
      <w:r w:rsidR="00C342E5" w:rsidRPr="0055219E">
        <w:rPr>
          <w:color w:val="222222"/>
          <w:shd w:val="clear" w:color="auto" w:fill="FFFFFF"/>
        </w:rPr>
        <w:t xml:space="preserve">We’re in performance — And </w:t>
      </w:r>
      <w:r w:rsidRPr="0055219E">
        <w:rPr>
          <w:color w:val="222222"/>
          <w:shd w:val="clear" w:color="auto" w:fill="FFFFFF"/>
        </w:rPr>
        <w:t>I broke up with you!</w:t>
      </w:r>
    </w:p>
    <w:p w14:paraId="6BEA66B1" w14:textId="77777777" w:rsidR="001A1142" w:rsidRPr="0055219E" w:rsidRDefault="001A1142" w:rsidP="000F2BC4">
      <w:pPr>
        <w:rPr>
          <w:color w:val="222222"/>
          <w:shd w:val="clear" w:color="auto" w:fill="FFFFFF"/>
        </w:rPr>
      </w:pPr>
    </w:p>
    <w:p w14:paraId="1A728239" w14:textId="7E0B11B1" w:rsidR="001A1142" w:rsidRPr="0055219E" w:rsidRDefault="001A1142"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35FA8A2B" w14:textId="02EAA687" w:rsidR="001A1142" w:rsidRPr="0055219E" w:rsidRDefault="001A1142" w:rsidP="000F2BC4">
      <w:pPr>
        <w:rPr>
          <w:color w:val="222222"/>
          <w:shd w:val="clear" w:color="auto" w:fill="FFFFFF"/>
        </w:rPr>
      </w:pPr>
      <w:r w:rsidRPr="0055219E">
        <w:rPr>
          <w:color w:val="222222"/>
          <w:shd w:val="clear" w:color="auto" w:fill="FFFFFF"/>
        </w:rPr>
        <w:t xml:space="preserve">Mounting goodyears — </w:t>
      </w:r>
      <w:r w:rsidR="00806AEA" w:rsidRPr="0055219E">
        <w:rPr>
          <w:color w:val="222222"/>
          <w:shd w:val="clear" w:color="auto" w:fill="FFFFFF"/>
        </w:rPr>
        <w:t xml:space="preserve">The </w:t>
      </w:r>
      <w:r w:rsidR="00806AEA" w:rsidRPr="0055219E">
        <w:rPr>
          <w:i/>
          <w:color w:val="222222"/>
          <w:shd w:val="clear" w:color="auto" w:fill="FFFFFF"/>
        </w:rPr>
        <w:t>show</w:t>
      </w:r>
      <w:r w:rsidR="00806AEA" w:rsidRPr="0055219E">
        <w:rPr>
          <w:color w:val="222222"/>
          <w:shd w:val="clear" w:color="auto" w:fill="FFFFFF"/>
        </w:rPr>
        <w:t xml:space="preserve">? </w:t>
      </w:r>
    </w:p>
    <w:p w14:paraId="09B2C1AB" w14:textId="77777777" w:rsidR="001A1142" w:rsidRPr="0055219E" w:rsidRDefault="001A1142" w:rsidP="000F2BC4">
      <w:pPr>
        <w:rPr>
          <w:color w:val="222222"/>
          <w:shd w:val="clear" w:color="auto" w:fill="FFFFFF"/>
        </w:rPr>
      </w:pPr>
    </w:p>
    <w:p w14:paraId="29BC7518" w14:textId="4158F380" w:rsidR="001A1142" w:rsidRPr="0055219E" w:rsidRDefault="001A1142"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3DE4E77F" w14:textId="773674BA" w:rsidR="001A1142" w:rsidRPr="0055219E" w:rsidRDefault="001A1142" w:rsidP="000F2BC4">
      <w:pPr>
        <w:rPr>
          <w:color w:val="222222"/>
          <w:shd w:val="clear" w:color="auto" w:fill="FFFFFF"/>
        </w:rPr>
      </w:pPr>
      <w:r w:rsidRPr="0055219E">
        <w:rPr>
          <w:color w:val="222222"/>
          <w:shd w:val="clear" w:color="auto" w:fill="FFFFFF"/>
        </w:rPr>
        <w:t>Ay, we note the double-entendre — That’s French! (</w:t>
      </w:r>
      <w:r w:rsidRPr="0055219E">
        <w:rPr>
          <w:i/>
          <w:color w:val="222222"/>
          <w:shd w:val="clear" w:color="auto" w:fill="FFFFFF"/>
        </w:rPr>
        <w:t>To WILL</w:t>
      </w:r>
      <w:r w:rsidRPr="0055219E">
        <w:rPr>
          <w:color w:val="222222"/>
          <w:shd w:val="clear" w:color="auto" w:fill="FFFFFF"/>
        </w:rPr>
        <w:t>.) She refers to the gross an</w:t>
      </w:r>
      <w:r w:rsidR="00AA2165" w:rsidRPr="0055219E">
        <w:rPr>
          <w:color w:val="222222"/>
          <w:shd w:val="clear" w:color="auto" w:fill="FFFFFF"/>
        </w:rPr>
        <w:t xml:space="preserve">d scope of our joining — </w:t>
      </w:r>
      <w:r w:rsidR="00AA2165" w:rsidRPr="0055219E">
        <w:rPr>
          <w:color w:val="222222"/>
          <w:shd w:val="clear" w:color="auto" w:fill="FFFFFF"/>
        </w:rPr>
        <w:br/>
      </w:r>
      <w:r w:rsidR="00AA2165" w:rsidRPr="0055219E">
        <w:rPr>
          <w:color w:val="222222"/>
          <w:shd w:val="clear" w:color="auto" w:fill="FFFFFF"/>
        </w:rPr>
        <w:br/>
      </w:r>
      <w:r w:rsidR="00AA2165" w:rsidRPr="0055219E">
        <w:rPr>
          <w:color w:val="222222"/>
          <w:shd w:val="clear" w:color="auto" w:fill="FFFFFF"/>
        </w:rPr>
        <w:tab/>
      </w:r>
      <w:r w:rsidR="00AA2165" w:rsidRPr="0055219E">
        <w:rPr>
          <w:color w:val="222222"/>
          <w:shd w:val="clear" w:color="auto" w:fill="FFFFFF"/>
        </w:rPr>
        <w:tab/>
      </w:r>
      <w:r w:rsidR="00AA2165" w:rsidRPr="0055219E">
        <w:rPr>
          <w:color w:val="222222"/>
          <w:shd w:val="clear" w:color="auto" w:fill="FFFFFF"/>
        </w:rPr>
        <w:tab/>
      </w:r>
      <w:r w:rsidR="00AA2165" w:rsidRPr="0055219E">
        <w:rPr>
          <w:color w:val="222222"/>
          <w:shd w:val="clear" w:color="auto" w:fill="FFFFFF"/>
        </w:rPr>
        <w:tab/>
      </w:r>
      <w:r w:rsidR="00AA2165" w:rsidRPr="0055219E">
        <w:rPr>
          <w:color w:val="222222"/>
          <w:shd w:val="clear" w:color="auto" w:fill="FFFFFF"/>
        </w:rPr>
        <w:tab/>
      </w:r>
      <w:r w:rsidRPr="0055219E">
        <w:rPr>
          <w:color w:val="222222"/>
          <w:shd w:val="clear" w:color="auto" w:fill="FFFFFF"/>
        </w:rPr>
        <w:t>WILL</w:t>
      </w:r>
      <w:r w:rsidR="00AA2165" w:rsidRPr="0055219E">
        <w:rPr>
          <w:color w:val="222222"/>
          <w:shd w:val="clear" w:color="auto" w:fill="FFFFFF"/>
        </w:rPr>
        <w:t xml:space="preserve"> | LIZ</w:t>
      </w:r>
    </w:p>
    <w:p w14:paraId="2D28C92E" w14:textId="4F24F403" w:rsidR="001A1142" w:rsidRPr="0055219E" w:rsidRDefault="00AA2165" w:rsidP="000F2BC4">
      <w:pPr>
        <w:rPr>
          <w:color w:val="222222"/>
          <w:shd w:val="clear" w:color="auto" w:fill="FFFFFF"/>
        </w:rPr>
      </w:pPr>
      <w:r w:rsidRPr="0055219E">
        <w:rPr>
          <w:color w:val="222222"/>
          <w:shd w:val="clear" w:color="auto" w:fill="FFFFFF"/>
        </w:rPr>
        <w:t xml:space="preserve">Gramercy for that — </w:t>
      </w:r>
      <w:r w:rsidR="009271E3" w:rsidRPr="0055219E">
        <w:rPr>
          <w:color w:val="222222"/>
          <w:shd w:val="clear" w:color="auto" w:fill="FFFFFF"/>
        </w:rPr>
        <w:t>|</w:t>
      </w:r>
      <w:r w:rsidR="00250CE7" w:rsidRPr="0055219E">
        <w:rPr>
          <w:color w:val="222222"/>
          <w:shd w:val="clear" w:color="auto" w:fill="FFFFFF"/>
        </w:rPr>
        <w:t>And ‘</w:t>
      </w:r>
      <w:r w:rsidR="001A1142" w:rsidRPr="0055219E">
        <w:rPr>
          <w:color w:val="222222"/>
          <w:shd w:val="clear" w:color="auto" w:fill="FFFFFF"/>
        </w:rPr>
        <w:t>gross</w:t>
      </w:r>
      <w:r w:rsidR="00250CE7" w:rsidRPr="0055219E">
        <w:rPr>
          <w:color w:val="222222"/>
          <w:shd w:val="clear" w:color="auto" w:fill="FFFFFF"/>
        </w:rPr>
        <w:t>’</w:t>
      </w:r>
      <w:r w:rsidR="001A1142" w:rsidRPr="0055219E">
        <w:rPr>
          <w:color w:val="222222"/>
          <w:shd w:val="clear" w:color="auto" w:fill="FFFFFF"/>
        </w:rPr>
        <w:t xml:space="preserve"> in sense of the gathering forces of Evil! </w:t>
      </w:r>
    </w:p>
    <w:p w14:paraId="643135E0" w14:textId="77777777" w:rsidR="001A1142" w:rsidRPr="0055219E" w:rsidRDefault="001A1142" w:rsidP="000F2BC4">
      <w:pPr>
        <w:rPr>
          <w:color w:val="222222"/>
          <w:shd w:val="clear" w:color="auto" w:fill="FFFFFF"/>
        </w:rPr>
      </w:pPr>
    </w:p>
    <w:p w14:paraId="4EECC191" w14:textId="0D4838A6" w:rsidR="001A1142" w:rsidRPr="0055219E" w:rsidRDefault="001A1142"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480295" w:rsidRPr="0055219E">
        <w:rPr>
          <w:color w:val="222222"/>
          <w:shd w:val="clear" w:color="auto" w:fill="FFFFFF"/>
        </w:rPr>
        <w:t xml:space="preserve">GEORGE | </w:t>
      </w:r>
      <w:r w:rsidRPr="0055219E">
        <w:rPr>
          <w:color w:val="222222"/>
          <w:shd w:val="clear" w:color="auto" w:fill="FFFFFF"/>
        </w:rPr>
        <w:t>HENRY II</w:t>
      </w:r>
      <w:r w:rsidR="00480295" w:rsidRPr="0055219E">
        <w:rPr>
          <w:color w:val="222222"/>
          <w:shd w:val="clear" w:color="auto" w:fill="FFFFFF"/>
        </w:rPr>
        <w:t xml:space="preserve"> | THOMAS</w:t>
      </w:r>
    </w:p>
    <w:p w14:paraId="6BCAC6CB" w14:textId="1DA60BF2" w:rsidR="001A1142" w:rsidRPr="0055219E" w:rsidRDefault="00480295" w:rsidP="000F2BC4">
      <w:pPr>
        <w:rPr>
          <w:color w:val="222222"/>
          <w:shd w:val="clear" w:color="auto" w:fill="FFFFFF"/>
        </w:rPr>
      </w:pPr>
      <w:r w:rsidRPr="0055219E">
        <w:rPr>
          <w:color w:val="222222"/>
          <w:shd w:val="clear" w:color="auto" w:fill="FFFFFF"/>
        </w:rPr>
        <w:t>It was the</w:t>
      </w:r>
      <w:r w:rsidR="001A1142" w:rsidRPr="0055219E">
        <w:rPr>
          <w:color w:val="222222"/>
          <w:shd w:val="clear" w:color="auto" w:fill="FFFFFF"/>
        </w:rPr>
        <w:t xml:space="preserve"> hedgehogs! </w:t>
      </w:r>
      <w:r w:rsidRPr="0055219E">
        <w:rPr>
          <w:color w:val="222222"/>
          <w:shd w:val="clear" w:color="auto" w:fill="FFFFFF"/>
        </w:rPr>
        <w:t xml:space="preserve">| </w:t>
      </w:r>
      <w:r w:rsidR="007A3110" w:rsidRPr="0055219E">
        <w:rPr>
          <w:color w:val="222222"/>
          <w:shd w:val="clear" w:color="auto" w:fill="FFFFFF"/>
        </w:rPr>
        <w:t xml:space="preserve">Happenings! Action poetry! </w:t>
      </w:r>
      <w:r w:rsidR="007A3110" w:rsidRPr="0055219E">
        <w:rPr>
          <w:i/>
          <w:color w:val="222222"/>
          <w:shd w:val="clear" w:color="auto" w:fill="FFFFFF"/>
        </w:rPr>
        <w:t>Circus</w:t>
      </w:r>
      <w:r w:rsidR="007A3110" w:rsidRPr="0055219E">
        <w:rPr>
          <w:color w:val="222222"/>
          <w:shd w:val="clear" w:color="auto" w:fill="FFFFFF"/>
        </w:rPr>
        <w:t xml:space="preserve">! </w:t>
      </w:r>
      <w:r w:rsidRPr="0055219E">
        <w:rPr>
          <w:color w:val="222222"/>
          <w:shd w:val="clear" w:color="auto" w:fill="FFFFFF"/>
        </w:rPr>
        <w:t>| Monsters in the tunnels —</w:t>
      </w:r>
    </w:p>
    <w:p w14:paraId="78A1DA9C" w14:textId="77777777" w:rsidR="001A1142" w:rsidRPr="0055219E" w:rsidRDefault="001A1142" w:rsidP="000F2BC4">
      <w:pPr>
        <w:rPr>
          <w:color w:val="222222"/>
          <w:shd w:val="clear" w:color="auto" w:fill="FFFFFF"/>
        </w:rPr>
      </w:pPr>
    </w:p>
    <w:p w14:paraId="37B71831" w14:textId="1C494962" w:rsidR="001A1142" w:rsidRPr="0055219E" w:rsidRDefault="001A1142"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0627D5DD" w14:textId="2D5BD6E6" w:rsidR="001A1142" w:rsidRPr="0055219E" w:rsidRDefault="00836739" w:rsidP="000F2BC4">
      <w:pPr>
        <w:rPr>
          <w:color w:val="222222"/>
          <w:shd w:val="clear" w:color="auto" w:fill="FFFFFF"/>
        </w:rPr>
      </w:pPr>
      <w:r w:rsidRPr="0055219E">
        <w:rPr>
          <w:color w:val="222222"/>
          <w:shd w:val="clear" w:color="auto" w:fill="FFFFFF"/>
        </w:rPr>
        <w:t>(</w:t>
      </w:r>
      <w:r w:rsidRPr="0055219E">
        <w:rPr>
          <w:i/>
          <w:color w:val="222222"/>
          <w:shd w:val="clear" w:color="auto" w:fill="FFFFFF"/>
        </w:rPr>
        <w:t>From the lighting booth</w:t>
      </w:r>
      <w:r w:rsidRPr="0055219E">
        <w:rPr>
          <w:color w:val="222222"/>
          <w:shd w:val="clear" w:color="auto" w:fill="FFFFFF"/>
        </w:rPr>
        <w:t xml:space="preserve">.) </w:t>
      </w:r>
      <w:r w:rsidR="001A1142" w:rsidRPr="0055219E">
        <w:rPr>
          <w:color w:val="222222"/>
          <w:shd w:val="clear" w:color="auto" w:fill="FFFFFF"/>
        </w:rPr>
        <w:t xml:space="preserve">It was the owl in the cafeteria! </w:t>
      </w:r>
    </w:p>
    <w:p w14:paraId="728BEE45" w14:textId="77777777" w:rsidR="00020307" w:rsidRPr="0055219E" w:rsidRDefault="00020307" w:rsidP="000F2BC4">
      <w:pPr>
        <w:rPr>
          <w:color w:val="222222"/>
          <w:shd w:val="clear" w:color="auto" w:fill="FFFFFF"/>
        </w:rPr>
      </w:pPr>
    </w:p>
    <w:p w14:paraId="7D40C8C5" w14:textId="3872B3B8" w:rsidR="0002030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20307" w:rsidRPr="0055219E">
        <w:rPr>
          <w:color w:val="222222"/>
          <w:shd w:val="clear" w:color="auto" w:fill="FFFFFF"/>
        </w:rPr>
        <w:t>RICHARD</w:t>
      </w:r>
    </w:p>
    <w:p w14:paraId="05339C56" w14:textId="60AE298B" w:rsidR="001A1142" w:rsidRPr="0055219E" w:rsidRDefault="001A1142" w:rsidP="001A1142">
      <w:pPr>
        <w:rPr>
          <w:color w:val="222222"/>
          <w:shd w:val="clear" w:color="auto" w:fill="FFFFFF"/>
        </w:rPr>
      </w:pPr>
      <w:r w:rsidRPr="0055219E">
        <w:rPr>
          <w:color w:val="222222"/>
          <w:shd w:val="clear" w:color="auto" w:fill="FFFFFF"/>
        </w:rPr>
        <w:t>(</w:t>
      </w:r>
      <w:r w:rsidRPr="0055219E">
        <w:rPr>
          <w:i/>
          <w:color w:val="222222"/>
          <w:shd w:val="clear" w:color="auto" w:fill="FFFFFF"/>
        </w:rPr>
        <w:t xml:space="preserve">To the </w:t>
      </w:r>
      <w:r w:rsidR="00836739" w:rsidRPr="0055219E">
        <w:rPr>
          <w:i/>
          <w:color w:val="222222"/>
          <w:shd w:val="clear" w:color="auto" w:fill="FFFFFF"/>
        </w:rPr>
        <w:t>audience</w:t>
      </w:r>
      <w:r w:rsidRPr="0055219E">
        <w:rPr>
          <w:color w:val="222222"/>
          <w:shd w:val="clear" w:color="auto" w:fill="FFFFFF"/>
        </w:rPr>
        <w:t xml:space="preserve">.) </w:t>
      </w:r>
      <w:r w:rsidR="00250CE7" w:rsidRPr="0055219E">
        <w:rPr>
          <w:color w:val="222222"/>
          <w:shd w:val="clear" w:color="auto" w:fill="FFFFFF"/>
        </w:rPr>
        <w:t xml:space="preserve">YOUR KING DIRECTOR COMMANDS YOU TO OBEY! </w:t>
      </w:r>
      <w:r w:rsidRPr="0055219E">
        <w:rPr>
          <w:color w:val="222222"/>
          <w:shd w:val="clear" w:color="auto" w:fill="FFFFFF"/>
        </w:rPr>
        <w:t xml:space="preserve"> </w:t>
      </w:r>
      <w:r w:rsidR="00020307" w:rsidRPr="0055219E">
        <w:rPr>
          <w:color w:val="222222"/>
          <w:shd w:val="clear" w:color="auto" w:fill="FFFFFF"/>
        </w:rPr>
        <w:t xml:space="preserve"> </w:t>
      </w:r>
    </w:p>
    <w:p w14:paraId="1D966300" w14:textId="54415FD8" w:rsidR="00095937" w:rsidRPr="0055219E" w:rsidRDefault="00095937" w:rsidP="000F2BC4">
      <w:pPr>
        <w:rPr>
          <w:color w:val="222222"/>
          <w:shd w:val="clear" w:color="auto" w:fill="FFFFFF"/>
        </w:rPr>
      </w:pPr>
      <w:r w:rsidRPr="0055219E">
        <w:rPr>
          <w:color w:val="222222"/>
          <w:shd w:val="clear" w:color="auto" w:fill="FFFFFF"/>
        </w:rPr>
        <w:br/>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008D5C18" w:rsidRPr="0055219E">
        <w:rPr>
          <w:color w:val="222222"/>
          <w:shd w:val="clear" w:color="auto" w:fill="FFFFFF"/>
        </w:rPr>
        <w:tab/>
      </w:r>
      <w:r w:rsidRPr="0055219E">
        <w:rPr>
          <w:color w:val="222222"/>
          <w:shd w:val="clear" w:color="auto" w:fill="FFFFFF"/>
        </w:rPr>
        <w:t>AUGUSTINE</w:t>
      </w:r>
    </w:p>
    <w:p w14:paraId="7C281CBB" w14:textId="06250FB8" w:rsidR="00095937" w:rsidRPr="0055219E" w:rsidRDefault="00095937" w:rsidP="000F2BC4">
      <w:pPr>
        <w:rPr>
          <w:color w:val="222222"/>
          <w:shd w:val="clear" w:color="auto" w:fill="FFFFFF"/>
        </w:rPr>
      </w:pPr>
      <w:r w:rsidRPr="0055219E">
        <w:rPr>
          <w:color w:val="222222"/>
          <w:shd w:val="clear" w:color="auto" w:fill="FFFFFF"/>
        </w:rPr>
        <w:t>When did Will become Vice President?</w:t>
      </w:r>
    </w:p>
    <w:p w14:paraId="0C96F400" w14:textId="77777777" w:rsidR="00095937" w:rsidRPr="0055219E" w:rsidRDefault="00095937" w:rsidP="000F2BC4">
      <w:pPr>
        <w:rPr>
          <w:color w:val="222222"/>
          <w:shd w:val="clear" w:color="auto" w:fill="FFFFFF"/>
        </w:rPr>
      </w:pPr>
    </w:p>
    <w:p w14:paraId="30CFA250" w14:textId="11FB43FC" w:rsidR="0009593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836739" w:rsidRPr="0055219E">
        <w:rPr>
          <w:color w:val="222222"/>
          <w:shd w:val="clear" w:color="auto" w:fill="FFFFFF"/>
        </w:rPr>
        <w:t>HENRY II</w:t>
      </w:r>
    </w:p>
    <w:p w14:paraId="607A2CCB" w14:textId="6B06CA71" w:rsidR="00095937" w:rsidRPr="0055219E" w:rsidRDefault="00095937" w:rsidP="001A1142">
      <w:pPr>
        <w:rPr>
          <w:color w:val="222222"/>
          <w:shd w:val="clear" w:color="auto" w:fill="FFFFFF"/>
        </w:rPr>
      </w:pPr>
      <w:r w:rsidRPr="0055219E">
        <w:rPr>
          <w:color w:val="222222"/>
          <w:shd w:val="clear" w:color="auto" w:fill="FFFFFF"/>
        </w:rPr>
        <w:t xml:space="preserve">When you were out with mono. </w:t>
      </w:r>
    </w:p>
    <w:p w14:paraId="6CD3FEE4" w14:textId="77777777" w:rsidR="00095937" w:rsidRPr="0055219E" w:rsidRDefault="00095937" w:rsidP="000F2BC4">
      <w:pPr>
        <w:rPr>
          <w:color w:val="222222"/>
          <w:shd w:val="clear" w:color="auto" w:fill="FFFFFF"/>
        </w:rPr>
      </w:pPr>
    </w:p>
    <w:p w14:paraId="1BE65037" w14:textId="6C5383BE" w:rsidR="00095937" w:rsidRPr="0055219E" w:rsidRDefault="008D5C18" w:rsidP="000F2BC4">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95937" w:rsidRPr="0055219E">
        <w:rPr>
          <w:color w:val="222222"/>
          <w:shd w:val="clear" w:color="auto" w:fill="FFFFFF"/>
        </w:rPr>
        <w:t>RICHARD</w:t>
      </w:r>
    </w:p>
    <w:p w14:paraId="0BCA6159" w14:textId="0F01244F" w:rsidR="008C6413" w:rsidRPr="0055219E" w:rsidRDefault="001A1142" w:rsidP="000F2BC4">
      <w:pPr>
        <w:rPr>
          <w:color w:val="222222"/>
          <w:shd w:val="clear" w:color="auto" w:fill="FFFFFF"/>
        </w:rPr>
      </w:pPr>
      <w:r w:rsidRPr="0055219E">
        <w:rPr>
          <w:color w:val="222222"/>
          <w:shd w:val="clear" w:color="auto" w:fill="FFFFFF"/>
        </w:rPr>
        <w:t>The question is moot!</w:t>
      </w:r>
      <w:r w:rsidR="00836739" w:rsidRPr="0055219E">
        <w:rPr>
          <w:color w:val="222222"/>
          <w:shd w:val="clear" w:color="auto" w:fill="FFFFFF"/>
        </w:rPr>
        <w:t xml:space="preserve"> We art King Director! </w:t>
      </w:r>
      <w:r w:rsidR="00250CE7" w:rsidRPr="0055219E">
        <w:rPr>
          <w:color w:val="222222"/>
          <w:shd w:val="clear" w:color="auto" w:fill="FFFFFF"/>
        </w:rPr>
        <w:t>WE ART THE STAR!</w:t>
      </w:r>
      <w:r w:rsidR="00836739" w:rsidRPr="0055219E">
        <w:rPr>
          <w:color w:val="222222"/>
          <w:shd w:val="clear" w:color="auto" w:fill="FFFFFF"/>
        </w:rPr>
        <w:t xml:space="preserve"> </w:t>
      </w:r>
    </w:p>
    <w:p w14:paraId="6E055C29" w14:textId="77777777" w:rsidR="008C6413" w:rsidRPr="0055219E" w:rsidRDefault="008C6413" w:rsidP="000F2BC4">
      <w:pPr>
        <w:rPr>
          <w:color w:val="222222"/>
          <w:shd w:val="clear" w:color="auto" w:fill="FFFFFF"/>
        </w:rPr>
      </w:pPr>
    </w:p>
    <w:p w14:paraId="6FCED7C2" w14:textId="7DC38A27" w:rsidR="00095937" w:rsidRPr="0055219E" w:rsidRDefault="00F10F20" w:rsidP="000F2BC4">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95937" w:rsidRPr="0055219E">
        <w:rPr>
          <w:color w:val="222222"/>
          <w:shd w:val="clear" w:color="auto" w:fill="FFFFFF"/>
        </w:rPr>
        <w:t>LIZ</w:t>
      </w:r>
      <w:r w:rsidR="00E50C12" w:rsidRPr="0055219E">
        <w:rPr>
          <w:color w:val="222222"/>
          <w:shd w:val="clear" w:color="auto" w:fill="FFFFFF"/>
        </w:rPr>
        <w:t xml:space="preserve"> | KATHY</w:t>
      </w:r>
    </w:p>
    <w:p w14:paraId="191B87B4" w14:textId="058C93EE" w:rsidR="00836739" w:rsidRPr="0055219E" w:rsidRDefault="00F10F20" w:rsidP="00806AEA">
      <w:pPr>
        <w:rPr>
          <w:color w:val="222222"/>
          <w:shd w:val="clear" w:color="auto" w:fill="FFFFFF"/>
        </w:rPr>
      </w:pPr>
      <w:r w:rsidRPr="0055219E">
        <w:rPr>
          <w:color w:val="222222"/>
          <w:shd w:val="clear" w:color="auto" w:fill="FFFFFF"/>
        </w:rPr>
        <w:t xml:space="preserve">Lying usurper! You’re </w:t>
      </w:r>
      <w:r w:rsidR="001A1142" w:rsidRPr="0055219E">
        <w:rPr>
          <w:color w:val="222222"/>
          <w:shd w:val="clear" w:color="auto" w:fill="FFFFFF"/>
        </w:rPr>
        <w:t xml:space="preserve">just like </w:t>
      </w:r>
      <w:r w:rsidR="00806AEA" w:rsidRPr="0055219E">
        <w:rPr>
          <w:color w:val="222222"/>
          <w:shd w:val="clear" w:color="auto" w:fill="FFFFFF"/>
        </w:rPr>
        <w:t>Henry the Fourth!</w:t>
      </w:r>
      <w:r w:rsidR="00E50C12" w:rsidRPr="0055219E">
        <w:rPr>
          <w:color w:val="222222"/>
          <w:shd w:val="clear" w:color="auto" w:fill="FFFFFF"/>
        </w:rPr>
        <w:t xml:space="preserve"> | He’s just like King Friday — </w:t>
      </w:r>
      <w:r w:rsidRPr="0055219E">
        <w:rPr>
          <w:color w:val="222222"/>
          <w:shd w:val="clear" w:color="auto" w:fill="FFFFFF"/>
        </w:rPr>
        <w:tab/>
      </w:r>
    </w:p>
    <w:p w14:paraId="20223D68" w14:textId="77777777" w:rsidR="00836739" w:rsidRPr="0055219E" w:rsidRDefault="00836739" w:rsidP="00806AEA">
      <w:pPr>
        <w:rPr>
          <w:color w:val="222222"/>
          <w:shd w:val="clear" w:color="auto" w:fill="FFFFFF"/>
        </w:rPr>
      </w:pPr>
    </w:p>
    <w:p w14:paraId="5C9A8357" w14:textId="772AA583" w:rsidR="00836739" w:rsidRPr="0055219E" w:rsidRDefault="00836739" w:rsidP="00806AEA">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E50C12" w:rsidRPr="0055219E">
        <w:rPr>
          <w:color w:val="222222"/>
          <w:shd w:val="clear" w:color="auto" w:fill="FFFFFF"/>
        </w:rPr>
        <w:t xml:space="preserve"> and RICHARD and WILL</w:t>
      </w:r>
    </w:p>
    <w:p w14:paraId="65D70BF6" w14:textId="7CB0CBE7" w:rsidR="005D7B57" w:rsidRPr="0055219E" w:rsidRDefault="00E50C12" w:rsidP="00806AEA">
      <w:pPr>
        <w:rPr>
          <w:color w:val="222222"/>
          <w:shd w:val="clear" w:color="auto" w:fill="FFFFFF"/>
        </w:rPr>
      </w:pPr>
      <w:r w:rsidRPr="0055219E">
        <w:rPr>
          <w:color w:val="222222"/>
          <w:shd w:val="clear" w:color="auto" w:fill="FFFFFF"/>
        </w:rPr>
        <w:t>We might understand these</w:t>
      </w:r>
      <w:r w:rsidR="00836739" w:rsidRPr="0055219E">
        <w:rPr>
          <w:color w:val="222222"/>
          <w:shd w:val="clear" w:color="auto" w:fill="FFFFFF"/>
        </w:rPr>
        <w:t xml:space="preserve"> reference</w:t>
      </w:r>
      <w:r w:rsidRPr="0055219E">
        <w:rPr>
          <w:color w:val="222222"/>
          <w:shd w:val="clear" w:color="auto" w:fill="FFFFFF"/>
        </w:rPr>
        <w:t>s</w:t>
      </w:r>
      <w:r w:rsidR="00836739" w:rsidRPr="0055219E">
        <w:rPr>
          <w:color w:val="222222"/>
          <w:shd w:val="clear" w:color="auto" w:fill="FFFFFF"/>
        </w:rPr>
        <w:t xml:space="preserve"> </w:t>
      </w:r>
      <w:r w:rsidR="00836739" w:rsidRPr="0055219E">
        <w:rPr>
          <w:i/>
          <w:color w:val="222222"/>
          <w:shd w:val="clear" w:color="auto" w:fill="FFFFFF"/>
        </w:rPr>
        <w:t>if we had a script</w:t>
      </w:r>
      <w:r w:rsidR="00836739" w:rsidRPr="0055219E">
        <w:rPr>
          <w:color w:val="222222"/>
          <w:shd w:val="clear" w:color="auto" w:fill="FFFFFF"/>
        </w:rPr>
        <w:t xml:space="preserve">! </w:t>
      </w:r>
      <w:r w:rsidR="00F10F20" w:rsidRPr="0055219E">
        <w:rPr>
          <w:color w:val="222222"/>
          <w:shd w:val="clear" w:color="auto" w:fill="FFFFFF"/>
        </w:rPr>
        <w:tab/>
      </w:r>
    </w:p>
    <w:p w14:paraId="6253EBE9" w14:textId="77777777" w:rsidR="00E50C12" w:rsidRPr="0055219E" w:rsidRDefault="00E50C12" w:rsidP="00806AEA">
      <w:pPr>
        <w:rPr>
          <w:color w:val="222222"/>
          <w:shd w:val="clear" w:color="auto" w:fill="FFFFFF"/>
        </w:rPr>
      </w:pPr>
    </w:p>
    <w:p w14:paraId="488E3877" w14:textId="40010273" w:rsidR="00E50C12" w:rsidRPr="0055219E" w:rsidRDefault="00E50C12" w:rsidP="00E50C12">
      <w:pPr>
        <w:ind w:left="2880"/>
        <w:rPr>
          <w:color w:val="222222"/>
          <w:shd w:val="clear" w:color="auto" w:fill="FFFFFF"/>
        </w:rPr>
      </w:pPr>
      <w:r w:rsidRPr="0055219E">
        <w:rPr>
          <w:color w:val="222222"/>
          <w:shd w:val="clear" w:color="auto" w:fill="FFFFFF"/>
        </w:rPr>
        <w:t>AUGUSTINE and RICHARD and WILL and HENRY</w:t>
      </w:r>
    </w:p>
    <w:p w14:paraId="4028C69F" w14:textId="01C7C44E" w:rsidR="00E50C12" w:rsidRPr="0055219E" w:rsidRDefault="00E50C12" w:rsidP="00E50C12">
      <w:pPr>
        <w:rPr>
          <w:color w:val="222222"/>
          <w:shd w:val="clear" w:color="auto" w:fill="FFFFFF"/>
        </w:rPr>
      </w:pPr>
      <w:r w:rsidRPr="0055219E">
        <w:rPr>
          <w:color w:val="222222"/>
          <w:shd w:val="clear" w:color="auto" w:fill="FFFFFF"/>
        </w:rPr>
        <w:t xml:space="preserve">I’m Director! | We’re Director! |Mom’s Director! | No Director! </w:t>
      </w:r>
    </w:p>
    <w:p w14:paraId="4FFE6FEA" w14:textId="77777777" w:rsidR="00E50C12" w:rsidRPr="0055219E" w:rsidRDefault="00E50C12" w:rsidP="00E50C12">
      <w:pPr>
        <w:rPr>
          <w:color w:val="222222"/>
          <w:shd w:val="clear" w:color="auto" w:fill="FFFFFF"/>
        </w:rPr>
      </w:pPr>
    </w:p>
    <w:p w14:paraId="6F1837C6" w14:textId="0F58207E" w:rsidR="00E50C12" w:rsidRPr="0055219E" w:rsidRDefault="00E50C12" w:rsidP="00E50C12">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 | THOMAS</w:t>
      </w:r>
    </w:p>
    <w:p w14:paraId="0F20A9FC" w14:textId="24F40217" w:rsidR="00E50C12" w:rsidRPr="0055219E" w:rsidRDefault="00E50C12" w:rsidP="00E50C12">
      <w:pPr>
        <w:rPr>
          <w:color w:val="222222"/>
          <w:shd w:val="clear" w:color="auto" w:fill="FFFFFF"/>
        </w:rPr>
      </w:pPr>
      <w:r w:rsidRPr="0055219E">
        <w:rPr>
          <w:color w:val="222222"/>
          <w:shd w:val="clear" w:color="auto" w:fill="FFFFFF"/>
        </w:rPr>
        <w:t>In this episode — they trace out if there are monsters in tunnels — | Hold me.</w:t>
      </w:r>
    </w:p>
    <w:p w14:paraId="3CCAFD70" w14:textId="77777777" w:rsidR="00CA6CED" w:rsidRPr="0055219E" w:rsidRDefault="00CA6CED" w:rsidP="00CF1E13">
      <w:pPr>
        <w:rPr>
          <w:color w:val="222222"/>
          <w:shd w:val="clear" w:color="auto" w:fill="FFFFFF"/>
        </w:rPr>
      </w:pPr>
    </w:p>
    <w:p w14:paraId="3682070F" w14:textId="7833BAE3" w:rsidR="00CA6CED" w:rsidRPr="0055219E" w:rsidRDefault="00F10F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A6CED" w:rsidRPr="0055219E">
        <w:rPr>
          <w:color w:val="222222"/>
          <w:shd w:val="clear" w:color="auto" w:fill="FFFFFF"/>
        </w:rPr>
        <w:t>JOHN</w:t>
      </w:r>
    </w:p>
    <w:p w14:paraId="538DC85B" w14:textId="53986D69" w:rsidR="005D7B57" w:rsidRPr="0055219E" w:rsidRDefault="00806AEA" w:rsidP="00CF1E13">
      <w:pPr>
        <w:rPr>
          <w:color w:val="222222"/>
          <w:shd w:val="clear" w:color="auto" w:fill="FFFFFF"/>
        </w:rPr>
      </w:pPr>
      <w:r w:rsidRPr="0055219E">
        <w:rPr>
          <w:color w:val="222222"/>
          <w:shd w:val="clear" w:color="auto" w:fill="FFFFFF"/>
        </w:rPr>
        <w:t>(</w:t>
      </w:r>
      <w:r w:rsidRPr="0055219E">
        <w:rPr>
          <w:i/>
          <w:color w:val="222222"/>
          <w:shd w:val="clear" w:color="auto" w:fill="FFFFFF"/>
        </w:rPr>
        <w:t>Walking from the booth</w:t>
      </w:r>
      <w:r w:rsidRPr="0055219E">
        <w:rPr>
          <w:color w:val="222222"/>
          <w:shd w:val="clear" w:color="auto" w:fill="FFFFFF"/>
        </w:rPr>
        <w:t xml:space="preserve">.) </w:t>
      </w:r>
      <w:r w:rsidR="00CA6CED" w:rsidRPr="0055219E">
        <w:rPr>
          <w:color w:val="222222"/>
          <w:shd w:val="clear" w:color="auto" w:fill="FFFFFF"/>
        </w:rPr>
        <w:t>Are we devising</w:t>
      </w:r>
      <w:r w:rsidR="00F10F20" w:rsidRPr="0055219E">
        <w:rPr>
          <w:color w:val="222222"/>
          <w:shd w:val="clear" w:color="auto" w:fill="FFFFFF"/>
        </w:rPr>
        <w:t xml:space="preserve"> now</w:t>
      </w:r>
      <w:r w:rsidR="00CA6CED" w:rsidRPr="0055219E">
        <w:rPr>
          <w:color w:val="222222"/>
          <w:shd w:val="clear" w:color="auto" w:fill="FFFFFF"/>
        </w:rPr>
        <w:t xml:space="preserve">? </w:t>
      </w:r>
      <w:r w:rsidR="00F10F20" w:rsidRPr="0055219E">
        <w:rPr>
          <w:color w:val="222222"/>
          <w:shd w:val="clear" w:color="auto" w:fill="FFFFFF"/>
        </w:rPr>
        <w:t xml:space="preserve">Is this </w:t>
      </w:r>
      <w:r w:rsidR="005D7B57" w:rsidRPr="0055219E">
        <w:rPr>
          <w:color w:val="222222"/>
          <w:shd w:val="clear" w:color="auto" w:fill="FFFFFF"/>
        </w:rPr>
        <w:t xml:space="preserve">a theater game? </w:t>
      </w:r>
      <w:r w:rsidR="005D7B57" w:rsidRPr="0055219E">
        <w:rPr>
          <w:color w:val="222222"/>
          <w:shd w:val="clear" w:color="auto" w:fill="FFFFFF"/>
        </w:rPr>
        <w:br/>
      </w:r>
      <w:r w:rsidR="005D7B57" w:rsidRPr="0055219E">
        <w:rPr>
          <w:color w:val="222222"/>
          <w:shd w:val="clear" w:color="auto" w:fill="FFFFFF"/>
        </w:rPr>
        <w:br/>
      </w:r>
      <w:r w:rsidR="005D7B57" w:rsidRPr="0055219E">
        <w:rPr>
          <w:color w:val="222222"/>
          <w:shd w:val="clear" w:color="auto" w:fill="FFFFFF"/>
        </w:rPr>
        <w:tab/>
      </w:r>
      <w:r w:rsidR="005D7B57" w:rsidRPr="0055219E">
        <w:rPr>
          <w:color w:val="222222"/>
          <w:shd w:val="clear" w:color="auto" w:fill="FFFFFF"/>
        </w:rPr>
        <w:tab/>
      </w:r>
      <w:r w:rsidR="005D7B57" w:rsidRPr="0055219E">
        <w:rPr>
          <w:color w:val="222222"/>
          <w:shd w:val="clear" w:color="auto" w:fill="FFFFFF"/>
        </w:rPr>
        <w:tab/>
      </w:r>
      <w:r w:rsidR="005D7B57" w:rsidRPr="0055219E">
        <w:rPr>
          <w:color w:val="222222"/>
          <w:shd w:val="clear" w:color="auto" w:fill="FFFFFF"/>
        </w:rPr>
        <w:tab/>
      </w:r>
      <w:r w:rsidR="005D7B57" w:rsidRPr="0055219E">
        <w:rPr>
          <w:color w:val="222222"/>
          <w:shd w:val="clear" w:color="auto" w:fill="FFFFFF"/>
        </w:rPr>
        <w:tab/>
        <w:t>HENRY II</w:t>
      </w:r>
    </w:p>
    <w:p w14:paraId="4EFE9A15" w14:textId="18001D33" w:rsidR="005D7B57" w:rsidRPr="0055219E" w:rsidRDefault="00DC466B" w:rsidP="00CF1E13">
      <w:pPr>
        <w:rPr>
          <w:color w:val="222222"/>
          <w:shd w:val="clear" w:color="auto" w:fill="FFFFFF"/>
        </w:rPr>
      </w:pPr>
      <w:r w:rsidRPr="0055219E">
        <w:rPr>
          <w:color w:val="222222"/>
          <w:shd w:val="clear" w:color="auto" w:fill="FFFFFF"/>
        </w:rPr>
        <w:t>Can we do trust falls</w:t>
      </w:r>
      <w:r w:rsidR="005D7B57" w:rsidRPr="0055219E">
        <w:rPr>
          <w:color w:val="222222"/>
          <w:shd w:val="clear" w:color="auto" w:fill="FFFFFF"/>
        </w:rPr>
        <w:t xml:space="preserve">? </w:t>
      </w:r>
    </w:p>
    <w:p w14:paraId="3555A8EF" w14:textId="1869F55E" w:rsidR="00CA6CED" w:rsidRPr="0055219E" w:rsidRDefault="00CA6CED" w:rsidP="00CF1E13">
      <w:pPr>
        <w:rPr>
          <w:color w:val="222222"/>
          <w:shd w:val="clear" w:color="auto" w:fill="FFFFFF"/>
        </w:rPr>
      </w:pPr>
      <w:r w:rsidRPr="0055219E">
        <w:rPr>
          <w:color w:val="222222"/>
          <w:shd w:val="clear" w:color="auto" w:fill="FFFFFF"/>
        </w:rPr>
        <w:br/>
      </w:r>
      <w:r w:rsidR="00F10F20" w:rsidRPr="0055219E">
        <w:rPr>
          <w:color w:val="222222"/>
          <w:shd w:val="clear" w:color="auto" w:fill="FFFFFF"/>
        </w:rPr>
        <w:tab/>
      </w:r>
      <w:r w:rsidR="00F10F20" w:rsidRPr="0055219E">
        <w:rPr>
          <w:color w:val="222222"/>
          <w:shd w:val="clear" w:color="auto" w:fill="FFFFFF"/>
        </w:rPr>
        <w:tab/>
      </w:r>
      <w:r w:rsidR="00F10F20" w:rsidRPr="0055219E">
        <w:rPr>
          <w:color w:val="222222"/>
          <w:shd w:val="clear" w:color="auto" w:fill="FFFFFF"/>
        </w:rPr>
        <w:tab/>
      </w:r>
      <w:r w:rsidR="00F10F20" w:rsidRPr="0055219E">
        <w:rPr>
          <w:color w:val="222222"/>
          <w:shd w:val="clear" w:color="auto" w:fill="FFFFFF"/>
        </w:rPr>
        <w:tab/>
      </w:r>
      <w:r w:rsidR="00F10F20" w:rsidRPr="0055219E">
        <w:rPr>
          <w:color w:val="222222"/>
          <w:shd w:val="clear" w:color="auto" w:fill="FFFFFF"/>
        </w:rPr>
        <w:tab/>
      </w:r>
      <w:r w:rsidRPr="0055219E">
        <w:rPr>
          <w:color w:val="222222"/>
          <w:shd w:val="clear" w:color="auto" w:fill="FFFFFF"/>
        </w:rPr>
        <w:t>RICHARD</w:t>
      </w:r>
    </w:p>
    <w:p w14:paraId="598D5DFD" w14:textId="49FB998C" w:rsidR="00CA6CED" w:rsidRPr="0055219E" w:rsidRDefault="005D7B57" w:rsidP="00CF1E13">
      <w:pPr>
        <w:rPr>
          <w:color w:val="222222"/>
          <w:shd w:val="clear" w:color="auto" w:fill="FFFFFF"/>
        </w:rPr>
      </w:pPr>
      <w:r w:rsidRPr="0055219E">
        <w:rPr>
          <w:color w:val="222222"/>
          <w:shd w:val="clear" w:color="auto" w:fill="FFFFFF"/>
        </w:rPr>
        <w:t>Yes, we are and Yes, we can</w:t>
      </w:r>
      <w:r w:rsidR="00836739" w:rsidRPr="0055219E">
        <w:rPr>
          <w:color w:val="222222"/>
          <w:shd w:val="clear" w:color="auto" w:fill="FFFFFF"/>
        </w:rPr>
        <w:t xml:space="preserve">! Royal Trust Falls! </w:t>
      </w:r>
      <w:r w:rsidRPr="0055219E">
        <w:rPr>
          <w:color w:val="222222"/>
          <w:shd w:val="clear" w:color="auto" w:fill="FFFFFF"/>
        </w:rPr>
        <w:t xml:space="preserve"> </w:t>
      </w:r>
      <w:r w:rsidR="00CA6CED" w:rsidRPr="0055219E">
        <w:rPr>
          <w:color w:val="222222"/>
          <w:shd w:val="clear" w:color="auto" w:fill="FFFFFF"/>
        </w:rPr>
        <w:t xml:space="preserve"> </w:t>
      </w:r>
    </w:p>
    <w:p w14:paraId="56A9498C" w14:textId="77777777" w:rsidR="00CF5C18" w:rsidRPr="0055219E" w:rsidRDefault="00CF5C18" w:rsidP="00CF1E13">
      <w:pPr>
        <w:rPr>
          <w:color w:val="222222"/>
          <w:shd w:val="clear" w:color="auto" w:fill="FFFFFF"/>
        </w:rPr>
      </w:pPr>
    </w:p>
    <w:p w14:paraId="37775A00" w14:textId="4139F294" w:rsidR="00CF5C18" w:rsidRPr="0055219E" w:rsidRDefault="00F10F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CF5C18" w:rsidRPr="0055219E">
        <w:rPr>
          <w:color w:val="222222"/>
          <w:shd w:val="clear" w:color="auto" w:fill="FFFFFF"/>
        </w:rPr>
        <w:t>AUGUSTINE</w:t>
      </w:r>
      <w:r w:rsidR="00250CE7" w:rsidRPr="0055219E">
        <w:rPr>
          <w:color w:val="222222"/>
          <w:shd w:val="clear" w:color="auto" w:fill="FFFFFF"/>
        </w:rPr>
        <w:t xml:space="preserve"> | WILL | THOMAS</w:t>
      </w:r>
    </w:p>
    <w:p w14:paraId="78C4792E" w14:textId="671BE564" w:rsidR="00CF5C18" w:rsidRPr="0055219E" w:rsidRDefault="00CF5C18" w:rsidP="00CF1E13">
      <w:pPr>
        <w:rPr>
          <w:color w:val="222222"/>
          <w:shd w:val="clear" w:color="auto" w:fill="FFFFFF"/>
        </w:rPr>
      </w:pPr>
      <w:r w:rsidRPr="0055219E">
        <w:rPr>
          <w:color w:val="222222"/>
          <w:shd w:val="clear" w:color="auto" w:fill="FFFFFF"/>
        </w:rPr>
        <w:t>I can’</w:t>
      </w:r>
      <w:r w:rsidR="005D7B57" w:rsidRPr="0055219E">
        <w:rPr>
          <w:color w:val="222222"/>
          <w:shd w:val="clear" w:color="auto" w:fill="FFFFFF"/>
        </w:rPr>
        <w:t>t believe you’re in charge now!</w:t>
      </w:r>
      <w:r w:rsidR="00250CE7" w:rsidRPr="0055219E">
        <w:rPr>
          <w:color w:val="222222"/>
          <w:shd w:val="clear" w:color="auto" w:fill="FFFFFF"/>
        </w:rPr>
        <w:t xml:space="preserve"> | Where are the puppets? | What play is this? </w:t>
      </w:r>
    </w:p>
    <w:p w14:paraId="775E02E6" w14:textId="77777777" w:rsidR="00CF5C18" w:rsidRPr="0055219E" w:rsidRDefault="00CF5C18" w:rsidP="00CF1E13">
      <w:pPr>
        <w:rPr>
          <w:color w:val="222222"/>
          <w:shd w:val="clear" w:color="auto" w:fill="FFFFFF"/>
        </w:rPr>
      </w:pPr>
    </w:p>
    <w:p w14:paraId="229E50C8" w14:textId="02AB81BB" w:rsidR="00CF5C18" w:rsidRPr="0055219E" w:rsidRDefault="00F10F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AF4831" w:rsidRPr="0055219E">
        <w:rPr>
          <w:color w:val="222222"/>
          <w:shd w:val="clear" w:color="auto" w:fill="FFFFFF"/>
        </w:rPr>
        <w:t>WILL</w:t>
      </w:r>
    </w:p>
    <w:p w14:paraId="4A46EEE9" w14:textId="243A2B4F" w:rsidR="00AF4831" w:rsidRPr="0055219E" w:rsidRDefault="00AF4831" w:rsidP="00CF1E13">
      <w:pPr>
        <w:rPr>
          <w:color w:val="222222"/>
          <w:shd w:val="clear" w:color="auto" w:fill="FFFFFF"/>
        </w:rPr>
      </w:pPr>
      <w:r w:rsidRPr="0055219E">
        <w:rPr>
          <w:color w:val="222222"/>
          <w:shd w:val="clear" w:color="auto" w:fill="FFFFFF"/>
        </w:rPr>
        <w:t xml:space="preserve">Act three, scene five. A garden. </w:t>
      </w:r>
      <w:r w:rsidR="00480295" w:rsidRPr="0055219E">
        <w:rPr>
          <w:color w:val="222222"/>
          <w:shd w:val="clear" w:color="auto" w:fill="FFFFFF"/>
        </w:rPr>
        <w:t>(</w:t>
      </w:r>
      <w:r w:rsidR="00480295" w:rsidRPr="0055219E">
        <w:rPr>
          <w:i/>
          <w:color w:val="222222"/>
          <w:shd w:val="clear" w:color="auto" w:fill="FFFFFF"/>
        </w:rPr>
        <w:t>Puppet KING HENRY, LORD JOHN and SIR WALTER BLUNT entering</w:t>
      </w:r>
      <w:r w:rsidR="00480295" w:rsidRPr="0055219E">
        <w:rPr>
          <w:color w:val="222222"/>
          <w:shd w:val="clear" w:color="auto" w:fill="FFFFFF"/>
        </w:rPr>
        <w:t xml:space="preserve">.) </w:t>
      </w:r>
      <w:r w:rsidRPr="0055219E">
        <w:rPr>
          <w:color w:val="222222"/>
          <w:shd w:val="clear" w:color="auto" w:fill="FFFFFF"/>
        </w:rPr>
        <w:t>The sins of the father a</w:t>
      </w:r>
      <w:r w:rsidR="00DD343F" w:rsidRPr="0055219E">
        <w:rPr>
          <w:color w:val="222222"/>
          <w:shd w:val="clear" w:color="auto" w:fill="FFFFFF"/>
        </w:rPr>
        <w:t>re to be laid upon the children!</w:t>
      </w:r>
    </w:p>
    <w:p w14:paraId="543E5997" w14:textId="77777777" w:rsidR="00836739" w:rsidRPr="0055219E" w:rsidRDefault="00836739" w:rsidP="00CF1E13">
      <w:pPr>
        <w:rPr>
          <w:color w:val="222222"/>
          <w:shd w:val="clear" w:color="auto" w:fill="FFFFFF"/>
        </w:rPr>
      </w:pPr>
    </w:p>
    <w:p w14:paraId="76FFC580" w14:textId="669C3F47" w:rsidR="00836739" w:rsidRPr="0055219E" w:rsidRDefault="00836739"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r w:rsidR="00DD343F" w:rsidRPr="0055219E">
        <w:rPr>
          <w:color w:val="222222"/>
          <w:shd w:val="clear" w:color="auto" w:fill="FFFFFF"/>
        </w:rPr>
        <w:t xml:space="preserve"> | RICHARD</w:t>
      </w:r>
    </w:p>
    <w:p w14:paraId="4D48C2EC" w14:textId="13346EDF" w:rsidR="00836739" w:rsidRPr="0055219E" w:rsidRDefault="00836739" w:rsidP="00CF1E13">
      <w:pPr>
        <w:rPr>
          <w:color w:val="222222"/>
          <w:shd w:val="clear" w:color="auto" w:fill="FFFFFF"/>
        </w:rPr>
      </w:pPr>
      <w:r w:rsidRPr="0055219E">
        <w:rPr>
          <w:color w:val="222222"/>
          <w:shd w:val="clear" w:color="auto" w:fill="FFFFFF"/>
        </w:rPr>
        <w:t xml:space="preserve">No — I think it’s King Henry’s line — </w:t>
      </w:r>
      <w:r w:rsidR="00DD343F" w:rsidRPr="0055219E">
        <w:rPr>
          <w:color w:val="222222"/>
          <w:shd w:val="clear" w:color="auto" w:fill="FFFFFF"/>
        </w:rPr>
        <w:t xml:space="preserve">| My dad was a great joiner of lumber! </w:t>
      </w:r>
    </w:p>
    <w:p w14:paraId="22C74B7E" w14:textId="77777777" w:rsidR="00BA30C2" w:rsidRPr="0055219E" w:rsidRDefault="00BA30C2" w:rsidP="00CF1E13">
      <w:pPr>
        <w:rPr>
          <w:color w:val="222222"/>
          <w:shd w:val="clear" w:color="auto" w:fill="FFFFFF"/>
        </w:rPr>
      </w:pPr>
    </w:p>
    <w:p w14:paraId="52A7D705" w14:textId="3C9F28F1" w:rsidR="00BA30C2" w:rsidRPr="0055219E" w:rsidRDefault="00F10F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A30C2" w:rsidRPr="0055219E">
        <w:rPr>
          <w:color w:val="222222"/>
          <w:shd w:val="clear" w:color="auto" w:fill="FFFFFF"/>
        </w:rPr>
        <w:t>HENRY II</w:t>
      </w:r>
    </w:p>
    <w:p w14:paraId="0BF0C824" w14:textId="01F9F983" w:rsidR="00BA30C2" w:rsidRPr="0055219E" w:rsidRDefault="00480295" w:rsidP="00CF1E13">
      <w:pPr>
        <w:rPr>
          <w:color w:val="222222"/>
          <w:shd w:val="clear" w:color="auto" w:fill="FFFFFF"/>
        </w:rPr>
      </w:pPr>
      <w:r w:rsidRPr="0055219E">
        <w:rPr>
          <w:color w:val="222222"/>
          <w:shd w:val="clear" w:color="auto" w:fill="FFFFFF"/>
        </w:rPr>
        <w:t>(</w:t>
      </w:r>
      <w:r w:rsidRPr="0055219E">
        <w:rPr>
          <w:i/>
          <w:color w:val="222222"/>
          <w:shd w:val="clear" w:color="auto" w:fill="FFFFFF"/>
        </w:rPr>
        <w:t>Puppets exit</w:t>
      </w:r>
      <w:r w:rsidRPr="0055219E">
        <w:rPr>
          <w:color w:val="222222"/>
          <w:shd w:val="clear" w:color="auto" w:fill="FFFFFF"/>
        </w:rPr>
        <w:t xml:space="preserve">.) </w:t>
      </w:r>
      <w:r w:rsidR="00321D7E" w:rsidRPr="0055219E">
        <w:rPr>
          <w:color w:val="222222"/>
          <w:shd w:val="clear" w:color="auto" w:fill="FFFFFF"/>
        </w:rPr>
        <w:t>“</w:t>
      </w:r>
      <w:r w:rsidR="00BA30C2" w:rsidRPr="0055219E">
        <w:rPr>
          <w:color w:val="222222"/>
          <w:shd w:val="clear" w:color="auto" w:fill="FFFFFF"/>
        </w:rPr>
        <w:t>In the event of the untimely passing of a Henry</w:t>
      </w:r>
      <w:r w:rsidR="00321D7E" w:rsidRPr="0055219E">
        <w:rPr>
          <w:color w:val="222222"/>
          <w:shd w:val="clear" w:color="auto" w:fill="FFFFFF"/>
        </w:rPr>
        <w:t xml:space="preserve">” </w:t>
      </w:r>
      <w:r w:rsidR="00BA30C2" w:rsidRPr="0055219E">
        <w:rPr>
          <w:color w:val="222222"/>
          <w:shd w:val="clear" w:color="auto" w:fill="FFFFFF"/>
        </w:rPr>
        <w:t>—</w:t>
      </w:r>
      <w:r w:rsidR="00836739" w:rsidRPr="0055219E">
        <w:rPr>
          <w:color w:val="222222"/>
          <w:shd w:val="clear" w:color="auto" w:fill="FFFFFF"/>
        </w:rPr>
        <w:t xml:space="preserve"> </w:t>
      </w:r>
      <w:r w:rsidR="00250CE7" w:rsidRPr="0055219E">
        <w:rPr>
          <w:color w:val="222222"/>
          <w:shd w:val="clear" w:color="auto" w:fill="FFFFFF"/>
        </w:rPr>
        <w:t xml:space="preserve">Kathy! The by-laws! </w:t>
      </w:r>
      <w:r w:rsidR="00836739" w:rsidRPr="0055219E">
        <w:rPr>
          <w:color w:val="222222"/>
          <w:shd w:val="clear" w:color="auto" w:fill="FFFFFF"/>
        </w:rPr>
        <w:t xml:space="preserve"> </w:t>
      </w:r>
    </w:p>
    <w:p w14:paraId="6429D679" w14:textId="77777777" w:rsidR="00BA30C2" w:rsidRPr="0055219E" w:rsidRDefault="00BA30C2" w:rsidP="00CF1E13">
      <w:pPr>
        <w:rPr>
          <w:color w:val="222222"/>
          <w:shd w:val="clear" w:color="auto" w:fill="FFFFFF"/>
        </w:rPr>
      </w:pPr>
    </w:p>
    <w:p w14:paraId="3415C2B7" w14:textId="7BA3FA93" w:rsidR="00BA30C2" w:rsidRPr="0055219E" w:rsidRDefault="00F10F2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A30C2" w:rsidRPr="0055219E">
        <w:rPr>
          <w:color w:val="222222"/>
          <w:shd w:val="clear" w:color="auto" w:fill="FFFFFF"/>
        </w:rPr>
        <w:t>AUGUSTINE</w:t>
      </w:r>
      <w:r w:rsidR="00250CE7" w:rsidRPr="0055219E">
        <w:rPr>
          <w:color w:val="222222"/>
          <w:shd w:val="clear" w:color="auto" w:fill="FFFFFF"/>
        </w:rPr>
        <w:t xml:space="preserve"> | KATHY</w:t>
      </w:r>
    </w:p>
    <w:p w14:paraId="471B8BA2" w14:textId="552DC6D6" w:rsidR="00BE7B3C" w:rsidRPr="0055219E" w:rsidRDefault="00BA30C2" w:rsidP="00CF1E13">
      <w:pPr>
        <w:rPr>
          <w:color w:val="222222"/>
          <w:shd w:val="clear" w:color="auto" w:fill="FFFFFF"/>
        </w:rPr>
      </w:pPr>
      <w:r w:rsidRPr="0055219E">
        <w:rPr>
          <w:color w:val="222222"/>
          <w:shd w:val="clear" w:color="auto" w:fill="FFFFFF"/>
        </w:rPr>
        <w:t>Bu</w:t>
      </w:r>
      <w:r w:rsidR="005D7B57" w:rsidRPr="0055219E">
        <w:rPr>
          <w:color w:val="222222"/>
          <w:shd w:val="clear" w:color="auto" w:fill="FFFFFF"/>
        </w:rPr>
        <w:t>t we have a Henry! We have you!</w:t>
      </w:r>
      <w:r w:rsidR="00250CE7" w:rsidRPr="0055219E">
        <w:rPr>
          <w:color w:val="222222"/>
          <w:shd w:val="clear" w:color="auto" w:fill="FFFFFF"/>
        </w:rPr>
        <w:t xml:space="preserve"> | We’re “Creative” now — No more granola bars! </w:t>
      </w:r>
      <w:r w:rsidRPr="0055219E">
        <w:rPr>
          <w:color w:val="222222"/>
          <w:shd w:val="clear" w:color="auto" w:fill="FFFFFF"/>
        </w:rPr>
        <w:br/>
      </w:r>
      <w:r w:rsidR="00F10F20" w:rsidRPr="0055219E">
        <w:rPr>
          <w:color w:val="222222"/>
          <w:shd w:val="clear" w:color="auto" w:fill="FFFFFF"/>
        </w:rPr>
        <w:tab/>
      </w:r>
      <w:r w:rsidR="00F10F20" w:rsidRPr="0055219E">
        <w:rPr>
          <w:color w:val="222222"/>
          <w:shd w:val="clear" w:color="auto" w:fill="FFFFFF"/>
        </w:rPr>
        <w:tab/>
      </w:r>
      <w:r w:rsidR="00F10F20" w:rsidRPr="0055219E">
        <w:rPr>
          <w:color w:val="222222"/>
          <w:shd w:val="clear" w:color="auto" w:fill="FFFFFF"/>
        </w:rPr>
        <w:tab/>
      </w:r>
      <w:r w:rsidR="00F10F20" w:rsidRPr="0055219E">
        <w:rPr>
          <w:color w:val="222222"/>
          <w:shd w:val="clear" w:color="auto" w:fill="FFFFFF"/>
        </w:rPr>
        <w:tab/>
      </w:r>
      <w:r w:rsidR="00F10F20" w:rsidRPr="0055219E">
        <w:rPr>
          <w:color w:val="222222"/>
          <w:shd w:val="clear" w:color="auto" w:fill="FFFFFF"/>
        </w:rPr>
        <w:tab/>
      </w:r>
    </w:p>
    <w:p w14:paraId="41DBA964" w14:textId="5831E5F1" w:rsidR="00BA30C2" w:rsidRPr="0055219E" w:rsidRDefault="00BE7B3C"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A30C2" w:rsidRPr="0055219E">
        <w:rPr>
          <w:color w:val="222222"/>
          <w:shd w:val="clear" w:color="auto" w:fill="FFFFFF"/>
        </w:rPr>
        <w:t>LIZ</w:t>
      </w:r>
      <w:r w:rsidR="00250CE7" w:rsidRPr="0055219E">
        <w:rPr>
          <w:color w:val="222222"/>
          <w:shd w:val="clear" w:color="auto" w:fill="FFFFFF"/>
        </w:rPr>
        <w:t xml:space="preserve"> | HENRY II </w:t>
      </w:r>
    </w:p>
    <w:p w14:paraId="461BE0BB" w14:textId="587F5944" w:rsidR="00BA30C2" w:rsidRPr="0055219E" w:rsidRDefault="005D7B57" w:rsidP="00CF1E13">
      <w:pPr>
        <w:rPr>
          <w:color w:val="222222"/>
          <w:shd w:val="clear" w:color="auto" w:fill="FFFFFF"/>
        </w:rPr>
      </w:pPr>
      <w:r w:rsidRPr="0055219E">
        <w:rPr>
          <w:color w:val="222222"/>
          <w:shd w:val="clear" w:color="auto" w:fill="FFFFFF"/>
        </w:rPr>
        <w:t>This little coystrill is</w:t>
      </w:r>
      <w:r w:rsidR="00BA30C2" w:rsidRPr="0055219E">
        <w:rPr>
          <w:color w:val="222222"/>
          <w:shd w:val="clear" w:color="auto" w:fill="FFFFFF"/>
        </w:rPr>
        <w:t xml:space="preserve"> Henry the Fifth! </w:t>
      </w:r>
      <w:r w:rsidR="00250CE7" w:rsidRPr="0055219E">
        <w:rPr>
          <w:color w:val="222222"/>
          <w:shd w:val="clear" w:color="auto" w:fill="FFFFFF"/>
        </w:rPr>
        <w:t xml:space="preserve">| Fine, </w:t>
      </w:r>
      <w:r w:rsidR="00480295" w:rsidRPr="0055219E">
        <w:rPr>
          <w:color w:val="222222"/>
          <w:shd w:val="clear" w:color="auto" w:fill="FFFFFF"/>
        </w:rPr>
        <w:t>Will’s Mom</w:t>
      </w:r>
      <w:r w:rsidR="00250CE7" w:rsidRPr="0055219E">
        <w:rPr>
          <w:color w:val="222222"/>
          <w:shd w:val="clear" w:color="auto" w:fill="FFFFFF"/>
        </w:rPr>
        <w:t xml:space="preserve">! I’ll </w:t>
      </w:r>
      <w:r w:rsidR="00250CE7" w:rsidRPr="0055219E">
        <w:rPr>
          <w:i/>
          <w:color w:val="222222"/>
          <w:shd w:val="clear" w:color="auto" w:fill="FFFFFF"/>
        </w:rPr>
        <w:t>look it up myself</w:t>
      </w:r>
      <w:r w:rsidR="00250CE7" w:rsidRPr="0055219E">
        <w:rPr>
          <w:color w:val="222222"/>
          <w:shd w:val="clear" w:color="auto" w:fill="FFFFFF"/>
        </w:rPr>
        <w:t xml:space="preserve">! </w:t>
      </w:r>
    </w:p>
    <w:p w14:paraId="51DB354A" w14:textId="77777777" w:rsidR="00DD343F" w:rsidRPr="0055219E" w:rsidRDefault="00DD343F" w:rsidP="00CF1E13">
      <w:pPr>
        <w:rPr>
          <w:color w:val="222222"/>
          <w:shd w:val="clear" w:color="auto" w:fill="FFFFFF"/>
        </w:rPr>
      </w:pPr>
    </w:p>
    <w:p w14:paraId="61983910" w14:textId="77A9761A" w:rsidR="00DD343F" w:rsidRPr="0055219E" w:rsidRDefault="00DD343F" w:rsidP="00DD343F">
      <w:pPr>
        <w:ind w:left="2880" w:firstLine="720"/>
        <w:rPr>
          <w:color w:val="222222"/>
          <w:shd w:val="clear" w:color="auto" w:fill="FFFFFF"/>
        </w:rPr>
      </w:pPr>
      <w:r w:rsidRPr="0055219E">
        <w:rPr>
          <w:color w:val="222222"/>
          <w:shd w:val="clear" w:color="auto" w:fill="FFFFFF"/>
        </w:rPr>
        <w:t xml:space="preserve">AUGUSTINE </w:t>
      </w:r>
    </w:p>
    <w:p w14:paraId="27D20B35" w14:textId="3B24C273" w:rsidR="00DD343F" w:rsidRPr="0055219E" w:rsidRDefault="00DD343F" w:rsidP="00CF1E13">
      <w:pPr>
        <w:rPr>
          <w:color w:val="222222"/>
          <w:shd w:val="clear" w:color="auto" w:fill="FFFFFF"/>
        </w:rPr>
      </w:pPr>
      <w:r w:rsidRPr="0055219E">
        <w:rPr>
          <w:color w:val="222222"/>
          <w:shd w:val="clear" w:color="auto" w:fill="FFFFFF"/>
        </w:rPr>
        <w:t>Puppets! Get back in here! (</w:t>
      </w:r>
      <w:r w:rsidRPr="0055219E">
        <w:rPr>
          <w:i/>
          <w:color w:val="222222"/>
          <w:shd w:val="clear" w:color="auto" w:fill="FFFFFF"/>
        </w:rPr>
        <w:t>Puppets re-enter, a great tumult</w:t>
      </w:r>
      <w:r w:rsidRPr="0055219E">
        <w:rPr>
          <w:color w:val="222222"/>
          <w:shd w:val="clear" w:color="auto" w:fill="FFFFFF"/>
        </w:rPr>
        <w:t>.)</w:t>
      </w:r>
    </w:p>
    <w:p w14:paraId="0C448B20" w14:textId="77777777" w:rsidR="00DD343F" w:rsidRPr="0055219E" w:rsidRDefault="00DD343F" w:rsidP="00CF1E13">
      <w:pPr>
        <w:rPr>
          <w:color w:val="222222"/>
          <w:shd w:val="clear" w:color="auto" w:fill="FFFFFF"/>
        </w:rPr>
      </w:pPr>
    </w:p>
    <w:p w14:paraId="3C99F9D5" w14:textId="45DF6334" w:rsidR="00DD343F" w:rsidRPr="0055219E" w:rsidRDefault="00DD343F"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 | GEORGE</w:t>
      </w:r>
    </w:p>
    <w:p w14:paraId="7A12247C" w14:textId="3A6F61F9" w:rsidR="00DD343F" w:rsidRPr="0055219E" w:rsidRDefault="00DD343F" w:rsidP="00CF1E13">
      <w:pPr>
        <w:rPr>
          <w:color w:val="222222"/>
          <w:shd w:val="clear" w:color="auto" w:fill="FFFFFF"/>
        </w:rPr>
      </w:pPr>
      <w:r w:rsidRPr="0055219E">
        <w:rPr>
          <w:color w:val="222222"/>
          <w:shd w:val="clear" w:color="auto" w:fill="FFFFFF"/>
        </w:rPr>
        <w:t xml:space="preserve">You want to say, “Puppets </w:t>
      </w:r>
      <w:r w:rsidRPr="0055219E">
        <w:rPr>
          <w:i/>
          <w:color w:val="222222"/>
          <w:shd w:val="clear" w:color="auto" w:fill="FFFFFF"/>
        </w:rPr>
        <w:t>Places</w:t>
      </w:r>
      <w:r w:rsidRPr="0055219E">
        <w:rPr>
          <w:color w:val="222222"/>
          <w:shd w:val="clear" w:color="auto" w:fill="FFFFFF"/>
        </w:rPr>
        <w:t xml:space="preserve">.” | We’re the glue — We know everything. </w:t>
      </w:r>
    </w:p>
    <w:p w14:paraId="3C2400FB" w14:textId="77777777" w:rsidR="00020307" w:rsidRPr="0055219E" w:rsidRDefault="00020307" w:rsidP="00CF1E13">
      <w:pPr>
        <w:rPr>
          <w:color w:val="222222"/>
          <w:shd w:val="clear" w:color="auto" w:fill="FFFFFF"/>
        </w:rPr>
      </w:pPr>
    </w:p>
    <w:p w14:paraId="4C467A9E" w14:textId="7DEC22F8" w:rsidR="00020307" w:rsidRPr="0055219E" w:rsidRDefault="00F10F20" w:rsidP="00CF1E13">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020307" w:rsidRPr="0055219E">
        <w:rPr>
          <w:color w:val="222222"/>
          <w:shd w:val="clear" w:color="auto" w:fill="FFFFFF"/>
        </w:rPr>
        <w:t>HENRY II</w:t>
      </w:r>
    </w:p>
    <w:p w14:paraId="60CB4873" w14:textId="523A7CC1" w:rsidR="00020307" w:rsidRPr="0055219E" w:rsidRDefault="002B24B8" w:rsidP="00020307">
      <w:pPr>
        <w:rPr>
          <w:color w:val="222222"/>
          <w:shd w:val="clear" w:color="auto" w:fill="FFFFFF"/>
        </w:rPr>
      </w:pPr>
      <w:r w:rsidRPr="0055219E">
        <w:rPr>
          <w:color w:val="222222"/>
          <w:shd w:val="clear" w:color="auto" w:fill="FFFFFF"/>
        </w:rPr>
        <w:t>(</w:t>
      </w:r>
      <w:r w:rsidRPr="0055219E">
        <w:rPr>
          <w:i/>
          <w:color w:val="222222"/>
          <w:shd w:val="clear" w:color="auto" w:fill="FFFFFF"/>
        </w:rPr>
        <w:t>Reading.</w:t>
      </w:r>
      <w:r w:rsidRPr="0055219E">
        <w:rPr>
          <w:color w:val="222222"/>
          <w:shd w:val="clear" w:color="auto" w:fill="FFFFFF"/>
        </w:rPr>
        <w:t xml:space="preserve">) </w:t>
      </w:r>
      <w:r w:rsidR="00020307" w:rsidRPr="0055219E">
        <w:rPr>
          <w:color w:val="222222"/>
          <w:shd w:val="clear" w:color="auto" w:fill="FFFFFF"/>
        </w:rPr>
        <w:t>“The Burbage Family will retain creative control of the Club in perpetuity.”</w:t>
      </w:r>
      <w:r w:rsidR="00250CE7" w:rsidRPr="0055219E">
        <w:rPr>
          <w:color w:val="222222"/>
          <w:shd w:val="clear" w:color="auto" w:fill="FFFFFF"/>
        </w:rPr>
        <w:t xml:space="preserve"> </w:t>
      </w:r>
    </w:p>
    <w:p w14:paraId="5C91B70D" w14:textId="77777777" w:rsidR="00250CE7" w:rsidRPr="0055219E" w:rsidRDefault="00250CE7" w:rsidP="00020307">
      <w:pPr>
        <w:rPr>
          <w:color w:val="222222"/>
          <w:shd w:val="clear" w:color="auto" w:fill="FFFFFF"/>
        </w:rPr>
      </w:pPr>
    </w:p>
    <w:p w14:paraId="5D284756" w14:textId="7066242F" w:rsidR="00250CE7" w:rsidRPr="0055219E" w:rsidRDefault="00250CE7" w:rsidP="00250CE7">
      <w:pPr>
        <w:ind w:left="2880" w:firstLine="720"/>
        <w:rPr>
          <w:color w:val="222222"/>
          <w:shd w:val="clear" w:color="auto" w:fill="FFFFFF"/>
        </w:rPr>
      </w:pPr>
      <w:r w:rsidRPr="0055219E">
        <w:rPr>
          <w:color w:val="222222"/>
          <w:shd w:val="clear" w:color="auto" w:fill="FFFFFF"/>
        </w:rPr>
        <w:t>RICHARD | WILL</w:t>
      </w:r>
    </w:p>
    <w:p w14:paraId="65AFD910" w14:textId="74921016" w:rsidR="00F84B22" w:rsidRPr="0055219E" w:rsidRDefault="00250CE7" w:rsidP="00F84B22">
      <w:pPr>
        <w:rPr>
          <w:color w:val="222222"/>
          <w:shd w:val="clear" w:color="auto" w:fill="FFFFFF"/>
        </w:rPr>
      </w:pPr>
      <w:r w:rsidRPr="0055219E">
        <w:rPr>
          <w:color w:val="222222"/>
          <w:shd w:val="clear" w:color="auto" w:fill="FFFFFF"/>
        </w:rPr>
        <w:t xml:space="preserve">As We were saying — | </w:t>
      </w:r>
      <w:r w:rsidR="00F84B22" w:rsidRPr="0055219E">
        <w:rPr>
          <w:color w:val="222222"/>
          <w:shd w:val="clear" w:color="auto" w:fill="FFFFFF"/>
        </w:rPr>
        <w:t>Pay the musicians, sirrah.</w:t>
      </w:r>
      <w:r w:rsidR="00480295" w:rsidRPr="0055219E">
        <w:rPr>
          <w:color w:val="222222"/>
          <w:shd w:val="clear" w:color="auto" w:fill="FFFFFF"/>
        </w:rPr>
        <w:t xml:space="preserve"> </w:t>
      </w:r>
      <w:r w:rsidR="00F84B22" w:rsidRPr="0055219E">
        <w:rPr>
          <w:color w:val="222222"/>
          <w:shd w:val="clear" w:color="auto" w:fill="FFFFFF"/>
        </w:rPr>
        <w:t>—Farewell</w:t>
      </w:r>
      <w:r w:rsidR="00480295" w:rsidRPr="0055219E">
        <w:rPr>
          <w:color w:val="222222"/>
          <w:shd w:val="clear" w:color="auto" w:fill="FFFFFF"/>
        </w:rPr>
        <w:t xml:space="preserve"> —</w:t>
      </w:r>
    </w:p>
    <w:p w14:paraId="4635E67C" w14:textId="77777777" w:rsidR="00F84B22" w:rsidRPr="0055219E" w:rsidRDefault="00F84B22" w:rsidP="00F84B22">
      <w:pPr>
        <w:rPr>
          <w:color w:val="222222"/>
          <w:shd w:val="clear" w:color="auto" w:fill="FFFFFF"/>
        </w:rPr>
      </w:pPr>
    </w:p>
    <w:p w14:paraId="1CD7F685" w14:textId="70198965" w:rsidR="00F84B22" w:rsidRPr="0055219E" w:rsidRDefault="00F84B22" w:rsidP="00F84B22">
      <w:pPr>
        <w:pStyle w:val="CharacterStageDirections"/>
        <w:rPr>
          <w:rFonts w:ascii="Times New Roman" w:hAnsi="Times New Roman"/>
          <w:szCs w:val="24"/>
          <w:shd w:val="clear" w:color="auto" w:fill="FFFFFF"/>
        </w:rPr>
      </w:pPr>
      <w:r w:rsidRPr="0055219E">
        <w:rPr>
          <w:rFonts w:ascii="Times New Roman" w:hAnsi="Times New Roman"/>
          <w:szCs w:val="24"/>
          <w:shd w:val="clear" w:color="auto" w:fill="FFFFFF"/>
        </w:rPr>
        <w:t>WILL begins to exit.</w:t>
      </w:r>
    </w:p>
    <w:p w14:paraId="3D53C7CA" w14:textId="77777777" w:rsidR="00836739" w:rsidRPr="0055219E" w:rsidRDefault="00836739" w:rsidP="00836739">
      <w:pPr>
        <w:pStyle w:val="Dialogue"/>
        <w:rPr>
          <w:rFonts w:ascii="Times New Roman" w:hAnsi="Times New Roman" w:cs="Times New Roman"/>
        </w:rPr>
      </w:pPr>
    </w:p>
    <w:p w14:paraId="52246008" w14:textId="05B2B87D" w:rsidR="00836739" w:rsidRPr="0055219E" w:rsidRDefault="00836739" w:rsidP="0083673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WILL</w:t>
      </w:r>
    </w:p>
    <w:p w14:paraId="5884EFF7" w14:textId="306C9D4C" w:rsidR="00836739" w:rsidRPr="0055219E" w:rsidRDefault="00DD343F" w:rsidP="00836739">
      <w:pPr>
        <w:pStyle w:val="Dialogue"/>
        <w:rPr>
          <w:rFonts w:ascii="Times New Roman" w:hAnsi="Times New Roman" w:cs="Times New Roman"/>
        </w:rPr>
      </w:pPr>
      <w:r w:rsidRPr="0055219E">
        <w:rPr>
          <w:rFonts w:ascii="Times New Roman" w:hAnsi="Times New Roman" w:cs="Times New Roman"/>
        </w:rPr>
        <w:t>And I’m taking the puppets!</w:t>
      </w:r>
      <w:r w:rsidR="00836739" w:rsidRPr="0055219E">
        <w:rPr>
          <w:rFonts w:ascii="Times New Roman" w:hAnsi="Times New Roman" w:cs="Times New Roman"/>
        </w:rPr>
        <w:t xml:space="preserve"> Westmoreland — Lord John — Walter, let’s roll — </w:t>
      </w:r>
    </w:p>
    <w:p w14:paraId="345C4191" w14:textId="77777777" w:rsidR="00836739" w:rsidRPr="0055219E" w:rsidRDefault="00836739" w:rsidP="00836739">
      <w:pPr>
        <w:pStyle w:val="Dialogue"/>
        <w:rPr>
          <w:rFonts w:ascii="Times New Roman" w:hAnsi="Times New Roman" w:cs="Times New Roman"/>
        </w:rPr>
      </w:pPr>
    </w:p>
    <w:p w14:paraId="524C2D51" w14:textId="4F736DDE" w:rsidR="00836739" w:rsidRPr="0055219E" w:rsidRDefault="00836739" w:rsidP="0083673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i/>
        </w:rPr>
        <w:t>Puppets begin to exit behind WILL</w:t>
      </w:r>
      <w:r w:rsidRPr="0055219E">
        <w:rPr>
          <w:rFonts w:ascii="Times New Roman" w:hAnsi="Times New Roman" w:cs="Times New Roman"/>
        </w:rPr>
        <w:t xml:space="preserve">. </w:t>
      </w:r>
    </w:p>
    <w:p w14:paraId="24190D22" w14:textId="77777777" w:rsidR="00F84B22" w:rsidRPr="0055219E" w:rsidRDefault="00F84B22" w:rsidP="00F84B22">
      <w:pPr>
        <w:pStyle w:val="Dialogue"/>
        <w:rPr>
          <w:rFonts w:ascii="Times New Roman" w:hAnsi="Times New Roman" w:cs="Times New Roman"/>
        </w:rPr>
      </w:pPr>
    </w:p>
    <w:p w14:paraId="1EB8E2CD" w14:textId="004B9790" w:rsidR="00F84B22" w:rsidRPr="0055219E" w:rsidRDefault="00F10F20" w:rsidP="00F84B22">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F84B22" w:rsidRPr="0055219E">
        <w:rPr>
          <w:rFonts w:ascii="Times New Roman" w:hAnsi="Times New Roman" w:cs="Times New Roman"/>
        </w:rPr>
        <w:t>AUGUSTINE</w:t>
      </w:r>
      <w:r w:rsidR="00556E7E" w:rsidRPr="0055219E">
        <w:rPr>
          <w:rFonts w:ascii="Times New Roman" w:hAnsi="Times New Roman" w:cs="Times New Roman"/>
        </w:rPr>
        <w:t xml:space="preserve"> | JOHN | HENRY II</w:t>
      </w:r>
      <w:r w:rsidR="00AC7A3D" w:rsidRPr="0055219E">
        <w:rPr>
          <w:rFonts w:ascii="Times New Roman" w:hAnsi="Times New Roman" w:cs="Times New Roman"/>
        </w:rPr>
        <w:t xml:space="preserve"> | THOMAS</w:t>
      </w:r>
    </w:p>
    <w:p w14:paraId="3D47481F" w14:textId="67BCC01E" w:rsidR="005C0344" w:rsidRPr="0055219E" w:rsidRDefault="00F84B22" w:rsidP="005D7B57">
      <w:pPr>
        <w:pStyle w:val="Dialogue"/>
        <w:rPr>
          <w:rFonts w:ascii="Times New Roman" w:hAnsi="Times New Roman" w:cs="Times New Roman"/>
        </w:rPr>
      </w:pPr>
      <w:r w:rsidRPr="0055219E">
        <w:rPr>
          <w:rFonts w:ascii="Times New Roman" w:hAnsi="Times New Roman" w:cs="Times New Roman"/>
        </w:rPr>
        <w:t xml:space="preserve">Where are you going? </w:t>
      </w:r>
      <w:r w:rsidR="00556E7E" w:rsidRPr="0055219E">
        <w:rPr>
          <w:rFonts w:ascii="Times New Roman" w:hAnsi="Times New Roman" w:cs="Times New Roman"/>
        </w:rPr>
        <w:t xml:space="preserve">| </w:t>
      </w:r>
      <w:r w:rsidR="00F10F20" w:rsidRPr="0055219E">
        <w:rPr>
          <w:rFonts w:ascii="Times New Roman" w:hAnsi="Times New Roman" w:cs="Times New Roman"/>
        </w:rPr>
        <w:t xml:space="preserve">D&amp;D? </w:t>
      </w:r>
      <w:r w:rsidR="00321D7E" w:rsidRPr="0055219E">
        <w:rPr>
          <w:rFonts w:ascii="Times New Roman" w:hAnsi="Times New Roman" w:cs="Times New Roman"/>
        </w:rPr>
        <w:t xml:space="preserve">Can I come? </w:t>
      </w:r>
      <w:r w:rsidR="00556E7E" w:rsidRPr="0055219E">
        <w:rPr>
          <w:rFonts w:ascii="Times New Roman" w:hAnsi="Times New Roman" w:cs="Times New Roman"/>
        </w:rPr>
        <w:t xml:space="preserve">| </w:t>
      </w:r>
      <w:r w:rsidR="007F11D6" w:rsidRPr="0055219E">
        <w:rPr>
          <w:rFonts w:ascii="Times New Roman" w:hAnsi="Times New Roman" w:cs="Times New Roman"/>
        </w:rPr>
        <w:t>T</w:t>
      </w:r>
      <w:r w:rsidR="00AC7A3D" w:rsidRPr="0055219E">
        <w:rPr>
          <w:rFonts w:ascii="Times New Roman" w:hAnsi="Times New Roman" w:cs="Times New Roman"/>
        </w:rPr>
        <w:t>his is T</w:t>
      </w:r>
      <w:r w:rsidR="007F11D6" w:rsidRPr="0055219E">
        <w:rPr>
          <w:rFonts w:ascii="Times New Roman" w:hAnsi="Times New Roman" w:cs="Times New Roman"/>
        </w:rPr>
        <w:t xml:space="preserve">heater </w:t>
      </w:r>
      <w:r w:rsidR="00AC7A3D" w:rsidRPr="0055219E">
        <w:rPr>
          <w:rFonts w:ascii="Times New Roman" w:hAnsi="Times New Roman" w:cs="Times New Roman"/>
        </w:rPr>
        <w:t>of Cruelty! | What?</w:t>
      </w:r>
      <w:r w:rsidRPr="0055219E">
        <w:rPr>
          <w:rFonts w:ascii="Times New Roman" w:hAnsi="Times New Roman" w:cs="Times New Roman"/>
        </w:rPr>
        <w:br/>
      </w:r>
      <w:r w:rsidRPr="0055219E">
        <w:rPr>
          <w:rFonts w:ascii="Times New Roman" w:hAnsi="Times New Roman" w:cs="Times New Roman"/>
        </w:rPr>
        <w:br/>
      </w:r>
      <w:r w:rsidR="00F10F20" w:rsidRPr="0055219E">
        <w:rPr>
          <w:rFonts w:ascii="Times New Roman" w:hAnsi="Times New Roman" w:cs="Times New Roman"/>
        </w:rPr>
        <w:tab/>
      </w:r>
      <w:r w:rsidR="00F10F20" w:rsidRPr="0055219E">
        <w:rPr>
          <w:rFonts w:ascii="Times New Roman" w:hAnsi="Times New Roman" w:cs="Times New Roman"/>
        </w:rPr>
        <w:tab/>
      </w:r>
      <w:r w:rsidR="00F10F20" w:rsidRPr="0055219E">
        <w:rPr>
          <w:rFonts w:ascii="Times New Roman" w:hAnsi="Times New Roman" w:cs="Times New Roman"/>
        </w:rPr>
        <w:tab/>
      </w:r>
      <w:r w:rsidR="00F10F20" w:rsidRPr="0055219E">
        <w:rPr>
          <w:rFonts w:ascii="Times New Roman" w:hAnsi="Times New Roman" w:cs="Times New Roman"/>
        </w:rPr>
        <w:tab/>
      </w:r>
      <w:r w:rsidR="009D23C2" w:rsidRPr="0055219E">
        <w:rPr>
          <w:rFonts w:ascii="Times New Roman" w:hAnsi="Times New Roman" w:cs="Times New Roman"/>
        </w:rPr>
        <w:t>WILL</w:t>
      </w:r>
      <w:r w:rsidR="009D23C2" w:rsidRPr="0055219E">
        <w:rPr>
          <w:rFonts w:ascii="Times New Roman" w:hAnsi="Times New Roman" w:cs="Times New Roman"/>
        </w:rPr>
        <w:br/>
      </w:r>
      <w:r w:rsidR="002B24B8" w:rsidRPr="0055219E">
        <w:rPr>
          <w:rFonts w:ascii="Times New Roman" w:hAnsi="Times New Roman" w:cs="Times New Roman"/>
        </w:rPr>
        <w:t xml:space="preserve">You can’t do your play within a play without these puppets! </w:t>
      </w:r>
      <w:r w:rsidR="005D7B57" w:rsidRPr="0055219E">
        <w:rPr>
          <w:rFonts w:ascii="Times New Roman" w:hAnsi="Times New Roman" w:cs="Times New Roman"/>
        </w:rPr>
        <w:t xml:space="preserve"> </w:t>
      </w:r>
    </w:p>
    <w:p w14:paraId="7B1B2802" w14:textId="77777777" w:rsidR="005C0344" w:rsidRPr="0055219E" w:rsidRDefault="005C0344" w:rsidP="00341E40">
      <w:pPr>
        <w:rPr>
          <w:color w:val="222222"/>
          <w:shd w:val="clear" w:color="auto" w:fill="FFFFFF"/>
        </w:rPr>
      </w:pPr>
    </w:p>
    <w:p w14:paraId="5BDAC066" w14:textId="675673FE" w:rsidR="005C0344" w:rsidRPr="0055219E" w:rsidRDefault="008803C6" w:rsidP="00341E40">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C0344" w:rsidRPr="0055219E">
        <w:rPr>
          <w:color w:val="222222"/>
          <w:shd w:val="clear" w:color="auto" w:fill="FFFFFF"/>
        </w:rPr>
        <w:t>RICHARD</w:t>
      </w:r>
    </w:p>
    <w:p w14:paraId="7CF23CD1" w14:textId="3CADF887" w:rsidR="005D7B57" w:rsidRPr="0055219E" w:rsidRDefault="00341E40" w:rsidP="00836739">
      <w:pPr>
        <w:rPr>
          <w:color w:val="222222"/>
          <w:shd w:val="clear" w:color="auto" w:fill="FFFFFF"/>
        </w:rPr>
      </w:pPr>
      <w:r w:rsidRPr="0055219E">
        <w:rPr>
          <w:color w:val="222222"/>
          <w:shd w:val="clear" w:color="auto" w:fill="FFFFFF"/>
        </w:rPr>
        <w:t xml:space="preserve">You may my </w:t>
      </w:r>
      <w:r w:rsidR="00321D7E" w:rsidRPr="0055219E">
        <w:rPr>
          <w:color w:val="222222"/>
          <w:shd w:val="clear" w:color="auto" w:fill="FFFFFF"/>
        </w:rPr>
        <w:t>glories and my state depose!</w:t>
      </w:r>
      <w:r w:rsidR="00AC7A3D" w:rsidRPr="0055219E">
        <w:rPr>
          <w:color w:val="222222"/>
          <w:shd w:val="clear" w:color="auto" w:fill="FFFFFF"/>
        </w:rPr>
        <w:t xml:space="preserve"> — </w:t>
      </w:r>
      <w:r w:rsidRPr="0055219E">
        <w:rPr>
          <w:color w:val="222222"/>
          <w:shd w:val="clear" w:color="auto" w:fill="FFFFFF"/>
        </w:rPr>
        <w:t xml:space="preserve">But not </w:t>
      </w:r>
      <w:r w:rsidR="002B24B8" w:rsidRPr="0055219E">
        <w:rPr>
          <w:color w:val="222222"/>
          <w:shd w:val="clear" w:color="auto" w:fill="FFFFFF"/>
        </w:rPr>
        <w:t xml:space="preserve">puppets! </w:t>
      </w:r>
      <w:r w:rsidR="00321D7E" w:rsidRPr="0055219E">
        <w:rPr>
          <w:color w:val="222222"/>
          <w:shd w:val="clear" w:color="auto" w:fill="FFFFFF"/>
        </w:rPr>
        <w:t xml:space="preserve">I </w:t>
      </w:r>
      <w:r w:rsidR="002B24B8" w:rsidRPr="0055219E">
        <w:rPr>
          <w:color w:val="222222"/>
          <w:shd w:val="clear" w:color="auto" w:fill="FFFFFF"/>
        </w:rPr>
        <w:t>am King</w:t>
      </w:r>
      <w:r w:rsidR="00321D7E" w:rsidRPr="0055219E">
        <w:rPr>
          <w:color w:val="222222"/>
          <w:shd w:val="clear" w:color="auto" w:fill="FFFFFF"/>
        </w:rPr>
        <w:t xml:space="preserve"> of those!</w:t>
      </w:r>
    </w:p>
    <w:p w14:paraId="3CFD3DA2" w14:textId="73EDEB32" w:rsidR="00535DB2" w:rsidRPr="0055219E" w:rsidRDefault="004A39E5" w:rsidP="00CF1E13">
      <w:pPr>
        <w:rPr>
          <w:color w:val="222222"/>
          <w:shd w:val="clear" w:color="auto" w:fill="FFFFFF"/>
        </w:rPr>
      </w:pP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2BD1C9B6" w14:textId="7FFEE5CA" w:rsidR="004A39E5" w:rsidRPr="0055219E" w:rsidRDefault="004A39E5" w:rsidP="00CF1E13">
      <w:pPr>
        <w:rPr>
          <w:color w:val="222222"/>
          <w:shd w:val="clear" w:color="auto" w:fill="FFFFFF"/>
        </w:rPr>
      </w:pPr>
      <w:r w:rsidRPr="0055219E">
        <w:rPr>
          <w:color w:val="222222"/>
          <w:shd w:val="clear" w:color="auto" w:fill="FFFFFF"/>
        </w:rPr>
        <w:t>(</w:t>
      </w:r>
      <w:r w:rsidRPr="0055219E">
        <w:rPr>
          <w:i/>
          <w:color w:val="222222"/>
          <w:shd w:val="clear" w:color="auto" w:fill="FFFFFF"/>
        </w:rPr>
        <w:t>Writing</w:t>
      </w:r>
      <w:r w:rsidRPr="0055219E">
        <w:rPr>
          <w:color w:val="222222"/>
          <w:shd w:val="clear" w:color="auto" w:fill="FFFFFF"/>
        </w:rPr>
        <w:t xml:space="preserve">.) A play </w:t>
      </w:r>
      <w:r w:rsidR="00AC7A3D" w:rsidRPr="0055219E">
        <w:rPr>
          <w:color w:val="222222"/>
          <w:shd w:val="clear" w:color="auto" w:fill="FFFFFF"/>
        </w:rPr>
        <w:t xml:space="preserve">within a play </w:t>
      </w:r>
      <w:r w:rsidRPr="0055219E">
        <w:rPr>
          <w:color w:val="222222"/>
          <w:shd w:val="clear" w:color="auto" w:fill="FFFFFF"/>
        </w:rPr>
        <w:t xml:space="preserve">— </w:t>
      </w:r>
      <w:r w:rsidR="002B24B8" w:rsidRPr="0055219E">
        <w:rPr>
          <w:color w:val="222222"/>
          <w:shd w:val="clear" w:color="auto" w:fill="FFFFFF"/>
        </w:rPr>
        <w:t>“</w:t>
      </w:r>
      <w:r w:rsidR="00AC7A3D" w:rsidRPr="0055219E">
        <w:rPr>
          <w:color w:val="222222"/>
          <w:shd w:val="clear" w:color="auto" w:fill="FFFFFF"/>
        </w:rPr>
        <w:t>Immediate unrelenting violent action</w:t>
      </w:r>
      <w:r w:rsidR="002B24B8" w:rsidRPr="0055219E">
        <w:rPr>
          <w:color w:val="222222"/>
          <w:shd w:val="clear" w:color="auto" w:fill="FFFFFF"/>
        </w:rPr>
        <w:t>”</w:t>
      </w:r>
      <w:r w:rsidR="00AC7A3D" w:rsidRPr="0055219E">
        <w:rPr>
          <w:color w:val="222222"/>
          <w:shd w:val="clear" w:color="auto" w:fill="FFFFFF"/>
        </w:rPr>
        <w:t xml:space="preserve"> — </w:t>
      </w:r>
    </w:p>
    <w:p w14:paraId="560F6144" w14:textId="77777777" w:rsidR="00535DB2" w:rsidRPr="0055219E" w:rsidRDefault="00535DB2" w:rsidP="00CF1E13">
      <w:pPr>
        <w:rPr>
          <w:color w:val="222222"/>
          <w:shd w:val="clear" w:color="auto" w:fill="FFFFFF"/>
        </w:rPr>
      </w:pPr>
    </w:p>
    <w:p w14:paraId="2C27B497" w14:textId="7D392EE3" w:rsidR="00535DB2" w:rsidRPr="0055219E" w:rsidRDefault="004A39E5"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35DB2" w:rsidRPr="0055219E">
        <w:rPr>
          <w:color w:val="222222"/>
          <w:shd w:val="clear" w:color="auto" w:fill="FFFFFF"/>
        </w:rPr>
        <w:t>WILL</w:t>
      </w:r>
      <w:r w:rsidR="00AC7A3D" w:rsidRPr="0055219E">
        <w:rPr>
          <w:color w:val="222222"/>
          <w:shd w:val="clear" w:color="auto" w:fill="FFFFFF"/>
        </w:rPr>
        <w:t xml:space="preserve"> | HENRY II</w:t>
      </w:r>
    </w:p>
    <w:p w14:paraId="4D808864" w14:textId="1A193A89" w:rsidR="00AC7A3D" w:rsidRPr="0055219E" w:rsidRDefault="00535DB2" w:rsidP="00AC7A3D">
      <w:pPr>
        <w:rPr>
          <w:color w:val="222222"/>
          <w:shd w:val="clear" w:color="auto" w:fill="FFFFFF"/>
        </w:rPr>
      </w:pPr>
      <w:r w:rsidRPr="0055219E">
        <w:rPr>
          <w:color w:val="222222"/>
          <w:shd w:val="clear" w:color="auto" w:fill="FFFFFF"/>
        </w:rPr>
        <w:t xml:space="preserve">Can’t you see it? </w:t>
      </w:r>
      <w:r w:rsidR="00AC7A3D" w:rsidRPr="0055219E">
        <w:rPr>
          <w:color w:val="222222"/>
          <w:shd w:val="clear" w:color="auto" w:fill="FFFFFF"/>
        </w:rPr>
        <w:t>| (</w:t>
      </w:r>
      <w:r w:rsidR="00AC7A3D" w:rsidRPr="0055219E">
        <w:rPr>
          <w:i/>
          <w:color w:val="222222"/>
          <w:shd w:val="clear" w:color="auto" w:fill="FFFFFF"/>
        </w:rPr>
        <w:t>Writing</w:t>
      </w:r>
      <w:r w:rsidR="00AC7A3D" w:rsidRPr="0055219E">
        <w:rPr>
          <w:color w:val="222222"/>
          <w:shd w:val="clear" w:color="auto" w:fill="FFFFFF"/>
        </w:rPr>
        <w:t xml:space="preserve">.) </w:t>
      </w:r>
      <w:r w:rsidR="002B24B8" w:rsidRPr="0055219E">
        <w:rPr>
          <w:color w:val="222222"/>
          <w:shd w:val="clear" w:color="auto" w:fill="FFFFFF"/>
        </w:rPr>
        <w:t>“</w:t>
      </w:r>
      <w:r w:rsidR="00AC7A3D" w:rsidRPr="0055219E">
        <w:rPr>
          <w:color w:val="222222"/>
          <w:shd w:val="clear" w:color="auto" w:fill="FFFFFF"/>
        </w:rPr>
        <w:t>A spasm in which life is continually lacerated</w:t>
      </w:r>
      <w:r w:rsidR="002B24B8" w:rsidRPr="0055219E">
        <w:rPr>
          <w:color w:val="222222"/>
          <w:shd w:val="clear" w:color="auto" w:fill="FFFFFF"/>
        </w:rPr>
        <w:t>”</w:t>
      </w:r>
      <w:r w:rsidR="00AC7A3D" w:rsidRPr="0055219E">
        <w:rPr>
          <w:color w:val="222222"/>
          <w:shd w:val="clear" w:color="auto" w:fill="FFFFFF"/>
        </w:rPr>
        <w:t xml:space="preserve"> — </w:t>
      </w:r>
    </w:p>
    <w:p w14:paraId="7055DE74" w14:textId="77777777" w:rsidR="000B422D" w:rsidRPr="0055219E" w:rsidRDefault="000B422D" w:rsidP="00CF1E13">
      <w:pPr>
        <w:rPr>
          <w:color w:val="222222"/>
          <w:shd w:val="clear" w:color="auto" w:fill="FFFFFF"/>
        </w:rPr>
      </w:pPr>
    </w:p>
    <w:p w14:paraId="29440A71" w14:textId="2E316AD5" w:rsidR="000B422D" w:rsidRPr="0055219E" w:rsidRDefault="000B422D"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00AC7A3D" w:rsidRPr="0055219E">
        <w:rPr>
          <w:color w:val="222222"/>
          <w:shd w:val="clear" w:color="auto" w:fill="FFFFFF"/>
        </w:rPr>
        <w:t xml:space="preserve"> </w:t>
      </w:r>
    </w:p>
    <w:p w14:paraId="1AD195E2" w14:textId="3681E4D5" w:rsidR="00B3690E" w:rsidRPr="0055219E" w:rsidRDefault="00B40465" w:rsidP="00836739">
      <w:pPr>
        <w:rPr>
          <w:color w:val="222222"/>
          <w:shd w:val="clear" w:color="auto" w:fill="FFFFFF"/>
        </w:rPr>
      </w:pPr>
      <w:r w:rsidRPr="0055219E">
        <w:rPr>
          <w:i/>
          <w:color w:val="222222"/>
          <w:shd w:val="clear" w:color="auto" w:fill="FFFFFF"/>
        </w:rPr>
        <w:t>Our</w:t>
      </w:r>
      <w:r w:rsidR="000B422D" w:rsidRPr="0055219E">
        <w:rPr>
          <w:color w:val="222222"/>
          <w:shd w:val="clear" w:color="auto" w:fill="FFFFFF"/>
        </w:rPr>
        <w:t xml:space="preserve"> play explores the chronology of succession — </w:t>
      </w:r>
    </w:p>
    <w:p w14:paraId="38DC3A42" w14:textId="77777777" w:rsidR="006461EB" w:rsidRPr="0055219E" w:rsidRDefault="006461EB" w:rsidP="00836739">
      <w:pPr>
        <w:rPr>
          <w:color w:val="222222"/>
          <w:shd w:val="clear" w:color="auto" w:fill="FFFFFF"/>
        </w:rPr>
      </w:pPr>
    </w:p>
    <w:p w14:paraId="73B3B763" w14:textId="45D7DC71" w:rsidR="006461EB" w:rsidRPr="0055219E" w:rsidRDefault="006461EB" w:rsidP="00836739">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6367E6DD" w14:textId="05FFAEE8" w:rsidR="006461EB" w:rsidRPr="0055219E" w:rsidRDefault="006461EB" w:rsidP="006461EB">
      <w:pPr>
        <w:rPr>
          <w:color w:val="222222"/>
          <w:shd w:val="clear" w:color="auto" w:fill="FFFFFF"/>
        </w:rPr>
      </w:pPr>
      <w:r w:rsidRPr="0055219E">
        <w:rPr>
          <w:i/>
          <w:color w:val="222222"/>
          <w:shd w:val="clear" w:color="auto" w:fill="FFFFFF"/>
        </w:rPr>
        <w:t>Our</w:t>
      </w:r>
      <w:r w:rsidRPr="0055219E">
        <w:rPr>
          <w:color w:val="222222"/>
          <w:shd w:val="clear" w:color="auto" w:fill="FFFFFF"/>
        </w:rPr>
        <w:t xml:space="preserve"> play speaks directly to the viewer about various issues, taking the viewer on tours of factories, demonstrating experiments, crafts, and music, and interacting with his friends!</w:t>
      </w:r>
    </w:p>
    <w:p w14:paraId="3CE59BED" w14:textId="77777777" w:rsidR="006461EB" w:rsidRPr="0055219E" w:rsidRDefault="006461EB" w:rsidP="006461EB">
      <w:pPr>
        <w:rPr>
          <w:color w:val="222222"/>
          <w:shd w:val="clear" w:color="auto" w:fill="FFFFFF"/>
        </w:rPr>
      </w:pPr>
    </w:p>
    <w:p w14:paraId="4F9B9BED" w14:textId="75E45BBF" w:rsidR="006461EB" w:rsidRPr="0055219E" w:rsidRDefault="006461EB" w:rsidP="006461EB">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HENRY II</w:t>
      </w:r>
    </w:p>
    <w:p w14:paraId="4B3DF440" w14:textId="28AA3565" w:rsidR="006461EB" w:rsidRPr="0055219E" w:rsidRDefault="006461EB" w:rsidP="006461EB">
      <w:pPr>
        <w:rPr>
          <w:color w:val="222222"/>
          <w:shd w:val="clear" w:color="auto" w:fill="FFFFFF"/>
        </w:rPr>
      </w:pPr>
      <w:r w:rsidRPr="0055219E">
        <w:rPr>
          <w:i/>
          <w:color w:val="222222"/>
          <w:shd w:val="clear" w:color="auto" w:fill="FFFFFF"/>
        </w:rPr>
        <w:t>Our</w:t>
      </w:r>
      <w:r w:rsidRPr="0055219E">
        <w:rPr>
          <w:color w:val="222222"/>
          <w:shd w:val="clear" w:color="auto" w:fill="FFFFFF"/>
        </w:rPr>
        <w:t xml:space="preserve"> play has been created to drain abscesses collectively! </w:t>
      </w:r>
    </w:p>
    <w:p w14:paraId="2A26978D" w14:textId="77777777" w:rsidR="000B422D" w:rsidRPr="0055219E" w:rsidRDefault="000B422D" w:rsidP="00CF1E13">
      <w:pPr>
        <w:rPr>
          <w:color w:val="222222"/>
          <w:shd w:val="clear" w:color="auto" w:fill="FFFFFF"/>
        </w:rPr>
      </w:pPr>
    </w:p>
    <w:p w14:paraId="2590D7F0" w14:textId="5A293EE1" w:rsidR="000B422D" w:rsidRPr="0055219E" w:rsidRDefault="000B422D"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40B8D240" w14:textId="5AB6AD27" w:rsidR="000B422D" w:rsidRPr="0055219E" w:rsidRDefault="000B422D" w:rsidP="00CF1E13">
      <w:pPr>
        <w:rPr>
          <w:color w:val="222222"/>
          <w:shd w:val="clear" w:color="auto" w:fill="FFFFFF"/>
        </w:rPr>
      </w:pPr>
      <w:r w:rsidRPr="0055219E">
        <w:rPr>
          <w:color w:val="222222"/>
          <w:shd w:val="clear" w:color="auto" w:fill="FFFFFF"/>
        </w:rPr>
        <w:t xml:space="preserve">And I play </w:t>
      </w:r>
      <w:r w:rsidR="00836739" w:rsidRPr="0055219E">
        <w:rPr>
          <w:color w:val="222222"/>
          <w:shd w:val="clear" w:color="auto" w:fill="FFFFFF"/>
        </w:rPr>
        <w:t xml:space="preserve">all </w:t>
      </w:r>
      <w:r w:rsidRPr="0055219E">
        <w:rPr>
          <w:color w:val="222222"/>
          <w:shd w:val="clear" w:color="auto" w:fill="FFFFFF"/>
        </w:rPr>
        <w:t>the lead</w:t>
      </w:r>
      <w:r w:rsidR="00604642" w:rsidRPr="0055219E">
        <w:rPr>
          <w:color w:val="222222"/>
          <w:shd w:val="clear" w:color="auto" w:fill="FFFFFF"/>
        </w:rPr>
        <w:t>s</w:t>
      </w:r>
      <w:r w:rsidRPr="0055219E">
        <w:rPr>
          <w:color w:val="222222"/>
          <w:shd w:val="clear" w:color="auto" w:fill="FFFFFF"/>
        </w:rPr>
        <w:t>!</w:t>
      </w:r>
      <w:r w:rsidR="00836739" w:rsidRPr="0055219E">
        <w:rPr>
          <w:color w:val="222222"/>
          <w:shd w:val="clear" w:color="auto" w:fill="FFFFFF"/>
        </w:rPr>
        <w:t xml:space="preserve"> I mean we — We mean we! </w:t>
      </w:r>
      <w:r w:rsidR="002B24B8" w:rsidRPr="0055219E">
        <w:rPr>
          <w:color w:val="222222"/>
          <w:shd w:val="clear" w:color="auto" w:fill="FFFFFF"/>
        </w:rPr>
        <w:t xml:space="preserve">Me — Us! And our puppets! </w:t>
      </w:r>
    </w:p>
    <w:p w14:paraId="7B5E23DD" w14:textId="77777777" w:rsidR="000B422D" w:rsidRPr="0055219E" w:rsidRDefault="000B422D" w:rsidP="00CF1E13">
      <w:pPr>
        <w:rPr>
          <w:color w:val="222222"/>
          <w:shd w:val="clear" w:color="auto" w:fill="FFFFFF"/>
        </w:rPr>
      </w:pPr>
    </w:p>
    <w:p w14:paraId="6592C53A" w14:textId="7E5A0FC0" w:rsidR="000B422D" w:rsidRPr="0055219E" w:rsidRDefault="000B422D"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AA52A4C" w14:textId="69B96B2F" w:rsidR="000B422D" w:rsidRPr="0055219E" w:rsidRDefault="002B24B8" w:rsidP="00CF1E13">
      <w:pPr>
        <w:rPr>
          <w:color w:val="222222"/>
          <w:shd w:val="clear" w:color="auto" w:fill="FFFFFF"/>
        </w:rPr>
      </w:pPr>
      <w:r w:rsidRPr="0055219E">
        <w:rPr>
          <w:color w:val="222222"/>
          <w:shd w:val="clear" w:color="auto" w:fill="FFFFFF"/>
        </w:rPr>
        <w:t>(</w:t>
      </w:r>
      <w:r w:rsidRPr="0055219E">
        <w:rPr>
          <w:i/>
          <w:color w:val="222222"/>
          <w:shd w:val="clear" w:color="auto" w:fill="FFFFFF"/>
        </w:rPr>
        <w:t>Swiping King Henry Puppet — He squeaks</w:t>
      </w:r>
      <w:r w:rsidRPr="0055219E">
        <w:rPr>
          <w:color w:val="222222"/>
          <w:shd w:val="clear" w:color="auto" w:fill="FFFFFF"/>
        </w:rPr>
        <w:t xml:space="preserve">.) No — </w:t>
      </w:r>
      <w:r w:rsidR="009135A5" w:rsidRPr="0055219E">
        <w:rPr>
          <w:color w:val="222222"/>
          <w:shd w:val="clear" w:color="auto" w:fill="FFFFFF"/>
        </w:rPr>
        <w:t>I play the lead</w:t>
      </w:r>
      <w:r w:rsidR="00836739" w:rsidRPr="0055219E">
        <w:rPr>
          <w:color w:val="222222"/>
          <w:shd w:val="clear" w:color="auto" w:fill="FFFFFF"/>
        </w:rPr>
        <w:t xml:space="preserve"> for</w:t>
      </w:r>
      <w:r w:rsidR="00B40465" w:rsidRPr="0055219E">
        <w:rPr>
          <w:color w:val="222222"/>
          <w:shd w:val="clear" w:color="auto" w:fill="FFFFFF"/>
        </w:rPr>
        <w:t xml:space="preserve"> once!</w:t>
      </w:r>
      <w:r w:rsidRPr="0055219E">
        <w:rPr>
          <w:color w:val="222222"/>
          <w:shd w:val="clear" w:color="auto" w:fill="FFFFFF"/>
        </w:rPr>
        <w:t xml:space="preserve"> I’m Henry!</w:t>
      </w:r>
    </w:p>
    <w:p w14:paraId="70A983B6" w14:textId="77777777" w:rsidR="006C0280" w:rsidRPr="0055219E" w:rsidRDefault="006C0280" w:rsidP="00CF1E13">
      <w:pPr>
        <w:rPr>
          <w:color w:val="222222"/>
          <w:shd w:val="clear" w:color="auto" w:fill="FFFFFF"/>
        </w:rPr>
      </w:pPr>
    </w:p>
    <w:p w14:paraId="322ED7B3" w14:textId="6ABEF9AB" w:rsidR="006C0280" w:rsidRPr="0055219E" w:rsidRDefault="006C0280"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B20FDD6" w14:textId="77D83162" w:rsidR="000B422D" w:rsidRPr="0055219E" w:rsidRDefault="000B422D" w:rsidP="00CF1E13">
      <w:pPr>
        <w:rPr>
          <w:color w:val="222222"/>
          <w:shd w:val="clear" w:color="auto" w:fill="FFFFFF"/>
        </w:rPr>
      </w:pPr>
      <w:r w:rsidRPr="0055219E">
        <w:rPr>
          <w:color w:val="222222"/>
          <w:shd w:val="clear" w:color="auto" w:fill="FFFFFF"/>
        </w:rPr>
        <w:t xml:space="preserve">Quit </w:t>
      </w:r>
      <w:r w:rsidR="009135A5" w:rsidRPr="0055219E">
        <w:rPr>
          <w:color w:val="222222"/>
          <w:shd w:val="clear" w:color="auto" w:fill="FFFFFF"/>
        </w:rPr>
        <w:t>squabbling! We can’t afford it anyway!</w:t>
      </w:r>
      <w:r w:rsidR="00682166" w:rsidRPr="0055219E">
        <w:rPr>
          <w:color w:val="222222"/>
          <w:shd w:val="clear" w:color="auto" w:fill="FFFFFF"/>
        </w:rPr>
        <w:t xml:space="preserve"> Unless Kathy — </w:t>
      </w:r>
    </w:p>
    <w:p w14:paraId="55676251" w14:textId="77777777" w:rsidR="00682166" w:rsidRPr="0055219E" w:rsidRDefault="00682166" w:rsidP="00CF1E13">
      <w:pPr>
        <w:rPr>
          <w:color w:val="222222"/>
          <w:shd w:val="clear" w:color="auto" w:fill="FFFFFF"/>
        </w:rPr>
      </w:pPr>
    </w:p>
    <w:p w14:paraId="5BE2FDF3" w14:textId="38212A68" w:rsidR="00682166" w:rsidRPr="0055219E" w:rsidRDefault="00682166"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006461EB" w:rsidRPr="0055219E">
        <w:rPr>
          <w:color w:val="222222"/>
          <w:shd w:val="clear" w:color="auto" w:fill="FFFFFF"/>
        </w:rPr>
        <w:t xml:space="preserve"> | LIZ | THOMAS</w:t>
      </w:r>
      <w:r w:rsidR="002B24B8" w:rsidRPr="0055219E">
        <w:rPr>
          <w:color w:val="222222"/>
          <w:shd w:val="clear" w:color="auto" w:fill="FFFFFF"/>
        </w:rPr>
        <w:t xml:space="preserve"> </w:t>
      </w:r>
      <w:r w:rsidR="001B1D78" w:rsidRPr="0055219E">
        <w:rPr>
          <w:color w:val="222222"/>
          <w:shd w:val="clear" w:color="auto" w:fill="FFFFFF"/>
        </w:rPr>
        <w:t xml:space="preserve">| </w:t>
      </w:r>
      <w:r w:rsidR="002B24B8" w:rsidRPr="0055219E">
        <w:rPr>
          <w:color w:val="222222"/>
          <w:shd w:val="clear" w:color="auto" w:fill="FFFFFF"/>
        </w:rPr>
        <w:t>HENRY II</w:t>
      </w:r>
      <w:r w:rsidRPr="0055219E">
        <w:rPr>
          <w:color w:val="222222"/>
          <w:shd w:val="clear" w:color="auto" w:fill="FFFFFF"/>
        </w:rPr>
        <w:br/>
        <w:t xml:space="preserve">Mom — We need cash. Boatloads. </w:t>
      </w:r>
      <w:r w:rsidR="006461EB" w:rsidRPr="0055219E">
        <w:rPr>
          <w:color w:val="222222"/>
          <w:shd w:val="clear" w:color="auto" w:fill="FFFFFF"/>
        </w:rPr>
        <w:t>| We spent o</w:t>
      </w:r>
      <w:r w:rsidRPr="0055219E">
        <w:rPr>
          <w:color w:val="222222"/>
          <w:shd w:val="clear" w:color="auto" w:fill="FFFFFF"/>
        </w:rPr>
        <w:t xml:space="preserve">ur </w:t>
      </w:r>
      <w:r w:rsidR="001B1D78" w:rsidRPr="0055219E">
        <w:rPr>
          <w:color w:val="222222"/>
          <w:shd w:val="clear" w:color="auto" w:fill="FFFFFF"/>
        </w:rPr>
        <w:t xml:space="preserve">last </w:t>
      </w:r>
      <w:r w:rsidRPr="0055219E">
        <w:rPr>
          <w:color w:val="222222"/>
          <w:shd w:val="clear" w:color="auto" w:fill="FFFFFF"/>
        </w:rPr>
        <w:t xml:space="preserve">treasury </w:t>
      </w:r>
      <w:r w:rsidR="006461EB" w:rsidRPr="0055219E">
        <w:rPr>
          <w:color w:val="222222"/>
          <w:shd w:val="clear" w:color="auto" w:fill="FFFFFF"/>
        </w:rPr>
        <w:t>on Will’s codpiece.</w:t>
      </w:r>
      <w:r w:rsidRPr="0055219E">
        <w:rPr>
          <w:color w:val="222222"/>
          <w:shd w:val="clear" w:color="auto" w:fill="FFFFFF"/>
        </w:rPr>
        <w:t xml:space="preserve"> </w:t>
      </w:r>
      <w:r w:rsidR="006461EB" w:rsidRPr="0055219E">
        <w:rPr>
          <w:color w:val="222222"/>
          <w:shd w:val="clear" w:color="auto" w:fill="FFFFFF"/>
        </w:rPr>
        <w:t xml:space="preserve">| I could make a </w:t>
      </w:r>
      <w:r w:rsidRPr="0055219E">
        <w:rPr>
          <w:color w:val="222222"/>
          <w:shd w:val="clear" w:color="auto" w:fill="FFFFFF"/>
        </w:rPr>
        <w:t>fundrais</w:t>
      </w:r>
      <w:r w:rsidR="006461EB" w:rsidRPr="0055219E">
        <w:rPr>
          <w:color w:val="222222"/>
          <w:shd w:val="clear" w:color="auto" w:fill="FFFFFF"/>
        </w:rPr>
        <w:t xml:space="preserve">ing flyer for </w:t>
      </w:r>
      <w:r w:rsidRPr="0055219E">
        <w:rPr>
          <w:color w:val="222222"/>
          <w:shd w:val="clear" w:color="auto" w:fill="FFFFFF"/>
        </w:rPr>
        <w:t xml:space="preserve">Pizza Paunch? </w:t>
      </w:r>
      <w:r w:rsidR="002B24B8" w:rsidRPr="0055219E">
        <w:rPr>
          <w:color w:val="222222"/>
          <w:shd w:val="clear" w:color="auto" w:fill="FFFFFF"/>
        </w:rPr>
        <w:t xml:space="preserve">| </w:t>
      </w:r>
      <w:r w:rsidRPr="0055219E">
        <w:rPr>
          <w:color w:val="222222"/>
          <w:shd w:val="clear" w:color="auto" w:fill="FFFFFF"/>
        </w:rPr>
        <w:t xml:space="preserve">Money is the root of all evil! </w:t>
      </w:r>
    </w:p>
    <w:p w14:paraId="3BDCBDE6" w14:textId="77777777" w:rsidR="00682166" w:rsidRPr="0055219E" w:rsidRDefault="00682166" w:rsidP="00CF1E13">
      <w:pPr>
        <w:rPr>
          <w:color w:val="222222"/>
          <w:shd w:val="clear" w:color="auto" w:fill="FFFFFF"/>
        </w:rPr>
      </w:pPr>
    </w:p>
    <w:p w14:paraId="7E119081" w14:textId="1CD2939A" w:rsidR="00682166" w:rsidRPr="0055219E" w:rsidRDefault="00682166"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r w:rsidRPr="0055219E">
        <w:rPr>
          <w:color w:val="222222"/>
          <w:shd w:val="clear" w:color="auto" w:fill="FFFFFF"/>
        </w:rPr>
        <w:br/>
        <w:t>I’ll just write a</w:t>
      </w:r>
      <w:r w:rsidR="002B24B8" w:rsidRPr="0055219E">
        <w:rPr>
          <w:color w:val="222222"/>
          <w:shd w:val="clear" w:color="auto" w:fill="FFFFFF"/>
        </w:rPr>
        <w:t>nother check!</w:t>
      </w:r>
    </w:p>
    <w:p w14:paraId="28E24CED" w14:textId="77777777" w:rsidR="00682166" w:rsidRPr="0055219E" w:rsidRDefault="00682166" w:rsidP="00CF1E13">
      <w:pPr>
        <w:rPr>
          <w:color w:val="222222"/>
          <w:shd w:val="clear" w:color="auto" w:fill="FFFFFF"/>
        </w:rPr>
      </w:pPr>
    </w:p>
    <w:p w14:paraId="0CADED94" w14:textId="72E757B8" w:rsidR="00682166" w:rsidRPr="0055219E" w:rsidRDefault="00682166"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077FF334" w14:textId="2176EBD5" w:rsidR="00682166" w:rsidRPr="0055219E" w:rsidRDefault="00682166" w:rsidP="00CF1E13">
      <w:pPr>
        <w:rPr>
          <w:color w:val="222222"/>
          <w:shd w:val="clear" w:color="auto" w:fill="FFFFFF"/>
        </w:rPr>
      </w:pPr>
      <w:r w:rsidRPr="0055219E">
        <w:rPr>
          <w:color w:val="222222"/>
          <w:shd w:val="clear" w:color="auto" w:fill="FFFFFF"/>
        </w:rPr>
        <w:t xml:space="preserve">PLACES! </w:t>
      </w:r>
      <w:r w:rsidRPr="0055219E">
        <w:rPr>
          <w:i/>
          <w:color w:val="222222"/>
          <w:shd w:val="clear" w:color="auto" w:fill="FFFFFF"/>
        </w:rPr>
        <w:t>Henry the Fourth</w:t>
      </w:r>
      <w:r w:rsidRPr="0055219E">
        <w:rPr>
          <w:color w:val="222222"/>
          <w:shd w:val="clear" w:color="auto" w:fill="FFFFFF"/>
        </w:rPr>
        <w:t xml:space="preserve"> inside </w:t>
      </w:r>
      <w:r w:rsidRPr="0055219E">
        <w:rPr>
          <w:i/>
          <w:color w:val="222222"/>
          <w:shd w:val="clear" w:color="auto" w:fill="FFFFFF"/>
        </w:rPr>
        <w:t>Richard the Second</w:t>
      </w:r>
      <w:r w:rsidRPr="0055219E">
        <w:rPr>
          <w:color w:val="222222"/>
          <w:shd w:val="clear" w:color="auto" w:fill="FFFFFF"/>
        </w:rPr>
        <w:t xml:space="preserve">! Scene TWO! </w:t>
      </w:r>
    </w:p>
    <w:p w14:paraId="55752F3F" w14:textId="77777777" w:rsidR="002B24B8" w:rsidRPr="0055219E" w:rsidRDefault="002B24B8" w:rsidP="00CF1E13">
      <w:pPr>
        <w:rPr>
          <w:color w:val="222222"/>
          <w:shd w:val="clear" w:color="auto" w:fill="FFFFFF"/>
        </w:rPr>
      </w:pPr>
    </w:p>
    <w:p w14:paraId="0BA2557D" w14:textId="7599E9B1" w:rsidR="002B24B8" w:rsidRPr="0055219E" w:rsidRDefault="002B24B8" w:rsidP="00B8328B">
      <w:pPr>
        <w:ind w:left="2160" w:firstLine="720"/>
        <w:rPr>
          <w:b/>
          <w:color w:val="222222"/>
          <w:shd w:val="clear" w:color="auto" w:fill="FFFFFF"/>
        </w:rPr>
      </w:pPr>
      <w:r w:rsidRPr="0055219E">
        <w:rPr>
          <w:b/>
          <w:color w:val="222222"/>
          <w:shd w:val="clear" w:color="auto" w:fill="FFFFFF"/>
        </w:rPr>
        <w:t xml:space="preserve">Scene Three — Puppet </w:t>
      </w:r>
      <w:r w:rsidRPr="0055219E">
        <w:rPr>
          <w:b/>
          <w:i/>
          <w:color w:val="222222"/>
          <w:shd w:val="clear" w:color="auto" w:fill="FFFFFF"/>
        </w:rPr>
        <w:t xml:space="preserve">Richard </w:t>
      </w:r>
      <w:r w:rsidR="00AE1E2C" w:rsidRPr="0055219E">
        <w:rPr>
          <w:b/>
          <w:i/>
          <w:color w:val="222222"/>
          <w:shd w:val="clear" w:color="auto" w:fill="FFFFFF"/>
        </w:rPr>
        <w:t>II</w:t>
      </w:r>
      <w:r w:rsidR="009E7E69" w:rsidRPr="0055219E">
        <w:rPr>
          <w:b/>
          <w:color w:val="222222"/>
          <w:shd w:val="clear" w:color="auto" w:fill="FFFFFF"/>
        </w:rPr>
        <w:t xml:space="preserve">: </w:t>
      </w:r>
      <w:r w:rsidR="0055219E" w:rsidRPr="0055219E">
        <w:rPr>
          <w:b/>
          <w:color w:val="222222"/>
          <w:shd w:val="clear" w:color="auto" w:fill="FFFFFF"/>
        </w:rPr>
        <w:t>T</w:t>
      </w:r>
      <w:r w:rsidR="00AE1E2C" w:rsidRPr="0055219E">
        <w:rPr>
          <w:b/>
          <w:color w:val="222222"/>
          <w:shd w:val="clear" w:color="auto" w:fill="FFFFFF"/>
        </w:rPr>
        <w:t>he</w:t>
      </w:r>
      <w:r w:rsidR="00B8328B" w:rsidRPr="0055219E">
        <w:rPr>
          <w:b/>
          <w:color w:val="222222"/>
          <w:shd w:val="clear" w:color="auto" w:fill="FFFFFF"/>
        </w:rPr>
        <w:t xml:space="preserve"> Musical</w:t>
      </w:r>
      <w:r w:rsidR="00AE1E2C" w:rsidRPr="0055219E">
        <w:rPr>
          <w:b/>
          <w:color w:val="222222"/>
          <w:shd w:val="clear" w:color="auto" w:fill="FFFFFF"/>
        </w:rPr>
        <w:t xml:space="preserve"> </w:t>
      </w:r>
      <w:r w:rsidRPr="0055219E">
        <w:rPr>
          <w:b/>
          <w:color w:val="222222"/>
          <w:shd w:val="clear" w:color="auto" w:fill="FFFFFF"/>
        </w:rPr>
        <w:t>(?)</w:t>
      </w:r>
    </w:p>
    <w:p w14:paraId="7B2F4189" w14:textId="77777777" w:rsidR="000B422D" w:rsidRPr="0055219E" w:rsidRDefault="000B422D" w:rsidP="00CF1E13">
      <w:pPr>
        <w:rPr>
          <w:color w:val="222222"/>
          <w:shd w:val="clear" w:color="auto" w:fill="FFFFFF"/>
        </w:rPr>
      </w:pPr>
    </w:p>
    <w:p w14:paraId="5EF22FFC" w14:textId="7CDD3AF8" w:rsidR="000B422D" w:rsidRPr="0055219E" w:rsidRDefault="000B422D" w:rsidP="00CF1E13">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7FB509D" w14:textId="503D2954" w:rsidR="00535DB2" w:rsidRPr="0055219E" w:rsidRDefault="00535DB2" w:rsidP="00CF1E13">
      <w:pPr>
        <w:rPr>
          <w:color w:val="222222"/>
          <w:shd w:val="clear" w:color="auto" w:fill="FFFFFF"/>
        </w:rPr>
      </w:pPr>
      <w:r w:rsidRPr="0055219E">
        <w:rPr>
          <w:color w:val="222222"/>
          <w:shd w:val="clear" w:color="auto" w:fill="FFFFFF"/>
        </w:rPr>
        <w:t>(</w:t>
      </w:r>
      <w:r w:rsidRPr="0055219E">
        <w:rPr>
          <w:i/>
          <w:color w:val="222222"/>
          <w:shd w:val="clear" w:color="auto" w:fill="FFFFFF"/>
        </w:rPr>
        <w:t xml:space="preserve">At the </w:t>
      </w:r>
      <w:r w:rsidR="00682166" w:rsidRPr="0055219E">
        <w:rPr>
          <w:i/>
          <w:color w:val="222222"/>
          <w:shd w:val="clear" w:color="auto" w:fill="FFFFFF"/>
        </w:rPr>
        <w:t>audience</w:t>
      </w:r>
      <w:r w:rsidR="00682166" w:rsidRPr="0055219E">
        <w:rPr>
          <w:color w:val="222222"/>
          <w:shd w:val="clear" w:color="auto" w:fill="FFFFFF"/>
        </w:rPr>
        <w:t>.)</w:t>
      </w:r>
      <w:r w:rsidRPr="0055219E">
        <w:rPr>
          <w:color w:val="222222"/>
          <w:shd w:val="clear" w:color="auto" w:fill="FFFFFF"/>
        </w:rPr>
        <w:t xml:space="preserve"> But what will they do? </w:t>
      </w:r>
    </w:p>
    <w:p w14:paraId="75824C38" w14:textId="77777777" w:rsidR="00D2644B" w:rsidRPr="0055219E" w:rsidRDefault="00D2644B" w:rsidP="00CF1E13"/>
    <w:p w14:paraId="257C2435" w14:textId="6DA27839" w:rsidR="00CF1E13" w:rsidRPr="0055219E" w:rsidRDefault="004A39E5" w:rsidP="00576A2A">
      <w:r w:rsidRPr="0055219E">
        <w:tab/>
      </w:r>
      <w:r w:rsidRPr="0055219E">
        <w:tab/>
      </w:r>
      <w:r w:rsidRPr="0055219E">
        <w:tab/>
      </w:r>
      <w:r w:rsidRPr="0055219E">
        <w:tab/>
      </w:r>
      <w:r w:rsidRPr="0055219E">
        <w:tab/>
      </w:r>
      <w:r w:rsidR="00535DB2" w:rsidRPr="0055219E">
        <w:t>WILL</w:t>
      </w:r>
    </w:p>
    <w:p w14:paraId="3B7CF9E6" w14:textId="77777777" w:rsidR="006C0280" w:rsidRPr="0055219E" w:rsidRDefault="00535DB2" w:rsidP="00576A2A">
      <w:r w:rsidRPr="0055219E">
        <w:t>They’re the chorus. They’re gonna sing.</w:t>
      </w:r>
    </w:p>
    <w:p w14:paraId="430A2E0F" w14:textId="77777777" w:rsidR="006C0280" w:rsidRPr="0055219E" w:rsidRDefault="006C0280" w:rsidP="00576A2A"/>
    <w:p w14:paraId="7895D401" w14:textId="3973D58A" w:rsidR="006C0280" w:rsidRPr="0055219E" w:rsidRDefault="006C0280" w:rsidP="00576A2A">
      <w:r w:rsidRPr="0055219E">
        <w:tab/>
      </w:r>
      <w:r w:rsidRPr="0055219E">
        <w:tab/>
      </w:r>
      <w:r w:rsidRPr="0055219E">
        <w:tab/>
      </w:r>
      <w:r w:rsidRPr="0055219E">
        <w:tab/>
      </w:r>
      <w:r w:rsidRPr="0055219E">
        <w:tab/>
        <w:t>RICHARD</w:t>
      </w:r>
    </w:p>
    <w:p w14:paraId="0F2F42AC" w14:textId="3937AEB2" w:rsidR="000B422D" w:rsidRPr="0055219E" w:rsidRDefault="009E7E69" w:rsidP="00576A2A">
      <w:r w:rsidRPr="0055219E">
        <w:t xml:space="preserve">I should sing — I’m a triple threat! </w:t>
      </w:r>
      <w:r w:rsidR="00682166" w:rsidRPr="0055219E">
        <w:t xml:space="preserve"> </w:t>
      </w:r>
    </w:p>
    <w:p w14:paraId="71BCA1BD" w14:textId="77777777" w:rsidR="006B1D01" w:rsidRPr="0055219E" w:rsidRDefault="006B1D01" w:rsidP="00576A2A"/>
    <w:p w14:paraId="6C95C751" w14:textId="24213CA5" w:rsidR="006B1D01" w:rsidRPr="0055219E" w:rsidRDefault="006B1D01" w:rsidP="00576A2A">
      <w:r w:rsidRPr="0055219E">
        <w:tab/>
      </w:r>
      <w:r w:rsidRPr="0055219E">
        <w:tab/>
      </w:r>
      <w:r w:rsidRPr="0055219E">
        <w:tab/>
      </w:r>
      <w:r w:rsidRPr="0055219E">
        <w:tab/>
      </w:r>
      <w:r w:rsidRPr="0055219E">
        <w:tab/>
        <w:t>THOMAS | GEORGE</w:t>
      </w:r>
    </w:p>
    <w:p w14:paraId="490C71C6" w14:textId="75CB52E0" w:rsidR="006B1D01" w:rsidRPr="0055219E" w:rsidRDefault="006B1D01" w:rsidP="00576A2A">
      <w:r w:rsidRPr="0055219E">
        <w:t>Why are we doing any of this? | I’m the glue and I don’t know what’s happening!</w:t>
      </w:r>
    </w:p>
    <w:p w14:paraId="3BBA18C1" w14:textId="77777777" w:rsidR="000B422D" w:rsidRPr="0055219E" w:rsidRDefault="000B422D" w:rsidP="00576A2A"/>
    <w:p w14:paraId="5ED81B25" w14:textId="77B2AEC1" w:rsidR="000B422D" w:rsidRPr="0055219E" w:rsidRDefault="000B422D"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B1D01" w:rsidRPr="0055219E">
        <w:rPr>
          <w:color w:val="222222"/>
          <w:shd w:val="clear" w:color="auto" w:fill="FFFFFF"/>
        </w:rPr>
        <w:t xml:space="preserve">AUGUSTINE | </w:t>
      </w:r>
      <w:r w:rsidR="00682166" w:rsidRPr="0055219E">
        <w:rPr>
          <w:color w:val="222222"/>
          <w:shd w:val="clear" w:color="auto" w:fill="FFFFFF"/>
        </w:rPr>
        <w:t>WILL</w:t>
      </w:r>
      <w:r w:rsidR="006B1D01" w:rsidRPr="0055219E">
        <w:rPr>
          <w:color w:val="222222"/>
          <w:shd w:val="clear" w:color="auto" w:fill="FFFFFF"/>
        </w:rPr>
        <w:t xml:space="preserve"> | HENRY II </w:t>
      </w:r>
    </w:p>
    <w:p w14:paraId="269BB35A" w14:textId="7E78B488" w:rsidR="000B422D" w:rsidRPr="0055219E" w:rsidRDefault="000B422D" w:rsidP="00682166">
      <w:pPr>
        <w:rPr>
          <w:color w:val="222222"/>
          <w:shd w:val="clear" w:color="auto" w:fill="FFFFFF"/>
        </w:rPr>
      </w:pPr>
      <w:r w:rsidRPr="0055219E">
        <w:rPr>
          <w:color w:val="222222"/>
          <w:shd w:val="clear" w:color="auto" w:fill="FFFFFF"/>
        </w:rPr>
        <w:t>T</w:t>
      </w:r>
      <w:r w:rsidR="00B40465" w:rsidRPr="0055219E">
        <w:rPr>
          <w:color w:val="222222"/>
          <w:shd w:val="clear" w:color="auto" w:fill="FFFFFF"/>
        </w:rPr>
        <w:t>o get ‘round the censors</w:t>
      </w:r>
      <w:r w:rsidR="006B1D01" w:rsidRPr="0055219E">
        <w:rPr>
          <w:color w:val="222222"/>
          <w:shd w:val="clear" w:color="auto" w:fill="FFFFFF"/>
        </w:rPr>
        <w:t>!</w:t>
      </w:r>
      <w:r w:rsidR="00B40465" w:rsidRPr="0055219E">
        <w:rPr>
          <w:color w:val="222222"/>
          <w:shd w:val="clear" w:color="auto" w:fill="FFFFFF"/>
        </w:rPr>
        <w:t xml:space="preserve"> </w:t>
      </w:r>
      <w:r w:rsidR="006B1D01" w:rsidRPr="0055219E">
        <w:rPr>
          <w:color w:val="222222"/>
          <w:shd w:val="clear" w:color="auto" w:fill="FFFFFF"/>
        </w:rPr>
        <w:t xml:space="preserve">| It’s a puppet show play within </w:t>
      </w:r>
      <w:r w:rsidRPr="0055219E">
        <w:rPr>
          <w:color w:val="222222"/>
          <w:shd w:val="clear" w:color="auto" w:fill="FFFFFF"/>
        </w:rPr>
        <w:t xml:space="preserve">—  </w:t>
      </w:r>
      <w:r w:rsidR="006B1D01" w:rsidRPr="0055219E">
        <w:rPr>
          <w:color w:val="222222"/>
          <w:shd w:val="clear" w:color="auto" w:fill="FFFFFF"/>
        </w:rPr>
        <w:t xml:space="preserve">| It’s </w:t>
      </w:r>
      <w:r w:rsidR="006B1D01" w:rsidRPr="0055219E">
        <w:rPr>
          <w:i/>
          <w:color w:val="222222"/>
          <w:shd w:val="clear" w:color="auto" w:fill="FFFFFF"/>
        </w:rPr>
        <w:t>art</w:t>
      </w:r>
      <w:r w:rsidR="006B1D01" w:rsidRPr="0055219E">
        <w:rPr>
          <w:color w:val="222222"/>
          <w:shd w:val="clear" w:color="auto" w:fill="FFFFFF"/>
        </w:rPr>
        <w:t xml:space="preserve">. </w:t>
      </w:r>
    </w:p>
    <w:p w14:paraId="28F1EF94" w14:textId="77777777" w:rsidR="000B422D" w:rsidRPr="0055219E" w:rsidRDefault="000B422D" w:rsidP="000B422D">
      <w:pPr>
        <w:rPr>
          <w:color w:val="222222"/>
          <w:shd w:val="clear" w:color="auto" w:fill="FFFFFF"/>
        </w:rPr>
      </w:pPr>
    </w:p>
    <w:p w14:paraId="4354603B" w14:textId="2152562E" w:rsidR="000B422D" w:rsidRPr="0055219E" w:rsidRDefault="000B422D"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006B1D01" w:rsidRPr="0055219E">
        <w:rPr>
          <w:color w:val="222222"/>
          <w:shd w:val="clear" w:color="auto" w:fill="FFFFFF"/>
        </w:rPr>
        <w:t xml:space="preserve"> | RICHARD | THOMAS</w:t>
      </w:r>
    </w:p>
    <w:p w14:paraId="45C0FD97" w14:textId="16972B11" w:rsidR="006B1D01" w:rsidRPr="0055219E" w:rsidRDefault="006B1D01" w:rsidP="006B1D01">
      <w:pPr>
        <w:rPr>
          <w:color w:val="222222"/>
          <w:shd w:val="clear" w:color="auto" w:fill="FFFFFF"/>
        </w:rPr>
      </w:pPr>
      <w:r w:rsidRPr="0055219E">
        <w:rPr>
          <w:color w:val="222222"/>
          <w:shd w:val="clear" w:color="auto" w:fill="FFFFFF"/>
        </w:rPr>
        <w:t>Despite the break-up — We</w:t>
      </w:r>
      <w:r w:rsidR="00304E4B" w:rsidRPr="0055219E">
        <w:rPr>
          <w:color w:val="222222"/>
          <w:shd w:val="clear" w:color="auto" w:fill="FFFFFF"/>
        </w:rPr>
        <w:t xml:space="preserve"> have changed eyes and w</w:t>
      </w:r>
      <w:r w:rsidR="00983FDA" w:rsidRPr="0055219E">
        <w:rPr>
          <w:color w:val="222222"/>
          <w:shd w:val="clear" w:color="auto" w:fill="FFFFFF"/>
        </w:rPr>
        <w:t>e are</w:t>
      </w:r>
      <w:r w:rsidR="000B422D" w:rsidRPr="0055219E">
        <w:rPr>
          <w:color w:val="222222"/>
          <w:shd w:val="clear" w:color="auto" w:fill="FFFFFF"/>
        </w:rPr>
        <w:t xml:space="preserve"> with you</w:t>
      </w:r>
      <w:r w:rsidR="00304E4B" w:rsidRPr="0055219E">
        <w:rPr>
          <w:color w:val="222222"/>
          <w:shd w:val="clear" w:color="auto" w:fill="FFFFFF"/>
        </w:rPr>
        <w:t>, Will</w:t>
      </w:r>
      <w:r w:rsidRPr="0055219E">
        <w:rPr>
          <w:color w:val="222222"/>
          <w:shd w:val="clear" w:color="auto" w:fill="FFFFFF"/>
        </w:rPr>
        <w:t>!</w:t>
      </w:r>
      <w:r w:rsidR="000B422D" w:rsidRPr="0055219E">
        <w:rPr>
          <w:color w:val="222222"/>
          <w:shd w:val="clear" w:color="auto" w:fill="FFFFFF"/>
        </w:rPr>
        <w:t xml:space="preserve"> </w:t>
      </w:r>
      <w:r w:rsidRPr="0055219E">
        <w:rPr>
          <w:color w:val="222222"/>
          <w:shd w:val="clear" w:color="auto" w:fill="FFFFFF"/>
        </w:rPr>
        <w:t xml:space="preserve">| Will — Why are you always bringing in dumb comic moments? | What’s my puppet’s line? </w:t>
      </w:r>
    </w:p>
    <w:p w14:paraId="6480C699" w14:textId="77777777" w:rsidR="000B422D" w:rsidRPr="0055219E" w:rsidRDefault="000B422D" w:rsidP="000B422D">
      <w:pPr>
        <w:rPr>
          <w:color w:val="222222"/>
          <w:shd w:val="clear" w:color="auto" w:fill="FFFFFF"/>
        </w:rPr>
      </w:pPr>
    </w:p>
    <w:p w14:paraId="68BF4E47" w14:textId="5FC18EA2" w:rsidR="000B422D" w:rsidRPr="0055219E" w:rsidRDefault="000B422D"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B1D01" w:rsidRPr="0055219E">
        <w:rPr>
          <w:color w:val="222222"/>
          <w:shd w:val="clear" w:color="auto" w:fill="FFFFFF"/>
        </w:rPr>
        <w:t xml:space="preserve">AUGUSTINE | </w:t>
      </w:r>
      <w:r w:rsidRPr="0055219E">
        <w:rPr>
          <w:color w:val="222222"/>
          <w:shd w:val="clear" w:color="auto" w:fill="FFFFFF"/>
        </w:rPr>
        <w:t>WILL</w:t>
      </w:r>
    </w:p>
    <w:p w14:paraId="584F6B52" w14:textId="77777777" w:rsidR="006B1D01" w:rsidRPr="0055219E" w:rsidRDefault="000B422D" w:rsidP="000B422D">
      <w:pPr>
        <w:rPr>
          <w:color w:val="222222"/>
          <w:shd w:val="clear" w:color="auto" w:fill="FFFFFF"/>
        </w:rPr>
      </w:pPr>
      <w:r w:rsidRPr="0055219E">
        <w:rPr>
          <w:color w:val="222222"/>
          <w:shd w:val="clear" w:color="auto" w:fill="FFFFFF"/>
        </w:rPr>
        <w:t xml:space="preserve">We’ll use </w:t>
      </w:r>
      <w:r w:rsidRPr="0055219E">
        <w:rPr>
          <w:i/>
          <w:color w:val="222222"/>
          <w:shd w:val="clear" w:color="auto" w:fill="FFFFFF"/>
        </w:rPr>
        <w:t>Richard the Second</w:t>
      </w:r>
      <w:r w:rsidR="006B1D01" w:rsidRPr="0055219E">
        <w:rPr>
          <w:color w:val="222222"/>
          <w:shd w:val="clear" w:color="auto" w:fill="FFFFFF"/>
        </w:rPr>
        <w:t xml:space="preserve"> — | We’ll use </w:t>
      </w:r>
      <w:r w:rsidRPr="0055219E">
        <w:rPr>
          <w:i/>
          <w:color w:val="222222"/>
          <w:shd w:val="clear" w:color="auto" w:fill="FFFFFF"/>
        </w:rPr>
        <w:t>Henry the Fourth</w:t>
      </w:r>
      <w:r w:rsidRPr="0055219E">
        <w:rPr>
          <w:color w:val="222222"/>
          <w:shd w:val="clear" w:color="auto" w:fill="FFFFFF"/>
        </w:rPr>
        <w:t xml:space="preserve"> </w:t>
      </w:r>
      <w:r w:rsidR="006B1D01" w:rsidRPr="0055219E">
        <w:rPr>
          <w:color w:val="222222"/>
          <w:shd w:val="clear" w:color="auto" w:fill="FFFFFF"/>
        </w:rPr>
        <w:t xml:space="preserve">— </w:t>
      </w:r>
    </w:p>
    <w:p w14:paraId="7D2B9CA3" w14:textId="77777777" w:rsidR="006B1D01" w:rsidRPr="0055219E" w:rsidRDefault="006B1D01" w:rsidP="000B422D">
      <w:pPr>
        <w:rPr>
          <w:color w:val="222222"/>
          <w:shd w:val="clear" w:color="auto" w:fill="FFFFFF"/>
        </w:rPr>
      </w:pPr>
    </w:p>
    <w:p w14:paraId="0D251D51" w14:textId="76E3789D" w:rsidR="006B1D01" w:rsidRPr="0055219E" w:rsidRDefault="006B1D01"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 and WILL</w:t>
      </w:r>
    </w:p>
    <w:p w14:paraId="2B142542" w14:textId="32DB6164" w:rsidR="000B422D" w:rsidRPr="0055219E" w:rsidRDefault="006B1D01" w:rsidP="000B422D">
      <w:pPr>
        <w:rPr>
          <w:color w:val="222222"/>
          <w:shd w:val="clear" w:color="auto" w:fill="FFFFFF"/>
        </w:rPr>
      </w:pPr>
      <w:r w:rsidRPr="0055219E">
        <w:rPr>
          <w:color w:val="222222"/>
          <w:shd w:val="clear" w:color="auto" w:fill="FFFFFF"/>
        </w:rPr>
        <w:t xml:space="preserve">WITHIN A MUSICAL! </w:t>
      </w:r>
      <w:r w:rsidR="000B422D" w:rsidRPr="0055219E">
        <w:rPr>
          <w:color w:val="222222"/>
          <w:shd w:val="clear" w:color="auto" w:fill="FFFFFF"/>
        </w:rPr>
        <w:t xml:space="preserve"> </w:t>
      </w:r>
    </w:p>
    <w:p w14:paraId="7A14867D" w14:textId="77777777" w:rsidR="00682166" w:rsidRPr="0055219E" w:rsidRDefault="00682166" w:rsidP="000B422D">
      <w:pPr>
        <w:rPr>
          <w:color w:val="222222"/>
          <w:shd w:val="clear" w:color="auto" w:fill="FFFFFF"/>
        </w:rPr>
      </w:pPr>
    </w:p>
    <w:p w14:paraId="007859E2" w14:textId="7CFA43C6" w:rsidR="00682166" w:rsidRPr="0055219E" w:rsidRDefault="006B1D01"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82166" w:rsidRPr="0055219E">
        <w:rPr>
          <w:color w:val="222222"/>
          <w:shd w:val="clear" w:color="auto" w:fill="FFFFFF"/>
        </w:rPr>
        <w:t>RICHARD</w:t>
      </w:r>
      <w:r w:rsidRPr="0055219E">
        <w:rPr>
          <w:color w:val="222222"/>
          <w:shd w:val="clear" w:color="auto" w:fill="FFFFFF"/>
        </w:rPr>
        <w:t xml:space="preserve"> | AUGUSTINE | HENRY II | LIZ</w:t>
      </w:r>
    </w:p>
    <w:p w14:paraId="424EFDFA" w14:textId="229FDC84" w:rsidR="006B1D01" w:rsidRPr="0055219E" w:rsidRDefault="006B1D01" w:rsidP="006B1D01">
      <w:pPr>
        <w:rPr>
          <w:color w:val="222222"/>
          <w:shd w:val="clear" w:color="auto" w:fill="FFFFFF"/>
        </w:rPr>
      </w:pPr>
      <w:r w:rsidRPr="0055219E">
        <w:rPr>
          <w:color w:val="222222"/>
          <w:shd w:val="clear" w:color="auto" w:fill="FFFFFF"/>
        </w:rPr>
        <w:t>(</w:t>
      </w:r>
      <w:r w:rsidRPr="0055219E">
        <w:rPr>
          <w:i/>
          <w:color w:val="222222"/>
          <w:shd w:val="clear" w:color="auto" w:fill="FFFFFF"/>
        </w:rPr>
        <w:t>At each other</w:t>
      </w:r>
      <w:r w:rsidRPr="0055219E">
        <w:rPr>
          <w:color w:val="222222"/>
          <w:shd w:val="clear" w:color="auto" w:fill="FFFFFF"/>
        </w:rPr>
        <w:t>.)</w:t>
      </w:r>
      <w:r w:rsidRPr="0055219E">
        <w:rPr>
          <w:i/>
          <w:color w:val="222222"/>
          <w:shd w:val="clear" w:color="auto" w:fill="FFFFFF"/>
        </w:rPr>
        <w:t xml:space="preserve"> </w:t>
      </w:r>
      <w:r w:rsidR="00682166" w:rsidRPr="0055219E">
        <w:rPr>
          <w:color w:val="222222"/>
          <w:shd w:val="clear" w:color="auto" w:fill="FFFFFF"/>
        </w:rPr>
        <w:t xml:space="preserve">You ruin </w:t>
      </w:r>
      <w:r w:rsidR="00682166" w:rsidRPr="0055219E">
        <w:rPr>
          <w:i/>
          <w:color w:val="222222"/>
          <w:shd w:val="clear" w:color="auto" w:fill="FFFFFF"/>
        </w:rPr>
        <w:t>everything</w:t>
      </w:r>
      <w:r w:rsidR="00682166" w:rsidRPr="0055219E">
        <w:rPr>
          <w:color w:val="222222"/>
          <w:shd w:val="clear" w:color="auto" w:fill="FFFFFF"/>
        </w:rPr>
        <w:t xml:space="preserve">! </w:t>
      </w:r>
      <w:r w:rsidRPr="0055219E">
        <w:rPr>
          <w:color w:val="222222"/>
          <w:shd w:val="clear" w:color="auto" w:fill="FFFFFF"/>
        </w:rPr>
        <w:t xml:space="preserve"> </w:t>
      </w:r>
    </w:p>
    <w:p w14:paraId="1EB32434" w14:textId="77777777" w:rsidR="000B422D" w:rsidRPr="0055219E" w:rsidRDefault="000B422D" w:rsidP="000B422D">
      <w:pPr>
        <w:rPr>
          <w:color w:val="222222"/>
          <w:shd w:val="clear" w:color="auto" w:fill="FFFFFF"/>
        </w:rPr>
      </w:pPr>
    </w:p>
    <w:p w14:paraId="5980B0F0" w14:textId="2EA2F173" w:rsidR="000B422D" w:rsidRPr="0055219E" w:rsidRDefault="000B422D"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r w:rsidR="006B1D01" w:rsidRPr="0055219E">
        <w:rPr>
          <w:color w:val="222222"/>
          <w:shd w:val="clear" w:color="auto" w:fill="FFFFFF"/>
        </w:rPr>
        <w:t xml:space="preserve"> | RICHARD</w:t>
      </w:r>
    </w:p>
    <w:p w14:paraId="175F3913" w14:textId="55FBF664" w:rsidR="00CD0DC9" w:rsidRPr="0055219E" w:rsidRDefault="00682166" w:rsidP="000B422D">
      <w:pPr>
        <w:rPr>
          <w:color w:val="222222"/>
          <w:shd w:val="clear" w:color="auto" w:fill="FFFFFF"/>
        </w:rPr>
      </w:pPr>
      <w:r w:rsidRPr="0055219E">
        <w:rPr>
          <w:color w:val="222222"/>
          <w:shd w:val="clear" w:color="auto" w:fill="FFFFFF"/>
        </w:rPr>
        <w:t>We</w:t>
      </w:r>
      <w:r w:rsidR="000B422D" w:rsidRPr="0055219E">
        <w:rPr>
          <w:color w:val="222222"/>
          <w:shd w:val="clear" w:color="auto" w:fill="FFFFFF"/>
        </w:rPr>
        <w:t xml:space="preserve"> can only </w:t>
      </w:r>
      <w:r w:rsidRPr="0055219E">
        <w:rPr>
          <w:color w:val="222222"/>
          <w:shd w:val="clear" w:color="auto" w:fill="FFFFFF"/>
        </w:rPr>
        <w:t xml:space="preserve">afford to </w:t>
      </w:r>
      <w:r w:rsidR="000B422D" w:rsidRPr="0055219E">
        <w:rPr>
          <w:color w:val="222222"/>
          <w:shd w:val="clear" w:color="auto" w:fill="FFFFFF"/>
        </w:rPr>
        <w:t>use</w:t>
      </w:r>
      <w:r w:rsidR="006B1D01" w:rsidRPr="0055219E">
        <w:rPr>
          <w:color w:val="222222"/>
          <w:shd w:val="clear" w:color="auto" w:fill="FFFFFF"/>
        </w:rPr>
        <w:t xml:space="preserve"> a musical in the Public Domain!</w:t>
      </w:r>
      <w:r w:rsidR="000B422D" w:rsidRPr="0055219E">
        <w:rPr>
          <w:color w:val="222222"/>
          <w:shd w:val="clear" w:color="auto" w:fill="FFFFFF"/>
        </w:rPr>
        <w:t xml:space="preserve"> </w:t>
      </w:r>
      <w:r w:rsidR="006B1D01" w:rsidRPr="0055219E">
        <w:rPr>
          <w:color w:val="222222"/>
          <w:shd w:val="clear" w:color="auto" w:fill="FFFFFF"/>
        </w:rPr>
        <w:t xml:space="preserve">| Will ruins everything!  </w:t>
      </w:r>
    </w:p>
    <w:p w14:paraId="3F62A94F" w14:textId="77777777" w:rsidR="00B40465" w:rsidRPr="0055219E" w:rsidRDefault="00B40465" w:rsidP="000B422D">
      <w:pPr>
        <w:rPr>
          <w:color w:val="222222"/>
          <w:shd w:val="clear" w:color="auto" w:fill="FFFFFF"/>
        </w:rPr>
      </w:pPr>
    </w:p>
    <w:p w14:paraId="47061E61" w14:textId="4C7D80F1" w:rsidR="00B40465" w:rsidRPr="0055219E" w:rsidRDefault="00B40465"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50C8518B" w14:textId="2915A165" w:rsidR="00B40465" w:rsidRPr="0055219E" w:rsidRDefault="00B40465" w:rsidP="000B422D">
      <w:pPr>
        <w:rPr>
          <w:color w:val="222222"/>
          <w:shd w:val="clear" w:color="auto" w:fill="FFFFFF"/>
        </w:rPr>
      </w:pPr>
      <w:r w:rsidRPr="0055219E">
        <w:rPr>
          <w:color w:val="222222"/>
          <w:shd w:val="clear" w:color="auto" w:fill="FFFFFF"/>
        </w:rPr>
        <w:t>Will this need rigging? Can I re-use Richard’s hydraulic lifts</w:t>
      </w:r>
      <w:r w:rsidR="00596ADF" w:rsidRPr="0055219E">
        <w:rPr>
          <w:color w:val="222222"/>
          <w:shd w:val="clear" w:color="auto" w:fill="FFFFFF"/>
        </w:rPr>
        <w:t xml:space="preserve"> from </w:t>
      </w:r>
      <w:r w:rsidR="00596ADF" w:rsidRPr="0055219E">
        <w:rPr>
          <w:i/>
          <w:color w:val="222222"/>
          <w:shd w:val="clear" w:color="auto" w:fill="FFFFFF"/>
        </w:rPr>
        <w:t>Starlight Express</w:t>
      </w:r>
      <w:r w:rsidRPr="0055219E">
        <w:rPr>
          <w:color w:val="222222"/>
          <w:shd w:val="clear" w:color="auto" w:fill="FFFFFF"/>
        </w:rPr>
        <w:t>?</w:t>
      </w:r>
    </w:p>
    <w:p w14:paraId="05C87213" w14:textId="77777777" w:rsidR="00B40465" w:rsidRPr="0055219E" w:rsidRDefault="00B40465" w:rsidP="000B422D">
      <w:pPr>
        <w:rPr>
          <w:color w:val="222222"/>
          <w:shd w:val="clear" w:color="auto" w:fill="FFFFFF"/>
        </w:rPr>
      </w:pPr>
    </w:p>
    <w:p w14:paraId="75CCF22E" w14:textId="5373EF2B" w:rsidR="00B40465" w:rsidRPr="0055219E" w:rsidRDefault="00607223"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B40465" w:rsidRPr="0055219E">
        <w:rPr>
          <w:color w:val="222222"/>
          <w:shd w:val="clear" w:color="auto" w:fill="FFFFFF"/>
        </w:rPr>
        <w:t>RICHARD</w:t>
      </w:r>
    </w:p>
    <w:p w14:paraId="727ECB43" w14:textId="763DB16C" w:rsidR="00CD0DC9" w:rsidRPr="0055219E" w:rsidRDefault="00607223" w:rsidP="000B422D">
      <w:pPr>
        <w:rPr>
          <w:color w:val="222222"/>
          <w:shd w:val="clear" w:color="auto" w:fill="FFFFFF"/>
        </w:rPr>
      </w:pPr>
      <w:r w:rsidRPr="0055219E">
        <w:rPr>
          <w:color w:val="222222"/>
          <w:shd w:val="clear" w:color="auto" w:fill="FFFFFF"/>
        </w:rPr>
        <w:t>(</w:t>
      </w:r>
      <w:r w:rsidRPr="0055219E">
        <w:rPr>
          <w:i/>
          <w:color w:val="222222"/>
          <w:shd w:val="clear" w:color="auto" w:fill="FFFFFF"/>
        </w:rPr>
        <w:t>Singing</w:t>
      </w:r>
      <w:r w:rsidR="00682166" w:rsidRPr="0055219E">
        <w:rPr>
          <w:color w:val="222222"/>
          <w:shd w:val="clear" w:color="auto" w:fill="FFFFFF"/>
        </w:rPr>
        <w:t xml:space="preserve">.) Starlight express — </w:t>
      </w:r>
      <w:r w:rsidRPr="0055219E">
        <w:rPr>
          <w:color w:val="222222"/>
          <w:shd w:val="clear" w:color="auto" w:fill="FFFFFF"/>
        </w:rPr>
        <w:t>Starlight</w:t>
      </w:r>
      <w:r w:rsidR="00682166" w:rsidRPr="0055219E">
        <w:rPr>
          <w:color w:val="222222"/>
          <w:shd w:val="clear" w:color="auto" w:fill="FFFFFF"/>
        </w:rPr>
        <w:t xml:space="preserve"> express — </w:t>
      </w:r>
      <w:r w:rsidRPr="0055219E">
        <w:rPr>
          <w:color w:val="222222"/>
          <w:shd w:val="clear" w:color="auto" w:fill="FFFFFF"/>
        </w:rPr>
        <w:t>Are you real? Yes or no —  </w:t>
      </w:r>
    </w:p>
    <w:p w14:paraId="417AEDB5" w14:textId="77777777" w:rsidR="00B70B8F" w:rsidRPr="0055219E" w:rsidRDefault="00B70B8F" w:rsidP="000B422D">
      <w:pPr>
        <w:rPr>
          <w:color w:val="222222"/>
          <w:shd w:val="clear" w:color="auto" w:fill="FFFFFF"/>
        </w:rPr>
      </w:pPr>
    </w:p>
    <w:p w14:paraId="6E3C4292" w14:textId="0B8E2EE3" w:rsidR="00CD0DC9" w:rsidRPr="0055219E" w:rsidRDefault="00CD0DC9"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2AD8AB27" w14:textId="70CA20F8" w:rsidR="00CD0DC9" w:rsidRPr="0055219E" w:rsidRDefault="00CD0DC9" w:rsidP="000B422D">
      <w:pPr>
        <w:rPr>
          <w:color w:val="222222"/>
          <w:shd w:val="clear" w:color="auto" w:fill="FFFFFF"/>
        </w:rPr>
      </w:pPr>
      <w:r w:rsidRPr="0055219E">
        <w:rPr>
          <w:color w:val="222222"/>
          <w:shd w:val="clear" w:color="auto" w:fill="FFFFFF"/>
        </w:rPr>
        <w:t>W</w:t>
      </w:r>
      <w:r w:rsidR="00596ADF" w:rsidRPr="0055219E">
        <w:rPr>
          <w:color w:val="222222"/>
          <w:shd w:val="clear" w:color="auto" w:fill="FFFFFF"/>
        </w:rPr>
        <w:t>e’re not doing another night of Gilbert &amp; Sullivan</w:t>
      </w:r>
      <w:r w:rsidRPr="0055219E">
        <w:rPr>
          <w:color w:val="222222"/>
          <w:shd w:val="clear" w:color="auto" w:fill="FFFFFF"/>
        </w:rPr>
        <w:t xml:space="preserve">! </w:t>
      </w:r>
    </w:p>
    <w:p w14:paraId="68A978CE" w14:textId="77777777" w:rsidR="00CD0DC9" w:rsidRPr="0055219E" w:rsidRDefault="00CD0DC9" w:rsidP="000B422D">
      <w:pPr>
        <w:rPr>
          <w:color w:val="222222"/>
          <w:shd w:val="clear" w:color="auto" w:fill="FFFFFF"/>
        </w:rPr>
      </w:pPr>
    </w:p>
    <w:p w14:paraId="488C5578" w14:textId="08BCCC29" w:rsidR="00CD0DC9" w:rsidRPr="0055219E" w:rsidRDefault="00CD0DC9"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AB7C63E" w14:textId="4D9D03F5" w:rsidR="00CD0DC9" w:rsidRPr="0055219E" w:rsidRDefault="00CD0DC9" w:rsidP="000B422D">
      <w:pPr>
        <w:rPr>
          <w:color w:val="222222"/>
          <w:shd w:val="clear" w:color="auto" w:fill="FFFFFF"/>
        </w:rPr>
      </w:pPr>
      <w:r w:rsidRPr="0055219E">
        <w:rPr>
          <w:color w:val="222222"/>
          <w:shd w:val="clear" w:color="auto" w:fill="FFFFFF"/>
        </w:rPr>
        <w:t xml:space="preserve">Edwardian light operas are </w:t>
      </w:r>
      <w:r w:rsidRPr="0055219E">
        <w:rPr>
          <w:i/>
          <w:color w:val="222222"/>
          <w:shd w:val="clear" w:color="auto" w:fill="FFFFFF"/>
        </w:rPr>
        <w:t>all we can afford</w:t>
      </w:r>
      <w:r w:rsidRPr="0055219E">
        <w:rPr>
          <w:color w:val="222222"/>
          <w:shd w:val="clear" w:color="auto" w:fill="FFFFFF"/>
        </w:rPr>
        <w:t xml:space="preserve">! </w:t>
      </w:r>
    </w:p>
    <w:p w14:paraId="20B4C66D" w14:textId="77777777" w:rsidR="00EA080E" w:rsidRPr="0055219E" w:rsidRDefault="00EA080E" w:rsidP="000B422D">
      <w:pPr>
        <w:rPr>
          <w:color w:val="222222"/>
          <w:shd w:val="clear" w:color="auto" w:fill="FFFFFF"/>
        </w:rPr>
      </w:pPr>
    </w:p>
    <w:p w14:paraId="3A7377A9" w14:textId="23A1E52B" w:rsidR="00607223" w:rsidRPr="0055219E" w:rsidRDefault="00607223"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63777FF8" w14:textId="384DA333" w:rsidR="00607223" w:rsidRPr="0055219E" w:rsidRDefault="00607223" w:rsidP="000B422D">
      <w:pPr>
        <w:rPr>
          <w:color w:val="222222"/>
          <w:shd w:val="clear" w:color="auto" w:fill="FFFFFF"/>
        </w:rPr>
      </w:pPr>
      <w:r w:rsidRPr="0055219E">
        <w:rPr>
          <w:color w:val="222222"/>
          <w:shd w:val="clear" w:color="auto" w:fill="FFFFFF"/>
        </w:rPr>
        <w:t>(</w:t>
      </w:r>
      <w:r w:rsidRPr="0055219E">
        <w:rPr>
          <w:i/>
          <w:color w:val="222222"/>
          <w:shd w:val="clear" w:color="auto" w:fill="FFFFFF"/>
        </w:rPr>
        <w:t>Singing</w:t>
      </w:r>
      <w:r w:rsidR="00682166" w:rsidRPr="0055219E">
        <w:rPr>
          <w:color w:val="222222"/>
          <w:shd w:val="clear" w:color="auto" w:fill="FFFFFF"/>
        </w:rPr>
        <w:t xml:space="preserve">.) Starlight express — </w:t>
      </w:r>
      <w:r w:rsidRPr="0055219E">
        <w:rPr>
          <w:color w:val="222222"/>
          <w:shd w:val="clear" w:color="auto" w:fill="FFFFFF"/>
        </w:rPr>
        <w:t>Please answer me yes</w:t>
      </w:r>
      <w:r w:rsidR="00B70B8F" w:rsidRPr="0055219E">
        <w:rPr>
          <w:color w:val="222222"/>
          <w:shd w:val="clear" w:color="auto" w:fill="FFFFFF"/>
        </w:rPr>
        <w:t xml:space="preserve"> — </w:t>
      </w:r>
      <w:r w:rsidRPr="0055219E">
        <w:rPr>
          <w:color w:val="222222"/>
          <w:shd w:val="clear" w:color="auto" w:fill="FFFFFF"/>
        </w:rPr>
        <w:t xml:space="preserve"> </w:t>
      </w:r>
    </w:p>
    <w:p w14:paraId="0D4D4847" w14:textId="77777777" w:rsidR="00607223" w:rsidRPr="0055219E" w:rsidRDefault="00607223" w:rsidP="000B422D">
      <w:pPr>
        <w:rPr>
          <w:color w:val="222222"/>
          <w:shd w:val="clear" w:color="auto" w:fill="FFFFFF"/>
        </w:rPr>
      </w:pPr>
    </w:p>
    <w:p w14:paraId="67E94387" w14:textId="52996998"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228DDFE3" w14:textId="16D3F8B6" w:rsidR="00EA080E" w:rsidRPr="0055219E" w:rsidRDefault="00EA080E" w:rsidP="000B422D">
      <w:pPr>
        <w:rPr>
          <w:color w:val="222222"/>
          <w:shd w:val="clear" w:color="auto" w:fill="FFFFFF"/>
        </w:rPr>
      </w:pPr>
      <w:r w:rsidRPr="0055219E">
        <w:rPr>
          <w:color w:val="222222"/>
          <w:shd w:val="clear" w:color="auto" w:fill="FFFFFF"/>
        </w:rPr>
        <w:t xml:space="preserve">I think I speak for everyone </w:t>
      </w:r>
      <w:r w:rsidR="00596ADF" w:rsidRPr="0055219E">
        <w:rPr>
          <w:color w:val="222222"/>
          <w:shd w:val="clear" w:color="auto" w:fill="FFFFFF"/>
        </w:rPr>
        <w:t xml:space="preserve">when I say that </w:t>
      </w:r>
      <w:r w:rsidR="00B70B8F" w:rsidRPr="0055219E">
        <w:rPr>
          <w:color w:val="222222"/>
          <w:shd w:val="clear" w:color="auto" w:fill="FFFFFF"/>
        </w:rPr>
        <w:t xml:space="preserve">the </w:t>
      </w:r>
      <w:r w:rsidR="00B70B8F" w:rsidRPr="0055219E">
        <w:rPr>
          <w:i/>
          <w:color w:val="222222"/>
          <w:shd w:val="clear" w:color="auto" w:fill="FFFFFF"/>
        </w:rPr>
        <w:t>Mikado’s</w:t>
      </w:r>
      <w:r w:rsidRPr="0055219E">
        <w:rPr>
          <w:color w:val="222222"/>
          <w:shd w:val="clear" w:color="auto" w:fill="FFFFFF"/>
        </w:rPr>
        <w:t xml:space="preserve"> racist overtones</w:t>
      </w:r>
      <w:r w:rsidR="00596ADF" w:rsidRPr="0055219E">
        <w:rPr>
          <w:color w:val="222222"/>
          <w:shd w:val="clear" w:color="auto" w:fill="FFFFFF"/>
        </w:rPr>
        <w:t xml:space="preserve"> </w:t>
      </w:r>
      <w:r w:rsidRPr="0055219E">
        <w:rPr>
          <w:color w:val="222222"/>
          <w:shd w:val="clear" w:color="auto" w:fill="FFFFFF"/>
        </w:rPr>
        <w:t xml:space="preserve">— </w:t>
      </w:r>
    </w:p>
    <w:p w14:paraId="43D5D156" w14:textId="77777777" w:rsidR="00EA080E" w:rsidRPr="0055219E" w:rsidRDefault="00EA080E" w:rsidP="000B422D">
      <w:pPr>
        <w:rPr>
          <w:color w:val="222222"/>
          <w:shd w:val="clear" w:color="auto" w:fill="FFFFFF"/>
        </w:rPr>
      </w:pPr>
    </w:p>
    <w:p w14:paraId="6274DBA3" w14:textId="4B5F3B8E"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96ADF" w:rsidRPr="0055219E">
        <w:rPr>
          <w:color w:val="222222"/>
          <w:shd w:val="clear" w:color="auto" w:fill="FFFFFF"/>
        </w:rPr>
        <w:t>RICHARD | WILL</w:t>
      </w:r>
    </w:p>
    <w:p w14:paraId="5063F34B" w14:textId="2733EF9D" w:rsidR="00EA080E" w:rsidRPr="0055219E" w:rsidRDefault="00596ADF" w:rsidP="00596ADF">
      <w:pPr>
        <w:rPr>
          <w:color w:val="222222"/>
          <w:shd w:val="clear" w:color="auto" w:fill="FFFFFF"/>
        </w:rPr>
      </w:pPr>
      <w:r w:rsidRPr="0055219E">
        <w:rPr>
          <w:color w:val="222222"/>
          <w:shd w:val="clear" w:color="auto" w:fill="FFFFFF"/>
        </w:rPr>
        <w:t>WE PERFORM ON ROLLERSKATES</w:t>
      </w:r>
      <w:r w:rsidRPr="0055219E">
        <w:rPr>
          <w:i/>
          <w:color w:val="222222"/>
          <w:shd w:val="clear" w:color="auto" w:fill="FFFFFF"/>
        </w:rPr>
        <w:t xml:space="preserve">! | </w:t>
      </w:r>
      <w:r w:rsidR="00EA080E" w:rsidRPr="0055219E">
        <w:rPr>
          <w:i/>
          <w:color w:val="222222"/>
          <w:shd w:val="clear" w:color="auto" w:fill="FFFFFF"/>
        </w:rPr>
        <w:t>Yeomen of the Guard</w:t>
      </w:r>
      <w:r w:rsidR="00EA080E" w:rsidRPr="0055219E">
        <w:rPr>
          <w:color w:val="222222"/>
          <w:shd w:val="clear" w:color="auto" w:fill="FFFFFF"/>
        </w:rPr>
        <w:t xml:space="preserve"> — </w:t>
      </w:r>
      <w:r w:rsidR="00304E4B" w:rsidRPr="0055219E">
        <w:rPr>
          <w:color w:val="222222"/>
          <w:shd w:val="clear" w:color="auto" w:fill="FFFFFF"/>
        </w:rPr>
        <w:t xml:space="preserve">Gah! </w:t>
      </w:r>
    </w:p>
    <w:p w14:paraId="4E049E74" w14:textId="77777777" w:rsidR="00EA080E" w:rsidRPr="0055219E" w:rsidRDefault="00EA080E" w:rsidP="000B422D">
      <w:pPr>
        <w:rPr>
          <w:color w:val="222222"/>
          <w:shd w:val="clear" w:color="auto" w:fill="FFFFFF"/>
        </w:rPr>
      </w:pPr>
    </w:p>
    <w:p w14:paraId="7FCE197D" w14:textId="099C7EE2" w:rsidR="00EA080E"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GEORGE</w:t>
      </w:r>
    </w:p>
    <w:p w14:paraId="62BC7A7B" w14:textId="6DDEA393" w:rsidR="00F123B4" w:rsidRPr="0055219E" w:rsidRDefault="00596ADF" w:rsidP="00682166">
      <w:pPr>
        <w:rPr>
          <w:color w:val="222222"/>
          <w:shd w:val="clear" w:color="auto" w:fill="FFFFFF"/>
        </w:rPr>
      </w:pPr>
      <w:r w:rsidRPr="0055219E">
        <w:rPr>
          <w:color w:val="222222"/>
          <w:shd w:val="clear" w:color="auto" w:fill="FFFFFF"/>
        </w:rPr>
        <w:t>Cater-cousins now! My plan is working. Through these trials you’re learning to agree.</w:t>
      </w:r>
    </w:p>
    <w:p w14:paraId="11364234" w14:textId="77777777" w:rsidR="00596ADF" w:rsidRPr="0055219E" w:rsidRDefault="00596ADF" w:rsidP="00682166">
      <w:pPr>
        <w:rPr>
          <w:color w:val="222222"/>
          <w:shd w:val="clear" w:color="auto" w:fill="FFFFFF"/>
        </w:rPr>
      </w:pPr>
    </w:p>
    <w:p w14:paraId="69968BD8" w14:textId="66756D8C" w:rsidR="00596ADF" w:rsidRPr="0055219E" w:rsidRDefault="00596ADF" w:rsidP="00682166">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KATHY</w:t>
      </w:r>
    </w:p>
    <w:p w14:paraId="4F7FDE32" w14:textId="7B45875A" w:rsidR="00596ADF" w:rsidRPr="0055219E" w:rsidRDefault="00596ADF" w:rsidP="00682166">
      <w:pPr>
        <w:rPr>
          <w:color w:val="222222"/>
          <w:shd w:val="clear" w:color="auto" w:fill="FFFFFF"/>
        </w:rPr>
      </w:pPr>
      <w:r w:rsidRPr="0055219E">
        <w:rPr>
          <w:color w:val="222222"/>
          <w:shd w:val="clear" w:color="auto" w:fill="FFFFFF"/>
        </w:rPr>
        <w:t xml:space="preserve">In this episode Lady Elaine snaps and kills everyone! 14 puppets DIE ONSTAGE! </w:t>
      </w:r>
    </w:p>
    <w:p w14:paraId="3CA2C9BE" w14:textId="77777777" w:rsidR="000B422D" w:rsidRPr="0055219E" w:rsidRDefault="000B422D" w:rsidP="000B422D">
      <w:pPr>
        <w:rPr>
          <w:color w:val="222222"/>
          <w:shd w:val="clear" w:color="auto" w:fill="FFFFFF"/>
        </w:rPr>
      </w:pPr>
    </w:p>
    <w:p w14:paraId="00AA89EC" w14:textId="3C91B66B"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BC027FC" w14:textId="41F88BE5" w:rsidR="00F123B4" w:rsidRPr="0055219E" w:rsidRDefault="00596ADF" w:rsidP="00682166">
      <w:pPr>
        <w:rPr>
          <w:color w:val="222222"/>
          <w:shd w:val="clear" w:color="auto" w:fill="FFFFFF"/>
        </w:rPr>
      </w:pPr>
      <w:r w:rsidRPr="0055219E">
        <w:rPr>
          <w:color w:val="222222"/>
          <w:shd w:val="clear" w:color="auto" w:fill="FFFFFF"/>
        </w:rPr>
        <w:t>Mom! We need juice! (</w:t>
      </w:r>
      <w:r w:rsidRPr="0055219E">
        <w:rPr>
          <w:i/>
          <w:color w:val="222222"/>
          <w:shd w:val="clear" w:color="auto" w:fill="FFFFFF"/>
        </w:rPr>
        <w:t>Kathy exits</w:t>
      </w:r>
      <w:r w:rsidRPr="0055219E">
        <w:rPr>
          <w:color w:val="222222"/>
          <w:shd w:val="clear" w:color="auto" w:fill="FFFFFF"/>
        </w:rPr>
        <w:t xml:space="preserve">.) </w:t>
      </w:r>
      <w:r w:rsidR="006A60D6" w:rsidRPr="0055219E">
        <w:rPr>
          <w:color w:val="222222"/>
          <w:shd w:val="clear" w:color="auto" w:fill="FFFFFF"/>
        </w:rPr>
        <w:t>It’s chalked forth — (</w:t>
      </w:r>
      <w:r w:rsidR="006A60D6" w:rsidRPr="0055219E">
        <w:rPr>
          <w:i/>
          <w:color w:val="222222"/>
          <w:shd w:val="clear" w:color="auto" w:fill="FFFFFF"/>
        </w:rPr>
        <w:t>Drawing on the whiteboard</w:t>
      </w:r>
      <w:r w:rsidR="006A60D6" w:rsidRPr="0055219E">
        <w:rPr>
          <w:color w:val="222222"/>
          <w:shd w:val="clear" w:color="auto" w:fill="FFFFFF"/>
        </w:rPr>
        <w:t xml:space="preserve">.) </w:t>
      </w:r>
      <w:r w:rsidR="00F123B4" w:rsidRPr="0055219E">
        <w:rPr>
          <w:color w:val="222222"/>
          <w:shd w:val="clear" w:color="auto" w:fill="FFFFFF"/>
        </w:rPr>
        <w:t xml:space="preserve">We’ll use </w:t>
      </w:r>
      <w:r w:rsidR="00F123B4" w:rsidRPr="0055219E">
        <w:rPr>
          <w:i/>
          <w:color w:val="222222"/>
          <w:shd w:val="clear" w:color="auto" w:fill="FFFFFF"/>
        </w:rPr>
        <w:t>Richard the Second</w:t>
      </w:r>
      <w:r w:rsidR="00F123B4" w:rsidRPr="0055219E">
        <w:rPr>
          <w:color w:val="222222"/>
          <w:shd w:val="clear" w:color="auto" w:fill="FFFFFF"/>
        </w:rPr>
        <w:t xml:space="preserve"> to tell </w:t>
      </w:r>
      <w:r w:rsidR="00F123B4" w:rsidRPr="0055219E">
        <w:rPr>
          <w:i/>
          <w:color w:val="222222"/>
          <w:shd w:val="clear" w:color="auto" w:fill="FFFFFF"/>
        </w:rPr>
        <w:t>Henry the Fourth</w:t>
      </w:r>
      <w:r w:rsidR="00F123B4" w:rsidRPr="0055219E">
        <w:rPr>
          <w:color w:val="222222"/>
          <w:shd w:val="clear" w:color="auto" w:fill="FFFFFF"/>
        </w:rPr>
        <w:t xml:space="preserve"> within </w:t>
      </w:r>
      <w:r w:rsidR="00F123B4" w:rsidRPr="0055219E">
        <w:rPr>
          <w:i/>
          <w:color w:val="222222"/>
          <w:shd w:val="clear" w:color="auto" w:fill="FFFFFF"/>
        </w:rPr>
        <w:t>The Pirates of Penzance</w:t>
      </w:r>
      <w:r w:rsidR="00F123B4" w:rsidRPr="0055219E">
        <w:rPr>
          <w:color w:val="222222"/>
          <w:shd w:val="clear" w:color="auto" w:fill="FFFFFF"/>
        </w:rPr>
        <w:t xml:space="preserve"> —  </w:t>
      </w:r>
    </w:p>
    <w:p w14:paraId="5C90B100" w14:textId="77777777" w:rsidR="00F123B4" w:rsidRPr="0055219E" w:rsidRDefault="00F123B4" w:rsidP="000B422D">
      <w:pPr>
        <w:rPr>
          <w:color w:val="222222"/>
          <w:shd w:val="clear" w:color="auto" w:fill="FFFFFF"/>
        </w:rPr>
      </w:pPr>
    </w:p>
    <w:p w14:paraId="35E341D0" w14:textId="047DD3CC"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5E1CE45D" w14:textId="482716DD" w:rsidR="00F123B4" w:rsidRPr="0055219E" w:rsidRDefault="00F123B4" w:rsidP="000B422D">
      <w:pPr>
        <w:rPr>
          <w:color w:val="222222"/>
          <w:shd w:val="clear" w:color="auto" w:fill="FFFFFF"/>
        </w:rPr>
      </w:pPr>
      <w:r w:rsidRPr="0055219E">
        <w:rPr>
          <w:color w:val="222222"/>
          <w:shd w:val="clear" w:color="auto" w:fill="FFFFFF"/>
        </w:rPr>
        <w:t xml:space="preserve">But </w:t>
      </w:r>
      <w:r w:rsidR="00DC466B" w:rsidRPr="0055219E">
        <w:rPr>
          <w:color w:val="222222"/>
          <w:shd w:val="clear" w:color="auto" w:fill="FFFFFF"/>
        </w:rPr>
        <w:t>we only have</w:t>
      </w:r>
      <w:r w:rsidRPr="0055219E">
        <w:rPr>
          <w:color w:val="222222"/>
          <w:shd w:val="clear" w:color="auto" w:fill="FFFFFF"/>
        </w:rPr>
        <w:t xml:space="preserve"> two performers</w:t>
      </w:r>
      <w:r w:rsidR="00596ADF" w:rsidRPr="0055219E">
        <w:rPr>
          <w:color w:val="222222"/>
          <w:shd w:val="clear" w:color="auto" w:fill="FFFFFF"/>
        </w:rPr>
        <w:t xml:space="preserve"> — You and Richard!</w:t>
      </w:r>
    </w:p>
    <w:p w14:paraId="4E30C117" w14:textId="77777777" w:rsidR="00607223" w:rsidRPr="0055219E" w:rsidRDefault="00607223" w:rsidP="000B422D">
      <w:pPr>
        <w:rPr>
          <w:color w:val="222222"/>
          <w:shd w:val="clear" w:color="auto" w:fill="FFFFFF"/>
        </w:rPr>
      </w:pPr>
    </w:p>
    <w:p w14:paraId="3F6C7782" w14:textId="31154A7B" w:rsidR="00607223" w:rsidRPr="0055219E" w:rsidRDefault="00607223"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F317C23" w14:textId="6769FDFF" w:rsidR="00607223" w:rsidRPr="0055219E" w:rsidRDefault="00607223" w:rsidP="000B422D">
      <w:pPr>
        <w:rPr>
          <w:color w:val="222222"/>
          <w:shd w:val="clear" w:color="auto" w:fill="FFFFFF"/>
        </w:rPr>
      </w:pPr>
      <w:r w:rsidRPr="0055219E">
        <w:rPr>
          <w:color w:val="222222"/>
          <w:shd w:val="clear" w:color="auto" w:fill="FFFFFF"/>
        </w:rPr>
        <w:t xml:space="preserve">And as demonstrated — I have the pipes! </w:t>
      </w:r>
    </w:p>
    <w:p w14:paraId="47A0304E" w14:textId="77777777" w:rsidR="00607223" w:rsidRPr="0055219E" w:rsidRDefault="00607223" w:rsidP="000B422D">
      <w:pPr>
        <w:rPr>
          <w:color w:val="222222"/>
          <w:shd w:val="clear" w:color="auto" w:fill="FFFFFF"/>
        </w:rPr>
      </w:pPr>
    </w:p>
    <w:p w14:paraId="6841FB6C" w14:textId="2F862918" w:rsidR="00607223" w:rsidRPr="0055219E" w:rsidRDefault="00607223"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46574BA1" w14:textId="1128760A" w:rsidR="00607223" w:rsidRPr="0055219E" w:rsidRDefault="00607223" w:rsidP="000B422D">
      <w:pPr>
        <w:rPr>
          <w:color w:val="222222"/>
          <w:shd w:val="clear" w:color="auto" w:fill="FFFFFF"/>
        </w:rPr>
      </w:pPr>
      <w:r w:rsidRPr="0055219E">
        <w:rPr>
          <w:color w:val="222222"/>
          <w:shd w:val="clear" w:color="auto" w:fill="FFFFFF"/>
        </w:rPr>
        <w:t xml:space="preserve">So does Will! A great big — </w:t>
      </w:r>
    </w:p>
    <w:p w14:paraId="17AC9042" w14:textId="77777777" w:rsidR="00607223" w:rsidRPr="0055219E" w:rsidRDefault="00607223" w:rsidP="000B422D">
      <w:pPr>
        <w:rPr>
          <w:color w:val="222222"/>
          <w:shd w:val="clear" w:color="auto" w:fill="FFFFFF"/>
        </w:rPr>
      </w:pPr>
    </w:p>
    <w:p w14:paraId="3AF44E85" w14:textId="1365E722" w:rsidR="00607223" w:rsidRPr="0055219E" w:rsidRDefault="00607223"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975092D" w14:textId="24E0F0E5" w:rsidR="00607223" w:rsidRPr="0055219E" w:rsidRDefault="00607223" w:rsidP="000B422D">
      <w:pPr>
        <w:rPr>
          <w:color w:val="222222"/>
          <w:shd w:val="clear" w:color="auto" w:fill="FFFFFF"/>
        </w:rPr>
      </w:pPr>
      <w:r w:rsidRPr="0055219E">
        <w:rPr>
          <w:color w:val="222222"/>
          <w:shd w:val="clear" w:color="auto" w:fill="FFFFFF"/>
        </w:rPr>
        <w:t xml:space="preserve">Stop it! </w:t>
      </w:r>
    </w:p>
    <w:p w14:paraId="4719E25C" w14:textId="77777777" w:rsidR="00F123B4" w:rsidRPr="0055219E" w:rsidRDefault="00F123B4" w:rsidP="000B422D">
      <w:pPr>
        <w:rPr>
          <w:color w:val="222222"/>
          <w:shd w:val="clear" w:color="auto" w:fill="FFFFFF"/>
        </w:rPr>
      </w:pPr>
    </w:p>
    <w:p w14:paraId="470DC0DB" w14:textId="641C0BFB"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6411354D" w14:textId="77777777" w:rsidR="00F123B4" w:rsidRPr="0055219E" w:rsidRDefault="00F123B4" w:rsidP="000B422D">
      <w:pPr>
        <w:rPr>
          <w:color w:val="222222"/>
          <w:shd w:val="clear" w:color="auto" w:fill="FFFFFF"/>
        </w:rPr>
      </w:pPr>
      <w:r w:rsidRPr="0055219E">
        <w:rPr>
          <w:color w:val="222222"/>
          <w:shd w:val="clear" w:color="auto" w:fill="FFFFFF"/>
        </w:rPr>
        <w:t xml:space="preserve">I’d be willing to reprise my glory days </w:t>
      </w:r>
      <w:r w:rsidRPr="0055219E">
        <w:rPr>
          <w:i/>
          <w:color w:val="222222"/>
          <w:shd w:val="clear" w:color="auto" w:fill="FFFFFF"/>
        </w:rPr>
        <w:t>on the boards</w:t>
      </w:r>
      <w:r w:rsidRPr="0055219E">
        <w:rPr>
          <w:color w:val="222222"/>
          <w:shd w:val="clear" w:color="auto" w:fill="FFFFFF"/>
        </w:rPr>
        <w:t xml:space="preserve"> — </w:t>
      </w:r>
    </w:p>
    <w:p w14:paraId="7F1C8422" w14:textId="77777777" w:rsidR="00F123B4" w:rsidRPr="0055219E" w:rsidRDefault="00F123B4" w:rsidP="000B422D">
      <w:pPr>
        <w:rPr>
          <w:color w:val="222222"/>
          <w:shd w:val="clear" w:color="auto" w:fill="FFFFFF"/>
        </w:rPr>
      </w:pPr>
    </w:p>
    <w:p w14:paraId="0405F747" w14:textId="27146E2D"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73EC1A0F" w14:textId="7531538D" w:rsidR="00F123B4" w:rsidRPr="0055219E" w:rsidRDefault="00F123B4" w:rsidP="000B422D">
      <w:pPr>
        <w:rPr>
          <w:color w:val="222222"/>
          <w:shd w:val="clear" w:color="auto" w:fill="FFFFFF"/>
        </w:rPr>
      </w:pPr>
      <w:r w:rsidRPr="0055219E">
        <w:rPr>
          <w:color w:val="222222"/>
          <w:shd w:val="clear" w:color="auto" w:fill="FFFFFF"/>
        </w:rPr>
        <w:t>These boards wouldn’t even be here if it we</w:t>
      </w:r>
      <w:r w:rsidR="007D71F7" w:rsidRPr="0055219E">
        <w:rPr>
          <w:color w:val="222222"/>
          <w:shd w:val="clear" w:color="auto" w:fill="FFFFFF"/>
        </w:rPr>
        <w:t xml:space="preserve">ren’t for my dad! </w:t>
      </w:r>
    </w:p>
    <w:p w14:paraId="55D386FE" w14:textId="77777777" w:rsidR="00F123B4" w:rsidRPr="0055219E" w:rsidRDefault="00F123B4" w:rsidP="000B422D">
      <w:pPr>
        <w:rPr>
          <w:color w:val="222222"/>
          <w:shd w:val="clear" w:color="auto" w:fill="FFFFFF"/>
        </w:rPr>
      </w:pPr>
    </w:p>
    <w:p w14:paraId="2EEEA587" w14:textId="1FE56F42" w:rsidR="00F123B4" w:rsidRPr="0055219E" w:rsidRDefault="00F123B4"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195EA608" w14:textId="2D98C935" w:rsidR="00F123B4" w:rsidRPr="0055219E" w:rsidRDefault="00F123B4" w:rsidP="000B422D">
      <w:pPr>
        <w:rPr>
          <w:color w:val="222222"/>
          <w:shd w:val="clear" w:color="auto" w:fill="FFFFFF"/>
        </w:rPr>
      </w:pPr>
      <w:r w:rsidRPr="0055219E">
        <w:rPr>
          <w:color w:val="222222"/>
          <w:shd w:val="clear" w:color="auto" w:fill="FFFFFF"/>
        </w:rPr>
        <w:t xml:space="preserve">So, that’s Will, Richard and Thomas performing. John will play all the girls. </w:t>
      </w:r>
    </w:p>
    <w:p w14:paraId="53E1D33E" w14:textId="77777777" w:rsidR="00271D4E" w:rsidRPr="0055219E" w:rsidRDefault="00271D4E" w:rsidP="000B422D">
      <w:pPr>
        <w:rPr>
          <w:color w:val="222222"/>
          <w:shd w:val="clear" w:color="auto" w:fill="FFFFFF"/>
        </w:rPr>
      </w:pPr>
    </w:p>
    <w:p w14:paraId="265DF770" w14:textId="11610A28" w:rsidR="00F123B4"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F123B4" w:rsidRPr="0055219E">
        <w:rPr>
          <w:color w:val="222222"/>
          <w:shd w:val="clear" w:color="auto" w:fill="FFFFFF"/>
        </w:rPr>
        <w:t>AUGUSTINE</w:t>
      </w:r>
    </w:p>
    <w:p w14:paraId="7DEA4A1E" w14:textId="170706CF" w:rsidR="00F123B4" w:rsidRPr="0055219E" w:rsidRDefault="00F123B4" w:rsidP="000B422D">
      <w:pPr>
        <w:rPr>
          <w:color w:val="222222"/>
          <w:shd w:val="clear" w:color="auto" w:fill="FFFFFF"/>
        </w:rPr>
      </w:pPr>
      <w:r w:rsidRPr="0055219E">
        <w:rPr>
          <w:color w:val="222222"/>
          <w:shd w:val="clear" w:color="auto" w:fill="FFFFFF"/>
        </w:rPr>
        <w:t>That’s only four people! How can we have the Battle of Shrew</w:t>
      </w:r>
      <w:r w:rsidR="007D71F7" w:rsidRPr="0055219E">
        <w:rPr>
          <w:color w:val="222222"/>
          <w:shd w:val="clear" w:color="auto" w:fill="FFFFFF"/>
        </w:rPr>
        <w:t>s</w:t>
      </w:r>
      <w:r w:rsidRPr="0055219E">
        <w:rPr>
          <w:color w:val="222222"/>
          <w:shd w:val="clear" w:color="auto" w:fill="FFFFFF"/>
        </w:rPr>
        <w:t xml:space="preserve">bury — or the </w:t>
      </w:r>
      <w:r w:rsidR="00271D4E" w:rsidRPr="0055219E">
        <w:rPr>
          <w:color w:val="222222"/>
          <w:shd w:val="clear" w:color="auto" w:fill="FFFFFF"/>
        </w:rPr>
        <w:t>P</w:t>
      </w:r>
      <w:r w:rsidR="007D71F7" w:rsidRPr="0055219E">
        <w:rPr>
          <w:color w:val="222222"/>
          <w:shd w:val="clear" w:color="auto" w:fill="FFFFFF"/>
        </w:rPr>
        <w:t>i</w:t>
      </w:r>
      <w:r w:rsidR="00271D4E" w:rsidRPr="0055219E">
        <w:rPr>
          <w:color w:val="222222"/>
          <w:shd w:val="clear" w:color="auto" w:fill="FFFFFF"/>
        </w:rPr>
        <w:t xml:space="preserve">rates’ lair? I mean, we need a cast of thousands! </w:t>
      </w:r>
    </w:p>
    <w:p w14:paraId="52CF65FD" w14:textId="77777777" w:rsidR="00271D4E" w:rsidRPr="0055219E" w:rsidRDefault="00271D4E" w:rsidP="000B422D">
      <w:pPr>
        <w:rPr>
          <w:color w:val="222222"/>
          <w:shd w:val="clear" w:color="auto" w:fill="FFFFFF"/>
        </w:rPr>
      </w:pPr>
    </w:p>
    <w:p w14:paraId="7988835B" w14:textId="513E3996"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03CE9883" w14:textId="151543F7" w:rsidR="00DC466B" w:rsidRPr="0055219E" w:rsidRDefault="00271D4E" w:rsidP="000B422D">
      <w:pPr>
        <w:rPr>
          <w:color w:val="222222"/>
          <w:shd w:val="clear" w:color="auto" w:fill="FFFFFF"/>
        </w:rPr>
      </w:pPr>
      <w:r w:rsidRPr="0055219E">
        <w:rPr>
          <w:color w:val="222222"/>
          <w:shd w:val="clear" w:color="auto" w:fill="FFFFFF"/>
        </w:rPr>
        <w:t>That’s why we’ll use Big P</w:t>
      </w:r>
      <w:r w:rsidR="000B422D" w:rsidRPr="0055219E">
        <w:rPr>
          <w:color w:val="222222"/>
          <w:shd w:val="clear" w:color="auto" w:fill="FFFFFF"/>
        </w:rPr>
        <w:t xml:space="preserve">uppets — who wear </w:t>
      </w:r>
      <w:r w:rsidRPr="0055219E">
        <w:rPr>
          <w:color w:val="222222"/>
          <w:shd w:val="clear" w:color="auto" w:fill="FFFFFF"/>
        </w:rPr>
        <w:t xml:space="preserve">hand </w:t>
      </w:r>
      <w:r w:rsidR="000B422D" w:rsidRPr="0055219E">
        <w:rPr>
          <w:color w:val="222222"/>
          <w:shd w:val="clear" w:color="auto" w:fill="FFFFFF"/>
        </w:rPr>
        <w:t xml:space="preserve">puppets — </w:t>
      </w:r>
      <w:r w:rsidRPr="0055219E">
        <w:rPr>
          <w:color w:val="222222"/>
          <w:shd w:val="clear" w:color="auto" w:fill="FFFFFF"/>
        </w:rPr>
        <w:t xml:space="preserve">who have finger puppets — </w:t>
      </w:r>
      <w:r w:rsidR="000B422D" w:rsidRPr="0055219E">
        <w:rPr>
          <w:color w:val="222222"/>
          <w:shd w:val="clear" w:color="auto" w:fill="FFFFFF"/>
        </w:rPr>
        <w:t xml:space="preserve">who do a play. </w:t>
      </w:r>
    </w:p>
    <w:p w14:paraId="5B340210" w14:textId="77777777" w:rsidR="00271D4E" w:rsidRPr="0055219E" w:rsidRDefault="00271D4E" w:rsidP="000B422D">
      <w:pPr>
        <w:rPr>
          <w:color w:val="222222"/>
          <w:shd w:val="clear" w:color="auto" w:fill="FFFFFF"/>
        </w:rPr>
      </w:pPr>
    </w:p>
    <w:p w14:paraId="75400018" w14:textId="61EE1658"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33508238" w14:textId="0169AAC7" w:rsidR="00271D4E" w:rsidRPr="0055219E" w:rsidRDefault="00271D4E" w:rsidP="000B422D">
      <w:pPr>
        <w:rPr>
          <w:color w:val="222222"/>
          <w:shd w:val="clear" w:color="auto" w:fill="FFFFFF"/>
        </w:rPr>
      </w:pPr>
      <w:r w:rsidRPr="0055219E">
        <w:rPr>
          <w:color w:val="222222"/>
          <w:shd w:val="clear" w:color="auto" w:fill="FFFFFF"/>
        </w:rPr>
        <w:t xml:space="preserve">This is no way to honor my Really Great Dad! </w:t>
      </w:r>
    </w:p>
    <w:p w14:paraId="4FBF854D" w14:textId="77777777" w:rsidR="00271D4E" w:rsidRPr="0055219E" w:rsidRDefault="00271D4E" w:rsidP="000B422D">
      <w:pPr>
        <w:rPr>
          <w:color w:val="222222"/>
          <w:shd w:val="clear" w:color="auto" w:fill="FFFFFF"/>
        </w:rPr>
      </w:pPr>
    </w:p>
    <w:p w14:paraId="4DC93290" w14:textId="248DF96C"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THOMAS</w:t>
      </w:r>
    </w:p>
    <w:p w14:paraId="3AA5A6D7" w14:textId="04EF5D88" w:rsidR="00271D4E" w:rsidRPr="0055219E" w:rsidRDefault="00271D4E" w:rsidP="000B422D">
      <w:pPr>
        <w:rPr>
          <w:color w:val="222222"/>
          <w:shd w:val="clear" w:color="auto" w:fill="FFFFFF"/>
        </w:rPr>
      </w:pPr>
      <w:r w:rsidRPr="0055219E">
        <w:rPr>
          <w:color w:val="222222"/>
          <w:shd w:val="clear" w:color="auto" w:fill="FFFFFF"/>
        </w:rPr>
        <w:t xml:space="preserve">The puppets carry puppets? </w:t>
      </w:r>
    </w:p>
    <w:p w14:paraId="5AE7AD47" w14:textId="77777777" w:rsidR="00271D4E" w:rsidRPr="0055219E" w:rsidRDefault="00271D4E" w:rsidP="000B422D">
      <w:pPr>
        <w:rPr>
          <w:color w:val="222222"/>
          <w:shd w:val="clear" w:color="auto" w:fill="FFFFFF"/>
        </w:rPr>
      </w:pPr>
    </w:p>
    <w:p w14:paraId="6DE3CA9F" w14:textId="19861E31"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56E13A02" w14:textId="05DCDEA8" w:rsidR="00271D4E" w:rsidRPr="0055219E" w:rsidRDefault="00271D4E" w:rsidP="000B422D">
      <w:pPr>
        <w:rPr>
          <w:color w:val="222222"/>
          <w:shd w:val="clear" w:color="auto" w:fill="FFFFFF"/>
        </w:rPr>
      </w:pPr>
      <w:r w:rsidRPr="0055219E">
        <w:rPr>
          <w:color w:val="222222"/>
          <w:shd w:val="clear" w:color="auto" w:fill="FFFFFF"/>
        </w:rPr>
        <w:t xml:space="preserve">Who wear puppets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JOHN</w:t>
      </w:r>
    </w:p>
    <w:p w14:paraId="76817C7A" w14:textId="54F6ED8A" w:rsidR="00271D4E" w:rsidRPr="0055219E" w:rsidRDefault="00271D4E" w:rsidP="000B422D">
      <w:pPr>
        <w:rPr>
          <w:color w:val="222222"/>
          <w:shd w:val="clear" w:color="auto" w:fill="FFFFFF"/>
        </w:rPr>
      </w:pPr>
      <w:r w:rsidRPr="0055219E">
        <w:rPr>
          <w:color w:val="222222"/>
          <w:shd w:val="clear" w:color="auto" w:fill="FFFFFF"/>
        </w:rPr>
        <w:t xml:space="preserve">Are all my puppets girl puppets? </w:t>
      </w:r>
    </w:p>
    <w:p w14:paraId="3FC3C8B0" w14:textId="77777777" w:rsidR="00271D4E" w:rsidRPr="0055219E" w:rsidRDefault="00271D4E" w:rsidP="000B422D">
      <w:pPr>
        <w:rPr>
          <w:color w:val="222222"/>
          <w:shd w:val="clear" w:color="auto" w:fill="FFFFFF"/>
        </w:rPr>
      </w:pPr>
    </w:p>
    <w:p w14:paraId="2003ACAA" w14:textId="7B131F4F"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4803ADF4" w14:textId="36B2268C" w:rsidR="00271D4E" w:rsidRPr="0055219E" w:rsidRDefault="00271D4E" w:rsidP="000B422D">
      <w:pPr>
        <w:rPr>
          <w:color w:val="222222"/>
          <w:shd w:val="clear" w:color="auto" w:fill="FFFFFF"/>
        </w:rPr>
      </w:pPr>
      <w:r w:rsidRPr="0055219E">
        <w:rPr>
          <w:color w:val="222222"/>
          <w:shd w:val="clear" w:color="auto" w:fill="FFFFFF"/>
        </w:rPr>
        <w:t xml:space="preserve">And the puppets sing? </w:t>
      </w:r>
    </w:p>
    <w:p w14:paraId="27BDC819" w14:textId="77777777" w:rsidR="00271D4E" w:rsidRPr="0055219E" w:rsidRDefault="00271D4E" w:rsidP="000B422D">
      <w:pPr>
        <w:rPr>
          <w:color w:val="222222"/>
          <w:shd w:val="clear" w:color="auto" w:fill="FFFFFF"/>
        </w:rPr>
      </w:pPr>
    </w:p>
    <w:p w14:paraId="6B7D9CED" w14:textId="198E7F32"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4CFA28A8" w14:textId="5E36DC45" w:rsidR="00271D4E" w:rsidRPr="0055219E" w:rsidRDefault="00271D4E" w:rsidP="000B422D">
      <w:pPr>
        <w:rPr>
          <w:color w:val="222222"/>
          <w:shd w:val="clear" w:color="auto" w:fill="FFFFFF"/>
        </w:rPr>
      </w:pPr>
      <w:r w:rsidRPr="0055219E">
        <w:rPr>
          <w:color w:val="222222"/>
          <w:shd w:val="clear" w:color="auto" w:fill="FFFFFF"/>
        </w:rPr>
        <w:t>(</w:t>
      </w:r>
      <w:r w:rsidRPr="0055219E">
        <w:rPr>
          <w:i/>
          <w:color w:val="222222"/>
          <w:shd w:val="clear" w:color="auto" w:fill="FFFFFF"/>
        </w:rPr>
        <w:t xml:space="preserve">At the </w:t>
      </w:r>
      <w:r w:rsidR="00682166" w:rsidRPr="0055219E">
        <w:rPr>
          <w:i/>
          <w:color w:val="222222"/>
          <w:shd w:val="clear" w:color="auto" w:fill="FFFFFF"/>
        </w:rPr>
        <w:t>audience</w:t>
      </w:r>
      <w:r w:rsidRPr="0055219E">
        <w:rPr>
          <w:color w:val="222222"/>
          <w:shd w:val="clear" w:color="auto" w:fill="FFFFFF"/>
        </w:rPr>
        <w:t>.) No — They do.</w:t>
      </w:r>
      <w:r w:rsidR="00596ADF" w:rsidRPr="0055219E">
        <w:rPr>
          <w:color w:val="222222"/>
          <w:shd w:val="clear" w:color="auto" w:fill="FFFFFF"/>
        </w:rPr>
        <w:t xml:space="preserve"> (</w:t>
      </w:r>
      <w:r w:rsidR="00596ADF" w:rsidRPr="0055219E">
        <w:rPr>
          <w:i/>
          <w:color w:val="222222"/>
          <w:shd w:val="clear" w:color="auto" w:fill="FFFFFF"/>
        </w:rPr>
        <w:t>At audience member</w:t>
      </w:r>
      <w:r w:rsidR="00596ADF" w:rsidRPr="0055219E">
        <w:rPr>
          <w:color w:val="222222"/>
          <w:shd w:val="clear" w:color="auto" w:fill="FFFFFF"/>
        </w:rPr>
        <w:t xml:space="preserve">.) It’s time for your solo. </w:t>
      </w:r>
    </w:p>
    <w:p w14:paraId="5621CA50" w14:textId="77777777" w:rsidR="00271D4E" w:rsidRPr="0055219E" w:rsidRDefault="00271D4E" w:rsidP="000B422D">
      <w:pPr>
        <w:rPr>
          <w:color w:val="222222"/>
          <w:shd w:val="clear" w:color="auto" w:fill="FFFFFF"/>
        </w:rPr>
      </w:pPr>
    </w:p>
    <w:p w14:paraId="6BAB6733" w14:textId="0844B722"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07FB04B9" w14:textId="4182C617" w:rsidR="00271D4E" w:rsidRPr="0055219E" w:rsidRDefault="00271D4E" w:rsidP="000B422D">
      <w:pPr>
        <w:rPr>
          <w:color w:val="222222"/>
          <w:shd w:val="clear" w:color="auto" w:fill="FFFFFF"/>
        </w:rPr>
      </w:pPr>
      <w:r w:rsidRPr="0055219E">
        <w:rPr>
          <w:color w:val="222222"/>
          <w:shd w:val="clear" w:color="auto" w:fill="FFFFFF"/>
        </w:rPr>
        <w:t xml:space="preserve">This can’t be done! </w:t>
      </w:r>
    </w:p>
    <w:p w14:paraId="602F65FF" w14:textId="77777777" w:rsidR="00271D4E" w:rsidRPr="0055219E" w:rsidRDefault="00271D4E" w:rsidP="000B422D">
      <w:pPr>
        <w:rPr>
          <w:color w:val="222222"/>
          <w:shd w:val="clear" w:color="auto" w:fill="FFFFFF"/>
        </w:rPr>
      </w:pPr>
    </w:p>
    <w:p w14:paraId="4760CD28" w14:textId="6B1CD0F9" w:rsidR="00607223" w:rsidRPr="0055219E" w:rsidRDefault="00607223"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1568D8C8" w14:textId="0C93F2DB" w:rsidR="00271D4E" w:rsidRPr="0055219E" w:rsidRDefault="00271D4E" w:rsidP="000B422D">
      <w:pPr>
        <w:rPr>
          <w:color w:val="222222"/>
          <w:shd w:val="clear" w:color="auto" w:fill="FFFFFF"/>
        </w:rPr>
      </w:pPr>
      <w:r w:rsidRPr="0055219E">
        <w:rPr>
          <w:color w:val="222222"/>
          <w:shd w:val="clear" w:color="auto" w:fill="FFFFFF"/>
        </w:rPr>
        <w:t xml:space="preserve">Between me, Richard, John and Thomas — That’s like — Four actors, four Big Puppets, eight hand puppets and 16 finger puppets. Is that enough? </w:t>
      </w:r>
    </w:p>
    <w:p w14:paraId="2A57FD0F" w14:textId="77777777" w:rsidR="00271D4E" w:rsidRPr="0055219E" w:rsidRDefault="00271D4E" w:rsidP="000B422D">
      <w:pPr>
        <w:rPr>
          <w:color w:val="222222"/>
          <w:shd w:val="clear" w:color="auto" w:fill="FFFFFF"/>
        </w:rPr>
      </w:pPr>
    </w:p>
    <w:p w14:paraId="22D87D33" w14:textId="60197157"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6647C57F" w14:textId="6007BA9C" w:rsidR="00271D4E" w:rsidRPr="0055219E" w:rsidRDefault="00271D4E" w:rsidP="000B422D">
      <w:pPr>
        <w:rPr>
          <w:color w:val="222222"/>
          <w:shd w:val="clear" w:color="auto" w:fill="FFFFFF"/>
        </w:rPr>
      </w:pPr>
      <w:r w:rsidRPr="0055219E">
        <w:rPr>
          <w:color w:val="222222"/>
          <w:shd w:val="clear" w:color="auto" w:fill="FFFFFF"/>
        </w:rPr>
        <w:t>That’s a cast of 32!</w:t>
      </w:r>
    </w:p>
    <w:p w14:paraId="272C0D52" w14:textId="77777777" w:rsidR="00271D4E" w:rsidRPr="0055219E" w:rsidRDefault="00271D4E" w:rsidP="000B422D">
      <w:pPr>
        <w:rPr>
          <w:color w:val="222222"/>
          <w:shd w:val="clear" w:color="auto" w:fill="FFFFFF"/>
        </w:rPr>
      </w:pPr>
    </w:p>
    <w:p w14:paraId="238ED8E0" w14:textId="41859223" w:rsidR="00271D4E" w:rsidRPr="0055219E" w:rsidRDefault="00271D4E" w:rsidP="000B422D">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682166" w:rsidRPr="0055219E">
        <w:rPr>
          <w:color w:val="222222"/>
          <w:shd w:val="clear" w:color="auto" w:fill="FFFFFF"/>
        </w:rPr>
        <w:t>WILL</w:t>
      </w:r>
    </w:p>
    <w:p w14:paraId="3053DFDB" w14:textId="3ACB031E" w:rsidR="00271D4E" w:rsidRPr="0055219E" w:rsidRDefault="00271D4E" w:rsidP="00576A2A">
      <w:pPr>
        <w:rPr>
          <w:color w:val="222222"/>
          <w:shd w:val="clear" w:color="auto" w:fill="FFFFFF"/>
        </w:rPr>
      </w:pPr>
      <w:r w:rsidRPr="0055219E">
        <w:rPr>
          <w:color w:val="222222"/>
          <w:shd w:val="clear" w:color="auto" w:fill="FFFFFF"/>
        </w:rPr>
        <w:t>For no money!</w:t>
      </w:r>
      <w:r w:rsidR="00682166" w:rsidRPr="0055219E">
        <w:rPr>
          <w:color w:val="222222"/>
          <w:shd w:val="clear" w:color="auto" w:fill="FFFFFF"/>
        </w:rPr>
        <w:t xml:space="preserve"> Except for my mom’s — </w:t>
      </w:r>
    </w:p>
    <w:p w14:paraId="194369AC" w14:textId="77777777" w:rsidR="00682166" w:rsidRPr="0055219E" w:rsidRDefault="00682166" w:rsidP="00576A2A">
      <w:pPr>
        <w:rPr>
          <w:color w:val="222222"/>
          <w:shd w:val="clear" w:color="auto" w:fill="FFFFFF"/>
        </w:rPr>
      </w:pPr>
    </w:p>
    <w:p w14:paraId="1CBF93F3" w14:textId="7CC1F361" w:rsidR="00271D4E" w:rsidRPr="0055219E" w:rsidRDefault="007A426B" w:rsidP="00576A2A">
      <w:r w:rsidRPr="0055219E">
        <w:tab/>
      </w:r>
      <w:r w:rsidRPr="0055219E">
        <w:tab/>
      </w:r>
      <w:r w:rsidRPr="0055219E">
        <w:tab/>
      </w:r>
      <w:r w:rsidRPr="0055219E">
        <w:tab/>
      </w:r>
      <w:r w:rsidRPr="0055219E">
        <w:tab/>
      </w:r>
      <w:r w:rsidR="00271D4E" w:rsidRPr="0055219E">
        <w:t>RICHARD</w:t>
      </w:r>
    </w:p>
    <w:p w14:paraId="7C9B9E60" w14:textId="4A39A1CF" w:rsidR="00271D4E" w:rsidRPr="0055219E" w:rsidRDefault="00271D4E" w:rsidP="00576A2A">
      <w:r w:rsidRPr="0055219E">
        <w:t xml:space="preserve">I play all the </w:t>
      </w:r>
      <w:r w:rsidR="00682166" w:rsidRPr="0055219E">
        <w:t xml:space="preserve">puppet </w:t>
      </w:r>
      <w:r w:rsidRPr="0055219E">
        <w:t>leads!</w:t>
      </w:r>
    </w:p>
    <w:p w14:paraId="2002BC05" w14:textId="77777777" w:rsidR="00271D4E" w:rsidRPr="0055219E" w:rsidRDefault="00271D4E" w:rsidP="00576A2A"/>
    <w:p w14:paraId="5937EF55" w14:textId="350C595D" w:rsidR="00271D4E" w:rsidRPr="0055219E" w:rsidRDefault="007A426B" w:rsidP="00576A2A">
      <w:r w:rsidRPr="0055219E">
        <w:lastRenderedPageBreak/>
        <w:tab/>
      </w:r>
      <w:r w:rsidRPr="0055219E">
        <w:tab/>
      </w:r>
      <w:r w:rsidRPr="0055219E">
        <w:tab/>
      </w:r>
      <w:r w:rsidRPr="0055219E">
        <w:tab/>
      </w:r>
      <w:r w:rsidRPr="0055219E">
        <w:tab/>
      </w:r>
      <w:r w:rsidR="00271D4E" w:rsidRPr="0055219E">
        <w:t>THOMAS</w:t>
      </w:r>
    </w:p>
    <w:p w14:paraId="51E56393" w14:textId="5332ABAC" w:rsidR="00271D4E" w:rsidRPr="0055219E" w:rsidRDefault="00271D4E" w:rsidP="00576A2A">
      <w:r w:rsidRPr="0055219E">
        <w:t xml:space="preserve">Who remembers me in </w:t>
      </w:r>
      <w:r w:rsidR="007A426B" w:rsidRPr="0055219E">
        <w:rPr>
          <w:i/>
        </w:rPr>
        <w:t>Cymbeline</w:t>
      </w:r>
      <w:r w:rsidR="007A426B" w:rsidRPr="0055219E">
        <w:t xml:space="preserve">? </w:t>
      </w:r>
    </w:p>
    <w:p w14:paraId="37A2DB75" w14:textId="77777777" w:rsidR="007A426B" w:rsidRPr="0055219E" w:rsidRDefault="007A426B" w:rsidP="00576A2A"/>
    <w:p w14:paraId="7DC9DDDC" w14:textId="016B40F4" w:rsidR="007A426B" w:rsidRPr="0055219E" w:rsidRDefault="007A426B" w:rsidP="00576A2A">
      <w:r w:rsidRPr="0055219E">
        <w:tab/>
      </w:r>
      <w:r w:rsidRPr="0055219E">
        <w:tab/>
      </w:r>
      <w:r w:rsidRPr="0055219E">
        <w:tab/>
      </w:r>
      <w:r w:rsidRPr="0055219E">
        <w:tab/>
      </w:r>
      <w:r w:rsidRPr="0055219E">
        <w:tab/>
        <w:t>JOHN</w:t>
      </w:r>
    </w:p>
    <w:p w14:paraId="44513044" w14:textId="74167432" w:rsidR="007A426B" w:rsidRPr="0055219E" w:rsidRDefault="007A426B" w:rsidP="00576A2A">
      <w:r w:rsidRPr="0055219E">
        <w:t xml:space="preserve">I’d like to open a discussion about gender norms — </w:t>
      </w:r>
    </w:p>
    <w:p w14:paraId="1CD027AE" w14:textId="77777777" w:rsidR="00B70B8F" w:rsidRPr="0055219E" w:rsidRDefault="00B70B8F" w:rsidP="00576A2A"/>
    <w:p w14:paraId="788EFCEC" w14:textId="7A33B5FF" w:rsidR="00B70B8F" w:rsidRPr="0055219E" w:rsidRDefault="00B70B8F" w:rsidP="00576A2A">
      <w:r w:rsidRPr="0055219E">
        <w:tab/>
      </w:r>
      <w:r w:rsidRPr="0055219E">
        <w:tab/>
      </w:r>
      <w:r w:rsidRPr="0055219E">
        <w:tab/>
      </w:r>
      <w:r w:rsidRPr="0055219E">
        <w:tab/>
      </w:r>
      <w:r w:rsidRPr="0055219E">
        <w:tab/>
        <w:t xml:space="preserve">HENRY II </w:t>
      </w:r>
    </w:p>
    <w:p w14:paraId="0FDF4E46" w14:textId="61F7C8B6" w:rsidR="00607223" w:rsidRPr="0055219E" w:rsidRDefault="00323C30" w:rsidP="00576A2A">
      <w:r w:rsidRPr="0055219E">
        <w:t xml:space="preserve">We must wash ‘literature’ off ourselves! </w:t>
      </w:r>
      <w:r w:rsidR="00B70B8F" w:rsidRPr="0055219E">
        <w:t xml:space="preserve"> </w:t>
      </w:r>
    </w:p>
    <w:p w14:paraId="3FE0920B" w14:textId="77777777" w:rsidR="00B70B8F" w:rsidRPr="0055219E" w:rsidRDefault="00B70B8F" w:rsidP="00576A2A"/>
    <w:p w14:paraId="59B755D0" w14:textId="33E91534" w:rsidR="00271D4E" w:rsidRPr="0055219E" w:rsidRDefault="00607223" w:rsidP="00576A2A">
      <w:r w:rsidRPr="0055219E">
        <w:t xml:space="preserve"> </w:t>
      </w:r>
      <w:r w:rsidRPr="0055219E">
        <w:tab/>
      </w:r>
      <w:r w:rsidRPr="0055219E">
        <w:tab/>
      </w:r>
      <w:r w:rsidRPr="0055219E">
        <w:tab/>
      </w:r>
      <w:r w:rsidRPr="0055219E">
        <w:tab/>
      </w:r>
      <w:r w:rsidRPr="0055219E">
        <w:tab/>
        <w:t>LIZ</w:t>
      </w:r>
    </w:p>
    <w:p w14:paraId="1D58AF59" w14:textId="6B7D833B" w:rsidR="00BE18C7" w:rsidRPr="0055219E" w:rsidRDefault="00607223" w:rsidP="00576A2A">
      <w:r w:rsidRPr="0055219E">
        <w:t>The name of our</w:t>
      </w:r>
      <w:r w:rsidR="00BE18C7" w:rsidRPr="0055219E">
        <w:t xml:space="preserve"> play will be </w:t>
      </w:r>
      <w:r w:rsidR="00784CB7" w:rsidRPr="0055219E">
        <w:t>“</w:t>
      </w:r>
      <w:r w:rsidR="00BE18C7" w:rsidRPr="0055219E">
        <w:rPr>
          <w:i/>
          <w:iCs/>
        </w:rPr>
        <w:t>Henry the</w:t>
      </w:r>
      <w:r w:rsidR="007A426B" w:rsidRPr="0055219E">
        <w:rPr>
          <w:i/>
          <w:iCs/>
        </w:rPr>
        <w:t xml:space="preserve"> Second, King of England: With t</w:t>
      </w:r>
      <w:r w:rsidR="00BE18C7" w:rsidRPr="0055219E">
        <w:rPr>
          <w:i/>
          <w:iCs/>
        </w:rPr>
        <w:t>he Death of Rosamond. A Tragedy. Acted at the East Cheap High School Drama Club, By Their Majesties Servants</w:t>
      </w:r>
      <w:r w:rsidR="00784CB7" w:rsidRPr="0055219E">
        <w:rPr>
          <w:i/>
          <w:iCs/>
        </w:rPr>
        <w:t>”</w:t>
      </w:r>
      <w:r w:rsidR="00BE18C7" w:rsidRPr="0055219E">
        <w:t> </w:t>
      </w:r>
    </w:p>
    <w:p w14:paraId="5E84C982" w14:textId="77777777" w:rsidR="00784CB7" w:rsidRPr="0055219E" w:rsidRDefault="00784CB7" w:rsidP="00576A2A"/>
    <w:p w14:paraId="2733750B" w14:textId="53D6E9A2" w:rsidR="00784CB7" w:rsidRPr="0055219E" w:rsidRDefault="004A39E5" w:rsidP="00576A2A">
      <w:r w:rsidRPr="0055219E">
        <w:tab/>
      </w:r>
      <w:r w:rsidRPr="0055219E">
        <w:tab/>
      </w:r>
      <w:r w:rsidRPr="0055219E">
        <w:tab/>
      </w:r>
      <w:r w:rsidRPr="0055219E">
        <w:tab/>
      </w:r>
      <w:r w:rsidRPr="0055219E">
        <w:tab/>
      </w:r>
      <w:r w:rsidR="00784CB7" w:rsidRPr="0055219E">
        <w:t>RICHARD</w:t>
      </w:r>
    </w:p>
    <w:p w14:paraId="6F9F027B" w14:textId="67B7DEFC" w:rsidR="00784CB7" w:rsidRPr="0055219E" w:rsidRDefault="00784CB7" w:rsidP="00576A2A">
      <w:r w:rsidRPr="0055219E">
        <w:t xml:space="preserve">We’re doing </w:t>
      </w:r>
      <w:r w:rsidRPr="0055219E">
        <w:rPr>
          <w:i/>
        </w:rPr>
        <w:t>Richard the Second</w:t>
      </w:r>
      <w:r w:rsidRPr="0055219E">
        <w:t xml:space="preserve">! </w:t>
      </w:r>
      <w:r w:rsidRPr="0055219E">
        <w:br/>
      </w:r>
      <w:r w:rsidRPr="0055219E">
        <w:br/>
      </w:r>
      <w:r w:rsidR="004A39E5" w:rsidRPr="0055219E">
        <w:tab/>
      </w:r>
      <w:r w:rsidR="004A39E5" w:rsidRPr="0055219E">
        <w:tab/>
      </w:r>
      <w:r w:rsidR="004A39E5" w:rsidRPr="0055219E">
        <w:tab/>
      </w:r>
      <w:r w:rsidR="004A39E5" w:rsidRPr="0055219E">
        <w:tab/>
      </w:r>
      <w:r w:rsidR="004A39E5" w:rsidRPr="0055219E">
        <w:tab/>
      </w:r>
      <w:r w:rsidRPr="0055219E">
        <w:t>AUGUSTINE</w:t>
      </w:r>
    </w:p>
    <w:p w14:paraId="7C1DE149" w14:textId="65D47068" w:rsidR="00784CB7" w:rsidRPr="0055219E" w:rsidRDefault="00784CB7" w:rsidP="00576A2A">
      <w:r w:rsidRPr="0055219E">
        <w:t xml:space="preserve">Hidden in </w:t>
      </w:r>
      <w:r w:rsidRPr="0055219E">
        <w:rPr>
          <w:i/>
        </w:rPr>
        <w:t>Henry the Fourth</w:t>
      </w:r>
      <w:r w:rsidRPr="0055219E">
        <w:t xml:space="preserve"> — </w:t>
      </w:r>
      <w:r w:rsidRPr="0055219E">
        <w:br/>
      </w:r>
      <w:r w:rsidRPr="0055219E">
        <w:br/>
      </w:r>
      <w:r w:rsidR="004A39E5" w:rsidRPr="0055219E">
        <w:tab/>
      </w:r>
      <w:r w:rsidR="004A39E5" w:rsidRPr="0055219E">
        <w:tab/>
      </w:r>
      <w:r w:rsidR="004A39E5" w:rsidRPr="0055219E">
        <w:tab/>
      </w:r>
      <w:r w:rsidR="004A39E5" w:rsidRPr="0055219E">
        <w:tab/>
      </w:r>
      <w:r w:rsidR="004A39E5" w:rsidRPr="0055219E">
        <w:tab/>
      </w:r>
      <w:r w:rsidRPr="0055219E">
        <w:t>LIZ</w:t>
      </w:r>
      <w:r w:rsidR="00323C30" w:rsidRPr="0055219E">
        <w:t xml:space="preserve"> | AUGUSTINE</w:t>
      </w:r>
    </w:p>
    <w:p w14:paraId="0EF052BF" w14:textId="77777777" w:rsidR="00323C30" w:rsidRPr="0055219E" w:rsidRDefault="00784CB7" w:rsidP="00B70B8F">
      <w:pPr>
        <w:rPr>
          <w:i/>
        </w:rPr>
      </w:pPr>
      <w:r w:rsidRPr="0055219E">
        <w:t xml:space="preserve">With </w:t>
      </w:r>
      <w:r w:rsidRPr="0055219E">
        <w:rPr>
          <w:i/>
        </w:rPr>
        <w:t>Henry the Second</w:t>
      </w:r>
      <w:r w:rsidR="00323C30" w:rsidRPr="0055219E">
        <w:t xml:space="preserve"> | A</w:t>
      </w:r>
      <w:r w:rsidRPr="0055219E">
        <w:t xml:space="preserve"> </w:t>
      </w:r>
      <w:r w:rsidRPr="0055219E">
        <w:rPr>
          <w:i/>
        </w:rPr>
        <w:t>smoke screen</w:t>
      </w:r>
      <w:r w:rsidR="00323C30" w:rsidRPr="0055219E">
        <w:rPr>
          <w:i/>
        </w:rPr>
        <w:t xml:space="preserve"> for the censors — </w:t>
      </w:r>
    </w:p>
    <w:p w14:paraId="73AAB885" w14:textId="77777777" w:rsidR="00323C30" w:rsidRPr="0055219E" w:rsidRDefault="00323C30" w:rsidP="00B70B8F">
      <w:pPr>
        <w:rPr>
          <w:i/>
        </w:rPr>
      </w:pPr>
    </w:p>
    <w:p w14:paraId="7775B56F" w14:textId="5A90C27F" w:rsidR="00323C30" w:rsidRPr="0055219E" w:rsidRDefault="00323C30" w:rsidP="00B70B8F">
      <w:pPr>
        <w:rPr>
          <w:i/>
        </w:rPr>
      </w:pPr>
      <w:r w:rsidRPr="0055219E">
        <w:rPr>
          <w:i/>
        </w:rPr>
        <w:tab/>
      </w:r>
      <w:r w:rsidRPr="0055219E">
        <w:rPr>
          <w:i/>
        </w:rPr>
        <w:tab/>
      </w:r>
      <w:r w:rsidRPr="0055219E">
        <w:rPr>
          <w:i/>
        </w:rPr>
        <w:tab/>
      </w:r>
      <w:r w:rsidRPr="0055219E">
        <w:rPr>
          <w:i/>
        </w:rPr>
        <w:tab/>
      </w:r>
      <w:r w:rsidRPr="0055219E">
        <w:rPr>
          <w:i/>
        </w:rPr>
        <w:tab/>
        <w:t>LIZ</w:t>
      </w:r>
    </w:p>
    <w:p w14:paraId="00B67F4F" w14:textId="67B5723F" w:rsidR="00B70B8F" w:rsidRPr="0055219E" w:rsidRDefault="00323C30" w:rsidP="00B70B8F">
      <w:r w:rsidRPr="0055219E">
        <w:t xml:space="preserve">Or — we could just have our sister killed? </w:t>
      </w:r>
    </w:p>
    <w:p w14:paraId="38364D6F" w14:textId="5BA0C8AA" w:rsidR="00784CB7" w:rsidRPr="0055219E" w:rsidRDefault="00784CB7" w:rsidP="00576A2A">
      <w:r w:rsidRPr="0055219E">
        <w:br/>
      </w:r>
      <w:r w:rsidR="004A39E5" w:rsidRPr="0055219E">
        <w:tab/>
      </w:r>
      <w:r w:rsidR="004A39E5" w:rsidRPr="0055219E">
        <w:tab/>
      </w:r>
      <w:r w:rsidR="004A39E5" w:rsidRPr="0055219E">
        <w:tab/>
      </w:r>
      <w:r w:rsidR="004A39E5" w:rsidRPr="0055219E">
        <w:tab/>
      </w:r>
      <w:r w:rsidR="004A39E5" w:rsidRPr="0055219E">
        <w:tab/>
      </w:r>
      <w:r w:rsidR="00B70B8F" w:rsidRPr="0055219E">
        <w:t xml:space="preserve">THOMAS </w:t>
      </w:r>
    </w:p>
    <w:p w14:paraId="1ED15F6C" w14:textId="36ECCFED" w:rsidR="00784CB7" w:rsidRPr="0055219E" w:rsidRDefault="00784CB7" w:rsidP="00576A2A">
      <w:r w:rsidRPr="0055219E">
        <w:t xml:space="preserve">I was thinking we could do </w:t>
      </w:r>
      <w:r w:rsidRPr="0055219E">
        <w:rPr>
          <w:i/>
          <w:iCs/>
        </w:rPr>
        <w:t>The Merry Devil of Edmonton</w:t>
      </w:r>
      <w:r w:rsidRPr="0055219E">
        <w:t xml:space="preserve">? </w:t>
      </w:r>
      <w:r w:rsidR="00323C30" w:rsidRPr="0055219E">
        <w:t xml:space="preserve">I mean — I bring pizza to every meeting! I should be THE DIRECTOR! </w:t>
      </w:r>
      <w:r w:rsidRPr="0055219E">
        <w:br/>
      </w:r>
      <w:r w:rsidRPr="0055219E">
        <w:br/>
      </w:r>
      <w:r w:rsidR="004A39E5" w:rsidRPr="0055219E">
        <w:tab/>
      </w:r>
      <w:r w:rsidR="004A39E5" w:rsidRPr="0055219E">
        <w:tab/>
      </w:r>
      <w:r w:rsidR="004A39E5" w:rsidRPr="0055219E">
        <w:tab/>
      </w:r>
      <w:r w:rsidR="004A39E5" w:rsidRPr="0055219E">
        <w:tab/>
      </w:r>
      <w:r w:rsidR="004A39E5" w:rsidRPr="0055219E">
        <w:tab/>
      </w:r>
      <w:r w:rsidRPr="0055219E">
        <w:t>AUGUSTINE</w:t>
      </w:r>
    </w:p>
    <w:p w14:paraId="4EE92123" w14:textId="6D6BB1DD" w:rsidR="00784CB7" w:rsidRPr="0055219E" w:rsidRDefault="00B70B8F" w:rsidP="00576A2A">
      <w:r w:rsidRPr="0055219E">
        <w:t>We will save SO MUCH MONEY</w:t>
      </w:r>
      <w:r w:rsidR="00682166" w:rsidRPr="0055219E">
        <w:t xml:space="preserve"> by doing nine plays in one!</w:t>
      </w:r>
      <w:r w:rsidRPr="0055219E">
        <w:t xml:space="preserve"> Can you write it, Liz?</w:t>
      </w:r>
    </w:p>
    <w:p w14:paraId="5384250C" w14:textId="77777777" w:rsidR="00784CB7" w:rsidRPr="0055219E" w:rsidRDefault="00784CB7" w:rsidP="00576A2A"/>
    <w:p w14:paraId="5B3EF8A0" w14:textId="7A9EA36E" w:rsidR="00784CB7" w:rsidRPr="0055219E" w:rsidRDefault="004A39E5" w:rsidP="00576A2A">
      <w:r w:rsidRPr="0055219E">
        <w:tab/>
      </w:r>
      <w:r w:rsidRPr="0055219E">
        <w:tab/>
      </w:r>
      <w:r w:rsidRPr="0055219E">
        <w:tab/>
      </w:r>
      <w:r w:rsidRPr="0055219E">
        <w:tab/>
      </w:r>
      <w:r w:rsidRPr="0055219E">
        <w:tab/>
      </w:r>
      <w:r w:rsidR="00B70B8F" w:rsidRPr="0055219E">
        <w:t>LIZ</w:t>
      </w:r>
      <w:r w:rsidR="007A426B" w:rsidRPr="0055219E">
        <w:t xml:space="preserve"> </w:t>
      </w:r>
    </w:p>
    <w:p w14:paraId="19D50225" w14:textId="4DF407B4" w:rsidR="00784CB7" w:rsidRPr="0055219E" w:rsidRDefault="00B70B8F" w:rsidP="00576A2A">
      <w:r w:rsidRPr="0055219E">
        <w:t xml:space="preserve">We are the playwright! </w:t>
      </w:r>
      <w:r w:rsidR="00784CB7" w:rsidRPr="0055219E">
        <w:br/>
      </w:r>
      <w:r w:rsidR="00784CB7" w:rsidRPr="0055219E">
        <w:br/>
      </w:r>
      <w:r w:rsidR="004A39E5" w:rsidRPr="0055219E">
        <w:tab/>
      </w:r>
      <w:r w:rsidR="004A39E5" w:rsidRPr="0055219E">
        <w:tab/>
      </w:r>
      <w:r w:rsidR="004A39E5" w:rsidRPr="0055219E">
        <w:tab/>
      </w:r>
      <w:r w:rsidR="004A39E5" w:rsidRPr="0055219E">
        <w:tab/>
      </w:r>
      <w:r w:rsidR="004A39E5" w:rsidRPr="0055219E">
        <w:tab/>
      </w:r>
      <w:r w:rsidR="00784CB7" w:rsidRPr="0055219E">
        <w:t>RICHARD</w:t>
      </w:r>
    </w:p>
    <w:p w14:paraId="23EE6234" w14:textId="1C6378B7" w:rsidR="00607223" w:rsidRPr="0055219E" w:rsidRDefault="00682166" w:rsidP="00576A2A">
      <w:r w:rsidRPr="0055219E">
        <w:t>Her</w:t>
      </w:r>
      <w:r w:rsidR="00784CB7" w:rsidRPr="0055219E">
        <w:t xml:space="preserve"> reign is over! I’m </w:t>
      </w:r>
      <w:r w:rsidRPr="0055219E">
        <w:t xml:space="preserve">— We are — Art — We art! </w:t>
      </w:r>
      <w:r w:rsidR="00B058F9" w:rsidRPr="0055219E">
        <w:t xml:space="preserve">— </w:t>
      </w:r>
      <w:r w:rsidR="00784CB7" w:rsidRPr="0055219E">
        <w:t>the ruler now!</w:t>
      </w:r>
    </w:p>
    <w:p w14:paraId="51DEFC20" w14:textId="77777777" w:rsidR="00607223" w:rsidRPr="0055219E" w:rsidRDefault="00607223" w:rsidP="00576A2A"/>
    <w:p w14:paraId="727B3E80" w14:textId="18175529" w:rsidR="00607223" w:rsidRPr="0055219E" w:rsidRDefault="00607223" w:rsidP="00576A2A">
      <w:r w:rsidRPr="0055219E">
        <w:tab/>
      </w:r>
      <w:r w:rsidRPr="0055219E">
        <w:tab/>
      </w:r>
      <w:r w:rsidRPr="0055219E">
        <w:tab/>
      </w:r>
      <w:r w:rsidRPr="0055219E">
        <w:tab/>
      </w:r>
      <w:r w:rsidRPr="0055219E">
        <w:tab/>
        <w:t>LIZ</w:t>
      </w:r>
    </w:p>
    <w:p w14:paraId="20BCB5A4" w14:textId="77777777" w:rsidR="00607223" w:rsidRPr="0055219E" w:rsidRDefault="00607223" w:rsidP="00576A2A">
      <w:r w:rsidRPr="0055219E">
        <w:t xml:space="preserve">Snap your chaps — Richard! We are Queen! </w:t>
      </w:r>
    </w:p>
    <w:p w14:paraId="1128502D" w14:textId="77777777" w:rsidR="00607223" w:rsidRPr="0055219E" w:rsidRDefault="00607223" w:rsidP="00576A2A"/>
    <w:p w14:paraId="52987BAE" w14:textId="772C4CA3" w:rsidR="00607223" w:rsidRPr="0055219E" w:rsidRDefault="00607223" w:rsidP="00576A2A">
      <w:r w:rsidRPr="0055219E">
        <w:tab/>
      </w:r>
      <w:r w:rsidRPr="0055219E">
        <w:tab/>
      </w:r>
      <w:r w:rsidRPr="0055219E">
        <w:tab/>
      </w:r>
      <w:r w:rsidRPr="0055219E">
        <w:tab/>
      </w:r>
      <w:r w:rsidRPr="0055219E">
        <w:tab/>
        <w:t>RICHARD</w:t>
      </w:r>
    </w:p>
    <w:p w14:paraId="79850D76" w14:textId="77777777" w:rsidR="00607223" w:rsidRPr="0055219E" w:rsidRDefault="00607223" w:rsidP="00576A2A">
      <w:r w:rsidRPr="0055219E">
        <w:t xml:space="preserve">Quit your caterwauling! </w:t>
      </w:r>
    </w:p>
    <w:p w14:paraId="57EF26ED" w14:textId="77777777" w:rsidR="00607223" w:rsidRPr="0055219E" w:rsidRDefault="00607223" w:rsidP="00576A2A"/>
    <w:p w14:paraId="0CB53768" w14:textId="201DEFCA" w:rsidR="00607223" w:rsidRPr="0055219E" w:rsidRDefault="00055E11" w:rsidP="00576A2A">
      <w:r w:rsidRPr="0055219E">
        <w:tab/>
      </w:r>
      <w:r w:rsidRPr="0055219E">
        <w:tab/>
      </w:r>
      <w:r w:rsidRPr="0055219E">
        <w:tab/>
      </w:r>
      <w:r w:rsidRPr="0055219E">
        <w:tab/>
      </w:r>
      <w:r w:rsidRPr="0055219E">
        <w:tab/>
      </w:r>
      <w:r w:rsidR="00607223" w:rsidRPr="0055219E">
        <w:t>LIZ</w:t>
      </w:r>
    </w:p>
    <w:p w14:paraId="3F1D6BA8" w14:textId="7428E598" w:rsidR="00055E11" w:rsidRPr="0055219E" w:rsidRDefault="00607223" w:rsidP="00576A2A">
      <w:r w:rsidRPr="0055219E">
        <w:lastRenderedPageBreak/>
        <w:t xml:space="preserve">Guards! </w:t>
      </w:r>
      <w:r w:rsidR="00055E11" w:rsidRPr="0055219E">
        <w:t>—</w:t>
      </w:r>
      <w:r w:rsidR="00B70B8F" w:rsidRPr="0055219E">
        <w:t xml:space="preserve"> </w:t>
      </w:r>
      <w:r w:rsidR="00055E11" w:rsidRPr="0055219E">
        <w:t>We need our light musket, not the big one, the caliver</w:t>
      </w:r>
      <w:r w:rsidR="00323C30" w:rsidRPr="0055219E">
        <w:t xml:space="preserve"> — It’s in our backpack. </w:t>
      </w:r>
      <w:r w:rsidR="00323C30" w:rsidRPr="0055219E">
        <w:br/>
      </w:r>
      <w:r w:rsidR="00323C30" w:rsidRPr="0055219E">
        <w:br/>
      </w:r>
      <w:r w:rsidR="00323C30" w:rsidRPr="0055219E">
        <w:tab/>
      </w:r>
      <w:r w:rsidR="00323C30" w:rsidRPr="0055219E">
        <w:tab/>
      </w:r>
      <w:r w:rsidR="00323C30" w:rsidRPr="0055219E">
        <w:tab/>
      </w:r>
      <w:r w:rsidR="00323C30" w:rsidRPr="0055219E">
        <w:tab/>
      </w:r>
      <w:r w:rsidR="00055E11" w:rsidRPr="0055219E">
        <w:t>THOMAS</w:t>
      </w:r>
      <w:r w:rsidR="00323C30" w:rsidRPr="0055219E">
        <w:t xml:space="preserve"> | GEORGE | RICHARD</w:t>
      </w:r>
    </w:p>
    <w:p w14:paraId="05F40A9D" w14:textId="113AB087" w:rsidR="00055E11" w:rsidRPr="0055219E" w:rsidRDefault="00323C30" w:rsidP="00576A2A">
      <w:r w:rsidRPr="0055219E">
        <w:t xml:space="preserve">Yes, my Queen — | </w:t>
      </w:r>
      <w:r w:rsidR="00055E11" w:rsidRPr="0055219E">
        <w:t xml:space="preserve">Here it ‘tis — </w:t>
      </w:r>
      <w:r w:rsidRPr="0055219E">
        <w:t xml:space="preserve">| Will’s mom! HELP! </w:t>
      </w:r>
    </w:p>
    <w:p w14:paraId="25D4FFE9" w14:textId="77777777" w:rsidR="00055E11" w:rsidRPr="0055219E" w:rsidRDefault="00055E11" w:rsidP="00576A2A"/>
    <w:p w14:paraId="776A5559" w14:textId="6571457B" w:rsidR="00055E11" w:rsidRPr="0055219E" w:rsidRDefault="00055E11" w:rsidP="00576A2A">
      <w:r w:rsidRPr="0055219E">
        <w:tab/>
      </w:r>
      <w:r w:rsidRPr="0055219E">
        <w:tab/>
      </w:r>
      <w:r w:rsidRPr="0055219E">
        <w:tab/>
      </w:r>
      <w:r w:rsidRPr="0055219E">
        <w:tab/>
      </w:r>
      <w:r w:rsidRPr="0055219E">
        <w:tab/>
        <w:t>LIZ</w:t>
      </w:r>
    </w:p>
    <w:p w14:paraId="628662C4" w14:textId="2CD9C25C" w:rsidR="00055E11" w:rsidRPr="0055219E" w:rsidRDefault="00055E11" w:rsidP="00576A2A">
      <w:r w:rsidRPr="0055219E">
        <w:t>(</w:t>
      </w:r>
      <w:r w:rsidR="00DC466B" w:rsidRPr="0055219E">
        <w:rPr>
          <w:i/>
        </w:rPr>
        <w:t xml:space="preserve">Pointing musket at </w:t>
      </w:r>
      <w:r w:rsidRPr="0055219E">
        <w:rPr>
          <w:i/>
        </w:rPr>
        <w:t>RICHARD</w:t>
      </w:r>
      <w:r w:rsidRPr="0055219E">
        <w:t>.) We grow weary of this caitiff — Wrap him in cerements and shoot him! (</w:t>
      </w:r>
      <w:r w:rsidRPr="0055219E">
        <w:rPr>
          <w:i/>
        </w:rPr>
        <w:t>THOMAS and GEORGE shroud RICHARD and push him to his knees</w:t>
      </w:r>
      <w:r w:rsidRPr="0055219E">
        <w:t>.)</w:t>
      </w:r>
    </w:p>
    <w:p w14:paraId="71F98DA7" w14:textId="77777777" w:rsidR="00055E11" w:rsidRPr="0055219E" w:rsidRDefault="00055E11" w:rsidP="00576A2A"/>
    <w:p w14:paraId="0DBC2413" w14:textId="32B0A777" w:rsidR="00055E11" w:rsidRPr="0055219E" w:rsidRDefault="00055E11" w:rsidP="00576A2A">
      <w:r w:rsidRPr="0055219E">
        <w:tab/>
      </w:r>
      <w:r w:rsidRPr="0055219E">
        <w:tab/>
      </w:r>
      <w:r w:rsidRPr="0055219E">
        <w:tab/>
      </w:r>
      <w:r w:rsidRPr="0055219E">
        <w:tab/>
      </w:r>
      <w:r w:rsidRPr="0055219E">
        <w:tab/>
      </w:r>
      <w:r w:rsidR="00B70B8F" w:rsidRPr="0055219E">
        <w:t>KATHY</w:t>
      </w:r>
    </w:p>
    <w:p w14:paraId="2A5A1731" w14:textId="3DD5088E" w:rsidR="00055E11" w:rsidRPr="0055219E" w:rsidRDefault="00323C30" w:rsidP="00576A2A">
      <w:r w:rsidRPr="0055219E">
        <w:t>(</w:t>
      </w:r>
      <w:r w:rsidRPr="0055219E">
        <w:rPr>
          <w:i/>
        </w:rPr>
        <w:t>Entering, super-pissed</w:t>
      </w:r>
      <w:r w:rsidRPr="0055219E">
        <w:t>.) In THIS EPISODE — There is NO MURDER unless I kill you!</w:t>
      </w:r>
    </w:p>
    <w:p w14:paraId="5AEE9E7A" w14:textId="77777777" w:rsidR="00055E11" w:rsidRPr="0055219E" w:rsidRDefault="00055E11" w:rsidP="00576A2A"/>
    <w:p w14:paraId="0F42925A" w14:textId="7DFF12C3" w:rsidR="00055E11" w:rsidRPr="0055219E" w:rsidRDefault="00055E11" w:rsidP="00576A2A">
      <w:r w:rsidRPr="0055219E">
        <w:tab/>
      </w:r>
      <w:r w:rsidRPr="0055219E">
        <w:tab/>
      </w:r>
      <w:r w:rsidRPr="0055219E">
        <w:tab/>
      </w:r>
      <w:r w:rsidRPr="0055219E">
        <w:tab/>
      </w:r>
      <w:r w:rsidRPr="0055219E">
        <w:tab/>
        <w:t>RICHARD</w:t>
      </w:r>
      <w:r w:rsidR="00323C30" w:rsidRPr="0055219E">
        <w:t xml:space="preserve"> | WILL | AUGUSTINE</w:t>
      </w:r>
    </w:p>
    <w:p w14:paraId="5DD595F2" w14:textId="3D7FC66A" w:rsidR="00DB6E07" w:rsidRPr="0055219E" w:rsidRDefault="00323C30" w:rsidP="00576A2A">
      <w:r w:rsidRPr="0055219E">
        <w:t>(</w:t>
      </w:r>
      <w:r w:rsidRPr="0055219E">
        <w:rPr>
          <w:i/>
        </w:rPr>
        <w:t>To LIZ</w:t>
      </w:r>
      <w:r w:rsidRPr="0055219E">
        <w:t xml:space="preserve">.) </w:t>
      </w:r>
      <w:r w:rsidR="00055E11" w:rsidRPr="0055219E">
        <w:t>We are — I am — the chariest casing! Let me sing you a canton — (</w:t>
      </w:r>
      <w:r w:rsidR="00055E11" w:rsidRPr="0055219E">
        <w:rPr>
          <w:i/>
        </w:rPr>
        <w:t>Singing softly with voice wavering – to the tune of “Starlight Express</w:t>
      </w:r>
      <w:r w:rsidR="00B058F9" w:rsidRPr="0055219E">
        <w:rPr>
          <w:i/>
        </w:rPr>
        <w:t>”</w:t>
      </w:r>
      <w:bookmarkStart w:id="2" w:name="1"/>
      <w:r w:rsidR="00B058F9" w:rsidRPr="0055219E">
        <w:rPr>
          <w:i/>
        </w:rPr>
        <w:t>.</w:t>
      </w:r>
      <w:r w:rsidR="00B058F9" w:rsidRPr="0055219E">
        <w:t xml:space="preserve">) </w:t>
      </w:r>
      <w:r w:rsidR="00055E11" w:rsidRPr="0055219E">
        <w:t>Come on, come on, come on, sir — give me your hand</w:t>
      </w:r>
      <w:bookmarkEnd w:id="2"/>
      <w:r w:rsidR="00055E11" w:rsidRPr="0055219E">
        <w:t xml:space="preserve"> — </w:t>
      </w:r>
      <w:bookmarkStart w:id="3" w:name="2"/>
      <w:r w:rsidR="00055E11" w:rsidRPr="0055219E">
        <w:t>G</w:t>
      </w:r>
      <w:r w:rsidR="00DB6E07" w:rsidRPr="0055219E">
        <w:t xml:space="preserve">ive me your hand — an early stirrer </w:t>
      </w:r>
      <w:r w:rsidR="00055E11" w:rsidRPr="0055219E">
        <w:t>by</w:t>
      </w:r>
      <w:bookmarkStart w:id="4" w:name="3"/>
      <w:bookmarkEnd w:id="3"/>
      <w:r w:rsidR="00DB6E07" w:rsidRPr="0055219E">
        <w:t xml:space="preserve"> </w:t>
      </w:r>
      <w:r w:rsidR="00055E11" w:rsidRPr="0055219E">
        <w:t xml:space="preserve">the rood! </w:t>
      </w:r>
      <w:r w:rsidRPr="0055219E">
        <w:t xml:space="preserve">| Mom! God — Why can’t you support me? | Did you sign a volunteer agreement? </w:t>
      </w:r>
    </w:p>
    <w:p w14:paraId="4C61DC42" w14:textId="77777777" w:rsidR="00B058F9" w:rsidRPr="0055219E" w:rsidRDefault="00B058F9" w:rsidP="00576A2A"/>
    <w:p w14:paraId="69EBA8D9" w14:textId="3821E2B0" w:rsidR="00323C30" w:rsidRPr="0055219E" w:rsidRDefault="00323C30" w:rsidP="00576A2A">
      <w:r w:rsidRPr="0055219E">
        <w:tab/>
      </w:r>
      <w:r w:rsidRPr="0055219E">
        <w:tab/>
      </w:r>
      <w:r w:rsidRPr="0055219E">
        <w:tab/>
      </w:r>
      <w:r w:rsidRPr="0055219E">
        <w:tab/>
      </w:r>
      <w:r w:rsidRPr="0055219E">
        <w:tab/>
        <w:t>GEORGE</w:t>
      </w:r>
    </w:p>
    <w:p w14:paraId="15A3DEDC" w14:textId="7A8AF163" w:rsidR="00B058F9" w:rsidRPr="0055219E" w:rsidRDefault="00323C30" w:rsidP="00576A2A">
      <w:r w:rsidRPr="0055219E">
        <w:t xml:space="preserve">This is nonsense! Unhand Richard! At least until the show is over — Or </w:t>
      </w:r>
      <w:r w:rsidRPr="0055219E">
        <w:rPr>
          <w:i/>
        </w:rPr>
        <w:t>starts</w:t>
      </w:r>
      <w:r w:rsidRPr="0055219E">
        <w:t>.</w:t>
      </w:r>
    </w:p>
    <w:bookmarkEnd w:id="4"/>
    <w:p w14:paraId="2E725993" w14:textId="7C60333A" w:rsidR="00784CB7" w:rsidRPr="0055219E" w:rsidRDefault="00784CB7" w:rsidP="00576A2A">
      <w:r w:rsidRPr="0055219E">
        <w:br/>
      </w:r>
      <w:r w:rsidR="004A39E5" w:rsidRPr="0055219E">
        <w:tab/>
      </w:r>
      <w:r w:rsidR="004A39E5" w:rsidRPr="0055219E">
        <w:tab/>
      </w:r>
      <w:r w:rsidR="004A39E5" w:rsidRPr="0055219E">
        <w:tab/>
      </w:r>
      <w:r w:rsidR="004A39E5" w:rsidRPr="0055219E">
        <w:tab/>
      </w:r>
      <w:r w:rsidR="004A39E5" w:rsidRPr="0055219E">
        <w:tab/>
      </w:r>
      <w:r w:rsidR="00E3291B" w:rsidRPr="0055219E">
        <w:t>HENRY II</w:t>
      </w:r>
    </w:p>
    <w:p w14:paraId="4652DC37" w14:textId="3F79B59A" w:rsidR="00784CB7" w:rsidRPr="0055219E" w:rsidRDefault="00784CB7" w:rsidP="00576A2A">
      <w:r w:rsidRPr="0055219E">
        <w:t>There is, of course, the possibility that this lost "Henry II" play is concerned not with Henry and Rosamond's love story, but with the conflict between court and church</w:t>
      </w:r>
      <w:r w:rsidR="00B70B8F" w:rsidRPr="0055219E">
        <w:t xml:space="preserve"> — </w:t>
      </w:r>
    </w:p>
    <w:p w14:paraId="3683C3D0" w14:textId="77777777" w:rsidR="00784CB7" w:rsidRPr="0055219E" w:rsidRDefault="00784CB7" w:rsidP="00576A2A"/>
    <w:p w14:paraId="77FBC94B" w14:textId="71C41444" w:rsidR="00784CB7" w:rsidRPr="0055219E" w:rsidRDefault="004A39E5" w:rsidP="00576A2A">
      <w:r w:rsidRPr="0055219E">
        <w:tab/>
      </w:r>
      <w:r w:rsidRPr="0055219E">
        <w:tab/>
      </w:r>
      <w:r w:rsidRPr="0055219E">
        <w:tab/>
      </w:r>
      <w:r w:rsidRPr="0055219E">
        <w:tab/>
      </w:r>
      <w:r w:rsidRPr="0055219E">
        <w:tab/>
      </w:r>
      <w:r w:rsidR="00784CB7" w:rsidRPr="0055219E">
        <w:t>WILL</w:t>
      </w:r>
      <w:r w:rsidR="00914C4F" w:rsidRPr="0055219E">
        <w:t xml:space="preserve"> | LIZ</w:t>
      </w:r>
    </w:p>
    <w:p w14:paraId="72FC22BC" w14:textId="180CEC4E" w:rsidR="00DB6E07" w:rsidRPr="0055219E" w:rsidRDefault="00B058F9" w:rsidP="00576A2A">
      <w:r w:rsidRPr="0055219E">
        <w:t xml:space="preserve">Like I was saying — </w:t>
      </w:r>
      <w:r w:rsidR="00784CB7" w:rsidRPr="0055219E">
        <w:t xml:space="preserve">we should have puppets! </w:t>
      </w:r>
      <w:r w:rsidR="00DB6E07" w:rsidRPr="0055219E">
        <w:t>(</w:t>
      </w:r>
      <w:r w:rsidR="00DB6E07" w:rsidRPr="0055219E">
        <w:rPr>
          <w:i/>
        </w:rPr>
        <w:t>To RICHARD</w:t>
      </w:r>
      <w:r w:rsidR="00DB6E07" w:rsidRPr="0055219E">
        <w:t>.) Rise and kiss your Queen. (</w:t>
      </w:r>
      <w:r w:rsidR="00DB6E07" w:rsidRPr="0055219E">
        <w:rPr>
          <w:i/>
        </w:rPr>
        <w:t>She offers RICHARD her hand</w:t>
      </w:r>
      <w:r w:rsidR="00DB6E07" w:rsidRPr="0055219E">
        <w:t xml:space="preserve">.) </w:t>
      </w:r>
    </w:p>
    <w:p w14:paraId="40482B89" w14:textId="77777777" w:rsidR="00DB6E07" w:rsidRPr="0055219E" w:rsidRDefault="00DB6E07" w:rsidP="00576A2A"/>
    <w:p w14:paraId="2BBAEF3A" w14:textId="2FD8FA56" w:rsidR="00DB6E07" w:rsidRPr="0055219E" w:rsidRDefault="00DB6E07" w:rsidP="00576A2A">
      <w:r w:rsidRPr="0055219E">
        <w:tab/>
      </w:r>
      <w:r w:rsidRPr="0055219E">
        <w:tab/>
      </w:r>
      <w:r w:rsidRPr="0055219E">
        <w:tab/>
      </w:r>
      <w:r w:rsidRPr="0055219E">
        <w:tab/>
      </w:r>
      <w:r w:rsidRPr="0055219E">
        <w:tab/>
        <w:t>RICHARD</w:t>
      </w:r>
    </w:p>
    <w:p w14:paraId="3D785059" w14:textId="39020BF4" w:rsidR="00DB6E07" w:rsidRPr="0055219E" w:rsidRDefault="00DB6E07" w:rsidP="00576A2A">
      <w:r w:rsidRPr="0055219E">
        <w:t>(</w:t>
      </w:r>
      <w:r w:rsidRPr="0055219E">
        <w:rPr>
          <w:i/>
        </w:rPr>
        <w:t xml:space="preserve">Removing shroud </w:t>
      </w:r>
      <w:r w:rsidR="00DC466B" w:rsidRPr="0055219E">
        <w:rPr>
          <w:i/>
        </w:rPr>
        <w:t xml:space="preserve">as </w:t>
      </w:r>
      <w:r w:rsidRPr="0055219E">
        <w:rPr>
          <w:i/>
        </w:rPr>
        <w:t>he stands</w:t>
      </w:r>
      <w:r w:rsidRPr="0055219E">
        <w:t xml:space="preserve">.) What is this flat, open country? This champain? Was that orange soda carded? My ire’s cashiered — No longer chafing with vile hatred. My Queen — I love thee! I am thy cautel! </w:t>
      </w:r>
    </w:p>
    <w:p w14:paraId="3208736F" w14:textId="77777777" w:rsidR="00DB6E07" w:rsidRPr="0055219E" w:rsidRDefault="00DB6E07" w:rsidP="00576A2A"/>
    <w:p w14:paraId="09413A07" w14:textId="474FC5CA" w:rsidR="00DB6E07" w:rsidRPr="0055219E" w:rsidRDefault="00DB6E07" w:rsidP="00576A2A">
      <w:r w:rsidRPr="0055219E">
        <w:tab/>
      </w:r>
      <w:r w:rsidRPr="0055219E">
        <w:tab/>
      </w:r>
      <w:r w:rsidRPr="0055219E">
        <w:tab/>
      </w:r>
      <w:r w:rsidRPr="0055219E">
        <w:tab/>
      </w:r>
      <w:r w:rsidRPr="0055219E">
        <w:tab/>
        <w:t>WILL</w:t>
      </w:r>
    </w:p>
    <w:p w14:paraId="265BC3B6" w14:textId="4EB32481" w:rsidR="00DB6E07" w:rsidRPr="0055219E" w:rsidRDefault="00DB6E07" w:rsidP="00576A2A">
      <w:r w:rsidRPr="0055219E">
        <w:t xml:space="preserve">This is awkward. Hello! I’m her </w:t>
      </w:r>
      <w:r w:rsidRPr="0055219E">
        <w:rPr>
          <w:i/>
        </w:rPr>
        <w:t>boyfriend</w:t>
      </w:r>
      <w:r w:rsidRPr="0055219E">
        <w:t xml:space="preserve">. </w:t>
      </w:r>
    </w:p>
    <w:p w14:paraId="6F6A20D2" w14:textId="77777777" w:rsidR="0091428F" w:rsidRPr="0055219E" w:rsidRDefault="0091428F" w:rsidP="00576A2A"/>
    <w:p w14:paraId="557A157E" w14:textId="719CD4D1" w:rsidR="0091428F" w:rsidRPr="0055219E" w:rsidRDefault="0091428F" w:rsidP="00576A2A">
      <w:r w:rsidRPr="0055219E">
        <w:tab/>
      </w:r>
      <w:r w:rsidRPr="0055219E">
        <w:tab/>
      </w:r>
      <w:r w:rsidRPr="0055219E">
        <w:tab/>
      </w:r>
      <w:r w:rsidRPr="0055219E">
        <w:tab/>
      </w:r>
      <w:r w:rsidRPr="0055219E">
        <w:tab/>
        <w:t>GEORGE</w:t>
      </w:r>
    </w:p>
    <w:p w14:paraId="11662E12" w14:textId="3A700CDC" w:rsidR="00784CB7" w:rsidRPr="0055219E" w:rsidRDefault="00B70B8F" w:rsidP="00576A2A">
      <w:r w:rsidRPr="0055219E">
        <w:t>(</w:t>
      </w:r>
      <w:r w:rsidRPr="0055219E">
        <w:rPr>
          <w:i/>
        </w:rPr>
        <w:t>To audience</w:t>
      </w:r>
      <w:r w:rsidRPr="0055219E">
        <w:t xml:space="preserve">.) I’m so sorry — </w:t>
      </w:r>
      <w:r w:rsidR="0091428F" w:rsidRPr="0055219E">
        <w:t>we’re on a wild goose chase</w:t>
      </w:r>
      <w:r w:rsidR="00805BB4" w:rsidRPr="0055219E">
        <w:t>.</w:t>
      </w:r>
      <w:r w:rsidR="00DB6E07" w:rsidRPr="0055219E">
        <w:t xml:space="preserve"> </w:t>
      </w:r>
      <w:r w:rsidR="00784CB7" w:rsidRPr="0055219E">
        <w:br/>
      </w:r>
      <w:r w:rsidR="00784CB7" w:rsidRPr="0055219E">
        <w:br/>
      </w:r>
      <w:r w:rsidR="004A39E5" w:rsidRPr="0055219E">
        <w:tab/>
      </w:r>
      <w:r w:rsidR="004A39E5" w:rsidRPr="0055219E">
        <w:tab/>
      </w:r>
      <w:r w:rsidR="004A39E5" w:rsidRPr="0055219E">
        <w:tab/>
      </w:r>
      <w:r w:rsidR="004A39E5" w:rsidRPr="0055219E">
        <w:tab/>
      </w:r>
      <w:r w:rsidR="004A39E5" w:rsidRPr="0055219E">
        <w:tab/>
      </w:r>
      <w:r w:rsidR="00784CB7" w:rsidRPr="0055219E">
        <w:t>LIZ</w:t>
      </w:r>
    </w:p>
    <w:p w14:paraId="61938806" w14:textId="77777777" w:rsidR="00E3291B" w:rsidRPr="0055219E" w:rsidRDefault="00784CB7" w:rsidP="00576A2A">
      <w:r w:rsidRPr="0055219E">
        <w:t xml:space="preserve">My campe resounds </w:t>
      </w:r>
      <w:r w:rsidR="008A6395" w:rsidRPr="0055219E">
        <w:t>with fearefull shocks of war</w:t>
      </w:r>
      <w:r w:rsidR="00E3291B" w:rsidRPr="0055219E">
        <w:t xml:space="preserve"> — </w:t>
      </w:r>
    </w:p>
    <w:p w14:paraId="45257E80" w14:textId="73D63979" w:rsidR="00784CB7" w:rsidRPr="0055219E" w:rsidRDefault="00784CB7" w:rsidP="00576A2A">
      <w:r w:rsidRPr="0055219E">
        <w:t>Yet in my bre</w:t>
      </w:r>
      <w:r w:rsidR="00B70B8F" w:rsidRPr="0055219E">
        <w:t>ast the worser conflicts are!</w:t>
      </w:r>
    </w:p>
    <w:p w14:paraId="57FD0431" w14:textId="77777777" w:rsidR="00805BB4" w:rsidRPr="0055219E" w:rsidRDefault="00805BB4" w:rsidP="00576A2A"/>
    <w:p w14:paraId="2096B321" w14:textId="653E13DE" w:rsidR="00805BB4" w:rsidRPr="0055219E" w:rsidRDefault="00805BB4" w:rsidP="00576A2A">
      <w:r w:rsidRPr="0055219E">
        <w:tab/>
      </w:r>
      <w:r w:rsidRPr="0055219E">
        <w:tab/>
      </w:r>
      <w:r w:rsidRPr="0055219E">
        <w:tab/>
      </w:r>
      <w:r w:rsidRPr="0055219E">
        <w:tab/>
      </w:r>
      <w:r w:rsidRPr="0055219E">
        <w:tab/>
        <w:t>GEORGE</w:t>
      </w:r>
      <w:r w:rsidR="00914C4F" w:rsidRPr="0055219E">
        <w:t xml:space="preserve"> | HENRY II | JOHN</w:t>
      </w:r>
    </w:p>
    <w:p w14:paraId="5062BEF8" w14:textId="198D2961" w:rsidR="00805BB4" w:rsidRPr="0055219E" w:rsidRDefault="00B70B8F" w:rsidP="00576A2A">
      <w:r w:rsidRPr="0055219E">
        <w:t>I don’t think this is produci</w:t>
      </w:r>
      <w:r w:rsidR="00805BB4" w:rsidRPr="0055219E">
        <w:t>ble.</w:t>
      </w:r>
      <w:r w:rsidR="00914C4F" w:rsidRPr="0055219E">
        <w:t xml:space="preserve"> | We’re in hell! | ALL PLACES PUPPET HELL! </w:t>
      </w:r>
    </w:p>
    <w:p w14:paraId="2F48D580" w14:textId="77777777" w:rsidR="008A6395" w:rsidRPr="0055219E" w:rsidRDefault="008A6395" w:rsidP="00576A2A"/>
    <w:p w14:paraId="08121822" w14:textId="37DA74D7" w:rsidR="008A6395" w:rsidRPr="0055219E" w:rsidRDefault="004A39E5" w:rsidP="00576A2A">
      <w:r w:rsidRPr="0055219E">
        <w:tab/>
      </w:r>
      <w:r w:rsidRPr="0055219E">
        <w:tab/>
      </w:r>
      <w:r w:rsidRPr="0055219E">
        <w:tab/>
      </w:r>
      <w:r w:rsidRPr="0055219E">
        <w:tab/>
      </w:r>
      <w:r w:rsidRPr="0055219E">
        <w:tab/>
      </w:r>
      <w:r w:rsidR="008A6395" w:rsidRPr="0055219E">
        <w:t>WILL</w:t>
      </w:r>
    </w:p>
    <w:p w14:paraId="26BD4B79" w14:textId="77777777" w:rsidR="008A6395" w:rsidRPr="0055219E" w:rsidRDefault="008A6395" w:rsidP="00576A2A">
      <w:r w:rsidRPr="0055219E">
        <w:t>(</w:t>
      </w:r>
      <w:r w:rsidRPr="0055219E">
        <w:rPr>
          <w:i/>
        </w:rPr>
        <w:t>Makes his hands talk like puppets, uses high voice</w:t>
      </w:r>
      <w:r w:rsidRPr="0055219E">
        <w:t xml:space="preserve">) </w:t>
      </w:r>
    </w:p>
    <w:p w14:paraId="00D561B8" w14:textId="77777777" w:rsidR="008A6395" w:rsidRPr="0055219E" w:rsidRDefault="008A6395" w:rsidP="00576A2A">
      <w:r w:rsidRPr="0055219E">
        <w:t>My campe resounds with fearefull shocks of war</w:t>
      </w:r>
    </w:p>
    <w:p w14:paraId="39348C4C" w14:textId="3239CF65" w:rsidR="008A6395" w:rsidRPr="0055219E" w:rsidRDefault="008A6395" w:rsidP="00576A2A">
      <w:r w:rsidRPr="0055219E">
        <w:t>Yet in my breast the worser conflicts are...</w:t>
      </w:r>
    </w:p>
    <w:p w14:paraId="1CEFAFD9" w14:textId="77777777" w:rsidR="008A6395" w:rsidRPr="0055219E" w:rsidRDefault="008A6395" w:rsidP="00576A2A"/>
    <w:p w14:paraId="6ED61E1B" w14:textId="32E1826D" w:rsidR="008A6395" w:rsidRPr="0055219E" w:rsidRDefault="004A39E5" w:rsidP="00576A2A">
      <w:r w:rsidRPr="0055219E">
        <w:tab/>
      </w:r>
      <w:r w:rsidRPr="0055219E">
        <w:tab/>
      </w:r>
      <w:r w:rsidRPr="0055219E">
        <w:tab/>
      </w:r>
      <w:r w:rsidRPr="0055219E">
        <w:tab/>
      </w:r>
      <w:r w:rsidRPr="0055219E">
        <w:tab/>
      </w:r>
      <w:r w:rsidR="008A6395" w:rsidRPr="0055219E">
        <w:t>THOMAS</w:t>
      </w:r>
    </w:p>
    <w:p w14:paraId="11A8AD54" w14:textId="0A2F74DC" w:rsidR="008A6395" w:rsidRPr="0055219E" w:rsidRDefault="008A6395" w:rsidP="00576A2A">
      <w:r w:rsidRPr="0055219E">
        <w:t>That’s really effective, man.</w:t>
      </w:r>
    </w:p>
    <w:p w14:paraId="59A2CE7F" w14:textId="77777777" w:rsidR="00B70B8F" w:rsidRPr="0055219E" w:rsidRDefault="00B70B8F" w:rsidP="00576A2A"/>
    <w:p w14:paraId="3018B124" w14:textId="619E46A5" w:rsidR="008A6395" w:rsidRPr="0055219E" w:rsidRDefault="004A39E5" w:rsidP="00576A2A">
      <w:r w:rsidRPr="0055219E">
        <w:tab/>
      </w:r>
      <w:r w:rsidRPr="0055219E">
        <w:tab/>
      </w:r>
      <w:r w:rsidRPr="0055219E">
        <w:tab/>
      </w:r>
      <w:r w:rsidRPr="0055219E">
        <w:tab/>
      </w:r>
      <w:r w:rsidRPr="0055219E">
        <w:tab/>
      </w:r>
      <w:r w:rsidR="00914C4F" w:rsidRPr="0055219E">
        <w:t>WILL</w:t>
      </w:r>
    </w:p>
    <w:p w14:paraId="3E50761D" w14:textId="37570A66" w:rsidR="008A6395" w:rsidRPr="0055219E" w:rsidRDefault="008A6395" w:rsidP="00576A2A">
      <w:r w:rsidRPr="0055219E">
        <w:t xml:space="preserve"> (</w:t>
      </w:r>
      <w:r w:rsidR="00E3291B" w:rsidRPr="0055219E">
        <w:rPr>
          <w:i/>
        </w:rPr>
        <w:t xml:space="preserve">Hands JOHN a girl puppet.) </w:t>
      </w:r>
      <w:r w:rsidRPr="0055219E">
        <w:t xml:space="preserve">Here, Frosh — You be Rosamond. </w:t>
      </w:r>
      <w:r w:rsidRPr="0055219E">
        <w:br/>
      </w:r>
      <w:r w:rsidRPr="0055219E">
        <w:br/>
      </w:r>
      <w:r w:rsidR="004A39E5" w:rsidRPr="0055219E">
        <w:tab/>
      </w:r>
      <w:r w:rsidR="004A39E5" w:rsidRPr="0055219E">
        <w:tab/>
      </w:r>
      <w:r w:rsidR="004A39E5" w:rsidRPr="0055219E">
        <w:tab/>
      </w:r>
      <w:r w:rsidR="004A39E5" w:rsidRPr="0055219E">
        <w:tab/>
      </w:r>
      <w:r w:rsidR="004A39E5" w:rsidRPr="0055219E">
        <w:tab/>
      </w:r>
      <w:r w:rsidRPr="0055219E">
        <w:t>JOHN</w:t>
      </w:r>
      <w:r w:rsidRPr="0055219E">
        <w:br/>
        <w:t xml:space="preserve">Why do I </w:t>
      </w:r>
      <w:r w:rsidR="00DB6E07" w:rsidRPr="0055219E">
        <w:t xml:space="preserve">always </w:t>
      </w:r>
      <w:r w:rsidRPr="0055219E">
        <w:t xml:space="preserve">have to be the girl? </w:t>
      </w:r>
      <w:r w:rsidRPr="0055219E">
        <w:br/>
      </w:r>
      <w:r w:rsidRPr="0055219E">
        <w:br/>
      </w:r>
      <w:r w:rsidR="004A39E5" w:rsidRPr="0055219E">
        <w:tab/>
      </w:r>
      <w:r w:rsidR="004A39E5" w:rsidRPr="0055219E">
        <w:tab/>
      </w:r>
      <w:r w:rsidR="004A39E5" w:rsidRPr="0055219E">
        <w:tab/>
      </w:r>
      <w:r w:rsidR="004A39E5" w:rsidRPr="0055219E">
        <w:tab/>
      </w:r>
      <w:r w:rsidR="004A39E5" w:rsidRPr="0055219E">
        <w:tab/>
      </w:r>
      <w:r w:rsidRPr="0055219E">
        <w:t>RICHARD</w:t>
      </w:r>
    </w:p>
    <w:p w14:paraId="0309CF64" w14:textId="3ECEC13E" w:rsidR="008A6395" w:rsidRPr="0055219E" w:rsidRDefault="007A426B" w:rsidP="00576A2A">
      <w:r w:rsidRPr="0055219E">
        <w:t>You play the girl</w:t>
      </w:r>
      <w:r w:rsidR="00DB6E07" w:rsidRPr="0055219E">
        <w:t>s ‘</w:t>
      </w:r>
      <w:r w:rsidRPr="0055219E">
        <w:t xml:space="preserve">til puberty — </w:t>
      </w:r>
    </w:p>
    <w:p w14:paraId="6D82B160" w14:textId="77777777" w:rsidR="004A39E5" w:rsidRPr="0055219E" w:rsidRDefault="004A39E5" w:rsidP="00576A2A"/>
    <w:p w14:paraId="35F7D4B3" w14:textId="02569F48" w:rsidR="008A6395" w:rsidRPr="0055219E" w:rsidRDefault="0043387C" w:rsidP="00576A2A">
      <w:r>
        <w:tab/>
      </w:r>
      <w:r>
        <w:tab/>
      </w:r>
      <w:r>
        <w:tab/>
        <w:t xml:space="preserve">PUPPET ROSAMOND (VOICED BY </w:t>
      </w:r>
      <w:r w:rsidR="008A6395" w:rsidRPr="0055219E">
        <w:t>JOHN</w:t>
      </w:r>
      <w:r>
        <w:t>)</w:t>
      </w:r>
    </w:p>
    <w:p w14:paraId="411FC628" w14:textId="64F6739E" w:rsidR="008A6395" w:rsidRPr="0055219E" w:rsidRDefault="00E3291B" w:rsidP="008A6395">
      <w:r w:rsidRPr="0055219E">
        <w:t>(</w:t>
      </w:r>
      <w:r w:rsidR="00914C4F" w:rsidRPr="0055219E">
        <w:rPr>
          <w:i/>
        </w:rPr>
        <w:t>Holding</w:t>
      </w:r>
      <w:r w:rsidRPr="0055219E">
        <w:rPr>
          <w:i/>
        </w:rPr>
        <w:t xml:space="preserve"> </w:t>
      </w:r>
      <w:r w:rsidR="00914C4F" w:rsidRPr="0055219E">
        <w:rPr>
          <w:i/>
        </w:rPr>
        <w:t>PUPPET</w:t>
      </w:r>
      <w:r w:rsidRPr="0055219E">
        <w:rPr>
          <w:i/>
        </w:rPr>
        <w:t xml:space="preserve"> </w:t>
      </w:r>
      <w:r w:rsidR="00914C4F" w:rsidRPr="0055219E">
        <w:rPr>
          <w:i/>
        </w:rPr>
        <w:t xml:space="preserve">ROSAMOND </w:t>
      </w:r>
      <w:r w:rsidRPr="0055219E">
        <w:rPr>
          <w:i/>
        </w:rPr>
        <w:t>like a limp churro</w:t>
      </w:r>
      <w:r w:rsidRPr="0055219E">
        <w:t xml:space="preserve">.) </w:t>
      </w:r>
      <w:r w:rsidR="008A6395" w:rsidRPr="0055219E">
        <w:t>But sith your Grace in forraine coastes,</w:t>
      </w:r>
      <w:r w:rsidR="00914C4F" w:rsidRPr="0055219E">
        <w:t xml:space="preserve"> </w:t>
      </w:r>
      <w:r w:rsidRPr="0055219E">
        <w:t xml:space="preserve">among your foes unkind — </w:t>
      </w:r>
      <w:r w:rsidR="008A6395" w:rsidRPr="0055219E">
        <w:t>M</w:t>
      </w:r>
      <w:r w:rsidR="00DB6E07" w:rsidRPr="0055219E">
        <w:t xml:space="preserve">ust go to hazard life and limme — </w:t>
      </w:r>
      <w:r w:rsidR="00DB6E07" w:rsidRPr="0055219E">
        <w:br/>
      </w:r>
      <w:r w:rsidR="00DB6E07" w:rsidRPr="0055219E">
        <w:br/>
      </w:r>
      <w:r w:rsidR="00DB6E07" w:rsidRPr="0055219E">
        <w:tab/>
      </w:r>
      <w:r w:rsidR="00DB6E07" w:rsidRPr="0055219E">
        <w:tab/>
      </w:r>
      <w:r w:rsidR="00DB6E07" w:rsidRPr="0055219E">
        <w:tab/>
      </w:r>
      <w:r w:rsidR="00DB6E07" w:rsidRPr="0055219E">
        <w:tab/>
      </w:r>
      <w:r w:rsidR="00DB6E07" w:rsidRPr="0055219E">
        <w:tab/>
        <w:t>RICHARD</w:t>
      </w:r>
    </w:p>
    <w:p w14:paraId="6D0276C6" w14:textId="15F7C08C" w:rsidR="00DB6E07" w:rsidRPr="0055219E" w:rsidRDefault="00DB6E07" w:rsidP="008A6395">
      <w:r w:rsidRPr="0055219E">
        <w:t>With feeling!</w:t>
      </w:r>
    </w:p>
    <w:p w14:paraId="413B2B45" w14:textId="77777777" w:rsidR="00DB6E07" w:rsidRPr="0055219E" w:rsidRDefault="00DB6E07" w:rsidP="008A6395"/>
    <w:p w14:paraId="5CA28377" w14:textId="5872D4A3" w:rsidR="00DB6E07" w:rsidRPr="0055219E" w:rsidRDefault="0043387C" w:rsidP="008A6395">
      <w:r>
        <w:tab/>
      </w:r>
      <w:r>
        <w:tab/>
      </w:r>
      <w:r>
        <w:tab/>
        <w:t xml:space="preserve">PUPPET ROSAMOND (VOICED BY </w:t>
      </w:r>
      <w:r w:rsidRPr="0055219E">
        <w:t>JOHN</w:t>
      </w:r>
      <w:r>
        <w:t>)</w:t>
      </w:r>
    </w:p>
    <w:p w14:paraId="137E6257" w14:textId="63B9C226" w:rsidR="008A6395" w:rsidRPr="0055219E" w:rsidRDefault="00B70B8F" w:rsidP="00B70B8F">
      <w:r w:rsidRPr="0055219E">
        <w:t>W</w:t>
      </w:r>
      <w:r w:rsidR="008A6395" w:rsidRPr="0055219E">
        <w:t>hy should I stay behind?</w:t>
      </w:r>
      <w:r w:rsidR="00E3291B" w:rsidRPr="0055219E">
        <w:t xml:space="preserve"> </w:t>
      </w:r>
      <w:r w:rsidR="008A6395" w:rsidRPr="0055219E">
        <w:t>Nay rather let me like a Page</w:t>
      </w:r>
      <w:r w:rsidR="00E3291B" w:rsidRPr="0055219E">
        <w:t xml:space="preserve"> </w:t>
      </w:r>
      <w:r w:rsidR="008A6395" w:rsidRPr="0055219E">
        <w:t>your Shield and Target beare</w:t>
      </w:r>
      <w:r w:rsidRPr="0055219E">
        <w:t xml:space="preserve"> — </w:t>
      </w:r>
      <w:r w:rsidR="008A6395" w:rsidRPr="0055219E">
        <w:br/>
      </w:r>
      <w:r w:rsidR="008A6395" w:rsidRPr="0055219E">
        <w:br/>
      </w:r>
      <w:r w:rsidR="004A39E5" w:rsidRPr="0055219E">
        <w:tab/>
      </w:r>
      <w:r w:rsidR="004A39E5" w:rsidRPr="0055219E">
        <w:tab/>
      </w:r>
      <w:r w:rsidR="004A39E5" w:rsidRPr="0055219E">
        <w:tab/>
      </w:r>
      <w:r w:rsidR="004A39E5" w:rsidRPr="0055219E">
        <w:tab/>
      </w:r>
      <w:r w:rsidR="004A39E5" w:rsidRPr="0055219E">
        <w:tab/>
      </w:r>
      <w:r w:rsidR="008A6395" w:rsidRPr="0055219E">
        <w:t>RICHARD</w:t>
      </w:r>
      <w:r w:rsidR="00914C4F" w:rsidRPr="0055219E">
        <w:t xml:space="preserve"> | WILL | GEORGE | THOMAS</w:t>
      </w:r>
    </w:p>
    <w:p w14:paraId="403D7919" w14:textId="1459CC49" w:rsidR="008A6395" w:rsidRPr="0055219E" w:rsidRDefault="008A6395" w:rsidP="008A6395">
      <w:r w:rsidRPr="0055219E">
        <w:t xml:space="preserve">Now </w:t>
      </w:r>
      <w:r w:rsidR="00D52F62" w:rsidRPr="0055219E">
        <w:rPr>
          <w:i/>
        </w:rPr>
        <w:t>our</w:t>
      </w:r>
      <w:r w:rsidR="00914C4F" w:rsidRPr="0055219E">
        <w:t xml:space="preserve"> turn! | </w:t>
      </w:r>
      <w:r w:rsidRPr="0055219E">
        <w:t xml:space="preserve">I wanna read — </w:t>
      </w:r>
      <w:r w:rsidR="00914C4F" w:rsidRPr="0055219E">
        <w:t xml:space="preserve">| What show is? | Meat Lover’s Pizza! </w:t>
      </w:r>
    </w:p>
    <w:p w14:paraId="018E3AD5" w14:textId="77777777" w:rsidR="008A6395" w:rsidRPr="0055219E" w:rsidRDefault="008A6395" w:rsidP="008A6395"/>
    <w:p w14:paraId="17A84681" w14:textId="59669D4A" w:rsidR="008A6395" w:rsidRPr="0055219E" w:rsidRDefault="0043387C" w:rsidP="008A6395">
      <w:r>
        <w:tab/>
      </w:r>
      <w:r>
        <w:tab/>
      </w:r>
      <w:r>
        <w:tab/>
        <w:t xml:space="preserve">PUPPET HENRY (VOICED BY </w:t>
      </w:r>
      <w:r w:rsidR="008A6395" w:rsidRPr="0055219E">
        <w:t>RICHARD</w:t>
      </w:r>
      <w:r>
        <w:t>)</w:t>
      </w:r>
    </w:p>
    <w:p w14:paraId="50ACF78C" w14:textId="1E1B9E04" w:rsidR="0043387C" w:rsidRDefault="008A6395" w:rsidP="005D50E9">
      <w:r w:rsidRPr="0055219E">
        <w:t>(</w:t>
      </w:r>
      <w:r w:rsidR="00F113E9">
        <w:rPr>
          <w:i/>
        </w:rPr>
        <w:t>To</w:t>
      </w:r>
      <w:r w:rsidRPr="0055219E">
        <w:rPr>
          <w:i/>
        </w:rPr>
        <w:t xml:space="preserve"> </w:t>
      </w:r>
      <w:r w:rsidR="00914C4F" w:rsidRPr="0055219E">
        <w:rPr>
          <w:i/>
        </w:rPr>
        <w:t xml:space="preserve">PUPPET </w:t>
      </w:r>
      <w:r w:rsidR="00EA2303" w:rsidRPr="0055219E">
        <w:rPr>
          <w:i/>
        </w:rPr>
        <w:t>ROSAMOND</w:t>
      </w:r>
      <w:r w:rsidRPr="0055219E">
        <w:t>) "If't be my name that doth thee so offend</w:t>
      </w:r>
      <w:r w:rsidR="00914C4F" w:rsidRPr="0055219E">
        <w:t xml:space="preserve"> — </w:t>
      </w:r>
    </w:p>
    <w:p w14:paraId="520F354C" w14:textId="77777777" w:rsidR="0043387C" w:rsidRDefault="0043387C" w:rsidP="005D50E9"/>
    <w:p w14:paraId="2C7C8E56" w14:textId="1DC20D4B" w:rsidR="0043387C" w:rsidRDefault="0043387C" w:rsidP="005D50E9">
      <w:r>
        <w:tab/>
      </w:r>
      <w:r>
        <w:tab/>
      </w:r>
      <w:r>
        <w:tab/>
      </w:r>
      <w:r>
        <w:tab/>
      </w:r>
      <w:r>
        <w:tab/>
        <w:t>WILL</w:t>
      </w:r>
    </w:p>
    <w:p w14:paraId="3884ABAC" w14:textId="77777777" w:rsidR="0043387C" w:rsidRDefault="0043387C" w:rsidP="005D50E9">
      <w:r>
        <w:t xml:space="preserve">We all agreed </w:t>
      </w:r>
      <w:r w:rsidRPr="00F113E9">
        <w:rPr>
          <w:i/>
        </w:rPr>
        <w:t>I’d</w:t>
      </w:r>
      <w:r>
        <w:t xml:space="preserve"> play Puppet Henry! </w:t>
      </w:r>
    </w:p>
    <w:p w14:paraId="1879254A" w14:textId="77777777" w:rsidR="0043387C" w:rsidRDefault="0043387C" w:rsidP="005D50E9"/>
    <w:p w14:paraId="7A98397B" w14:textId="4CDD05C8" w:rsidR="0043387C" w:rsidRDefault="00F113E9" w:rsidP="005D50E9">
      <w:r>
        <w:tab/>
      </w:r>
      <w:r>
        <w:tab/>
      </w:r>
      <w:r>
        <w:tab/>
      </w:r>
      <w:r>
        <w:tab/>
      </w:r>
      <w:r>
        <w:tab/>
      </w:r>
      <w:r w:rsidR="0043387C">
        <w:t>RICHARD</w:t>
      </w:r>
    </w:p>
    <w:p w14:paraId="3817BA30" w14:textId="77777777" w:rsidR="00F113E9" w:rsidRDefault="00F113E9" w:rsidP="005D50E9">
      <w:r>
        <w:t xml:space="preserve">Maybe next time — </w:t>
      </w:r>
      <w:r w:rsidR="0043387C">
        <w:br/>
      </w:r>
    </w:p>
    <w:p w14:paraId="2EC56C92" w14:textId="28297553" w:rsidR="00F113E9" w:rsidRPr="00F113E9" w:rsidRDefault="00F113E9" w:rsidP="00F113E9">
      <w:pPr>
        <w:ind w:left="1440" w:firstLine="720"/>
      </w:pPr>
      <w:r w:rsidRPr="00F113E9">
        <w:t>PUPPET HENRY (VOICED BY RICHARD</w:t>
      </w:r>
      <w:r>
        <w:t>)</w:t>
      </w:r>
    </w:p>
    <w:p w14:paraId="24DD2D64" w14:textId="66E2DC47" w:rsidR="005D50E9" w:rsidRPr="00F113E9" w:rsidRDefault="008A6395" w:rsidP="00F113E9">
      <w:pPr>
        <w:pStyle w:val="Dialogue"/>
        <w:rPr>
          <w:rFonts w:ascii="Times New Roman" w:hAnsi="Times New Roman" w:cs="Times New Roman"/>
        </w:rPr>
      </w:pPr>
      <w:r w:rsidRPr="00F113E9">
        <w:rPr>
          <w:rFonts w:ascii="Times New Roman" w:hAnsi="Times New Roman" w:cs="Times New Roman"/>
        </w:rPr>
        <w:t>No more my selfe shall be mine owne names friend</w:t>
      </w:r>
      <w:r w:rsidR="005D50E9" w:rsidRPr="00F113E9">
        <w:rPr>
          <w:rFonts w:ascii="Times New Roman" w:hAnsi="Times New Roman" w:cs="Times New Roman"/>
        </w:rPr>
        <w:t xml:space="preserve"> </w:t>
      </w:r>
      <w:r w:rsidRPr="00F113E9">
        <w:rPr>
          <w:rFonts w:ascii="Times New Roman" w:hAnsi="Times New Roman" w:cs="Times New Roman"/>
        </w:rPr>
        <w:t>and predicts that </w:t>
      </w:r>
      <w:r w:rsidRPr="00F113E9">
        <w:rPr>
          <w:rFonts w:ascii="Times New Roman" w:hAnsi="Times New Roman" w:cs="Times New Roman"/>
          <w:i/>
          <w:iCs/>
        </w:rPr>
        <w:t>her</w:t>
      </w:r>
      <w:r w:rsidRPr="00F113E9">
        <w:rPr>
          <w:rFonts w:ascii="Times New Roman" w:hAnsi="Times New Roman" w:cs="Times New Roman"/>
        </w:rPr>
        <w:t> name will becom</w:t>
      </w:r>
      <w:r w:rsidR="005D50E9" w:rsidRPr="00F113E9">
        <w:rPr>
          <w:rFonts w:ascii="Times New Roman" w:hAnsi="Times New Roman" w:cs="Times New Roman"/>
        </w:rPr>
        <w:t xml:space="preserve">e a byword for hope and succor — </w:t>
      </w:r>
      <w:r w:rsidRPr="00F113E9">
        <w:rPr>
          <w:rFonts w:ascii="Times New Roman" w:hAnsi="Times New Roman" w:cs="Times New Roman"/>
        </w:rPr>
        <w:t>with the very sweetnes of that name</w:t>
      </w:r>
      <w:r w:rsidR="00914C4F" w:rsidRPr="00F113E9">
        <w:rPr>
          <w:rFonts w:ascii="Times New Roman" w:hAnsi="Times New Roman" w:cs="Times New Roman"/>
        </w:rPr>
        <w:t>”</w:t>
      </w:r>
      <w:r w:rsidR="005D50E9" w:rsidRPr="00F113E9">
        <w:rPr>
          <w:rFonts w:ascii="Times New Roman" w:hAnsi="Times New Roman" w:cs="Times New Roman"/>
        </w:rPr>
        <w:t xml:space="preserve"> —</w:t>
      </w:r>
    </w:p>
    <w:p w14:paraId="627B2163" w14:textId="77777777" w:rsidR="005D50E9" w:rsidRPr="0055219E" w:rsidRDefault="005D50E9" w:rsidP="005D50E9"/>
    <w:p w14:paraId="28BCAC95" w14:textId="6E8EE588" w:rsidR="005D50E9" w:rsidRPr="0055219E" w:rsidRDefault="005D50E9" w:rsidP="005D50E9">
      <w:r w:rsidRPr="0055219E">
        <w:tab/>
      </w:r>
      <w:r w:rsidRPr="0055219E">
        <w:tab/>
      </w:r>
      <w:r w:rsidRPr="0055219E">
        <w:tab/>
      </w:r>
      <w:r w:rsidRPr="0055219E">
        <w:tab/>
      </w:r>
      <w:r w:rsidRPr="0055219E">
        <w:tab/>
        <w:t>GEORGE</w:t>
      </w:r>
    </w:p>
    <w:p w14:paraId="7F0CF425" w14:textId="77777777" w:rsidR="005D50E9" w:rsidRPr="0055219E" w:rsidRDefault="005D50E9" w:rsidP="005D50E9">
      <w:r w:rsidRPr="0055219E">
        <w:t xml:space="preserve">Time out! Look at the audience! </w:t>
      </w:r>
    </w:p>
    <w:p w14:paraId="0C0D9E8F" w14:textId="77777777" w:rsidR="005D50E9" w:rsidRPr="0055219E" w:rsidRDefault="005D50E9" w:rsidP="005D50E9"/>
    <w:p w14:paraId="01889B6F" w14:textId="6C8F79AE" w:rsidR="005D50E9" w:rsidRPr="0055219E" w:rsidRDefault="005D50E9" w:rsidP="005D50E9">
      <w:r w:rsidRPr="0055219E">
        <w:tab/>
      </w:r>
      <w:r w:rsidRPr="0055219E">
        <w:tab/>
      </w:r>
      <w:r w:rsidRPr="0055219E">
        <w:tab/>
      </w:r>
      <w:r w:rsidRPr="0055219E">
        <w:tab/>
      </w:r>
      <w:r w:rsidRPr="0055219E">
        <w:tab/>
        <w:t>HENRY II</w:t>
      </w:r>
    </w:p>
    <w:p w14:paraId="2DA58194" w14:textId="525E7A5B" w:rsidR="008A6395" w:rsidRPr="0055219E" w:rsidRDefault="005D50E9" w:rsidP="005D50E9">
      <w:r w:rsidRPr="0055219E">
        <w:t xml:space="preserve">We stopped caring about them an hour ago! </w:t>
      </w:r>
      <w:r w:rsidR="008A6395" w:rsidRPr="0055219E">
        <w:br/>
      </w:r>
      <w:r w:rsidR="008A6395" w:rsidRPr="0055219E">
        <w:br/>
      </w:r>
      <w:r w:rsidR="00386091" w:rsidRPr="0055219E">
        <w:tab/>
      </w:r>
      <w:r w:rsidR="00386091" w:rsidRPr="0055219E">
        <w:tab/>
      </w:r>
      <w:r w:rsidR="00386091" w:rsidRPr="0055219E">
        <w:tab/>
      </w:r>
      <w:r w:rsidR="00386091" w:rsidRPr="0055219E">
        <w:tab/>
      </w:r>
      <w:r w:rsidR="00386091" w:rsidRPr="0055219E">
        <w:tab/>
      </w:r>
      <w:r w:rsidR="008A6395" w:rsidRPr="0055219E">
        <w:t>LIZ</w:t>
      </w:r>
    </w:p>
    <w:p w14:paraId="2B3BD37D" w14:textId="77A19B43" w:rsidR="008A6395" w:rsidRPr="0055219E" w:rsidRDefault="00914C4F" w:rsidP="008A6395">
      <w:r w:rsidRPr="0055219E">
        <w:t>(</w:t>
      </w:r>
      <w:r w:rsidRPr="0055219E">
        <w:rPr>
          <w:i/>
        </w:rPr>
        <w:t>To audience</w:t>
      </w:r>
      <w:r w:rsidRPr="0055219E">
        <w:t xml:space="preserve">.) </w:t>
      </w:r>
      <w:r w:rsidR="008A6395" w:rsidRPr="0055219E">
        <w:t>Henry is at war in France!</w:t>
      </w:r>
      <w:r w:rsidR="00DB6E07" w:rsidRPr="0055219E">
        <w:t xml:space="preserve"> </w:t>
      </w:r>
      <w:r w:rsidR="00DB6E07" w:rsidRPr="0055219E">
        <w:rPr>
          <w:i/>
        </w:rPr>
        <w:t>We</w:t>
      </w:r>
      <w:r w:rsidR="00DB6E07" w:rsidRPr="0055219E">
        <w:t xml:space="preserve"> hate the French! </w:t>
      </w:r>
      <w:r w:rsidR="00B70B8F" w:rsidRPr="0055219E">
        <w:t xml:space="preserve">Shake the tambourine! </w:t>
      </w:r>
    </w:p>
    <w:p w14:paraId="2E92BEC1" w14:textId="77777777" w:rsidR="008A6395" w:rsidRPr="0055219E" w:rsidRDefault="008A6395" w:rsidP="008A6395"/>
    <w:p w14:paraId="4EACAB6F" w14:textId="2157FD83" w:rsidR="008A6395" w:rsidRPr="0055219E" w:rsidRDefault="00386091" w:rsidP="008A6395">
      <w:r w:rsidRPr="0055219E">
        <w:tab/>
      </w:r>
      <w:r w:rsidRPr="0055219E">
        <w:tab/>
      </w:r>
      <w:r w:rsidRPr="0055219E">
        <w:tab/>
      </w:r>
      <w:r w:rsidRPr="0055219E">
        <w:tab/>
      </w:r>
      <w:r w:rsidRPr="0055219E">
        <w:tab/>
      </w:r>
      <w:r w:rsidR="008A6395" w:rsidRPr="0055219E">
        <w:t>WILL</w:t>
      </w:r>
    </w:p>
    <w:p w14:paraId="29C04EE8" w14:textId="3D9C1A48" w:rsidR="008A6395" w:rsidRPr="0055219E" w:rsidRDefault="005D50E9" w:rsidP="008A6395">
      <w:r w:rsidRPr="0055219E">
        <w:t xml:space="preserve">I may be fat and jolly — </w:t>
      </w:r>
      <w:r w:rsidR="00914C4F" w:rsidRPr="0055219E">
        <w:t xml:space="preserve">BUT I CAN PLAY HENRY! </w:t>
      </w:r>
    </w:p>
    <w:p w14:paraId="7D48DEC1" w14:textId="77777777" w:rsidR="008A6395" w:rsidRPr="0055219E" w:rsidRDefault="008A6395" w:rsidP="008A6395"/>
    <w:p w14:paraId="6F96887F" w14:textId="32BD2355" w:rsidR="008A6395" w:rsidRPr="0055219E" w:rsidRDefault="00386091" w:rsidP="008A6395">
      <w:r w:rsidRPr="0055219E">
        <w:tab/>
      </w:r>
      <w:r w:rsidRPr="0055219E">
        <w:tab/>
      </w:r>
      <w:r w:rsidRPr="0055219E">
        <w:tab/>
      </w:r>
      <w:r w:rsidRPr="0055219E">
        <w:tab/>
      </w:r>
      <w:r w:rsidRPr="0055219E">
        <w:tab/>
      </w:r>
      <w:r w:rsidR="008A6395" w:rsidRPr="0055219E">
        <w:t>RICHARD</w:t>
      </w:r>
    </w:p>
    <w:p w14:paraId="28844337" w14:textId="08B2FFF7" w:rsidR="008A6395" w:rsidRPr="0055219E" w:rsidRDefault="00805BB4" w:rsidP="008A6395">
      <w:r w:rsidRPr="0055219E">
        <w:t>My performance is well conceited!</w:t>
      </w:r>
    </w:p>
    <w:p w14:paraId="033F1A9B" w14:textId="77777777" w:rsidR="008A6395" w:rsidRPr="0055219E" w:rsidRDefault="008A6395" w:rsidP="008A6395"/>
    <w:p w14:paraId="26EC6448" w14:textId="22AF5A08" w:rsidR="008A6395" w:rsidRPr="0055219E" w:rsidRDefault="00914C4F" w:rsidP="008A6395">
      <w:r w:rsidRPr="0055219E">
        <w:tab/>
      </w:r>
      <w:r w:rsidRPr="0055219E">
        <w:tab/>
      </w:r>
      <w:r w:rsidRPr="0055219E">
        <w:tab/>
      </w:r>
      <w:r w:rsidRPr="0055219E">
        <w:tab/>
      </w:r>
      <w:r w:rsidRPr="0055219E">
        <w:tab/>
      </w:r>
      <w:r w:rsidR="008A6395" w:rsidRPr="0055219E">
        <w:t>AUGUSTINE</w:t>
      </w:r>
      <w:r w:rsidRPr="0055219E">
        <w:t xml:space="preserve"> | LIZ</w:t>
      </w:r>
    </w:p>
    <w:p w14:paraId="32BAC187" w14:textId="25014D96" w:rsidR="005D50E9" w:rsidRPr="0055219E" w:rsidRDefault="00914C4F" w:rsidP="008A6395">
      <w:r w:rsidRPr="0055219E">
        <w:t xml:space="preserve">Thou art conceited, Richard. | </w:t>
      </w:r>
      <w:r w:rsidR="005D50E9" w:rsidRPr="0055219E">
        <w:t xml:space="preserve">Thou art a comic sidekick, Will. </w:t>
      </w:r>
    </w:p>
    <w:p w14:paraId="392132DB" w14:textId="77777777" w:rsidR="005D50E9" w:rsidRPr="0055219E" w:rsidRDefault="005D50E9" w:rsidP="008A6395"/>
    <w:p w14:paraId="49A8CAE8" w14:textId="71FD7213" w:rsidR="005D50E9" w:rsidRPr="0055219E" w:rsidRDefault="005D50E9" w:rsidP="008A6395">
      <w:r w:rsidRPr="0055219E">
        <w:tab/>
      </w:r>
      <w:r w:rsidRPr="0055219E">
        <w:tab/>
      </w:r>
      <w:r w:rsidRPr="0055219E">
        <w:tab/>
      </w:r>
      <w:r w:rsidRPr="0055219E">
        <w:tab/>
      </w:r>
      <w:r w:rsidRPr="0055219E">
        <w:tab/>
      </w:r>
      <w:r w:rsidR="00914C4F" w:rsidRPr="0055219E">
        <w:t xml:space="preserve">THOMAS and HENRY II and KATHY </w:t>
      </w:r>
    </w:p>
    <w:p w14:paraId="6CADCB9F" w14:textId="73CBF185" w:rsidR="008A6395" w:rsidRPr="0055219E" w:rsidRDefault="00914C4F" w:rsidP="008A6395">
      <w:r w:rsidRPr="0055219E">
        <w:t xml:space="preserve">I WILL DO ALL THE PUPPETS! </w:t>
      </w:r>
      <w:r w:rsidR="008A6395" w:rsidRPr="0055219E">
        <w:t xml:space="preserve"> </w:t>
      </w:r>
    </w:p>
    <w:p w14:paraId="01B27A60" w14:textId="77777777" w:rsidR="005D50E9" w:rsidRPr="0055219E" w:rsidRDefault="005D50E9" w:rsidP="008A6395"/>
    <w:p w14:paraId="370D6CFF" w14:textId="797AB5AB" w:rsidR="005D50E9" w:rsidRPr="0055219E" w:rsidRDefault="005D50E9" w:rsidP="008A6395">
      <w:r w:rsidRPr="0055219E">
        <w:tab/>
      </w:r>
      <w:r w:rsidRPr="0055219E">
        <w:tab/>
      </w:r>
      <w:r w:rsidRPr="0055219E">
        <w:tab/>
      </w:r>
      <w:r w:rsidRPr="0055219E">
        <w:tab/>
      </w:r>
      <w:r w:rsidRPr="0055219E">
        <w:tab/>
        <w:t>JOHN</w:t>
      </w:r>
    </w:p>
    <w:p w14:paraId="191B4E5B" w14:textId="6D127A39" w:rsidR="005D50E9" w:rsidRPr="0055219E" w:rsidRDefault="005D50E9" w:rsidP="008A6395">
      <w:r w:rsidRPr="0055219E">
        <w:t xml:space="preserve">I want to play a boy puppet for once! </w:t>
      </w:r>
    </w:p>
    <w:p w14:paraId="230E3F5C" w14:textId="77777777" w:rsidR="00914C4F" w:rsidRPr="0055219E" w:rsidRDefault="00914C4F" w:rsidP="008A6395"/>
    <w:p w14:paraId="74A17B05" w14:textId="47E0735A" w:rsidR="00914C4F" w:rsidRPr="0055219E" w:rsidRDefault="00914C4F" w:rsidP="008A6395">
      <w:r w:rsidRPr="0055219E">
        <w:tab/>
      </w:r>
      <w:r w:rsidRPr="0055219E">
        <w:tab/>
      </w:r>
      <w:r w:rsidRPr="0055219E">
        <w:tab/>
      </w:r>
      <w:r w:rsidRPr="0055219E">
        <w:tab/>
      </w:r>
      <w:r w:rsidRPr="0055219E">
        <w:tab/>
        <w:t>LIZ</w:t>
      </w:r>
    </w:p>
    <w:p w14:paraId="71F95D68" w14:textId="7A85C43D" w:rsidR="00914C4F" w:rsidRPr="0055219E" w:rsidRDefault="00914C4F" w:rsidP="008A6395">
      <w:r w:rsidRPr="0055219E">
        <w:t xml:space="preserve">Richard — Tell us what’s on a Meat — Lover’s — </w:t>
      </w:r>
      <w:r w:rsidRPr="0055219E">
        <w:rPr>
          <w:i/>
        </w:rPr>
        <w:t>pizza</w:t>
      </w:r>
      <w:r w:rsidRPr="0055219E">
        <w:t xml:space="preserve">. </w:t>
      </w:r>
    </w:p>
    <w:p w14:paraId="4010BB38" w14:textId="77777777" w:rsidR="008A6395" w:rsidRPr="0055219E" w:rsidRDefault="008A6395" w:rsidP="008A6395"/>
    <w:p w14:paraId="0CA21AE0" w14:textId="601EB48D" w:rsidR="009A6B9F" w:rsidRPr="0055219E" w:rsidRDefault="00386091" w:rsidP="00E42425">
      <w:pPr>
        <w:autoSpaceDE w:val="0"/>
        <w:autoSpaceDN w:val="0"/>
        <w:adjustRightInd w:val="0"/>
      </w:pPr>
      <w:r w:rsidRPr="0055219E">
        <w:tab/>
      </w:r>
      <w:r w:rsidRPr="0055219E">
        <w:tab/>
      </w:r>
      <w:r w:rsidRPr="0055219E">
        <w:tab/>
      </w:r>
      <w:r w:rsidRPr="0055219E">
        <w:tab/>
      </w:r>
      <w:r w:rsidRPr="0055219E">
        <w:tab/>
      </w:r>
      <w:r w:rsidR="009A6B9F" w:rsidRPr="0055219E">
        <w:t xml:space="preserve">WILL </w:t>
      </w:r>
    </w:p>
    <w:p w14:paraId="420B1065" w14:textId="52E6F785" w:rsidR="009A6B9F" w:rsidRPr="0055219E" w:rsidRDefault="001B70AE" w:rsidP="00E42425">
      <w:pPr>
        <w:autoSpaceDE w:val="0"/>
        <w:autoSpaceDN w:val="0"/>
        <w:adjustRightInd w:val="0"/>
        <w:rPr>
          <w:color w:val="1A1A1A"/>
        </w:rPr>
      </w:pPr>
      <w:r w:rsidRPr="0055219E">
        <w:rPr>
          <w:color w:val="1A1A1A"/>
        </w:rPr>
        <w:t>You</w:t>
      </w:r>
      <w:r w:rsidR="00805BB4" w:rsidRPr="0055219E">
        <w:rPr>
          <w:color w:val="1A1A1A"/>
        </w:rPr>
        <w:t xml:space="preserve"> choose </w:t>
      </w:r>
      <w:r w:rsidR="00F113E9">
        <w:rPr>
          <w:color w:val="1A1A1A"/>
        </w:rPr>
        <w:t>Richard — T</w:t>
      </w:r>
      <w:r w:rsidR="005D50E9" w:rsidRPr="0055219E">
        <w:rPr>
          <w:color w:val="1A1A1A"/>
        </w:rPr>
        <w:t>he</w:t>
      </w:r>
      <w:r w:rsidR="00805BB4" w:rsidRPr="0055219E">
        <w:rPr>
          <w:color w:val="1A1A1A"/>
        </w:rPr>
        <w:t xml:space="preserve"> want-wit </w:t>
      </w:r>
      <w:r w:rsidR="005D50E9" w:rsidRPr="0055219E">
        <w:rPr>
          <w:color w:val="1A1A1A"/>
        </w:rPr>
        <w:t xml:space="preserve">— </w:t>
      </w:r>
      <w:r w:rsidR="00805BB4" w:rsidRPr="0055219E">
        <w:rPr>
          <w:color w:val="1A1A1A"/>
        </w:rPr>
        <w:t xml:space="preserve">over me! </w:t>
      </w:r>
      <w:r w:rsidR="005D50E9" w:rsidRPr="0055219E">
        <w:rPr>
          <w:color w:val="1A1A1A"/>
        </w:rPr>
        <w:t xml:space="preserve">We’re </w:t>
      </w:r>
      <w:r w:rsidR="005D50E9" w:rsidRPr="0055219E">
        <w:rPr>
          <w:i/>
          <w:color w:val="1A1A1A"/>
        </w:rPr>
        <w:t>through</w:t>
      </w:r>
      <w:r w:rsidR="005D50E9" w:rsidRPr="0055219E">
        <w:rPr>
          <w:color w:val="1A1A1A"/>
        </w:rPr>
        <w:t xml:space="preserve">. </w:t>
      </w:r>
      <w:r w:rsidRPr="0055219E">
        <w:rPr>
          <w:color w:val="1A1A1A"/>
        </w:rPr>
        <w:t>And all of you! You’ve been making fun of me</w:t>
      </w:r>
      <w:r w:rsidR="00805BB4" w:rsidRPr="0055219E">
        <w:rPr>
          <w:color w:val="1A1A1A"/>
        </w:rPr>
        <w:t xml:space="preserve"> since</w:t>
      </w:r>
      <w:r w:rsidR="009A6B9F" w:rsidRPr="0055219E">
        <w:t xml:space="preserve"> </w:t>
      </w:r>
      <w:r w:rsidRPr="0055219E">
        <w:t xml:space="preserve">— since — </w:t>
      </w:r>
      <w:r w:rsidR="009A6B9F" w:rsidRPr="0055219E">
        <w:t>Leicester Middle School</w:t>
      </w:r>
      <w:r w:rsidR="009A6B9F" w:rsidRPr="0055219E">
        <w:rPr>
          <w:color w:val="1A1A1A"/>
        </w:rPr>
        <w:t xml:space="preserve">! </w:t>
      </w:r>
      <w:r w:rsidR="009A6B9F" w:rsidRPr="0055219E">
        <w:rPr>
          <w:color w:val="1A1A1A"/>
        </w:rPr>
        <w:br/>
      </w:r>
      <w:r w:rsidR="009A6B9F" w:rsidRPr="0055219E">
        <w:rPr>
          <w:color w:val="1A1A1A"/>
        </w:rPr>
        <w:br/>
      </w:r>
      <w:r w:rsidRPr="0055219E">
        <w:rPr>
          <w:color w:val="1A1A1A"/>
        </w:rPr>
        <w:tab/>
      </w:r>
      <w:r w:rsidRPr="0055219E">
        <w:rPr>
          <w:color w:val="1A1A1A"/>
        </w:rPr>
        <w:tab/>
      </w:r>
      <w:r w:rsidRPr="0055219E">
        <w:rPr>
          <w:color w:val="1A1A1A"/>
        </w:rPr>
        <w:tab/>
      </w:r>
      <w:r w:rsidRPr="0055219E">
        <w:rPr>
          <w:color w:val="1A1A1A"/>
        </w:rPr>
        <w:tab/>
      </w:r>
      <w:r w:rsidR="009A6B9F" w:rsidRPr="0055219E">
        <w:rPr>
          <w:color w:val="1A1A1A"/>
        </w:rPr>
        <w:t>AUGUSTINE</w:t>
      </w:r>
      <w:r w:rsidRPr="0055219E">
        <w:rPr>
          <w:color w:val="1A1A1A"/>
        </w:rPr>
        <w:t xml:space="preserve"> | LIZ | THOMAS | HENRY II | RICHARD</w:t>
      </w:r>
    </w:p>
    <w:p w14:paraId="7B39B0FD" w14:textId="66372A8B" w:rsidR="001B70AE" w:rsidRPr="0055219E" w:rsidRDefault="001B70AE" w:rsidP="001B70AE">
      <w:pPr>
        <w:autoSpaceDE w:val="0"/>
        <w:autoSpaceDN w:val="0"/>
        <w:adjustRightInd w:val="0"/>
        <w:rPr>
          <w:color w:val="1A1A1A"/>
        </w:rPr>
      </w:pPr>
      <w:r w:rsidRPr="0055219E">
        <w:rPr>
          <w:color w:val="1A1A1A"/>
        </w:rPr>
        <w:t xml:space="preserve">You’re talented! | </w:t>
      </w:r>
      <w:r w:rsidR="0020355C" w:rsidRPr="0055219E">
        <w:rPr>
          <w:color w:val="1A1A1A"/>
        </w:rPr>
        <w:t>A real wag!</w:t>
      </w:r>
      <w:r w:rsidRPr="0055219E">
        <w:rPr>
          <w:color w:val="1A1A1A"/>
        </w:rPr>
        <w:t xml:space="preserve"> | Have some pizza. | Watch him tame — | I play Titus! </w:t>
      </w:r>
    </w:p>
    <w:p w14:paraId="14138CA7" w14:textId="77777777" w:rsidR="009A6B9F" w:rsidRPr="0055219E" w:rsidRDefault="009A6B9F" w:rsidP="00E42425">
      <w:pPr>
        <w:autoSpaceDE w:val="0"/>
        <w:autoSpaceDN w:val="0"/>
        <w:adjustRightInd w:val="0"/>
        <w:rPr>
          <w:color w:val="1A1A1A"/>
        </w:rPr>
      </w:pPr>
    </w:p>
    <w:p w14:paraId="54C11E6B" w14:textId="1411EA4D" w:rsidR="00386091" w:rsidRPr="0055219E" w:rsidRDefault="00386091"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t>WILL</w:t>
      </w:r>
    </w:p>
    <w:p w14:paraId="3D31F066" w14:textId="77777777" w:rsidR="001B70AE" w:rsidRPr="0055219E" w:rsidRDefault="001B70AE" w:rsidP="00E42425">
      <w:pPr>
        <w:autoSpaceDE w:val="0"/>
        <w:autoSpaceDN w:val="0"/>
        <w:adjustRightInd w:val="0"/>
        <w:rPr>
          <w:color w:val="1A1A1A"/>
        </w:rPr>
      </w:pPr>
      <w:r w:rsidRPr="0055219E">
        <w:rPr>
          <w:color w:val="1A1A1A"/>
        </w:rPr>
        <w:t xml:space="preserve">Why do you have to call me </w:t>
      </w:r>
      <w:r w:rsidR="009A6B9F" w:rsidRPr="0055219E">
        <w:rPr>
          <w:color w:val="1A1A1A"/>
        </w:rPr>
        <w:t>“</w:t>
      </w:r>
      <w:r w:rsidR="00E42425" w:rsidRPr="0055219E">
        <w:rPr>
          <w:color w:val="1A1A1A"/>
        </w:rPr>
        <w:t>Will, my Lord of Lester</w:t>
      </w:r>
      <w:r w:rsidR="00386091" w:rsidRPr="0055219E">
        <w:rPr>
          <w:color w:val="1A1A1A"/>
        </w:rPr>
        <w:t>’</w:t>
      </w:r>
      <w:r w:rsidR="00E42425" w:rsidRPr="0055219E">
        <w:rPr>
          <w:color w:val="1A1A1A"/>
        </w:rPr>
        <w:t>s jesting player</w:t>
      </w:r>
      <w:r w:rsidR="00386091" w:rsidRPr="0055219E">
        <w:rPr>
          <w:color w:val="1A1A1A"/>
        </w:rPr>
        <w:t>”</w:t>
      </w:r>
      <w:r w:rsidRPr="0055219E">
        <w:rPr>
          <w:color w:val="1A1A1A"/>
        </w:rPr>
        <w:t xml:space="preserve">? </w:t>
      </w:r>
      <w:r w:rsidR="009A6B9F" w:rsidRPr="0055219E">
        <w:rPr>
          <w:color w:val="1A1A1A"/>
        </w:rPr>
        <w:t xml:space="preserve"> </w:t>
      </w:r>
      <w:r w:rsidR="009A6B9F" w:rsidRPr="0055219E">
        <w:rPr>
          <w:color w:val="1A1A1A"/>
        </w:rPr>
        <w:br/>
      </w:r>
      <w:r w:rsidR="009A6B9F" w:rsidRPr="0055219E">
        <w:rPr>
          <w:color w:val="1A1A1A"/>
        </w:rPr>
        <w:br/>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Pr="0055219E">
        <w:rPr>
          <w:color w:val="1A1A1A"/>
        </w:rPr>
        <w:t>KATHY</w:t>
      </w:r>
    </w:p>
    <w:p w14:paraId="352EF76E" w14:textId="3ABEE1DB" w:rsidR="009A6B9F" w:rsidRPr="0055219E" w:rsidRDefault="005630EB" w:rsidP="00E42425">
      <w:pPr>
        <w:autoSpaceDE w:val="0"/>
        <w:autoSpaceDN w:val="0"/>
        <w:adjustRightInd w:val="0"/>
        <w:rPr>
          <w:color w:val="1A1A1A"/>
        </w:rPr>
      </w:pPr>
      <w:r w:rsidRPr="0055219E">
        <w:rPr>
          <w:color w:val="1A1A1A"/>
        </w:rPr>
        <w:t>(</w:t>
      </w:r>
      <w:r w:rsidRPr="0055219E">
        <w:rPr>
          <w:i/>
          <w:color w:val="1A1A1A"/>
        </w:rPr>
        <w:t>To audience</w:t>
      </w:r>
      <w:r w:rsidRPr="0055219E">
        <w:rPr>
          <w:color w:val="1A1A1A"/>
        </w:rPr>
        <w:t xml:space="preserve">.) </w:t>
      </w:r>
      <w:r w:rsidR="001B70AE" w:rsidRPr="0055219E">
        <w:rPr>
          <w:color w:val="1A1A1A"/>
        </w:rPr>
        <w:t xml:space="preserve">In this episode </w:t>
      </w:r>
      <w:r w:rsidRPr="0055219E">
        <w:rPr>
          <w:color w:val="1A1A1A"/>
        </w:rPr>
        <w:t xml:space="preserve">— </w:t>
      </w:r>
      <w:r w:rsidR="001B70AE" w:rsidRPr="0055219E">
        <w:rPr>
          <w:color w:val="1A1A1A"/>
        </w:rPr>
        <w:t>the Blue Owl questions everything!</w:t>
      </w:r>
      <w:r w:rsidR="009A6B9F" w:rsidRPr="0055219E">
        <w:rPr>
          <w:color w:val="1A1A1A"/>
        </w:rPr>
        <w:br/>
      </w:r>
      <w:r w:rsidR="009A6B9F" w:rsidRPr="0055219E">
        <w:rPr>
          <w:color w:val="1A1A1A"/>
        </w:rPr>
        <w:br/>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9A6B9F" w:rsidRPr="0055219E">
        <w:rPr>
          <w:color w:val="1A1A1A"/>
        </w:rPr>
        <w:t>WILL</w:t>
      </w:r>
    </w:p>
    <w:p w14:paraId="669EFD35" w14:textId="3ED688F6" w:rsidR="002272FE" w:rsidRPr="0055219E" w:rsidRDefault="005630EB" w:rsidP="002272FE">
      <w:pPr>
        <w:autoSpaceDE w:val="0"/>
        <w:autoSpaceDN w:val="0"/>
        <w:adjustRightInd w:val="0"/>
        <w:rPr>
          <w:color w:val="1A1A1A"/>
        </w:rPr>
      </w:pPr>
      <w:r w:rsidRPr="0055219E">
        <w:rPr>
          <w:color w:val="1A1A1A"/>
        </w:rPr>
        <w:t xml:space="preserve">Shut up, Mom! </w:t>
      </w:r>
      <w:r w:rsidR="009A6B9F" w:rsidRPr="0055219E">
        <w:rPr>
          <w:color w:val="1A1A1A"/>
        </w:rPr>
        <w:t xml:space="preserve">I was heralded for my performance of </w:t>
      </w:r>
      <w:r w:rsidR="00E42425" w:rsidRPr="0055219E">
        <w:rPr>
          <w:i/>
          <w:iCs/>
          <w:color w:val="1A1A1A"/>
        </w:rPr>
        <w:t>An Almond for a Parrot</w:t>
      </w:r>
      <w:r w:rsidR="009A6B9F" w:rsidRPr="0055219E">
        <w:rPr>
          <w:color w:val="1A1A1A"/>
        </w:rPr>
        <w:t xml:space="preserve">! </w:t>
      </w:r>
      <w:r w:rsidR="009A6B9F" w:rsidRPr="0055219E">
        <w:rPr>
          <w:color w:val="1A1A1A"/>
        </w:rPr>
        <w:br/>
      </w:r>
      <w:r w:rsidR="009A6B9F" w:rsidRPr="0055219E">
        <w:rPr>
          <w:color w:val="1A1A1A"/>
        </w:rPr>
        <w:br/>
      </w:r>
      <w:r w:rsidRPr="0055219E">
        <w:rPr>
          <w:color w:val="1A1A1A"/>
        </w:rPr>
        <w:tab/>
      </w:r>
      <w:r w:rsidRPr="0055219E">
        <w:rPr>
          <w:color w:val="1A1A1A"/>
        </w:rPr>
        <w:tab/>
      </w:r>
      <w:r w:rsidRPr="0055219E">
        <w:rPr>
          <w:color w:val="1A1A1A"/>
        </w:rPr>
        <w:tab/>
      </w:r>
      <w:r w:rsidRPr="0055219E">
        <w:rPr>
          <w:color w:val="1A1A1A"/>
        </w:rPr>
        <w:tab/>
        <w:t xml:space="preserve">AUGUSTINE | LIZ | THOMAS | HENRY II | RICHARD </w:t>
      </w:r>
      <w:r w:rsidR="009A6B9F" w:rsidRPr="0055219E">
        <w:rPr>
          <w:color w:val="1A1A1A"/>
        </w:rPr>
        <w:t>Will</w:t>
      </w:r>
      <w:r w:rsidRPr="0055219E">
        <w:rPr>
          <w:color w:val="1A1A1A"/>
        </w:rPr>
        <w:t xml:space="preserve">! | Cease this! | Mushrooms and olives — | </w:t>
      </w:r>
      <w:r w:rsidR="002272FE" w:rsidRPr="0055219E">
        <w:rPr>
          <w:color w:val="1A1A1A"/>
        </w:rPr>
        <w:t>Symbolist surrealism! | And your obesity!</w:t>
      </w:r>
    </w:p>
    <w:p w14:paraId="177ECE5F" w14:textId="77777777" w:rsidR="009A6B9F" w:rsidRPr="0055219E" w:rsidRDefault="009A6B9F" w:rsidP="00E42425">
      <w:pPr>
        <w:autoSpaceDE w:val="0"/>
        <w:autoSpaceDN w:val="0"/>
        <w:adjustRightInd w:val="0"/>
        <w:rPr>
          <w:color w:val="1A1A1A"/>
        </w:rPr>
      </w:pPr>
    </w:p>
    <w:p w14:paraId="76BFD771" w14:textId="1CAFB08B" w:rsidR="009A6B9F" w:rsidRPr="0055219E" w:rsidRDefault="00386091"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r>
      <w:r w:rsidR="009A6B9F" w:rsidRPr="0055219E">
        <w:rPr>
          <w:color w:val="1A1A1A"/>
        </w:rPr>
        <w:t>WILL</w:t>
      </w:r>
    </w:p>
    <w:p w14:paraId="6324494C" w14:textId="186453CB" w:rsidR="009A6B9F" w:rsidRPr="0055219E" w:rsidRDefault="009A6B9F" w:rsidP="00E42425">
      <w:pPr>
        <w:autoSpaceDE w:val="0"/>
        <w:autoSpaceDN w:val="0"/>
        <w:adjustRightInd w:val="0"/>
        <w:rPr>
          <w:color w:val="1A1A1A"/>
        </w:rPr>
      </w:pPr>
      <w:r w:rsidRPr="0055219E">
        <w:rPr>
          <w:color w:val="1A1A1A"/>
        </w:rPr>
        <w:lastRenderedPageBreak/>
        <w:t>I’m known for my "merriments" and my skills of improvisation!</w:t>
      </w:r>
      <w:r w:rsidRPr="0055219E">
        <w:rPr>
          <w:color w:val="1A1A1A"/>
        </w:rPr>
        <w:br/>
      </w:r>
      <w:r w:rsidRPr="0055219E">
        <w:rPr>
          <w:color w:val="1A1A1A"/>
        </w:rPr>
        <w:br/>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2272FE" w:rsidRPr="0055219E">
        <w:rPr>
          <w:color w:val="1A1A1A"/>
        </w:rPr>
        <w:t>GEORGE</w:t>
      </w:r>
    </w:p>
    <w:p w14:paraId="0B24A897" w14:textId="5CA4A45D" w:rsidR="002272FE" w:rsidRPr="0055219E" w:rsidRDefault="00886BB9" w:rsidP="00E42425">
      <w:pPr>
        <w:autoSpaceDE w:val="0"/>
        <w:autoSpaceDN w:val="0"/>
        <w:adjustRightInd w:val="0"/>
        <w:rPr>
          <w:color w:val="1A1A1A"/>
        </w:rPr>
      </w:pPr>
      <w:r w:rsidRPr="0055219E">
        <w:rPr>
          <w:color w:val="1A1A1A"/>
        </w:rPr>
        <w:t xml:space="preserve">THE STAGE MANAGER ARRIVES FIRST AND LEAVES LAST! </w:t>
      </w:r>
    </w:p>
    <w:p w14:paraId="26A12D54" w14:textId="77777777" w:rsidR="009A6B9F" w:rsidRPr="0055219E" w:rsidRDefault="009A6B9F" w:rsidP="00E42425">
      <w:pPr>
        <w:autoSpaceDE w:val="0"/>
        <w:autoSpaceDN w:val="0"/>
        <w:adjustRightInd w:val="0"/>
        <w:rPr>
          <w:color w:val="1A1A1A"/>
        </w:rPr>
      </w:pPr>
    </w:p>
    <w:p w14:paraId="498B8ED6" w14:textId="4B30F6FD" w:rsidR="009A6B9F" w:rsidRPr="0055219E" w:rsidRDefault="00386091"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r>
      <w:r w:rsidR="009A6B9F" w:rsidRPr="0055219E">
        <w:rPr>
          <w:color w:val="1A1A1A"/>
        </w:rPr>
        <w:t>WILL</w:t>
      </w:r>
    </w:p>
    <w:p w14:paraId="7AD3FF83" w14:textId="516F5E24" w:rsidR="00E42425" w:rsidRPr="0055219E" w:rsidRDefault="009A6B9F" w:rsidP="00E42425">
      <w:pPr>
        <w:autoSpaceDE w:val="0"/>
        <w:autoSpaceDN w:val="0"/>
        <w:adjustRightInd w:val="0"/>
        <w:rPr>
          <w:color w:val="1A1A1A"/>
        </w:rPr>
      </w:pPr>
      <w:r w:rsidRPr="0055219E">
        <w:rPr>
          <w:color w:val="1A1A1A"/>
        </w:rPr>
        <w:t xml:space="preserve">I’ve written </w:t>
      </w:r>
      <w:r w:rsidRPr="0055219E">
        <w:rPr>
          <w:i/>
          <w:color w:val="1A1A1A"/>
        </w:rPr>
        <w:t>three</w:t>
      </w:r>
      <w:r w:rsidRPr="0055219E">
        <w:rPr>
          <w:color w:val="1A1A1A"/>
        </w:rPr>
        <w:t xml:space="preserve"> </w:t>
      </w:r>
      <w:r w:rsidR="00E42425" w:rsidRPr="0055219E">
        <w:rPr>
          <w:color w:val="1A1A1A"/>
        </w:rPr>
        <w:t>short comic plays</w:t>
      </w:r>
      <w:r w:rsidRPr="0055219E">
        <w:rPr>
          <w:color w:val="1A1A1A"/>
        </w:rPr>
        <w:t xml:space="preserve"> — And t</w:t>
      </w:r>
      <w:r w:rsidR="007A426B" w:rsidRPr="0055219E">
        <w:rPr>
          <w:color w:val="1A1A1A"/>
        </w:rPr>
        <w:t xml:space="preserve">wo of </w:t>
      </w:r>
      <w:r w:rsidR="00DB6E07" w:rsidRPr="0055219E">
        <w:rPr>
          <w:color w:val="1A1A1A"/>
        </w:rPr>
        <w:t>those</w:t>
      </w:r>
      <w:r w:rsidR="007A426B" w:rsidRPr="0055219E">
        <w:rPr>
          <w:color w:val="1A1A1A"/>
        </w:rPr>
        <w:t xml:space="preserve"> survived!</w:t>
      </w:r>
    </w:p>
    <w:p w14:paraId="5C353484" w14:textId="77777777" w:rsidR="009A6B9F" w:rsidRPr="0055219E" w:rsidRDefault="009A6B9F" w:rsidP="00E42425">
      <w:pPr>
        <w:autoSpaceDE w:val="0"/>
        <w:autoSpaceDN w:val="0"/>
        <w:adjustRightInd w:val="0"/>
        <w:rPr>
          <w:color w:val="1A1A1A"/>
        </w:rPr>
      </w:pPr>
    </w:p>
    <w:p w14:paraId="002CA0D8" w14:textId="05D85D44" w:rsidR="009A6B9F" w:rsidRPr="0055219E" w:rsidRDefault="00386091"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r>
      <w:r w:rsidR="009A6B9F" w:rsidRPr="0055219E">
        <w:rPr>
          <w:color w:val="1A1A1A"/>
        </w:rPr>
        <w:t>RICHARD</w:t>
      </w:r>
    </w:p>
    <w:p w14:paraId="4B233FBB" w14:textId="59B0E111" w:rsidR="009A6B9F" w:rsidRPr="0055219E" w:rsidRDefault="009A6B9F" w:rsidP="00E42425">
      <w:pPr>
        <w:autoSpaceDE w:val="0"/>
        <w:autoSpaceDN w:val="0"/>
        <w:adjustRightInd w:val="0"/>
        <w:rPr>
          <w:color w:val="1A1A1A"/>
        </w:rPr>
      </w:pPr>
      <w:r w:rsidRPr="0055219E">
        <w:rPr>
          <w:color w:val="1A1A1A"/>
        </w:rPr>
        <w:t>But you lack the chiseled jaw</w:t>
      </w:r>
      <w:r w:rsidR="005D50E9" w:rsidRPr="0055219E">
        <w:rPr>
          <w:color w:val="1A1A1A"/>
        </w:rPr>
        <w:t xml:space="preserve"> —</w:t>
      </w:r>
      <w:r w:rsidRPr="0055219E">
        <w:rPr>
          <w:color w:val="1A1A1A"/>
        </w:rPr>
        <w:t xml:space="preserve"> the cool demeanor. </w:t>
      </w:r>
      <w:r w:rsidRPr="0055219E">
        <w:rPr>
          <w:color w:val="1A1A1A"/>
        </w:rPr>
        <w:br/>
      </w:r>
      <w:r w:rsidRPr="0055219E">
        <w:rPr>
          <w:color w:val="1A1A1A"/>
        </w:rPr>
        <w:br/>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Pr="0055219E">
        <w:rPr>
          <w:color w:val="1A1A1A"/>
        </w:rPr>
        <w:t>WILL</w:t>
      </w:r>
    </w:p>
    <w:p w14:paraId="31DEB197" w14:textId="1D93509D" w:rsidR="009A6B9F" w:rsidRPr="0055219E" w:rsidRDefault="009A6B9F" w:rsidP="00E42425">
      <w:pPr>
        <w:autoSpaceDE w:val="0"/>
        <w:autoSpaceDN w:val="0"/>
        <w:adjustRightInd w:val="0"/>
        <w:rPr>
          <w:color w:val="1A1A1A"/>
        </w:rPr>
      </w:pPr>
      <w:r w:rsidRPr="0055219E">
        <w:rPr>
          <w:color w:val="1A1A1A"/>
        </w:rPr>
        <w:t xml:space="preserve">I should play a Henry — Just once! </w:t>
      </w:r>
    </w:p>
    <w:p w14:paraId="71B71EBE" w14:textId="77777777" w:rsidR="005D50E9" w:rsidRPr="0055219E" w:rsidRDefault="005D50E9" w:rsidP="00E42425">
      <w:pPr>
        <w:autoSpaceDE w:val="0"/>
        <w:autoSpaceDN w:val="0"/>
        <w:adjustRightInd w:val="0"/>
        <w:rPr>
          <w:color w:val="1A1A1A"/>
        </w:rPr>
      </w:pPr>
    </w:p>
    <w:p w14:paraId="19234980" w14:textId="6C21C194" w:rsidR="005D50E9" w:rsidRPr="0055219E" w:rsidRDefault="005D50E9"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t>GEORGE</w:t>
      </w:r>
    </w:p>
    <w:p w14:paraId="79C76B52" w14:textId="13E82B64" w:rsidR="005D50E9" w:rsidRPr="0055219E" w:rsidRDefault="005D50E9" w:rsidP="00E42425">
      <w:pPr>
        <w:autoSpaceDE w:val="0"/>
        <w:autoSpaceDN w:val="0"/>
        <w:adjustRightInd w:val="0"/>
        <w:rPr>
          <w:color w:val="1A1A1A"/>
        </w:rPr>
      </w:pPr>
      <w:r w:rsidRPr="0055219E">
        <w:rPr>
          <w:color w:val="1A1A1A"/>
        </w:rPr>
        <w:t xml:space="preserve">And we should have a play! But </w:t>
      </w:r>
      <w:r w:rsidR="00F113E9">
        <w:rPr>
          <w:color w:val="1A1A1A"/>
        </w:rPr>
        <w:t xml:space="preserve">WE CAN’T HAVE NICE THINGS! </w:t>
      </w:r>
      <w:r w:rsidRPr="0055219E">
        <w:rPr>
          <w:color w:val="1A1A1A"/>
        </w:rPr>
        <w:t xml:space="preserve"> </w:t>
      </w:r>
    </w:p>
    <w:p w14:paraId="660C30BE" w14:textId="77777777" w:rsidR="005D50E9" w:rsidRPr="0055219E" w:rsidRDefault="005D50E9" w:rsidP="00E42425">
      <w:pPr>
        <w:autoSpaceDE w:val="0"/>
        <w:autoSpaceDN w:val="0"/>
        <w:adjustRightInd w:val="0"/>
        <w:rPr>
          <w:color w:val="1A1A1A"/>
        </w:rPr>
      </w:pPr>
    </w:p>
    <w:p w14:paraId="7CB6CB1A" w14:textId="75551E42" w:rsidR="005D50E9" w:rsidRPr="0055219E" w:rsidRDefault="00886BB9"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r>
      <w:r w:rsidR="005D50E9" w:rsidRPr="0055219E">
        <w:rPr>
          <w:color w:val="1A1A1A"/>
        </w:rPr>
        <w:t>HENRY II</w:t>
      </w:r>
      <w:r w:rsidRPr="0055219E">
        <w:rPr>
          <w:color w:val="1A1A1A"/>
        </w:rPr>
        <w:t xml:space="preserve"> | AUGUSTINE | RICHARD</w:t>
      </w:r>
    </w:p>
    <w:p w14:paraId="5C60FC70" w14:textId="275C84B4" w:rsidR="009A6B9F" w:rsidRPr="0055219E" w:rsidRDefault="005D50E9" w:rsidP="00E42425">
      <w:pPr>
        <w:autoSpaceDE w:val="0"/>
        <w:autoSpaceDN w:val="0"/>
        <w:adjustRightInd w:val="0"/>
        <w:rPr>
          <w:color w:val="1A1A1A"/>
        </w:rPr>
      </w:pPr>
      <w:r w:rsidRPr="0055219E">
        <w:rPr>
          <w:color w:val="1A1A1A"/>
        </w:rPr>
        <w:t xml:space="preserve">If I took all the money from the cash box in the </w:t>
      </w:r>
      <w:r w:rsidR="00886BB9" w:rsidRPr="0055219E">
        <w:rPr>
          <w:color w:val="1A1A1A"/>
        </w:rPr>
        <w:t>office — | Will’s right! He should play Henry! | We play Titus! We play Henry! WE PLAY ALL THE PUPPET LEADS!</w:t>
      </w:r>
    </w:p>
    <w:p w14:paraId="10DA0A5B" w14:textId="77777777" w:rsidR="00886BB9" w:rsidRPr="0055219E" w:rsidRDefault="00886BB9" w:rsidP="00E42425">
      <w:pPr>
        <w:autoSpaceDE w:val="0"/>
        <w:autoSpaceDN w:val="0"/>
        <w:adjustRightInd w:val="0"/>
        <w:rPr>
          <w:color w:val="1A1A1A"/>
        </w:rPr>
      </w:pPr>
    </w:p>
    <w:p w14:paraId="034AC0E4" w14:textId="235BBD57" w:rsidR="009A6B9F" w:rsidRPr="0055219E" w:rsidRDefault="00386091"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r>
      <w:r w:rsidR="009A6B9F" w:rsidRPr="0055219E">
        <w:rPr>
          <w:color w:val="1A1A1A"/>
        </w:rPr>
        <w:t>THOMAS</w:t>
      </w:r>
      <w:r w:rsidR="00886BB9" w:rsidRPr="0055219E">
        <w:rPr>
          <w:color w:val="1A1A1A"/>
        </w:rPr>
        <w:t xml:space="preserve"> | LIZ</w:t>
      </w:r>
    </w:p>
    <w:p w14:paraId="65D6A32C" w14:textId="4BEDDCEB" w:rsidR="009A6B9F" w:rsidRPr="0055219E" w:rsidRDefault="00886BB9" w:rsidP="00E42425">
      <w:pPr>
        <w:autoSpaceDE w:val="0"/>
        <w:autoSpaceDN w:val="0"/>
        <w:adjustRightInd w:val="0"/>
        <w:rPr>
          <w:color w:val="1A1A1A"/>
        </w:rPr>
      </w:pPr>
      <w:r w:rsidRPr="0055219E">
        <w:rPr>
          <w:color w:val="1A1A1A"/>
        </w:rPr>
        <w:t>Richard — Don’t make me fight you. | Richard — I want you to take Will’s codpiece.</w:t>
      </w:r>
      <w:r w:rsidR="009A6B9F" w:rsidRPr="0055219E">
        <w:rPr>
          <w:color w:val="1A1A1A"/>
        </w:rPr>
        <w:br/>
      </w:r>
      <w:r w:rsidR="009A6B9F" w:rsidRPr="0055219E">
        <w:rPr>
          <w:color w:val="1A1A1A"/>
        </w:rPr>
        <w:br/>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386091" w:rsidRPr="0055219E">
        <w:rPr>
          <w:color w:val="1A1A1A"/>
        </w:rPr>
        <w:tab/>
      </w:r>
      <w:r w:rsidR="009A6B9F" w:rsidRPr="0055219E">
        <w:rPr>
          <w:color w:val="1A1A1A"/>
        </w:rPr>
        <w:t>JOHN</w:t>
      </w:r>
    </w:p>
    <w:p w14:paraId="4C4779AB" w14:textId="7D865808" w:rsidR="009A6B9F" w:rsidRPr="0055219E" w:rsidRDefault="009A6B9F" w:rsidP="00E42425">
      <w:pPr>
        <w:autoSpaceDE w:val="0"/>
        <w:autoSpaceDN w:val="0"/>
        <w:adjustRightInd w:val="0"/>
        <w:rPr>
          <w:color w:val="1A1A1A"/>
        </w:rPr>
      </w:pPr>
      <w:r w:rsidRPr="0055219E">
        <w:rPr>
          <w:color w:val="1A1A1A"/>
        </w:rPr>
        <w:t xml:space="preserve">Can I be done now? </w:t>
      </w:r>
      <w:r w:rsidR="005D50E9" w:rsidRPr="0055219E">
        <w:rPr>
          <w:color w:val="1A1A1A"/>
        </w:rPr>
        <w:t>This girl puppet</w:t>
      </w:r>
      <w:r w:rsidR="00886BB9" w:rsidRPr="0055219E">
        <w:rPr>
          <w:color w:val="1A1A1A"/>
        </w:rPr>
        <w:t xml:space="preserve"> is stupid — Like a limp churro!</w:t>
      </w:r>
      <w:r w:rsidR="005D50E9" w:rsidRPr="0055219E">
        <w:rPr>
          <w:color w:val="1A1A1A"/>
        </w:rPr>
        <w:t xml:space="preserve"> </w:t>
      </w:r>
    </w:p>
    <w:p w14:paraId="1B613E64" w14:textId="77777777" w:rsidR="009A6B9F" w:rsidRPr="0055219E" w:rsidRDefault="009A6B9F" w:rsidP="00E42425">
      <w:pPr>
        <w:autoSpaceDE w:val="0"/>
        <w:autoSpaceDN w:val="0"/>
        <w:adjustRightInd w:val="0"/>
        <w:rPr>
          <w:color w:val="1A1A1A"/>
        </w:rPr>
      </w:pPr>
    </w:p>
    <w:p w14:paraId="1C98EE68" w14:textId="1A50DBC8" w:rsidR="009A6B9F" w:rsidRPr="0055219E" w:rsidRDefault="00386091" w:rsidP="00E42425">
      <w:pPr>
        <w:autoSpaceDE w:val="0"/>
        <w:autoSpaceDN w:val="0"/>
        <w:adjustRightInd w:val="0"/>
        <w:rPr>
          <w:color w:val="1A1A1A"/>
        </w:rPr>
      </w:pPr>
      <w:r w:rsidRPr="0055219E">
        <w:rPr>
          <w:color w:val="1A1A1A"/>
        </w:rPr>
        <w:tab/>
      </w:r>
      <w:r w:rsidRPr="0055219E">
        <w:rPr>
          <w:color w:val="1A1A1A"/>
        </w:rPr>
        <w:tab/>
      </w:r>
      <w:r w:rsidRPr="0055219E">
        <w:rPr>
          <w:color w:val="1A1A1A"/>
        </w:rPr>
        <w:tab/>
      </w:r>
      <w:r w:rsidRPr="0055219E">
        <w:rPr>
          <w:color w:val="1A1A1A"/>
        </w:rPr>
        <w:tab/>
      </w:r>
      <w:r w:rsidRPr="0055219E">
        <w:rPr>
          <w:color w:val="1A1A1A"/>
        </w:rPr>
        <w:tab/>
      </w:r>
      <w:r w:rsidR="009A6B9F" w:rsidRPr="0055219E">
        <w:rPr>
          <w:color w:val="1A1A1A"/>
        </w:rPr>
        <w:t>AUGUSTINE</w:t>
      </w:r>
      <w:r w:rsidR="00886BB9" w:rsidRPr="0055219E">
        <w:rPr>
          <w:color w:val="1A1A1A"/>
        </w:rPr>
        <w:t xml:space="preserve"> | WILL | GEORGE</w:t>
      </w:r>
    </w:p>
    <w:p w14:paraId="60F95A18" w14:textId="36DA38BE" w:rsidR="005D50E9" w:rsidRPr="0055219E" w:rsidRDefault="009A6B9F" w:rsidP="00886BB9">
      <w:pPr>
        <w:autoSpaceDE w:val="0"/>
        <w:autoSpaceDN w:val="0"/>
        <w:adjustRightInd w:val="0"/>
        <w:rPr>
          <w:color w:val="1A1A1A"/>
        </w:rPr>
      </w:pPr>
      <w:r w:rsidRPr="0055219E">
        <w:rPr>
          <w:color w:val="1A1A1A"/>
        </w:rPr>
        <w:t xml:space="preserve">Let Will play Henry — </w:t>
      </w:r>
      <w:r w:rsidR="00886BB9" w:rsidRPr="0055219E">
        <w:rPr>
          <w:color w:val="1A1A1A"/>
        </w:rPr>
        <w:t xml:space="preserve">| </w:t>
      </w:r>
      <w:r w:rsidR="005D50E9" w:rsidRPr="0055219E">
        <w:rPr>
          <w:color w:val="222222"/>
          <w:shd w:val="clear" w:color="auto" w:fill="FFFFFF"/>
        </w:rPr>
        <w:t xml:space="preserve">I’ll do a </w:t>
      </w:r>
      <w:r w:rsidR="00886BB9" w:rsidRPr="0055219E">
        <w:rPr>
          <w:color w:val="222222"/>
          <w:shd w:val="clear" w:color="auto" w:fill="FFFFFF"/>
        </w:rPr>
        <w:t xml:space="preserve">great job as Henry! </w:t>
      </w:r>
      <w:r w:rsidR="005D50E9" w:rsidRPr="0055219E">
        <w:rPr>
          <w:color w:val="222222"/>
          <w:shd w:val="clear" w:color="auto" w:fill="FFFFFF"/>
        </w:rPr>
        <w:t xml:space="preserve"> </w:t>
      </w:r>
      <w:r w:rsidR="00886BB9" w:rsidRPr="0055219E">
        <w:rPr>
          <w:color w:val="1A1A1A"/>
        </w:rPr>
        <w:t xml:space="preserve">| </w:t>
      </w:r>
      <w:r w:rsidR="00886BB9" w:rsidRPr="0055219E">
        <w:rPr>
          <w:color w:val="222222"/>
          <w:shd w:val="clear" w:color="auto" w:fill="FFFFFF"/>
        </w:rPr>
        <w:t>What are we even</w:t>
      </w:r>
      <w:r w:rsidR="005D50E9" w:rsidRPr="0055219E">
        <w:rPr>
          <w:color w:val="222222"/>
          <w:shd w:val="clear" w:color="auto" w:fill="FFFFFF"/>
        </w:rPr>
        <w:t xml:space="preserve"> doing?</w:t>
      </w:r>
    </w:p>
    <w:p w14:paraId="46352619" w14:textId="77777777" w:rsidR="005D50E9" w:rsidRPr="0055219E" w:rsidRDefault="005D50E9" w:rsidP="009A6B9F">
      <w:pPr>
        <w:rPr>
          <w:color w:val="222222"/>
          <w:shd w:val="clear" w:color="auto" w:fill="FFFFFF"/>
        </w:rPr>
      </w:pPr>
    </w:p>
    <w:p w14:paraId="00036DAB" w14:textId="6CBF9A3A" w:rsidR="005D50E9" w:rsidRPr="0055219E" w:rsidRDefault="005D50E9"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r w:rsidR="00886BB9" w:rsidRPr="0055219E">
        <w:rPr>
          <w:color w:val="222222"/>
          <w:shd w:val="clear" w:color="auto" w:fill="FFFFFF"/>
        </w:rPr>
        <w:t xml:space="preserve"> AND GEORGE</w:t>
      </w:r>
    </w:p>
    <w:p w14:paraId="2E3263E6" w14:textId="0761ACE8" w:rsidR="005D50E9" w:rsidRPr="0055219E" w:rsidRDefault="00886BB9" w:rsidP="009A6B9F">
      <w:pPr>
        <w:rPr>
          <w:color w:val="222222"/>
          <w:shd w:val="clear" w:color="auto" w:fill="FFFFFF"/>
        </w:rPr>
      </w:pPr>
      <w:r w:rsidRPr="0055219E">
        <w:rPr>
          <w:color w:val="222222"/>
          <w:shd w:val="clear" w:color="auto" w:fill="FFFFFF"/>
        </w:rPr>
        <w:t xml:space="preserve">I’m the </w:t>
      </w:r>
      <w:r w:rsidRPr="0055219E">
        <w:rPr>
          <w:i/>
          <w:color w:val="222222"/>
          <w:shd w:val="clear" w:color="auto" w:fill="FFFFFF"/>
        </w:rPr>
        <w:t>glue</w:t>
      </w:r>
      <w:r w:rsidRPr="0055219E">
        <w:rPr>
          <w:color w:val="222222"/>
          <w:shd w:val="clear" w:color="auto" w:fill="FFFFFF"/>
        </w:rPr>
        <w:t>!</w:t>
      </w:r>
      <w:r w:rsidR="005D50E9" w:rsidRPr="0055219E">
        <w:rPr>
          <w:color w:val="222222"/>
          <w:shd w:val="clear" w:color="auto" w:fill="FFFFFF"/>
        </w:rPr>
        <w:t xml:space="preserve"> Without me — Your plays are unwatchable! </w:t>
      </w:r>
    </w:p>
    <w:p w14:paraId="5369E55C" w14:textId="77777777" w:rsidR="005D50E9" w:rsidRPr="0055219E" w:rsidRDefault="005D50E9" w:rsidP="009A6B9F">
      <w:pPr>
        <w:rPr>
          <w:color w:val="222222"/>
          <w:shd w:val="clear" w:color="auto" w:fill="FFFFFF"/>
        </w:rPr>
      </w:pPr>
    </w:p>
    <w:p w14:paraId="2090D5D6" w14:textId="5620F71E" w:rsidR="005D50E9" w:rsidRPr="0055219E" w:rsidRDefault="005D50E9"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r w:rsidR="00886BB9" w:rsidRPr="0055219E">
        <w:rPr>
          <w:color w:val="222222"/>
          <w:shd w:val="clear" w:color="auto" w:fill="FFFFFF"/>
        </w:rPr>
        <w:t xml:space="preserve"> | KATHY</w:t>
      </w:r>
    </w:p>
    <w:p w14:paraId="0D045C30" w14:textId="66E4805C" w:rsidR="005D50E9" w:rsidRPr="0055219E" w:rsidRDefault="00886BB9" w:rsidP="009A6B9F">
      <w:pPr>
        <w:rPr>
          <w:color w:val="222222"/>
          <w:shd w:val="clear" w:color="auto" w:fill="FFFFFF"/>
        </w:rPr>
      </w:pPr>
      <w:r w:rsidRPr="0055219E">
        <w:rPr>
          <w:color w:val="222222"/>
          <w:shd w:val="clear" w:color="auto" w:fill="FFFFFF"/>
        </w:rPr>
        <w:t>We art the glue! — We art the playwright! | (</w:t>
      </w:r>
      <w:r w:rsidRPr="0055219E">
        <w:rPr>
          <w:i/>
          <w:color w:val="222222"/>
          <w:shd w:val="clear" w:color="auto" w:fill="FFFFFF"/>
        </w:rPr>
        <w:t>To audience</w:t>
      </w:r>
      <w:r w:rsidRPr="0055219E">
        <w:rPr>
          <w:color w:val="222222"/>
          <w:shd w:val="clear" w:color="auto" w:fill="FFFFFF"/>
        </w:rPr>
        <w:t>.) In this episode — Everyone in the Land</w:t>
      </w:r>
      <w:r w:rsidR="00946E8E" w:rsidRPr="0055219E">
        <w:rPr>
          <w:color w:val="222222"/>
          <w:shd w:val="clear" w:color="auto" w:fill="FFFFFF"/>
        </w:rPr>
        <w:t xml:space="preserve"> of Make-Believe drinks </w:t>
      </w:r>
      <w:r w:rsidR="00946E8E" w:rsidRPr="0055219E">
        <w:rPr>
          <w:i/>
          <w:color w:val="222222"/>
          <w:shd w:val="clear" w:color="auto" w:fill="FFFFFF"/>
        </w:rPr>
        <w:t>cyanide</w:t>
      </w:r>
      <w:r w:rsidR="00946E8E" w:rsidRPr="0055219E">
        <w:rPr>
          <w:color w:val="222222"/>
          <w:shd w:val="clear" w:color="auto" w:fill="FFFFFF"/>
        </w:rPr>
        <w:t xml:space="preserve">! First there are the Puppet Convulsions and then the going in and out of Puppet Consciousness — And then the Puppet Suffocation! Have you ever ridden your bike so hard that your legs began to burn and ache? Imagine that sensation spread across your entire puppet body! Then the </w:t>
      </w:r>
      <w:r w:rsidR="00946E8E" w:rsidRPr="0055219E">
        <w:rPr>
          <w:i/>
          <w:color w:val="222222"/>
          <w:shd w:val="clear" w:color="auto" w:fill="FFFFFF"/>
        </w:rPr>
        <w:t>pain</w:t>
      </w:r>
      <w:r w:rsidR="00946E8E" w:rsidRPr="0055219E">
        <w:rPr>
          <w:color w:val="222222"/>
          <w:shd w:val="clear" w:color="auto" w:fill="FFFFFF"/>
        </w:rPr>
        <w:t>! As puppet muscles contract</w:t>
      </w:r>
      <w:r w:rsidR="00EE783A" w:rsidRPr="0055219E">
        <w:rPr>
          <w:color w:val="222222"/>
          <w:shd w:val="clear" w:color="auto" w:fill="FFFFFF"/>
        </w:rPr>
        <w:t xml:space="preserve"> — Searching for oxygen that never comes</w:t>
      </w:r>
      <w:r w:rsidR="00946E8E" w:rsidRPr="0055219E">
        <w:rPr>
          <w:color w:val="222222"/>
          <w:shd w:val="clear" w:color="auto" w:fill="FFFFFF"/>
        </w:rPr>
        <w:t xml:space="preserve">! THEN </w:t>
      </w:r>
      <w:r w:rsidR="00EB59D7">
        <w:rPr>
          <w:color w:val="222222"/>
          <w:shd w:val="clear" w:color="auto" w:fill="FFFFFF"/>
        </w:rPr>
        <w:t xml:space="preserve">PUPPET </w:t>
      </w:r>
      <w:r w:rsidR="00946E8E" w:rsidRPr="0055219E">
        <w:rPr>
          <w:color w:val="222222"/>
          <w:shd w:val="clear" w:color="auto" w:fill="FFFFFF"/>
        </w:rPr>
        <w:t xml:space="preserve">DEATH! </w:t>
      </w:r>
    </w:p>
    <w:p w14:paraId="3E08326F" w14:textId="77777777" w:rsidR="00946E8E" w:rsidRPr="0055219E" w:rsidRDefault="00946E8E" w:rsidP="009A6B9F">
      <w:pPr>
        <w:rPr>
          <w:color w:val="222222"/>
          <w:shd w:val="clear" w:color="auto" w:fill="FFFFFF"/>
        </w:rPr>
      </w:pPr>
    </w:p>
    <w:p w14:paraId="5B83A03E" w14:textId="61487D5B" w:rsidR="00946E8E" w:rsidRPr="0055219E" w:rsidRDefault="00946E8E"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 xml:space="preserve">HENRY II </w:t>
      </w:r>
    </w:p>
    <w:p w14:paraId="63A75525" w14:textId="392CE5B4" w:rsidR="00946E8E" w:rsidRPr="0055219E" w:rsidRDefault="00946E8E" w:rsidP="009A6B9F">
      <w:pPr>
        <w:rPr>
          <w:color w:val="222222"/>
          <w:shd w:val="clear" w:color="auto" w:fill="FFFFFF"/>
        </w:rPr>
      </w:pPr>
      <w:r w:rsidRPr="0055219E">
        <w:rPr>
          <w:color w:val="222222"/>
          <w:shd w:val="clear" w:color="auto" w:fill="FFFFFF"/>
        </w:rPr>
        <w:t>(</w:t>
      </w:r>
      <w:r w:rsidRPr="00F113E9">
        <w:rPr>
          <w:i/>
          <w:color w:val="222222"/>
          <w:shd w:val="clear" w:color="auto" w:fill="FFFFFF"/>
        </w:rPr>
        <w:t>To audience</w:t>
      </w:r>
      <w:r w:rsidRPr="0055219E">
        <w:rPr>
          <w:color w:val="222222"/>
          <w:shd w:val="clear" w:color="auto" w:fill="FFFFFF"/>
        </w:rPr>
        <w:t xml:space="preserve">.) They’re familiar </w:t>
      </w:r>
      <w:r w:rsidR="00EE783A" w:rsidRPr="0055219E">
        <w:rPr>
          <w:color w:val="222222"/>
          <w:shd w:val="clear" w:color="auto" w:fill="FFFFFF"/>
        </w:rPr>
        <w:t xml:space="preserve">with this sensation </w:t>
      </w:r>
      <w:r w:rsidRPr="0055219E">
        <w:rPr>
          <w:color w:val="222222"/>
          <w:shd w:val="clear" w:color="auto" w:fill="FFFFFF"/>
        </w:rPr>
        <w:t xml:space="preserve">— </w:t>
      </w:r>
    </w:p>
    <w:p w14:paraId="7D4AE207" w14:textId="77777777" w:rsidR="005D50E9" w:rsidRPr="0055219E" w:rsidRDefault="005D50E9" w:rsidP="009A6B9F">
      <w:pPr>
        <w:rPr>
          <w:color w:val="222222"/>
          <w:shd w:val="clear" w:color="auto" w:fill="FFFFFF"/>
        </w:rPr>
      </w:pPr>
    </w:p>
    <w:p w14:paraId="3CCE1EF4" w14:textId="69D20510" w:rsidR="005D50E9" w:rsidRPr="0055219E" w:rsidRDefault="00FD1837"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5D50E9" w:rsidRPr="0055219E">
        <w:rPr>
          <w:color w:val="222222"/>
          <w:shd w:val="clear" w:color="auto" w:fill="FFFFFF"/>
        </w:rPr>
        <w:t>WILL</w:t>
      </w:r>
    </w:p>
    <w:p w14:paraId="4A864C95" w14:textId="34FDF2F0" w:rsidR="005D50E9" w:rsidRPr="0055219E" w:rsidRDefault="005D50E9" w:rsidP="009A6B9F">
      <w:pPr>
        <w:rPr>
          <w:color w:val="222222"/>
          <w:shd w:val="clear" w:color="auto" w:fill="FFFFFF"/>
        </w:rPr>
      </w:pPr>
      <w:r w:rsidRPr="0055219E">
        <w:rPr>
          <w:color w:val="222222"/>
          <w:shd w:val="clear" w:color="auto" w:fill="FFFFFF"/>
        </w:rPr>
        <w:lastRenderedPageBreak/>
        <w:t xml:space="preserve">You always push me to the side — Say I’m the comic sidekick — Complain about my merriments and jigs — and jokes — But I’m the audience favorite! </w:t>
      </w:r>
    </w:p>
    <w:p w14:paraId="39192AE1" w14:textId="77777777" w:rsidR="00FD1837" w:rsidRPr="0055219E" w:rsidRDefault="00FD1837" w:rsidP="009A6B9F">
      <w:pPr>
        <w:rPr>
          <w:color w:val="222222"/>
          <w:shd w:val="clear" w:color="auto" w:fill="FFFFFF"/>
        </w:rPr>
      </w:pPr>
    </w:p>
    <w:p w14:paraId="158EBB14" w14:textId="5B2D2CB0" w:rsidR="00FD1837" w:rsidRPr="0055219E" w:rsidRDefault="00FD1837"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FABB0BB" w14:textId="73C48B2F" w:rsidR="00FD1837" w:rsidRPr="0055219E" w:rsidRDefault="00FD1837" w:rsidP="009A6B9F">
      <w:pPr>
        <w:rPr>
          <w:color w:val="222222"/>
          <w:shd w:val="clear" w:color="auto" w:fill="FFFFFF"/>
        </w:rPr>
      </w:pPr>
      <w:r w:rsidRPr="0055219E">
        <w:rPr>
          <w:color w:val="222222"/>
          <w:shd w:val="clear" w:color="auto" w:fill="FFFFFF"/>
        </w:rPr>
        <w:t xml:space="preserve">You do bring sparkle. </w:t>
      </w:r>
    </w:p>
    <w:p w14:paraId="124615F3" w14:textId="77777777" w:rsidR="00FD1837" w:rsidRPr="0055219E" w:rsidRDefault="00FD1837" w:rsidP="009A6B9F">
      <w:pPr>
        <w:rPr>
          <w:color w:val="222222"/>
          <w:shd w:val="clear" w:color="auto" w:fill="FFFFFF"/>
        </w:rPr>
      </w:pPr>
    </w:p>
    <w:p w14:paraId="790FF8E2" w14:textId="25C4C8B8" w:rsidR="005D50E9" w:rsidRPr="0055219E" w:rsidRDefault="00FD1837" w:rsidP="00FD1837">
      <w:pPr>
        <w:ind w:left="2880" w:firstLine="720"/>
        <w:rPr>
          <w:color w:val="222222"/>
          <w:shd w:val="clear" w:color="auto" w:fill="FFFFFF"/>
        </w:rPr>
      </w:pPr>
      <w:r w:rsidRPr="0055219E">
        <w:rPr>
          <w:color w:val="222222"/>
          <w:shd w:val="clear" w:color="auto" w:fill="FFFFFF"/>
        </w:rPr>
        <w:t>WILL</w:t>
      </w:r>
    </w:p>
    <w:p w14:paraId="54B58686" w14:textId="5A5D8BE4" w:rsidR="009A6B9F" w:rsidRPr="0055219E" w:rsidRDefault="00FD1837" w:rsidP="009A6B9F">
      <w:pPr>
        <w:rPr>
          <w:color w:val="222222"/>
          <w:shd w:val="clear" w:color="auto" w:fill="FFFFFF"/>
        </w:rPr>
      </w:pPr>
      <w:r w:rsidRPr="0055219E">
        <w:rPr>
          <w:color w:val="222222"/>
          <w:shd w:val="clear" w:color="auto" w:fill="FFFFFF"/>
        </w:rPr>
        <w:t xml:space="preserve">I’m all sparkle! And spirit fingers! </w:t>
      </w:r>
      <w:r w:rsidR="00946E8E" w:rsidRPr="0055219E">
        <w:rPr>
          <w:color w:val="222222"/>
          <w:shd w:val="clear" w:color="auto" w:fill="FFFFFF"/>
        </w:rPr>
        <w:t>(</w:t>
      </w:r>
      <w:r w:rsidR="00946E8E" w:rsidRPr="0055219E">
        <w:rPr>
          <w:i/>
          <w:color w:val="222222"/>
          <w:shd w:val="clear" w:color="auto" w:fill="FFFFFF"/>
        </w:rPr>
        <w:t>To audience</w:t>
      </w:r>
      <w:r w:rsidR="00946E8E" w:rsidRPr="0055219E">
        <w:rPr>
          <w:color w:val="222222"/>
          <w:shd w:val="clear" w:color="auto" w:fill="FFFFFF"/>
        </w:rPr>
        <w:t xml:space="preserve">.) </w:t>
      </w:r>
      <w:r w:rsidRPr="0055219E">
        <w:rPr>
          <w:color w:val="222222"/>
          <w:shd w:val="clear" w:color="auto" w:fill="FFFFFF"/>
        </w:rPr>
        <w:t xml:space="preserve">And isn’t that why you’re here? Not to </w:t>
      </w:r>
      <w:r w:rsidRPr="0055219E">
        <w:rPr>
          <w:i/>
          <w:color w:val="222222"/>
          <w:shd w:val="clear" w:color="auto" w:fill="FFFFFF"/>
        </w:rPr>
        <w:t>learn</w:t>
      </w:r>
      <w:r w:rsidR="00946E8E" w:rsidRPr="0055219E">
        <w:rPr>
          <w:color w:val="222222"/>
          <w:shd w:val="clear" w:color="auto" w:fill="FFFFFF"/>
        </w:rPr>
        <w:t xml:space="preserve"> — to get yelled at — but for a </w:t>
      </w:r>
      <w:r w:rsidR="00946E8E" w:rsidRPr="0055219E">
        <w:rPr>
          <w:i/>
          <w:color w:val="222222"/>
          <w:shd w:val="clear" w:color="auto" w:fill="FFFFFF"/>
        </w:rPr>
        <w:t>break</w:t>
      </w:r>
      <w:r w:rsidRPr="0055219E">
        <w:rPr>
          <w:color w:val="222222"/>
          <w:shd w:val="clear" w:color="auto" w:fill="FFFFFF"/>
        </w:rPr>
        <w:t xml:space="preserve">! And I will bring it. I’ll bring my </w:t>
      </w:r>
      <w:r w:rsidRPr="0055219E">
        <w:rPr>
          <w:i/>
          <w:color w:val="222222"/>
          <w:shd w:val="clear" w:color="auto" w:fill="FFFFFF"/>
        </w:rPr>
        <w:t>A Game</w:t>
      </w:r>
      <w:r w:rsidRPr="0055219E">
        <w:rPr>
          <w:color w:val="222222"/>
          <w:shd w:val="clear" w:color="auto" w:fill="FFFFFF"/>
        </w:rPr>
        <w:t xml:space="preserve">! Finally! I’ll play the lead — </w:t>
      </w:r>
      <w:r w:rsidR="009A6B9F" w:rsidRPr="0055219E">
        <w:rPr>
          <w:color w:val="222222"/>
          <w:shd w:val="clear" w:color="auto" w:fill="FFFFFF"/>
        </w:rPr>
        <w:t xml:space="preserve">In the play within a play within a play within a play, </w:t>
      </w:r>
      <w:r w:rsidR="00F671D9" w:rsidRPr="0055219E">
        <w:rPr>
          <w:color w:val="222222"/>
          <w:shd w:val="clear" w:color="auto" w:fill="FFFFFF"/>
        </w:rPr>
        <w:t xml:space="preserve">within </w:t>
      </w:r>
      <w:r w:rsidRPr="0055219E">
        <w:rPr>
          <w:color w:val="222222"/>
          <w:shd w:val="clear" w:color="auto" w:fill="FFFFFF"/>
        </w:rPr>
        <w:t>a</w:t>
      </w:r>
      <w:r w:rsidR="009A6B9F" w:rsidRPr="0055219E">
        <w:rPr>
          <w:color w:val="222222"/>
          <w:shd w:val="clear" w:color="auto" w:fill="FFFFFF"/>
        </w:rPr>
        <w:t xml:space="preserve"> musical, </w:t>
      </w:r>
      <w:r w:rsidR="00F671D9" w:rsidRPr="0055219E">
        <w:rPr>
          <w:color w:val="222222"/>
          <w:shd w:val="clear" w:color="auto" w:fill="FFFFFF"/>
        </w:rPr>
        <w:t>with</w:t>
      </w:r>
      <w:r w:rsidRPr="0055219E">
        <w:rPr>
          <w:color w:val="222222"/>
          <w:shd w:val="clear" w:color="auto" w:fill="FFFFFF"/>
        </w:rPr>
        <w:t>in</w:t>
      </w:r>
      <w:r w:rsidR="00F671D9" w:rsidRPr="0055219E">
        <w:rPr>
          <w:color w:val="222222"/>
          <w:shd w:val="clear" w:color="auto" w:fill="FFFFFF"/>
        </w:rPr>
        <w:t xml:space="preserve"> a</w:t>
      </w:r>
      <w:r w:rsidRPr="0055219E">
        <w:rPr>
          <w:color w:val="222222"/>
          <w:shd w:val="clear" w:color="auto" w:fill="FFFFFF"/>
        </w:rPr>
        <w:t xml:space="preserve"> puppet show — </w:t>
      </w:r>
      <w:r w:rsidR="009A6B9F" w:rsidRPr="0055219E">
        <w:rPr>
          <w:color w:val="222222"/>
          <w:shd w:val="clear" w:color="auto" w:fill="FFFFFF"/>
        </w:rPr>
        <w:t>with puppets w</w:t>
      </w:r>
      <w:r w:rsidRPr="0055219E">
        <w:rPr>
          <w:color w:val="222222"/>
          <w:shd w:val="clear" w:color="auto" w:fill="FFFFFF"/>
        </w:rPr>
        <w:t xml:space="preserve">ho wear puppets — </w:t>
      </w:r>
      <w:r w:rsidR="0020741F" w:rsidRPr="0055219E">
        <w:rPr>
          <w:color w:val="222222"/>
          <w:shd w:val="clear" w:color="auto" w:fill="FFFFFF"/>
        </w:rPr>
        <w:t>who do a play!</w:t>
      </w:r>
      <w:r w:rsidR="00F671D9" w:rsidRPr="0055219E">
        <w:rPr>
          <w:color w:val="222222"/>
          <w:shd w:val="clear" w:color="auto" w:fill="FFFFFF"/>
        </w:rPr>
        <w:br/>
      </w:r>
      <w:r w:rsidR="00F671D9" w:rsidRPr="0055219E">
        <w:rPr>
          <w:color w:val="222222"/>
          <w:shd w:val="clear" w:color="auto" w:fill="FFFFFF"/>
        </w:rPr>
        <w:br/>
      </w:r>
      <w:r w:rsidR="00C34FD0" w:rsidRPr="0055219E">
        <w:rPr>
          <w:color w:val="222222"/>
          <w:shd w:val="clear" w:color="auto" w:fill="FFFFFF"/>
        </w:rPr>
        <w:tab/>
      </w:r>
      <w:r w:rsidR="00C34FD0" w:rsidRPr="0055219E">
        <w:rPr>
          <w:color w:val="222222"/>
          <w:shd w:val="clear" w:color="auto" w:fill="FFFFFF"/>
        </w:rPr>
        <w:tab/>
      </w:r>
      <w:r w:rsidR="00C34FD0" w:rsidRPr="0055219E">
        <w:rPr>
          <w:color w:val="222222"/>
          <w:shd w:val="clear" w:color="auto" w:fill="FFFFFF"/>
        </w:rPr>
        <w:tab/>
      </w:r>
      <w:r w:rsidR="00C34FD0" w:rsidRPr="0055219E">
        <w:rPr>
          <w:color w:val="222222"/>
          <w:shd w:val="clear" w:color="auto" w:fill="FFFFFF"/>
        </w:rPr>
        <w:tab/>
      </w:r>
      <w:r w:rsidR="00C34FD0" w:rsidRPr="0055219E">
        <w:rPr>
          <w:color w:val="222222"/>
          <w:shd w:val="clear" w:color="auto" w:fill="FFFFFF"/>
        </w:rPr>
        <w:tab/>
      </w:r>
      <w:r w:rsidR="00F671D9" w:rsidRPr="0055219E">
        <w:rPr>
          <w:color w:val="222222"/>
          <w:shd w:val="clear" w:color="auto" w:fill="FFFFFF"/>
        </w:rPr>
        <w:t>RICHARD</w:t>
      </w:r>
    </w:p>
    <w:p w14:paraId="6D0E76F3" w14:textId="294BEA00" w:rsidR="00F671D9" w:rsidRPr="0055219E" w:rsidRDefault="00F671D9" w:rsidP="009A6B9F">
      <w:pPr>
        <w:rPr>
          <w:color w:val="222222"/>
          <w:shd w:val="clear" w:color="auto" w:fill="FFFFFF"/>
        </w:rPr>
      </w:pPr>
      <w:r w:rsidRPr="0055219E">
        <w:rPr>
          <w:color w:val="222222"/>
          <w:shd w:val="clear" w:color="auto" w:fill="FFFFFF"/>
        </w:rPr>
        <w:t xml:space="preserve">Fine. Okay — Whatever! </w:t>
      </w:r>
      <w:r w:rsidRPr="0055219E">
        <w:rPr>
          <w:i/>
          <w:color w:val="222222"/>
          <w:shd w:val="clear" w:color="auto" w:fill="FFFFFF"/>
        </w:rPr>
        <w:t>Jesus</w:t>
      </w:r>
      <w:r w:rsidRPr="0055219E">
        <w:rPr>
          <w:color w:val="222222"/>
          <w:shd w:val="clear" w:color="auto" w:fill="FFFFFF"/>
        </w:rPr>
        <w:t>.</w:t>
      </w:r>
      <w:r w:rsidR="00011C48">
        <w:rPr>
          <w:color w:val="222222"/>
          <w:shd w:val="clear" w:color="auto" w:fill="FFFFFF"/>
        </w:rPr>
        <w:t xml:space="preserve"> HERE! (</w:t>
      </w:r>
      <w:r w:rsidR="00011C48" w:rsidRPr="00011C48">
        <w:rPr>
          <w:i/>
          <w:color w:val="222222"/>
          <w:shd w:val="clear" w:color="auto" w:fill="FFFFFF"/>
        </w:rPr>
        <w:t>Hands WILL PUPPET HENRY puppet</w:t>
      </w:r>
      <w:r w:rsidR="00011C48">
        <w:rPr>
          <w:color w:val="222222"/>
          <w:shd w:val="clear" w:color="auto" w:fill="FFFFFF"/>
        </w:rPr>
        <w:t xml:space="preserve">.) </w:t>
      </w:r>
    </w:p>
    <w:p w14:paraId="5D2B8044" w14:textId="77777777" w:rsidR="00386091" w:rsidRPr="0055219E" w:rsidRDefault="00386091" w:rsidP="009A6B9F">
      <w:pPr>
        <w:rPr>
          <w:color w:val="222222"/>
          <w:shd w:val="clear" w:color="auto" w:fill="FFFFFF"/>
        </w:rPr>
      </w:pPr>
    </w:p>
    <w:p w14:paraId="68E4AAFC" w14:textId="01B9F80E" w:rsidR="00386091" w:rsidRPr="0055219E" w:rsidRDefault="00C34FD0"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00386091" w:rsidRPr="0055219E">
        <w:rPr>
          <w:color w:val="222222"/>
          <w:shd w:val="clear" w:color="auto" w:fill="FFFFFF"/>
        </w:rPr>
        <w:t>LIZ</w:t>
      </w:r>
    </w:p>
    <w:p w14:paraId="45A55966" w14:textId="426E18B3" w:rsidR="00C34FD0" w:rsidRPr="0055219E" w:rsidRDefault="00DB6E07" w:rsidP="00386091">
      <w:r w:rsidRPr="0055219E">
        <w:t xml:space="preserve">The </w:t>
      </w:r>
      <w:r w:rsidR="00FD1837" w:rsidRPr="0055219E">
        <w:t xml:space="preserve">new </w:t>
      </w:r>
      <w:r w:rsidRPr="0055219E">
        <w:t>name of our</w:t>
      </w:r>
      <w:r w:rsidR="00386091" w:rsidRPr="0055219E">
        <w:t xml:space="preserve"> play </w:t>
      </w:r>
      <w:r w:rsidR="00946E8E" w:rsidRPr="0055219E">
        <w:t>is</w:t>
      </w:r>
      <w:r w:rsidR="00386091" w:rsidRPr="0055219E">
        <w:t xml:space="preserve"> “</w:t>
      </w:r>
      <w:r w:rsidR="00C34FD0" w:rsidRPr="0055219E">
        <w:rPr>
          <w:i/>
        </w:rPr>
        <w:t xml:space="preserve">Hotspur’s Lament, or, </w:t>
      </w:r>
      <w:r w:rsidR="00386091" w:rsidRPr="0055219E">
        <w:rPr>
          <w:i/>
        </w:rPr>
        <w:t xml:space="preserve">King Richard the Second </w:t>
      </w:r>
      <w:r w:rsidR="0020355C" w:rsidRPr="0055219E">
        <w:rPr>
          <w:i/>
        </w:rPr>
        <w:t>as remembered on the battlefield of</w:t>
      </w:r>
      <w:r w:rsidR="00C34FD0" w:rsidRPr="0055219E">
        <w:rPr>
          <w:i/>
        </w:rPr>
        <w:t xml:space="preserve"> Henry the Fourth, the lost play of </w:t>
      </w:r>
      <w:r w:rsidR="00386091" w:rsidRPr="0055219E">
        <w:rPr>
          <w:i/>
          <w:iCs/>
        </w:rPr>
        <w:t>Henry the</w:t>
      </w:r>
      <w:r w:rsidR="00946E8E" w:rsidRPr="0055219E">
        <w:rPr>
          <w:i/>
          <w:iCs/>
        </w:rPr>
        <w:t xml:space="preserve"> Second</w:t>
      </w:r>
      <w:r w:rsidR="007A426B" w:rsidRPr="0055219E">
        <w:rPr>
          <w:i/>
          <w:iCs/>
        </w:rPr>
        <w:t>: With t</w:t>
      </w:r>
      <w:r w:rsidR="00386091" w:rsidRPr="0055219E">
        <w:rPr>
          <w:i/>
          <w:iCs/>
        </w:rPr>
        <w:t>he Death of Rosamond</w:t>
      </w:r>
      <w:r w:rsidR="00C34FD0" w:rsidRPr="0055219E">
        <w:rPr>
          <w:i/>
          <w:iCs/>
        </w:rPr>
        <w:t xml:space="preserve"> and the defeat of the Rebels</w:t>
      </w:r>
      <w:r w:rsidR="00386091" w:rsidRPr="0055219E">
        <w:rPr>
          <w:i/>
          <w:iCs/>
        </w:rPr>
        <w:t xml:space="preserve">. A </w:t>
      </w:r>
      <w:r w:rsidR="007A426B" w:rsidRPr="0055219E">
        <w:rPr>
          <w:i/>
          <w:iCs/>
        </w:rPr>
        <w:t xml:space="preserve">Musical </w:t>
      </w:r>
      <w:r w:rsidR="00386091" w:rsidRPr="0055219E">
        <w:rPr>
          <w:i/>
          <w:iCs/>
        </w:rPr>
        <w:t>Tragedy</w:t>
      </w:r>
      <w:r w:rsidR="007A426B" w:rsidRPr="0055219E">
        <w:rPr>
          <w:i/>
          <w:iCs/>
        </w:rPr>
        <w:t xml:space="preserve">.” </w:t>
      </w:r>
    </w:p>
    <w:p w14:paraId="623CC1A9" w14:textId="77777777" w:rsidR="007A426B" w:rsidRPr="0055219E" w:rsidRDefault="007A426B" w:rsidP="00386091"/>
    <w:p w14:paraId="736374D2" w14:textId="658CCDFF" w:rsidR="00C34FD0" w:rsidRPr="0055219E" w:rsidRDefault="00C34FD0" w:rsidP="00386091">
      <w:r w:rsidRPr="0055219E">
        <w:tab/>
      </w:r>
      <w:r w:rsidRPr="0055219E">
        <w:tab/>
      </w:r>
      <w:r w:rsidRPr="0055219E">
        <w:tab/>
      </w:r>
      <w:r w:rsidRPr="0055219E">
        <w:tab/>
      </w:r>
      <w:r w:rsidRPr="0055219E">
        <w:tab/>
        <w:t>GEORGE</w:t>
      </w:r>
      <w:r w:rsidR="00946E8E" w:rsidRPr="0055219E">
        <w:t xml:space="preserve"> | LIZ | RICHARD</w:t>
      </w:r>
    </w:p>
    <w:p w14:paraId="207036EF" w14:textId="5761FD0A" w:rsidR="0020355C" w:rsidRPr="0055219E" w:rsidRDefault="00946E8E" w:rsidP="00946E8E">
      <w:r w:rsidRPr="0055219E">
        <w:t>Which part has</w:t>
      </w:r>
      <w:r w:rsidR="00C34FD0" w:rsidRPr="0055219E">
        <w:t xml:space="preserve"> puppets? </w:t>
      </w:r>
      <w:r w:rsidRPr="0055219E">
        <w:t xml:space="preserve">| </w:t>
      </w:r>
      <w:r w:rsidR="007A426B" w:rsidRPr="0055219E">
        <w:t xml:space="preserve">Musical Tragedy? Or Tragic Musical? </w:t>
      </w:r>
      <w:r w:rsidRPr="0055219E">
        <w:t>| All</w:t>
      </w:r>
      <w:r w:rsidR="00C34FD0" w:rsidRPr="0055219E">
        <w:t xml:space="preserve"> </w:t>
      </w:r>
      <w:r w:rsidRPr="0055219E">
        <w:t xml:space="preserve">about </w:t>
      </w:r>
      <w:r w:rsidR="00C34FD0" w:rsidRPr="0055219E">
        <w:t xml:space="preserve">my dad! </w:t>
      </w:r>
      <w:r w:rsidR="0020355C" w:rsidRPr="0055219E">
        <w:t xml:space="preserve"> </w:t>
      </w:r>
    </w:p>
    <w:p w14:paraId="44F0731C" w14:textId="77777777" w:rsidR="00FD1837" w:rsidRPr="0055219E" w:rsidRDefault="00FD1837" w:rsidP="00386091"/>
    <w:p w14:paraId="577CDFAC" w14:textId="6C65E4B3" w:rsidR="00FD1837" w:rsidRPr="0055219E" w:rsidRDefault="00FD1837" w:rsidP="00386091">
      <w:r w:rsidRPr="0055219E">
        <w:tab/>
      </w:r>
      <w:r w:rsidRPr="0055219E">
        <w:tab/>
      </w:r>
      <w:r w:rsidRPr="0055219E">
        <w:tab/>
      </w:r>
      <w:r w:rsidRPr="0055219E">
        <w:tab/>
      </w:r>
      <w:r w:rsidRPr="0055219E">
        <w:tab/>
        <w:t>KATHY</w:t>
      </w:r>
    </w:p>
    <w:p w14:paraId="74174431" w14:textId="77777777" w:rsidR="009A233C" w:rsidRPr="0055219E" w:rsidRDefault="00FD1837" w:rsidP="009A233C">
      <w:r w:rsidRPr="0055219E">
        <w:t xml:space="preserve">It says here in the by-laws that </w:t>
      </w:r>
      <w:r w:rsidR="00946E8E" w:rsidRPr="0055219E">
        <w:t>“</w:t>
      </w:r>
      <w:r w:rsidRPr="0055219E">
        <w:t>in the event of death and usurpation and a great tumult — That a majority donation decides the season.</w:t>
      </w:r>
      <w:r w:rsidR="00946E8E" w:rsidRPr="0055219E">
        <w:t xml:space="preserve">” </w:t>
      </w:r>
    </w:p>
    <w:p w14:paraId="02925B3A" w14:textId="77777777" w:rsidR="009A233C" w:rsidRPr="0055219E" w:rsidRDefault="009A233C" w:rsidP="009A233C"/>
    <w:p w14:paraId="43C261CA" w14:textId="40849AC2" w:rsidR="009A233C" w:rsidRPr="0055219E" w:rsidRDefault="009A233C" w:rsidP="009A233C">
      <w:r w:rsidRPr="0055219E">
        <w:tab/>
      </w:r>
      <w:r w:rsidRPr="0055219E">
        <w:tab/>
      </w:r>
      <w:r w:rsidRPr="0055219E">
        <w:tab/>
      </w:r>
      <w:r w:rsidRPr="0055219E">
        <w:tab/>
      </w:r>
      <w:r w:rsidRPr="0055219E">
        <w:tab/>
        <w:t>WILL</w:t>
      </w:r>
    </w:p>
    <w:p w14:paraId="7313B0B5" w14:textId="7843A1CB" w:rsidR="009A233C" w:rsidRPr="0055219E" w:rsidRDefault="009A233C" w:rsidP="009A233C">
      <w:r w:rsidRPr="0055219E">
        <w:t xml:space="preserve">Mom! We need more of those little easy-to-peel oranges and string cheese! </w:t>
      </w:r>
    </w:p>
    <w:p w14:paraId="219B9221" w14:textId="77777777" w:rsidR="009A233C" w:rsidRPr="0055219E" w:rsidRDefault="009A233C" w:rsidP="009A233C"/>
    <w:p w14:paraId="3A31E91B" w14:textId="2714A48D" w:rsidR="009A233C" w:rsidRPr="0055219E" w:rsidRDefault="009A233C" w:rsidP="009A233C">
      <w:r w:rsidRPr="0055219E">
        <w:tab/>
      </w:r>
      <w:r w:rsidRPr="0055219E">
        <w:tab/>
      </w:r>
      <w:r w:rsidRPr="0055219E">
        <w:tab/>
      </w:r>
      <w:r w:rsidRPr="0055219E">
        <w:tab/>
      </w:r>
      <w:r w:rsidRPr="0055219E">
        <w:tab/>
        <w:t>KATHY</w:t>
      </w:r>
    </w:p>
    <w:p w14:paraId="2E42543D" w14:textId="260B2B8F" w:rsidR="00FD1837" w:rsidRPr="0055219E" w:rsidRDefault="009A233C" w:rsidP="009A233C">
      <w:r w:rsidRPr="0055219E">
        <w:t>(</w:t>
      </w:r>
      <w:r w:rsidRPr="00011C48">
        <w:rPr>
          <w:i/>
        </w:rPr>
        <w:t>To audience</w:t>
      </w:r>
      <w:r w:rsidRPr="0055219E">
        <w:t xml:space="preserve">.) In this episode, the Land of Make-Believe discusses patronage! </w:t>
      </w:r>
      <w:r w:rsidR="00946E8E" w:rsidRPr="0055219E">
        <w:t>Gus — How much did Richard’</w:t>
      </w:r>
      <w:r w:rsidRPr="0055219E">
        <w:t xml:space="preserve">s dad donate last year compared to me? </w:t>
      </w:r>
    </w:p>
    <w:p w14:paraId="1592D974" w14:textId="77777777" w:rsidR="009A233C" w:rsidRPr="0055219E" w:rsidRDefault="009A233C" w:rsidP="009A233C"/>
    <w:p w14:paraId="3DACFC13" w14:textId="6B40805B" w:rsidR="009A233C" w:rsidRPr="0055219E" w:rsidRDefault="009A233C" w:rsidP="009A233C">
      <w:r w:rsidRPr="0055219E">
        <w:tab/>
      </w:r>
      <w:r w:rsidRPr="0055219E">
        <w:tab/>
      </w:r>
      <w:r w:rsidRPr="0055219E">
        <w:tab/>
      </w:r>
      <w:r w:rsidRPr="0055219E">
        <w:tab/>
      </w:r>
      <w:r w:rsidRPr="0055219E">
        <w:tab/>
        <w:t xml:space="preserve">AUGUSTINE </w:t>
      </w:r>
    </w:p>
    <w:p w14:paraId="304F42F0" w14:textId="0B3F6DCE" w:rsidR="009A233C" w:rsidRPr="0055219E" w:rsidRDefault="009A233C" w:rsidP="009A233C">
      <w:r w:rsidRPr="0055219E">
        <w:t xml:space="preserve">According to this spreadsheet — Will’s mom is in charge! </w:t>
      </w:r>
    </w:p>
    <w:p w14:paraId="5D5F0F83" w14:textId="77777777" w:rsidR="00FD1837" w:rsidRPr="0055219E" w:rsidRDefault="00FD1837" w:rsidP="00386091"/>
    <w:p w14:paraId="22E2EB6F" w14:textId="3E07956E" w:rsidR="00FD1837" w:rsidRPr="0055219E" w:rsidRDefault="00FD1837" w:rsidP="00386091">
      <w:r w:rsidRPr="0055219E">
        <w:tab/>
      </w:r>
      <w:r w:rsidRPr="0055219E">
        <w:tab/>
      </w:r>
      <w:r w:rsidRPr="0055219E">
        <w:tab/>
      </w:r>
      <w:r w:rsidRPr="0055219E">
        <w:tab/>
      </w:r>
      <w:r w:rsidRPr="0055219E">
        <w:tab/>
        <w:t>KATHY</w:t>
      </w:r>
      <w:r w:rsidR="009A233C" w:rsidRPr="0055219E">
        <w:t xml:space="preserve"> | HENRY II | GEORGE </w:t>
      </w:r>
    </w:p>
    <w:p w14:paraId="38FB770A" w14:textId="7FA0B66E" w:rsidR="009A233C" w:rsidRPr="0055219E" w:rsidRDefault="00FD1837" w:rsidP="009A233C">
      <w:r w:rsidRPr="0055219E">
        <w:t xml:space="preserve">Let Will play the leads! </w:t>
      </w:r>
      <w:r w:rsidR="009A233C" w:rsidRPr="0055219E">
        <w:t>| Will’s mom — Can you peel this orange for me? | I’m the glue!</w:t>
      </w:r>
    </w:p>
    <w:p w14:paraId="26270277" w14:textId="77777777" w:rsidR="00FD1837" w:rsidRPr="0055219E" w:rsidRDefault="00FD1837" w:rsidP="00386091"/>
    <w:p w14:paraId="41964973" w14:textId="4464DBE2" w:rsidR="00FD1837" w:rsidRPr="0055219E" w:rsidRDefault="00FD1837" w:rsidP="00386091">
      <w:r w:rsidRPr="0055219E">
        <w:tab/>
      </w:r>
      <w:r w:rsidRPr="0055219E">
        <w:tab/>
      </w:r>
      <w:r w:rsidRPr="0055219E">
        <w:tab/>
      </w:r>
      <w:r w:rsidRPr="0055219E">
        <w:tab/>
      </w:r>
      <w:r w:rsidRPr="0055219E">
        <w:tab/>
        <w:t>RICHARD</w:t>
      </w:r>
      <w:r w:rsidR="009A233C" w:rsidRPr="0055219E">
        <w:t xml:space="preserve"> | LIZ | GEORGE</w:t>
      </w:r>
    </w:p>
    <w:p w14:paraId="4393CA19" w14:textId="4DD07FEF" w:rsidR="00861CC0" w:rsidRPr="0055219E" w:rsidRDefault="00FD1837" w:rsidP="00386091">
      <w:r w:rsidRPr="0055219E">
        <w:t xml:space="preserve">Nepotism! </w:t>
      </w:r>
      <w:r w:rsidR="009A233C" w:rsidRPr="0055219E">
        <w:t xml:space="preserve">| </w:t>
      </w:r>
      <w:r w:rsidR="0020355C" w:rsidRPr="0055219E">
        <w:t>We</w:t>
      </w:r>
      <w:r w:rsidR="00861CC0" w:rsidRPr="0055219E">
        <w:t>’ll</w:t>
      </w:r>
      <w:r w:rsidR="0020355C" w:rsidRPr="0055219E">
        <w:t xml:space="preserve"> </w:t>
      </w:r>
      <w:r w:rsidR="00861CC0" w:rsidRPr="0055219E">
        <w:t>take windlasses to get</w:t>
      </w:r>
      <w:r w:rsidR="0020355C" w:rsidRPr="0055219E">
        <w:t xml:space="preserve"> out ahead of the censors.</w:t>
      </w:r>
      <w:r w:rsidR="009A233C" w:rsidRPr="0055219E">
        <w:t xml:space="preserve"> | </w:t>
      </w:r>
      <w:r w:rsidR="00861CC0" w:rsidRPr="0055219E">
        <w:t xml:space="preserve">The welkin darkens. </w:t>
      </w:r>
    </w:p>
    <w:p w14:paraId="52C8C92B" w14:textId="77777777" w:rsidR="009A233C" w:rsidRPr="0055219E" w:rsidRDefault="009A233C" w:rsidP="00386091"/>
    <w:p w14:paraId="7BDA4C30" w14:textId="0A0143D5" w:rsidR="009A233C" w:rsidRPr="0055219E" w:rsidRDefault="009A233C" w:rsidP="00386091">
      <w:r w:rsidRPr="0055219E">
        <w:tab/>
      </w:r>
      <w:r w:rsidRPr="0055219E">
        <w:tab/>
      </w:r>
      <w:r w:rsidRPr="0055219E">
        <w:tab/>
      </w:r>
      <w:r w:rsidRPr="0055219E">
        <w:tab/>
      </w:r>
      <w:r w:rsidRPr="0055219E">
        <w:tab/>
        <w:t>ALL</w:t>
      </w:r>
    </w:p>
    <w:p w14:paraId="00A9B7EA" w14:textId="6D940237" w:rsidR="009A233C" w:rsidRPr="0055219E" w:rsidRDefault="009A233C" w:rsidP="00386091">
      <w:r w:rsidRPr="0055219E">
        <w:t xml:space="preserve">Hedgehogs! Sweet bodements! </w:t>
      </w:r>
    </w:p>
    <w:p w14:paraId="2780702C" w14:textId="77777777" w:rsidR="00386091" w:rsidRPr="0055219E" w:rsidRDefault="00386091" w:rsidP="009A6B9F">
      <w:pPr>
        <w:rPr>
          <w:color w:val="222222"/>
          <w:shd w:val="clear" w:color="auto" w:fill="FFFFFF"/>
        </w:rPr>
      </w:pPr>
    </w:p>
    <w:p w14:paraId="78C87944" w14:textId="0A7B2EE5" w:rsidR="00C34FD0" w:rsidRPr="0055219E" w:rsidRDefault="00C34FD0" w:rsidP="009A6B9F">
      <w:pPr>
        <w:rPr>
          <w:color w:val="222222"/>
          <w:shd w:val="clear" w:color="auto" w:fill="FFFFFF"/>
        </w:rPr>
      </w:pPr>
      <w:r w:rsidRPr="0055219E">
        <w:rPr>
          <w:color w:val="222222"/>
          <w:shd w:val="clear" w:color="auto" w:fill="FFFFFF"/>
        </w:rPr>
        <w:lastRenderedPageBreak/>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AUGUSTINE</w:t>
      </w:r>
    </w:p>
    <w:p w14:paraId="4BB26A75" w14:textId="77777777" w:rsidR="00861CC0" w:rsidRPr="0055219E" w:rsidRDefault="00C34FD0" w:rsidP="009A6B9F">
      <w:pPr>
        <w:rPr>
          <w:color w:val="222222"/>
          <w:shd w:val="clear" w:color="auto" w:fill="FFFFFF"/>
        </w:rPr>
      </w:pPr>
      <w:r w:rsidRPr="0055219E">
        <w:rPr>
          <w:color w:val="222222"/>
          <w:shd w:val="clear" w:color="auto" w:fill="FFFFFF"/>
        </w:rPr>
        <w:t xml:space="preserve">We’ll tell the </w:t>
      </w:r>
      <w:r w:rsidR="0020355C" w:rsidRPr="0055219E">
        <w:rPr>
          <w:color w:val="222222"/>
          <w:shd w:val="clear" w:color="auto" w:fill="FFFFFF"/>
        </w:rPr>
        <w:t xml:space="preserve">lost </w:t>
      </w:r>
      <w:r w:rsidRPr="0055219E">
        <w:rPr>
          <w:color w:val="222222"/>
          <w:shd w:val="clear" w:color="auto" w:fill="FFFFFF"/>
        </w:rPr>
        <w:t xml:space="preserve">story of </w:t>
      </w:r>
      <w:r w:rsidRPr="0055219E">
        <w:rPr>
          <w:i/>
          <w:color w:val="222222"/>
          <w:shd w:val="clear" w:color="auto" w:fill="FFFFFF"/>
        </w:rPr>
        <w:t>Henry the Second</w:t>
      </w:r>
      <w:r w:rsidRPr="0055219E">
        <w:rPr>
          <w:color w:val="222222"/>
          <w:shd w:val="clear" w:color="auto" w:fill="FFFFFF"/>
        </w:rPr>
        <w:t xml:space="preserve"> </w:t>
      </w:r>
      <w:r w:rsidR="00861CC0" w:rsidRPr="0055219E">
        <w:rPr>
          <w:color w:val="222222"/>
          <w:shd w:val="clear" w:color="auto" w:fill="FFFFFF"/>
        </w:rPr>
        <w:t xml:space="preserve">within </w:t>
      </w:r>
      <w:r w:rsidR="00861CC0" w:rsidRPr="0055219E">
        <w:rPr>
          <w:i/>
          <w:color w:val="222222"/>
          <w:shd w:val="clear" w:color="auto" w:fill="FFFFFF"/>
        </w:rPr>
        <w:t>Henry the Fourth</w:t>
      </w:r>
      <w:r w:rsidR="00861CC0" w:rsidRPr="0055219E">
        <w:rPr>
          <w:color w:val="222222"/>
          <w:shd w:val="clear" w:color="auto" w:fill="FFFFFF"/>
        </w:rPr>
        <w:t xml:space="preserve"> — </w:t>
      </w:r>
    </w:p>
    <w:p w14:paraId="362C0873" w14:textId="77777777" w:rsidR="00861CC0" w:rsidRPr="0055219E" w:rsidRDefault="00861CC0" w:rsidP="009A6B9F">
      <w:pPr>
        <w:rPr>
          <w:color w:val="222222"/>
          <w:shd w:val="clear" w:color="auto" w:fill="FFFFFF"/>
        </w:rPr>
      </w:pPr>
    </w:p>
    <w:p w14:paraId="524CFED0" w14:textId="49370BD5" w:rsidR="00861CC0" w:rsidRPr="0055219E" w:rsidRDefault="00861CC0"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723572AA" w14:textId="68BB7DDA" w:rsidR="00C34FD0" w:rsidRPr="0055219E" w:rsidRDefault="00861CC0" w:rsidP="009A6B9F">
      <w:pPr>
        <w:rPr>
          <w:color w:val="222222"/>
          <w:shd w:val="clear" w:color="auto" w:fill="FFFFFF"/>
        </w:rPr>
      </w:pPr>
      <w:r w:rsidRPr="0055219E">
        <w:rPr>
          <w:color w:val="222222"/>
          <w:shd w:val="clear" w:color="auto" w:fill="FFFFFF"/>
        </w:rPr>
        <w:t>A</w:t>
      </w:r>
      <w:r w:rsidR="00C34FD0" w:rsidRPr="0055219E">
        <w:rPr>
          <w:color w:val="222222"/>
          <w:shd w:val="clear" w:color="auto" w:fill="FFFFFF"/>
        </w:rPr>
        <w:t xml:space="preserve">nd within that, a musical, of </w:t>
      </w:r>
      <w:r w:rsidR="00C34FD0" w:rsidRPr="0055219E">
        <w:rPr>
          <w:i/>
          <w:color w:val="222222"/>
          <w:shd w:val="clear" w:color="auto" w:fill="FFFFFF"/>
        </w:rPr>
        <w:t>Richard the Second</w:t>
      </w:r>
      <w:r w:rsidR="0020355C" w:rsidRPr="0055219E">
        <w:rPr>
          <w:color w:val="222222"/>
          <w:shd w:val="clear" w:color="auto" w:fill="FFFFFF"/>
        </w:rPr>
        <w:t xml:space="preserve"> — </w:t>
      </w:r>
      <w:r w:rsidRPr="0055219E">
        <w:rPr>
          <w:color w:val="222222"/>
          <w:shd w:val="clear" w:color="auto" w:fill="FFFFFF"/>
        </w:rPr>
        <w:br/>
      </w:r>
      <w:r w:rsidRPr="0055219E">
        <w:rPr>
          <w:color w:val="222222"/>
          <w:shd w:val="clear" w:color="auto" w:fill="FFFFFF"/>
        </w:rPr>
        <w:br/>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741E47D0" w14:textId="08B7244B" w:rsidR="00861CC0" w:rsidRPr="0055219E" w:rsidRDefault="00861CC0" w:rsidP="009A6B9F">
      <w:pPr>
        <w:rPr>
          <w:color w:val="222222"/>
          <w:shd w:val="clear" w:color="auto" w:fill="FFFFFF"/>
        </w:rPr>
      </w:pPr>
      <w:r w:rsidRPr="0055219E">
        <w:rPr>
          <w:color w:val="222222"/>
          <w:shd w:val="clear" w:color="auto" w:fill="FFFFFF"/>
        </w:rPr>
        <w:t>With puppets.</w:t>
      </w:r>
    </w:p>
    <w:p w14:paraId="55B79649" w14:textId="77777777" w:rsidR="0020355C" w:rsidRPr="0055219E" w:rsidRDefault="0020355C" w:rsidP="009A6B9F">
      <w:pPr>
        <w:rPr>
          <w:color w:val="222222"/>
          <w:shd w:val="clear" w:color="auto" w:fill="FFFFFF"/>
        </w:rPr>
      </w:pPr>
    </w:p>
    <w:p w14:paraId="7F0D42E3" w14:textId="24E4B8F7" w:rsidR="0020355C" w:rsidRPr="0055219E" w:rsidRDefault="0020355C"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RICHARD</w:t>
      </w:r>
    </w:p>
    <w:p w14:paraId="1EFA0E00" w14:textId="39BE4334" w:rsidR="00C34FD0" w:rsidRPr="0055219E" w:rsidRDefault="0020355C" w:rsidP="007A426B">
      <w:pPr>
        <w:rPr>
          <w:color w:val="222222"/>
          <w:shd w:val="clear" w:color="auto" w:fill="FFFFFF"/>
        </w:rPr>
      </w:pPr>
      <w:r w:rsidRPr="0055219E">
        <w:rPr>
          <w:color w:val="222222"/>
          <w:shd w:val="clear" w:color="auto" w:fill="FFFFFF"/>
        </w:rPr>
        <w:t>That’s about me, and my really Great Dad.</w:t>
      </w:r>
    </w:p>
    <w:p w14:paraId="48811531" w14:textId="77777777" w:rsidR="00C34FD0" w:rsidRPr="0055219E" w:rsidRDefault="00C34FD0" w:rsidP="009A6B9F">
      <w:pPr>
        <w:rPr>
          <w:color w:val="222222"/>
          <w:shd w:val="clear" w:color="auto" w:fill="FFFFFF"/>
        </w:rPr>
      </w:pPr>
    </w:p>
    <w:p w14:paraId="7BD8125F" w14:textId="7CE42C2F" w:rsidR="00861CC0" w:rsidRPr="0055219E" w:rsidRDefault="00861CC0"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LIZ</w:t>
      </w:r>
    </w:p>
    <w:p w14:paraId="2B45C238" w14:textId="5324E1A7" w:rsidR="00861CC0" w:rsidRPr="0055219E" w:rsidRDefault="00861CC0" w:rsidP="009A6B9F">
      <w:pPr>
        <w:rPr>
          <w:color w:val="222222"/>
          <w:shd w:val="clear" w:color="auto" w:fill="FFFFFF"/>
        </w:rPr>
      </w:pPr>
      <w:r w:rsidRPr="0055219E">
        <w:rPr>
          <w:color w:val="222222"/>
          <w:shd w:val="clear" w:color="auto" w:fill="FFFFFF"/>
        </w:rPr>
        <w:t>This show will weather-fend!</w:t>
      </w:r>
    </w:p>
    <w:p w14:paraId="37DFC204" w14:textId="77777777" w:rsidR="00B43D0C" w:rsidRPr="0055219E" w:rsidRDefault="00B43D0C" w:rsidP="009A6B9F">
      <w:pPr>
        <w:rPr>
          <w:color w:val="222222"/>
          <w:shd w:val="clear" w:color="auto" w:fill="FFFFFF"/>
        </w:rPr>
      </w:pPr>
    </w:p>
    <w:p w14:paraId="1E22F576" w14:textId="6FF59443" w:rsidR="00B43D0C" w:rsidRPr="0055219E" w:rsidRDefault="00B43D0C" w:rsidP="009A6B9F">
      <w:pPr>
        <w:rPr>
          <w:color w:val="222222"/>
          <w:shd w:val="clear" w:color="auto" w:fill="FFFFFF"/>
        </w:rPr>
      </w:pP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r>
      <w:r w:rsidRPr="0055219E">
        <w:rPr>
          <w:color w:val="222222"/>
          <w:shd w:val="clear" w:color="auto" w:fill="FFFFFF"/>
        </w:rPr>
        <w:tab/>
        <w:t>WILL</w:t>
      </w:r>
    </w:p>
    <w:p w14:paraId="3E2F79D2" w14:textId="12FD22FC" w:rsidR="00B43D0C" w:rsidRPr="0055219E" w:rsidRDefault="00B43D0C" w:rsidP="0020741F">
      <w:pPr>
        <w:pStyle w:val="Dialogue"/>
        <w:rPr>
          <w:rFonts w:ascii="Times New Roman" w:hAnsi="Times New Roman" w:cs="Times New Roman"/>
          <w:shd w:val="clear" w:color="auto" w:fill="FFFFFF"/>
        </w:rPr>
      </w:pPr>
      <w:r w:rsidRPr="0055219E">
        <w:rPr>
          <w:rFonts w:ascii="Times New Roman" w:hAnsi="Times New Roman" w:cs="Times New Roman"/>
          <w:shd w:val="clear" w:color="auto" w:fill="FFFFFF"/>
        </w:rPr>
        <w:t>Wafter the vulgars! (</w:t>
      </w:r>
      <w:r w:rsidRPr="0055219E">
        <w:rPr>
          <w:rFonts w:ascii="Times New Roman" w:hAnsi="Times New Roman" w:cs="Times New Roman"/>
          <w:i/>
          <w:shd w:val="clear" w:color="auto" w:fill="FFFFFF"/>
        </w:rPr>
        <w:t>Spitting in his hand</w:t>
      </w:r>
      <w:r w:rsidRPr="0055219E">
        <w:rPr>
          <w:rFonts w:ascii="Times New Roman" w:hAnsi="Times New Roman" w:cs="Times New Roman"/>
          <w:shd w:val="clear" w:color="auto" w:fill="FFFFFF"/>
        </w:rPr>
        <w:t xml:space="preserve">.) Void your rheum! </w:t>
      </w:r>
      <w:r w:rsidR="0020741F" w:rsidRPr="0055219E">
        <w:rPr>
          <w:rFonts w:ascii="Times New Roman" w:hAnsi="Times New Roman" w:cs="Times New Roman"/>
          <w:shd w:val="clear" w:color="auto" w:fill="FFFFFF"/>
        </w:rPr>
        <w:t>(</w:t>
      </w:r>
      <w:r w:rsidRPr="0055219E">
        <w:rPr>
          <w:rFonts w:ascii="Times New Roman" w:hAnsi="Times New Roman" w:cs="Times New Roman"/>
          <w:i/>
          <w:shd w:val="clear" w:color="auto" w:fill="FFFFFF"/>
        </w:rPr>
        <w:t>They all spit</w:t>
      </w:r>
      <w:r w:rsidRPr="0055219E">
        <w:rPr>
          <w:rFonts w:ascii="Times New Roman" w:hAnsi="Times New Roman" w:cs="Times New Roman"/>
          <w:shd w:val="clear" w:color="auto" w:fill="FFFFFF"/>
        </w:rPr>
        <w:t>.</w:t>
      </w:r>
      <w:r w:rsidR="0020741F" w:rsidRPr="0055219E">
        <w:rPr>
          <w:rFonts w:ascii="Times New Roman" w:hAnsi="Times New Roman" w:cs="Times New Roman"/>
          <w:shd w:val="clear" w:color="auto" w:fill="FFFFFF"/>
        </w:rPr>
        <w:t>)</w:t>
      </w:r>
      <w:r w:rsidRPr="0055219E">
        <w:rPr>
          <w:rFonts w:ascii="Times New Roman" w:hAnsi="Times New Roman" w:cs="Times New Roman"/>
          <w:shd w:val="clear" w:color="auto" w:fill="FFFFFF"/>
        </w:rPr>
        <w:t xml:space="preserve"> </w:t>
      </w:r>
      <w:r w:rsidR="00DB6E07" w:rsidRPr="0055219E">
        <w:rPr>
          <w:rFonts w:ascii="Times New Roman" w:hAnsi="Times New Roman" w:cs="Times New Roman"/>
          <w:color w:val="222222"/>
          <w:shd w:val="clear" w:color="auto" w:fill="FFFFFF"/>
        </w:rPr>
        <w:t xml:space="preserve">Prepare your vizards! </w:t>
      </w:r>
      <w:r w:rsidR="00FD1837" w:rsidRPr="0055219E">
        <w:rPr>
          <w:rFonts w:ascii="Times New Roman" w:hAnsi="Times New Roman" w:cs="Times New Roman"/>
          <w:color w:val="222222"/>
          <w:shd w:val="clear" w:color="auto" w:fill="FFFFFF"/>
        </w:rPr>
        <w:t>It’</w:t>
      </w:r>
      <w:r w:rsidR="00BF2D04" w:rsidRPr="0055219E">
        <w:rPr>
          <w:rFonts w:ascii="Times New Roman" w:hAnsi="Times New Roman" w:cs="Times New Roman"/>
          <w:color w:val="222222"/>
          <w:shd w:val="clear" w:color="auto" w:fill="FFFFFF"/>
        </w:rPr>
        <w:t>s S</w:t>
      </w:r>
      <w:r w:rsidR="00FD1837" w:rsidRPr="0055219E">
        <w:rPr>
          <w:rFonts w:ascii="Times New Roman" w:hAnsi="Times New Roman" w:cs="Times New Roman"/>
          <w:color w:val="222222"/>
          <w:shd w:val="clear" w:color="auto" w:fill="FFFFFF"/>
        </w:rPr>
        <w:t>how</w:t>
      </w:r>
      <w:r w:rsidR="00BF2D04" w:rsidRPr="0055219E">
        <w:rPr>
          <w:rFonts w:ascii="Times New Roman" w:hAnsi="Times New Roman" w:cs="Times New Roman"/>
          <w:color w:val="222222"/>
          <w:shd w:val="clear" w:color="auto" w:fill="FFFFFF"/>
        </w:rPr>
        <w:t xml:space="preserve"> Ti</w:t>
      </w:r>
      <w:r w:rsidR="00FD1837" w:rsidRPr="0055219E">
        <w:rPr>
          <w:rFonts w:ascii="Times New Roman" w:hAnsi="Times New Roman" w:cs="Times New Roman"/>
          <w:color w:val="222222"/>
          <w:shd w:val="clear" w:color="auto" w:fill="FFFFFF"/>
        </w:rPr>
        <w:t xml:space="preserve">me! </w:t>
      </w:r>
      <w:r w:rsidRPr="0055219E">
        <w:rPr>
          <w:rFonts w:ascii="Times New Roman" w:hAnsi="Times New Roman" w:cs="Times New Roman"/>
          <w:color w:val="222222"/>
          <w:shd w:val="clear" w:color="auto" w:fill="FFFFFF"/>
        </w:rPr>
        <w:t xml:space="preserve"> </w:t>
      </w:r>
    </w:p>
    <w:p w14:paraId="0525FA9F" w14:textId="77777777" w:rsidR="006175A3" w:rsidRPr="0055219E" w:rsidRDefault="006175A3" w:rsidP="009A6B9F">
      <w:pPr>
        <w:rPr>
          <w:color w:val="222222"/>
          <w:shd w:val="clear" w:color="auto" w:fill="FFFFFF"/>
        </w:rPr>
      </w:pPr>
    </w:p>
    <w:p w14:paraId="1D0C6827" w14:textId="1B16FDC1" w:rsidR="006175A3" w:rsidRPr="0055219E" w:rsidRDefault="009A233C" w:rsidP="006175A3">
      <w:pPr>
        <w:pStyle w:val="SCENENUMBER"/>
        <w:rPr>
          <w:rFonts w:ascii="Times New Roman" w:hAnsi="Times New Roman" w:cs="Times New Roman"/>
          <w:shd w:val="clear" w:color="auto" w:fill="FFFFFF"/>
        </w:rPr>
      </w:pPr>
      <w:r w:rsidRPr="0055219E">
        <w:rPr>
          <w:rFonts w:ascii="Times New Roman" w:hAnsi="Times New Roman" w:cs="Times New Roman"/>
          <w:shd w:val="clear" w:color="auto" w:fill="FFFFFF"/>
        </w:rPr>
        <w:tab/>
      </w:r>
      <w:r w:rsidR="006175A3" w:rsidRPr="0055219E">
        <w:rPr>
          <w:rFonts w:ascii="Times New Roman" w:hAnsi="Times New Roman" w:cs="Times New Roman"/>
          <w:shd w:val="clear" w:color="auto" w:fill="FFFFFF"/>
        </w:rPr>
        <w:t xml:space="preserve">Scene </w:t>
      </w:r>
      <w:r w:rsidRPr="0055219E">
        <w:rPr>
          <w:rFonts w:ascii="Times New Roman" w:hAnsi="Times New Roman" w:cs="Times New Roman"/>
          <w:shd w:val="clear" w:color="auto" w:fill="FFFFFF"/>
        </w:rPr>
        <w:t>Four</w:t>
      </w:r>
      <w:r w:rsidR="006175A3" w:rsidRPr="0055219E">
        <w:rPr>
          <w:rFonts w:ascii="Times New Roman" w:hAnsi="Times New Roman" w:cs="Times New Roman"/>
          <w:shd w:val="clear" w:color="auto" w:fill="FFFFFF"/>
        </w:rPr>
        <w:t xml:space="preserve"> — Ghosts </w:t>
      </w:r>
      <w:r w:rsidRPr="0055219E">
        <w:rPr>
          <w:rFonts w:ascii="Times New Roman" w:hAnsi="Times New Roman" w:cs="Times New Roman"/>
          <w:shd w:val="clear" w:color="auto" w:fill="FFFFFF"/>
        </w:rPr>
        <w:t xml:space="preserve">and a Play (Finally.) </w:t>
      </w:r>
    </w:p>
    <w:p w14:paraId="78FBE4B6" w14:textId="77777777" w:rsidR="00EE783A" w:rsidRPr="0055219E" w:rsidRDefault="00EE783A" w:rsidP="00EE783A">
      <w:pPr>
        <w:pStyle w:val="SCENENUMBER"/>
        <w:jc w:val="left"/>
        <w:rPr>
          <w:rFonts w:ascii="Times New Roman" w:hAnsi="Times New Roman" w:cs="Times New Roman"/>
          <w:shd w:val="clear" w:color="auto" w:fill="FFFFFF"/>
        </w:rPr>
      </w:pPr>
    </w:p>
    <w:p w14:paraId="728222A2" w14:textId="10958841" w:rsidR="00EE783A" w:rsidRPr="0055219E" w:rsidRDefault="00EE783A" w:rsidP="00EE783A">
      <w:pPr>
        <w:pStyle w:val="SCENENUMBER"/>
        <w:ind w:left="2880"/>
        <w:jc w:val="left"/>
        <w:rPr>
          <w:rFonts w:ascii="Times New Roman" w:hAnsi="Times New Roman" w:cs="Times New Roman"/>
          <w:b w:val="0"/>
          <w:i/>
          <w:shd w:val="clear" w:color="auto" w:fill="FFFFFF"/>
        </w:rPr>
      </w:pPr>
      <w:r w:rsidRPr="0055219E">
        <w:rPr>
          <w:rFonts w:ascii="Times New Roman" w:hAnsi="Times New Roman" w:cs="Times New Roman"/>
          <w:b w:val="0"/>
          <w:i/>
          <w:shd w:val="clear" w:color="auto" w:fill="FFFFFF"/>
        </w:rPr>
        <w:t xml:space="preserve">During this scene, we hear </w:t>
      </w:r>
      <w:r w:rsidR="00090F5A" w:rsidRPr="0055219E">
        <w:rPr>
          <w:rFonts w:ascii="Times New Roman" w:hAnsi="Times New Roman" w:cs="Times New Roman"/>
          <w:b w:val="0"/>
          <w:i/>
          <w:shd w:val="clear" w:color="auto" w:fill="FFFFFF"/>
        </w:rPr>
        <w:t>George Benson’s</w:t>
      </w:r>
      <w:r w:rsidRPr="0055219E">
        <w:rPr>
          <w:rFonts w:ascii="Times New Roman" w:hAnsi="Times New Roman" w:cs="Times New Roman"/>
          <w:b w:val="0"/>
          <w:i/>
          <w:shd w:val="clear" w:color="auto" w:fill="FFFFFF"/>
        </w:rPr>
        <w:t xml:space="preserve"> “On Broadway” in the background. </w:t>
      </w:r>
      <w:r w:rsidR="00090F5A" w:rsidRPr="0055219E">
        <w:rPr>
          <w:rFonts w:ascii="Times New Roman" w:hAnsi="Times New Roman" w:cs="Times New Roman"/>
          <w:b w:val="0"/>
          <w:i/>
          <w:shd w:val="clear" w:color="auto" w:fill="FFFFFF"/>
        </w:rPr>
        <w:t>In fact, the whole scene shouldn’t be longer than the 5-minute song. Please God.</w:t>
      </w:r>
    </w:p>
    <w:p w14:paraId="7FD32BDD" w14:textId="77777777" w:rsidR="00090F5A" w:rsidRPr="0055219E" w:rsidRDefault="00090F5A" w:rsidP="00EE783A">
      <w:pPr>
        <w:pStyle w:val="SCENENUMBER"/>
        <w:ind w:left="2880"/>
        <w:jc w:val="left"/>
        <w:rPr>
          <w:rFonts w:ascii="Times New Roman" w:hAnsi="Times New Roman" w:cs="Times New Roman"/>
          <w:b w:val="0"/>
          <w:i/>
          <w:shd w:val="clear" w:color="auto" w:fill="FFFFFF"/>
        </w:rPr>
      </w:pPr>
    </w:p>
    <w:p w14:paraId="6346C8BA" w14:textId="268C991A" w:rsidR="00090F5A" w:rsidRPr="0055219E" w:rsidRDefault="00090F5A" w:rsidP="00EE783A">
      <w:pPr>
        <w:pStyle w:val="SCENENUMBER"/>
        <w:ind w:left="2880"/>
        <w:jc w:val="left"/>
        <w:rPr>
          <w:rFonts w:ascii="Times New Roman" w:hAnsi="Times New Roman" w:cs="Times New Roman"/>
          <w:b w:val="0"/>
          <w:i/>
          <w:shd w:val="clear" w:color="auto" w:fill="FFFFFF"/>
        </w:rPr>
      </w:pPr>
      <w:r w:rsidRPr="0055219E">
        <w:rPr>
          <w:rFonts w:ascii="Times New Roman" w:hAnsi="Times New Roman" w:cs="Times New Roman"/>
          <w:b w:val="0"/>
          <w:i/>
          <w:shd w:val="clear" w:color="auto" w:fill="FFFFFF"/>
        </w:rPr>
        <w:tab/>
        <w:t>KATHY</w:t>
      </w:r>
    </w:p>
    <w:p w14:paraId="1CC86C47" w14:textId="1F8803C1" w:rsidR="00090F5A" w:rsidRPr="0055219E" w:rsidRDefault="00090F5A" w:rsidP="00090F5A">
      <w:pPr>
        <w:pStyle w:val="SCENENUMBER"/>
        <w:jc w:val="left"/>
        <w:rPr>
          <w:rFonts w:ascii="Times New Roman" w:hAnsi="Times New Roman" w:cs="Times New Roman"/>
          <w:i/>
          <w:shd w:val="clear" w:color="auto" w:fill="FFFFFF"/>
        </w:rPr>
      </w:pPr>
      <w:r w:rsidRPr="0055219E">
        <w:rPr>
          <w:rFonts w:ascii="Times New Roman" w:hAnsi="Times New Roman" w:cs="Times New Roman"/>
          <w:b w:val="0"/>
          <w:shd w:val="clear" w:color="auto" w:fill="FFFFFF"/>
        </w:rPr>
        <w:t>(</w:t>
      </w:r>
      <w:r w:rsidRPr="0055219E">
        <w:rPr>
          <w:rFonts w:ascii="Times New Roman" w:hAnsi="Times New Roman" w:cs="Times New Roman"/>
          <w:b w:val="0"/>
          <w:i/>
          <w:shd w:val="clear" w:color="auto" w:fill="FFFFFF"/>
        </w:rPr>
        <w:t>To audience</w:t>
      </w:r>
      <w:r w:rsidRPr="0055219E">
        <w:rPr>
          <w:rFonts w:ascii="Times New Roman" w:hAnsi="Times New Roman" w:cs="Times New Roman"/>
          <w:b w:val="0"/>
          <w:shd w:val="clear" w:color="auto" w:fill="FFFFFF"/>
        </w:rPr>
        <w:t>.)</w:t>
      </w:r>
      <w:r w:rsidRPr="0055219E">
        <w:rPr>
          <w:rFonts w:ascii="Times New Roman" w:hAnsi="Times New Roman" w:cs="Times New Roman"/>
          <w:b w:val="0"/>
          <w:i/>
          <w:shd w:val="clear" w:color="auto" w:fill="FFFFFF"/>
        </w:rPr>
        <w:t xml:space="preserve"> </w:t>
      </w:r>
      <w:r w:rsidRPr="0055219E">
        <w:rPr>
          <w:rFonts w:ascii="Times New Roman" w:hAnsi="Times New Roman" w:cs="Times New Roman"/>
          <w:b w:val="0"/>
          <w:shd w:val="clear" w:color="auto" w:fill="FFFFFF"/>
        </w:rPr>
        <w:t>In this episode King Friday is a theater director and choreographer trying to balance work on his latest Broadway musical with editing a Hollywood film he —</w:t>
      </w:r>
    </w:p>
    <w:p w14:paraId="6CD66F97" w14:textId="6CCD99A7" w:rsidR="009A6B9F" w:rsidRPr="0055219E" w:rsidRDefault="00090F5A" w:rsidP="00090F5A">
      <w:pPr>
        <w:pStyle w:val="SCENENUMBER"/>
        <w:jc w:val="left"/>
        <w:rPr>
          <w:rFonts w:ascii="Times New Roman" w:hAnsi="Times New Roman" w:cs="Times New Roman"/>
          <w:b w:val="0"/>
          <w:i/>
          <w:shd w:val="clear" w:color="auto" w:fill="FFFFFF"/>
        </w:rPr>
      </w:pPr>
      <w:r w:rsidRPr="0055219E">
        <w:rPr>
          <w:rFonts w:ascii="Times New Roman" w:hAnsi="Times New Roman" w:cs="Times New Roman"/>
          <w:b w:val="0"/>
          <w:i/>
          <w:shd w:val="clear" w:color="auto" w:fill="FFFFFF"/>
        </w:rPr>
        <w:t xml:space="preserve"> </w:t>
      </w:r>
    </w:p>
    <w:p w14:paraId="0F60DA5C" w14:textId="0C7EEDE9" w:rsidR="00865BB9" w:rsidRPr="0055219E" w:rsidRDefault="0020741F" w:rsidP="00865BB9">
      <w:pPr>
        <w:pStyle w:val="CharacterTag"/>
        <w:rPr>
          <w:rFonts w:ascii="Times New Roman" w:hAnsi="Times New Roman" w:cs="Times New Roman"/>
        </w:rPr>
      </w:pPr>
      <w:r w:rsidRPr="0055219E">
        <w:rPr>
          <w:rFonts w:ascii="Times New Roman" w:hAnsi="Times New Roman" w:cs="Times New Roman"/>
        </w:rPr>
        <w:t>JOHN</w:t>
      </w:r>
    </w:p>
    <w:p w14:paraId="7863D2A4" w14:textId="5BA59F1C" w:rsidR="00D77318" w:rsidRPr="0055219E" w:rsidRDefault="00865BB9" w:rsidP="00FD1837">
      <w:pPr>
        <w:pStyle w:val="Dialogue"/>
        <w:rPr>
          <w:rFonts w:ascii="Times New Roman" w:hAnsi="Times New Roman" w:cs="Times New Roman"/>
          <w:bCs/>
        </w:rPr>
      </w:pPr>
      <w:r w:rsidRPr="0055219E">
        <w:rPr>
          <w:rFonts w:ascii="Times New Roman" w:hAnsi="Times New Roman" w:cs="Times New Roman"/>
          <w:bCs/>
        </w:rPr>
        <w:t xml:space="preserve">London. KING RICHARD II's palace. </w:t>
      </w:r>
      <w:r w:rsidR="00D77318" w:rsidRPr="0055219E">
        <w:rPr>
          <w:rFonts w:ascii="Times New Roman" w:hAnsi="Times New Roman" w:cs="Times New Roman"/>
          <w:bCs/>
        </w:rPr>
        <w:t xml:space="preserve"> </w:t>
      </w:r>
    </w:p>
    <w:p w14:paraId="66063203" w14:textId="77777777" w:rsidR="00A84CF3" w:rsidRDefault="00A84CF3" w:rsidP="00865BB9">
      <w:pPr>
        <w:pStyle w:val="Dialogue"/>
        <w:rPr>
          <w:rFonts w:ascii="Times New Roman" w:hAnsi="Times New Roman" w:cs="Times New Roman"/>
          <w:bCs/>
        </w:rPr>
      </w:pPr>
    </w:p>
    <w:p w14:paraId="605CCC54" w14:textId="44B3CE30" w:rsidR="00011C48" w:rsidRDefault="00011C48" w:rsidP="00865BB9">
      <w:pPr>
        <w:pStyle w:val="Dialogue"/>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WILL</w:t>
      </w:r>
    </w:p>
    <w:p w14:paraId="6317938C" w14:textId="4E1BBB62" w:rsidR="00011C48" w:rsidRDefault="00B57306" w:rsidP="00865BB9">
      <w:pPr>
        <w:pStyle w:val="Dialogue"/>
        <w:rPr>
          <w:rFonts w:ascii="Times New Roman" w:hAnsi="Times New Roman" w:cs="Times New Roman"/>
          <w:bCs/>
        </w:rPr>
      </w:pPr>
      <w:r>
        <w:rPr>
          <w:rFonts w:ascii="Times New Roman" w:hAnsi="Times New Roman" w:cs="Times New Roman"/>
          <w:bCs/>
        </w:rPr>
        <w:t xml:space="preserve">Mom! Where’s the </w:t>
      </w:r>
      <w:r w:rsidR="00011C48">
        <w:rPr>
          <w:rFonts w:ascii="Times New Roman" w:hAnsi="Times New Roman" w:cs="Times New Roman"/>
          <w:bCs/>
        </w:rPr>
        <w:t>King Richard the Second Puppet? We can’t find it!</w:t>
      </w:r>
    </w:p>
    <w:p w14:paraId="0C6ED046" w14:textId="77777777" w:rsidR="00011C48" w:rsidRDefault="00011C48" w:rsidP="00865BB9">
      <w:pPr>
        <w:pStyle w:val="Dialogue"/>
        <w:rPr>
          <w:rFonts w:ascii="Times New Roman" w:hAnsi="Times New Roman" w:cs="Times New Roman"/>
          <w:bCs/>
        </w:rPr>
      </w:pPr>
    </w:p>
    <w:p w14:paraId="258F9E7E" w14:textId="4209A896" w:rsidR="00011C48" w:rsidRDefault="00011C48" w:rsidP="00865BB9">
      <w:pPr>
        <w:pStyle w:val="Dialogue"/>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KATHY</w:t>
      </w:r>
    </w:p>
    <w:p w14:paraId="11BFFE40" w14:textId="639377E2" w:rsidR="00011C48" w:rsidRDefault="00011C48" w:rsidP="00865BB9">
      <w:pPr>
        <w:pStyle w:val="Dialogue"/>
        <w:rPr>
          <w:rFonts w:ascii="Times New Roman" w:hAnsi="Times New Roman" w:cs="Times New Roman"/>
          <w:bCs/>
        </w:rPr>
      </w:pPr>
      <w:r>
        <w:rPr>
          <w:rFonts w:ascii="Times New Roman" w:hAnsi="Times New Roman" w:cs="Times New Roman"/>
          <w:bCs/>
        </w:rPr>
        <w:t xml:space="preserve">I’ll just put this little white cape with the spot on it on the Henry puppet and this pageboy wig and this big crown. And I have a Sharpie to draw a mustache — There! </w:t>
      </w:r>
    </w:p>
    <w:p w14:paraId="07955D3C" w14:textId="77777777" w:rsidR="00011C48" w:rsidRPr="0055219E" w:rsidRDefault="00011C48" w:rsidP="00865BB9">
      <w:pPr>
        <w:pStyle w:val="Dialogue"/>
        <w:rPr>
          <w:rFonts w:ascii="Times New Roman" w:hAnsi="Times New Roman" w:cs="Times New Roman"/>
          <w:bCs/>
        </w:rPr>
      </w:pPr>
    </w:p>
    <w:p w14:paraId="010471A4" w14:textId="46D9B57A" w:rsidR="00D77318" w:rsidRPr="0055219E" w:rsidRDefault="00A84CF3" w:rsidP="00865BB9">
      <w:pPr>
        <w:pStyle w:val="Dialogue"/>
        <w:rPr>
          <w:rFonts w:ascii="Times New Roman" w:hAnsi="Times New Roman" w:cs="Times New Roman"/>
          <w:bCs/>
        </w:rPr>
      </w:pPr>
      <w:r w:rsidRPr="0055219E">
        <w:rPr>
          <w:rFonts w:ascii="Times New Roman" w:hAnsi="Times New Roman" w:cs="Times New Roman"/>
          <w:bCs/>
        </w:rPr>
        <w:tab/>
      </w:r>
      <w:r w:rsidRPr="0055219E">
        <w:rPr>
          <w:rFonts w:ascii="Times New Roman" w:hAnsi="Times New Roman" w:cs="Times New Roman"/>
          <w:bCs/>
        </w:rPr>
        <w:tab/>
      </w:r>
      <w:r w:rsidRPr="0055219E">
        <w:rPr>
          <w:rFonts w:ascii="Times New Roman" w:hAnsi="Times New Roman" w:cs="Times New Roman"/>
          <w:bCs/>
        </w:rPr>
        <w:tab/>
      </w:r>
      <w:r w:rsidRPr="0055219E">
        <w:rPr>
          <w:rFonts w:ascii="Times New Roman" w:hAnsi="Times New Roman" w:cs="Times New Roman"/>
          <w:bCs/>
        </w:rPr>
        <w:tab/>
      </w:r>
      <w:r w:rsidR="00EE783A" w:rsidRPr="0055219E">
        <w:rPr>
          <w:rFonts w:ascii="Times New Roman" w:hAnsi="Times New Roman" w:cs="Times New Roman"/>
          <w:bCs/>
        </w:rPr>
        <w:t>GEORGE</w:t>
      </w:r>
      <w:r w:rsidR="00D77318" w:rsidRPr="0055219E">
        <w:rPr>
          <w:rFonts w:ascii="Times New Roman" w:hAnsi="Times New Roman" w:cs="Times New Roman"/>
          <w:bCs/>
        </w:rPr>
        <w:t xml:space="preserve"> </w:t>
      </w:r>
    </w:p>
    <w:p w14:paraId="1A8A5EF1" w14:textId="7441A955" w:rsidR="00A84CF3" w:rsidRPr="0055219E" w:rsidRDefault="00865BB9" w:rsidP="00FD1837">
      <w:pPr>
        <w:pStyle w:val="Dialogue"/>
        <w:rPr>
          <w:rFonts w:ascii="Times New Roman" w:hAnsi="Times New Roman" w:cs="Times New Roman"/>
          <w:bCs/>
        </w:rPr>
      </w:pPr>
      <w:r w:rsidRPr="0055219E">
        <w:rPr>
          <w:rFonts w:ascii="Times New Roman" w:hAnsi="Times New Roman" w:cs="Times New Roman"/>
          <w:iCs/>
        </w:rPr>
        <w:t xml:space="preserve">Enter KING RICHARD II, JOHN OF GAUNT, with other Nobles and Attendants — </w:t>
      </w:r>
    </w:p>
    <w:p w14:paraId="3DFB65B0" w14:textId="77777777" w:rsidR="00D77318" w:rsidRPr="0055219E" w:rsidRDefault="00D77318" w:rsidP="00865BB9">
      <w:pPr>
        <w:pStyle w:val="OpeningSceneDirections"/>
        <w:rPr>
          <w:rFonts w:ascii="Times New Roman" w:hAnsi="Times New Roman" w:cs="Times New Roman"/>
        </w:rPr>
      </w:pPr>
    </w:p>
    <w:p w14:paraId="021B1C5A" w14:textId="605CF112" w:rsidR="00A84CF3" w:rsidRPr="00B57306" w:rsidRDefault="00B57306" w:rsidP="00B57306">
      <w:pPr>
        <w:pStyle w:val="CharacterTag"/>
        <w:ind w:left="0"/>
        <w:rPr>
          <w:rFonts w:ascii="Times New Roman" w:hAnsi="Times New Roman" w:cs="Times New Roman"/>
          <w:color w:val="000000"/>
        </w:rPr>
      </w:pPr>
      <w:bookmarkStart w:id="5" w:name="1.1.1"/>
      <w:r>
        <w:rPr>
          <w:rFonts w:ascii="Times New Roman" w:hAnsi="Times New Roman" w:cs="Times New Roman"/>
        </w:rPr>
        <w:tab/>
      </w:r>
      <w:r w:rsidRPr="00B57306">
        <w:rPr>
          <w:rFonts w:ascii="Times New Roman" w:hAnsi="Times New Roman" w:cs="Times New Roman"/>
        </w:rPr>
        <w:t>PUPPET HENRY AS PUPPET RICHARD II (VOICED BY WILL)</w:t>
      </w:r>
      <w:r w:rsidRPr="00B57306">
        <w:rPr>
          <w:rFonts w:ascii="Times New Roman" w:hAnsi="Times New Roman" w:cs="Times New Roman"/>
          <w:color w:val="000000"/>
        </w:rPr>
        <w:t xml:space="preserve"> </w:t>
      </w:r>
      <w:bookmarkEnd w:id="5"/>
    </w:p>
    <w:p w14:paraId="68991F4C" w14:textId="555285B1" w:rsidR="00B57306" w:rsidRPr="00B57306" w:rsidRDefault="00B57306" w:rsidP="00B57306">
      <w:pPr>
        <w:pStyle w:val="Dialogue"/>
        <w:rPr>
          <w:rFonts w:ascii="Times New Roman" w:hAnsi="Times New Roman" w:cs="Times New Roman"/>
        </w:rPr>
      </w:pPr>
      <w:r w:rsidRPr="00B57306">
        <w:rPr>
          <w:rFonts w:ascii="Times New Roman" w:hAnsi="Times New Roman" w:cs="Times New Roman"/>
        </w:rPr>
        <w:t xml:space="preserve">Old John of Gaunt! Time-honored Lancaster! </w:t>
      </w:r>
    </w:p>
    <w:p w14:paraId="669A6AEC" w14:textId="77777777" w:rsidR="00A84CF3" w:rsidRPr="00B57306" w:rsidRDefault="00A84CF3" w:rsidP="00865BB9">
      <w:pPr>
        <w:rPr>
          <w:color w:val="000000"/>
        </w:rPr>
      </w:pPr>
    </w:p>
    <w:p w14:paraId="4D04D359" w14:textId="5A385590" w:rsidR="00A84CF3" w:rsidRPr="00B57306" w:rsidRDefault="00B57306" w:rsidP="00A84CF3">
      <w:pPr>
        <w:ind w:left="2880" w:firstLine="720"/>
        <w:rPr>
          <w:color w:val="000000"/>
        </w:rPr>
      </w:pPr>
      <w:r>
        <w:rPr>
          <w:color w:val="000000"/>
        </w:rPr>
        <w:t>JOHN</w:t>
      </w:r>
    </w:p>
    <w:p w14:paraId="4DD712AE" w14:textId="00BA1CDE" w:rsidR="00A84CF3" w:rsidRPr="00B57306" w:rsidRDefault="00A84CF3" w:rsidP="00865BB9">
      <w:pPr>
        <w:rPr>
          <w:color w:val="000000"/>
        </w:rPr>
      </w:pPr>
      <w:r w:rsidRPr="00B57306">
        <w:rPr>
          <w:color w:val="000000"/>
        </w:rPr>
        <w:lastRenderedPageBreak/>
        <w:t xml:space="preserve">Hang on a minute! </w:t>
      </w:r>
      <w:r w:rsidR="00B57306">
        <w:rPr>
          <w:color w:val="000000"/>
        </w:rPr>
        <w:t xml:space="preserve">I have to turn Puppet Rosamond into Puppet John of Gaunt! </w:t>
      </w:r>
    </w:p>
    <w:p w14:paraId="0FD5720B" w14:textId="77777777" w:rsidR="00A84CF3" w:rsidRPr="00B57306" w:rsidRDefault="00A84CF3" w:rsidP="00A84CF3">
      <w:pPr>
        <w:ind w:left="2880"/>
        <w:rPr>
          <w:color w:val="000000"/>
        </w:rPr>
      </w:pPr>
      <w:bookmarkStart w:id="6" w:name="1.1.2"/>
    </w:p>
    <w:p w14:paraId="77BDEE40" w14:textId="06F42476" w:rsidR="00A84CF3" w:rsidRPr="00B57306" w:rsidRDefault="00B57306" w:rsidP="00FD1837">
      <w:pPr>
        <w:pStyle w:val="CharacterTag"/>
        <w:ind w:left="0"/>
        <w:rPr>
          <w:rFonts w:ascii="Times New Roman" w:hAnsi="Times New Roman" w:cs="Times New Roman"/>
        </w:rPr>
      </w:pPr>
      <w:r w:rsidRPr="00B57306">
        <w:rPr>
          <w:rFonts w:ascii="Times New Roman" w:hAnsi="Times New Roman" w:cs="Times New Roman"/>
        </w:rPr>
        <w:tab/>
        <w:t>PUPPET HENRY AS PUPPET RICHARD II</w:t>
      </w:r>
      <w:r w:rsidR="00A84CF3" w:rsidRPr="00B57306">
        <w:rPr>
          <w:rFonts w:ascii="Times New Roman" w:hAnsi="Times New Roman" w:cs="Times New Roman"/>
        </w:rPr>
        <w:t xml:space="preserve"> </w:t>
      </w:r>
      <w:r w:rsidRPr="00B57306">
        <w:rPr>
          <w:rFonts w:ascii="Times New Roman" w:hAnsi="Times New Roman" w:cs="Times New Roman"/>
        </w:rPr>
        <w:t>(VOICED BY WILL)</w:t>
      </w:r>
    </w:p>
    <w:p w14:paraId="402D11E7" w14:textId="2D3DBCB2" w:rsidR="00865BB9" w:rsidRPr="00B57306" w:rsidRDefault="00865BB9" w:rsidP="00A84CF3">
      <w:pPr>
        <w:rPr>
          <w:color w:val="000000"/>
        </w:rPr>
      </w:pPr>
      <w:r w:rsidRPr="00B57306">
        <w:rPr>
          <w:color w:val="000000"/>
        </w:rPr>
        <w:t>Hast thou, according to thy oath and band</w:t>
      </w:r>
      <w:bookmarkEnd w:id="6"/>
      <w:r w:rsidRPr="00B57306">
        <w:rPr>
          <w:color w:val="000000"/>
        </w:rPr>
        <w:t xml:space="preserve"> — </w:t>
      </w:r>
    </w:p>
    <w:p w14:paraId="735B16EA" w14:textId="77777777" w:rsidR="00865BB9" w:rsidRPr="0055219E" w:rsidRDefault="00865BB9" w:rsidP="00865BB9">
      <w:pPr>
        <w:pStyle w:val="OpeningSceneDirections"/>
        <w:ind w:left="0"/>
        <w:rPr>
          <w:rFonts w:ascii="Times New Roman" w:hAnsi="Times New Roman" w:cs="Times New Roman"/>
        </w:rPr>
      </w:pPr>
    </w:p>
    <w:p w14:paraId="088AF510" w14:textId="55E82993" w:rsidR="00865BB9" w:rsidRPr="0055219E" w:rsidRDefault="00865BB9" w:rsidP="00865BB9">
      <w:pPr>
        <w:pStyle w:val="CharacterTag"/>
        <w:rPr>
          <w:rFonts w:ascii="Times New Roman" w:hAnsi="Times New Roman" w:cs="Times New Roman"/>
        </w:rPr>
      </w:pPr>
      <w:r w:rsidRPr="0055219E">
        <w:rPr>
          <w:rFonts w:ascii="Times New Roman" w:hAnsi="Times New Roman" w:cs="Times New Roman"/>
        </w:rPr>
        <w:t>AUGUSTINE</w:t>
      </w:r>
    </w:p>
    <w:p w14:paraId="468FC02C" w14:textId="543346A8" w:rsidR="00865BB9" w:rsidRPr="0055219E" w:rsidRDefault="00865BB9" w:rsidP="00865BB9">
      <w:pPr>
        <w:pStyle w:val="Dialogue"/>
        <w:rPr>
          <w:rFonts w:ascii="Times New Roman" w:hAnsi="Times New Roman" w:cs="Times New Roman"/>
        </w:rPr>
      </w:pPr>
      <w:r w:rsidRPr="0055219E">
        <w:rPr>
          <w:rFonts w:ascii="Times New Roman" w:hAnsi="Times New Roman" w:cs="Times New Roman"/>
        </w:rPr>
        <w:t xml:space="preserve">Wait! </w:t>
      </w:r>
      <w:r w:rsidR="00C12260" w:rsidRPr="0055219E">
        <w:rPr>
          <w:rFonts w:ascii="Times New Roman" w:hAnsi="Times New Roman" w:cs="Times New Roman"/>
        </w:rPr>
        <w:t xml:space="preserve">Who’s directing? </w:t>
      </w:r>
    </w:p>
    <w:p w14:paraId="3B517EB8" w14:textId="77777777" w:rsidR="00865BB9" w:rsidRPr="0055219E" w:rsidRDefault="00865BB9" w:rsidP="00865BB9">
      <w:pPr>
        <w:pStyle w:val="Dialogue"/>
        <w:rPr>
          <w:rFonts w:ascii="Times New Roman" w:hAnsi="Times New Roman" w:cs="Times New Roman"/>
        </w:rPr>
      </w:pPr>
    </w:p>
    <w:p w14:paraId="36CC41AA" w14:textId="5398DD6F" w:rsidR="00865BB9" w:rsidRPr="0055219E" w:rsidRDefault="00C232F3"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865BB9" w:rsidRPr="0055219E">
        <w:rPr>
          <w:rFonts w:ascii="Times New Roman" w:hAnsi="Times New Roman" w:cs="Times New Roman"/>
        </w:rPr>
        <w:t>RICHARD</w:t>
      </w:r>
      <w:r w:rsidR="00C12260" w:rsidRPr="0055219E">
        <w:rPr>
          <w:rFonts w:ascii="Times New Roman" w:hAnsi="Times New Roman" w:cs="Times New Roman"/>
        </w:rPr>
        <w:t xml:space="preserve"> and WILL</w:t>
      </w:r>
      <w:r w:rsidR="00090F5A" w:rsidRPr="0055219E">
        <w:rPr>
          <w:rFonts w:ascii="Times New Roman" w:hAnsi="Times New Roman" w:cs="Times New Roman"/>
        </w:rPr>
        <w:t xml:space="preserve"> and KATHY</w:t>
      </w:r>
    </w:p>
    <w:p w14:paraId="54FFD5C6" w14:textId="7D72CA41" w:rsidR="00865BB9" w:rsidRPr="0055219E" w:rsidRDefault="00C12260" w:rsidP="00865BB9">
      <w:pPr>
        <w:pStyle w:val="Dialogue"/>
        <w:rPr>
          <w:rFonts w:ascii="Times New Roman" w:hAnsi="Times New Roman" w:cs="Times New Roman"/>
        </w:rPr>
      </w:pPr>
      <w:r w:rsidRPr="0055219E">
        <w:rPr>
          <w:rFonts w:ascii="Times New Roman" w:hAnsi="Times New Roman" w:cs="Times New Roman"/>
        </w:rPr>
        <w:t>I am!</w:t>
      </w:r>
      <w:r w:rsidR="00865BB9" w:rsidRPr="0055219E">
        <w:rPr>
          <w:rFonts w:ascii="Times New Roman" w:hAnsi="Times New Roman" w:cs="Times New Roman"/>
        </w:rPr>
        <w:t xml:space="preserve"> </w:t>
      </w:r>
    </w:p>
    <w:p w14:paraId="6D45E7BA" w14:textId="77777777" w:rsidR="00865BB9" w:rsidRPr="0055219E" w:rsidRDefault="00865BB9" w:rsidP="00865BB9">
      <w:pPr>
        <w:pStyle w:val="Dialogue"/>
        <w:rPr>
          <w:rFonts w:ascii="Times New Roman" w:hAnsi="Times New Roman" w:cs="Times New Roman"/>
        </w:rPr>
      </w:pPr>
    </w:p>
    <w:p w14:paraId="642C78C6" w14:textId="77777777" w:rsidR="00C12260" w:rsidRPr="0055219E" w:rsidRDefault="003A2535"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C12260" w:rsidRPr="0055219E">
        <w:rPr>
          <w:rFonts w:ascii="Times New Roman" w:hAnsi="Times New Roman" w:cs="Times New Roman"/>
        </w:rPr>
        <w:t>HENRY II</w:t>
      </w:r>
    </w:p>
    <w:p w14:paraId="7ACB41B3" w14:textId="5B883409" w:rsidR="00C12260" w:rsidRPr="0055219E" w:rsidRDefault="00090F5A" w:rsidP="00865BB9">
      <w:pPr>
        <w:pStyle w:val="Dialogue"/>
        <w:rPr>
          <w:rFonts w:ascii="Times New Roman" w:hAnsi="Times New Roman" w:cs="Times New Roman"/>
        </w:rPr>
      </w:pPr>
      <w:r w:rsidRPr="0055219E">
        <w:rPr>
          <w:rFonts w:ascii="Times New Roman" w:hAnsi="Times New Roman" w:cs="Times New Roman"/>
        </w:rPr>
        <w:t xml:space="preserve">Can we wait on rehearsal? </w:t>
      </w:r>
      <w:r w:rsidR="00C12260" w:rsidRPr="0055219E">
        <w:rPr>
          <w:rFonts w:ascii="Times New Roman" w:hAnsi="Times New Roman" w:cs="Times New Roman"/>
        </w:rPr>
        <w:t xml:space="preserve">I have an ortho appointment. My mom just texted — </w:t>
      </w:r>
    </w:p>
    <w:p w14:paraId="572DB34E" w14:textId="77777777" w:rsidR="00C12260" w:rsidRPr="0055219E" w:rsidRDefault="00C12260" w:rsidP="00865BB9">
      <w:pPr>
        <w:pStyle w:val="Dialogue"/>
        <w:rPr>
          <w:rFonts w:ascii="Times New Roman" w:hAnsi="Times New Roman" w:cs="Times New Roman"/>
        </w:rPr>
      </w:pPr>
    </w:p>
    <w:p w14:paraId="6EE7966E" w14:textId="606F3AD9" w:rsidR="003A2535" w:rsidRPr="0055219E" w:rsidRDefault="00B57306" w:rsidP="00865BB9">
      <w:pPr>
        <w:pStyle w:val="Dialogue"/>
        <w:rPr>
          <w:rFonts w:ascii="Times New Roman" w:hAnsi="Times New Roman" w:cs="Times New Roman"/>
        </w:rPr>
      </w:pPr>
      <w:r>
        <w:rPr>
          <w:rFonts w:ascii="Times New Roman" w:hAnsi="Times New Roman" w:cs="Times New Roman"/>
        </w:rPr>
        <w:t xml:space="preserve">PUPPET ROSAMOND AS JOHN OF GAUNT (VOICED BY JOHN) | </w:t>
      </w:r>
      <w:r w:rsidR="00090F5A" w:rsidRPr="0055219E">
        <w:rPr>
          <w:rFonts w:ascii="Times New Roman" w:hAnsi="Times New Roman" w:cs="Times New Roman"/>
        </w:rPr>
        <w:t>KATHY</w:t>
      </w:r>
    </w:p>
    <w:p w14:paraId="4582F0DF" w14:textId="2B9A5A55" w:rsidR="003A2535" w:rsidRPr="0055219E" w:rsidRDefault="00C12260" w:rsidP="00865BB9">
      <w:pPr>
        <w:pStyle w:val="Dialogue"/>
        <w:rPr>
          <w:rFonts w:ascii="Times New Roman" w:hAnsi="Times New Roman" w:cs="Times New Roman"/>
        </w:rPr>
      </w:pPr>
      <w:r w:rsidRPr="0055219E">
        <w:rPr>
          <w:rFonts w:ascii="Times New Roman" w:hAnsi="Times New Roman" w:cs="Times New Roman"/>
        </w:rPr>
        <w:t>Liz</w:t>
      </w:r>
      <w:r w:rsidR="003A2535" w:rsidRPr="0055219E">
        <w:rPr>
          <w:rFonts w:ascii="Times New Roman" w:hAnsi="Times New Roman" w:cs="Times New Roman"/>
        </w:rPr>
        <w:t xml:space="preserve"> </w:t>
      </w:r>
      <w:r w:rsidR="00BF2D04" w:rsidRPr="0055219E">
        <w:rPr>
          <w:rFonts w:ascii="Times New Roman" w:hAnsi="Times New Roman" w:cs="Times New Roman"/>
        </w:rPr>
        <w:t>promised us all F</w:t>
      </w:r>
      <w:r w:rsidRPr="0055219E">
        <w:rPr>
          <w:rFonts w:ascii="Times New Roman" w:hAnsi="Times New Roman" w:cs="Times New Roman"/>
        </w:rPr>
        <w:t xml:space="preserve">rappuccinos! </w:t>
      </w:r>
      <w:r w:rsidR="00090F5A" w:rsidRPr="0055219E">
        <w:rPr>
          <w:rFonts w:ascii="Times New Roman" w:hAnsi="Times New Roman" w:cs="Times New Roman"/>
        </w:rPr>
        <w:t xml:space="preserve">| </w:t>
      </w:r>
      <w:r w:rsidR="00090F5A" w:rsidRPr="0055219E">
        <w:rPr>
          <w:rFonts w:ascii="Times New Roman" w:hAnsi="Times New Roman" w:cs="Times New Roman"/>
          <w:bCs/>
          <w:shd w:val="clear" w:color="auto" w:fill="FFFFFF"/>
        </w:rPr>
        <w:t>Blue Owl is workaholic who chain-smokes!</w:t>
      </w:r>
      <w:r w:rsidR="00090F5A" w:rsidRPr="0055219E">
        <w:rPr>
          <w:rFonts w:ascii="Times New Roman" w:hAnsi="Times New Roman" w:cs="Times New Roman"/>
          <w:b/>
          <w:bCs/>
          <w:shd w:val="clear" w:color="auto" w:fill="FFFFFF"/>
        </w:rPr>
        <w:t xml:space="preserve"> </w:t>
      </w:r>
    </w:p>
    <w:p w14:paraId="716C7B4A" w14:textId="77777777" w:rsidR="00C12260" w:rsidRPr="0055219E" w:rsidRDefault="00C12260" w:rsidP="00865BB9">
      <w:pPr>
        <w:pStyle w:val="Dialogue"/>
        <w:rPr>
          <w:rFonts w:ascii="Times New Roman" w:hAnsi="Times New Roman" w:cs="Times New Roman"/>
        </w:rPr>
      </w:pPr>
    </w:p>
    <w:p w14:paraId="69C2B740" w14:textId="711ABC40" w:rsidR="00C12260" w:rsidRPr="0055219E" w:rsidRDefault="00C12260"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t>GEORGE</w:t>
      </w:r>
    </w:p>
    <w:p w14:paraId="592D1FB7" w14:textId="343EB368" w:rsidR="003A2535" w:rsidRPr="0055219E" w:rsidRDefault="00B57306" w:rsidP="00BF2D04">
      <w:pPr>
        <w:pStyle w:val="Dialogue"/>
        <w:rPr>
          <w:rFonts w:ascii="Times New Roman" w:hAnsi="Times New Roman" w:cs="Times New Roman"/>
        </w:rPr>
      </w:pPr>
      <w:r>
        <w:rPr>
          <w:rFonts w:ascii="Times New Roman" w:hAnsi="Times New Roman" w:cs="Times New Roman"/>
        </w:rPr>
        <w:t>I can’t do</w:t>
      </w:r>
      <w:r w:rsidR="00C12260" w:rsidRPr="0055219E">
        <w:rPr>
          <w:rFonts w:ascii="Times New Roman" w:hAnsi="Times New Roman" w:cs="Times New Roman"/>
        </w:rPr>
        <w:t xml:space="preserve"> caffeine this late in the day — </w:t>
      </w:r>
      <w:r w:rsidR="0020741F" w:rsidRPr="0055219E">
        <w:rPr>
          <w:rFonts w:ascii="Times New Roman" w:hAnsi="Times New Roman" w:cs="Times New Roman"/>
        </w:rPr>
        <w:t xml:space="preserve">And this is a </w:t>
      </w:r>
      <w:r w:rsidR="0020741F" w:rsidRPr="0055219E">
        <w:rPr>
          <w:rFonts w:ascii="Times New Roman" w:hAnsi="Times New Roman" w:cs="Times New Roman"/>
          <w:i/>
        </w:rPr>
        <w:t>performance</w:t>
      </w:r>
      <w:r w:rsidR="0020741F" w:rsidRPr="0055219E">
        <w:rPr>
          <w:rFonts w:ascii="Times New Roman" w:hAnsi="Times New Roman" w:cs="Times New Roman"/>
        </w:rPr>
        <w:t xml:space="preserve">. See? </w:t>
      </w:r>
    </w:p>
    <w:p w14:paraId="69CD90AE" w14:textId="77777777" w:rsidR="003A2535" w:rsidRPr="0055219E" w:rsidRDefault="003A2535" w:rsidP="00865BB9">
      <w:pPr>
        <w:pStyle w:val="Dialogue"/>
        <w:rPr>
          <w:rFonts w:ascii="Times New Roman" w:hAnsi="Times New Roman" w:cs="Times New Roman"/>
        </w:rPr>
      </w:pPr>
    </w:p>
    <w:p w14:paraId="0A2A32F1" w14:textId="13413036" w:rsidR="003A2535" w:rsidRPr="0055219E" w:rsidRDefault="00C12260"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A2535" w:rsidRPr="0055219E">
        <w:rPr>
          <w:rFonts w:ascii="Times New Roman" w:hAnsi="Times New Roman" w:cs="Times New Roman"/>
        </w:rPr>
        <w:t>RICHARD</w:t>
      </w:r>
      <w:r w:rsidR="00090F5A" w:rsidRPr="0055219E">
        <w:rPr>
          <w:rFonts w:ascii="Times New Roman" w:hAnsi="Times New Roman" w:cs="Times New Roman"/>
        </w:rPr>
        <w:t xml:space="preserve"> | WILL</w:t>
      </w:r>
    </w:p>
    <w:p w14:paraId="5C7B5D7F" w14:textId="7B84DC8E" w:rsidR="003A2535" w:rsidRPr="0055219E" w:rsidRDefault="003A2535" w:rsidP="00865BB9">
      <w:pPr>
        <w:pStyle w:val="Dialogue"/>
        <w:rPr>
          <w:rFonts w:ascii="Times New Roman" w:hAnsi="Times New Roman" w:cs="Times New Roman"/>
        </w:rPr>
      </w:pPr>
      <w:r w:rsidRPr="0055219E">
        <w:rPr>
          <w:rFonts w:ascii="Times New Roman" w:hAnsi="Times New Roman" w:cs="Times New Roman"/>
        </w:rPr>
        <w:t xml:space="preserve">I don’t do dairy when I’m </w:t>
      </w:r>
      <w:r w:rsidR="00090F5A" w:rsidRPr="0055219E">
        <w:rPr>
          <w:rFonts w:ascii="Times New Roman" w:hAnsi="Times New Roman" w:cs="Times New Roman"/>
        </w:rPr>
        <w:t>acting</w:t>
      </w:r>
      <w:r w:rsidRPr="0055219E">
        <w:rPr>
          <w:rFonts w:ascii="Times New Roman" w:hAnsi="Times New Roman" w:cs="Times New Roman"/>
        </w:rPr>
        <w:t xml:space="preserve"> —  </w:t>
      </w:r>
      <w:r w:rsidR="00090F5A" w:rsidRPr="0055219E">
        <w:rPr>
          <w:rFonts w:ascii="Times New Roman" w:hAnsi="Times New Roman" w:cs="Times New Roman"/>
        </w:rPr>
        <w:t>| Don’t leave me hanging</w:t>
      </w:r>
      <w:r w:rsidRPr="0055219E">
        <w:rPr>
          <w:rFonts w:ascii="Times New Roman" w:hAnsi="Times New Roman" w:cs="Times New Roman"/>
        </w:rPr>
        <w:t xml:space="preserve">! </w:t>
      </w:r>
      <w:r w:rsidR="00F23BC8" w:rsidRPr="0055219E">
        <w:rPr>
          <w:rFonts w:ascii="Times New Roman" w:hAnsi="Times New Roman" w:cs="Times New Roman"/>
        </w:rPr>
        <w:t>This is a two-</w:t>
      </w:r>
      <w:r w:rsidR="00C12260" w:rsidRPr="0055219E">
        <w:rPr>
          <w:rFonts w:ascii="Times New Roman" w:hAnsi="Times New Roman" w:cs="Times New Roman"/>
        </w:rPr>
        <w:t xml:space="preserve">man puppet! </w:t>
      </w:r>
    </w:p>
    <w:p w14:paraId="30C110EA" w14:textId="77777777" w:rsidR="00C12260" w:rsidRPr="0055219E" w:rsidRDefault="00C12260" w:rsidP="00865BB9">
      <w:pPr>
        <w:pStyle w:val="Dialogue"/>
        <w:rPr>
          <w:rFonts w:ascii="Times New Roman" w:hAnsi="Times New Roman" w:cs="Times New Roman"/>
        </w:rPr>
      </w:pPr>
    </w:p>
    <w:p w14:paraId="55868D3B" w14:textId="5D20F874" w:rsidR="00C12260" w:rsidRPr="0055219E" w:rsidRDefault="00BF2D04"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t xml:space="preserve">JOHN and </w:t>
      </w:r>
      <w:r w:rsidR="00C12260" w:rsidRPr="0055219E">
        <w:rPr>
          <w:rFonts w:ascii="Times New Roman" w:hAnsi="Times New Roman" w:cs="Times New Roman"/>
        </w:rPr>
        <w:t>AUGUSTINE and LIZ</w:t>
      </w:r>
      <w:r w:rsidRPr="0055219E">
        <w:rPr>
          <w:rFonts w:ascii="Times New Roman" w:hAnsi="Times New Roman" w:cs="Times New Roman"/>
        </w:rPr>
        <w:t xml:space="preserve"> and KATHY and GEORGE</w:t>
      </w:r>
    </w:p>
    <w:p w14:paraId="25E4FD75" w14:textId="13637CE9" w:rsidR="00C12260" w:rsidRPr="0055219E" w:rsidRDefault="00BF2D04" w:rsidP="00865BB9">
      <w:pPr>
        <w:pStyle w:val="Dialogue"/>
        <w:rPr>
          <w:rFonts w:ascii="Times New Roman" w:hAnsi="Times New Roman" w:cs="Times New Roman"/>
        </w:rPr>
      </w:pPr>
      <w:r w:rsidRPr="0055219E">
        <w:rPr>
          <w:rFonts w:ascii="Times New Roman" w:hAnsi="Times New Roman" w:cs="Times New Roman"/>
        </w:rPr>
        <w:t>Two-</w:t>
      </w:r>
      <w:r w:rsidRPr="0055219E">
        <w:rPr>
          <w:rFonts w:ascii="Times New Roman" w:hAnsi="Times New Roman" w:cs="Times New Roman"/>
          <w:i/>
        </w:rPr>
        <w:t>person</w:t>
      </w:r>
      <w:r w:rsidRPr="0055219E">
        <w:rPr>
          <w:rFonts w:ascii="Times New Roman" w:hAnsi="Times New Roman" w:cs="Times New Roman"/>
        </w:rPr>
        <w:t xml:space="preserve"> puppet!</w:t>
      </w:r>
      <w:r w:rsidR="00C12260" w:rsidRPr="0055219E">
        <w:rPr>
          <w:rFonts w:ascii="Times New Roman" w:hAnsi="Times New Roman" w:cs="Times New Roman"/>
        </w:rPr>
        <w:t xml:space="preserve"> </w:t>
      </w:r>
    </w:p>
    <w:p w14:paraId="3F39E2CE" w14:textId="77777777" w:rsidR="003A2535" w:rsidRPr="0055219E" w:rsidRDefault="003A2535" w:rsidP="00865BB9">
      <w:pPr>
        <w:pStyle w:val="Dialogue"/>
        <w:rPr>
          <w:rFonts w:ascii="Times New Roman" w:hAnsi="Times New Roman" w:cs="Times New Roman"/>
        </w:rPr>
      </w:pPr>
    </w:p>
    <w:p w14:paraId="2ABED96C" w14:textId="7A63A637" w:rsidR="003A2535" w:rsidRPr="0055219E" w:rsidRDefault="00C12260"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A2535" w:rsidRPr="0055219E">
        <w:rPr>
          <w:rFonts w:ascii="Times New Roman" w:hAnsi="Times New Roman" w:cs="Times New Roman"/>
        </w:rPr>
        <w:t>RICHARD</w:t>
      </w:r>
    </w:p>
    <w:p w14:paraId="76A7BCE1" w14:textId="2EF490AD" w:rsidR="003A2535" w:rsidRPr="0055219E" w:rsidRDefault="003A2535" w:rsidP="00865BB9">
      <w:pPr>
        <w:pStyle w:val="Dialogue"/>
        <w:rPr>
          <w:rFonts w:ascii="Times New Roman" w:hAnsi="Times New Roman" w:cs="Times New Roman"/>
        </w:rPr>
      </w:pPr>
      <w:r w:rsidRPr="0055219E">
        <w:rPr>
          <w:rFonts w:ascii="Times New Roman" w:hAnsi="Times New Roman" w:cs="Times New Roman"/>
        </w:rPr>
        <w:t xml:space="preserve">I have to protect my instrument — </w:t>
      </w:r>
      <w:r w:rsidR="00C12260" w:rsidRPr="0055219E">
        <w:rPr>
          <w:rFonts w:ascii="Times New Roman" w:hAnsi="Times New Roman" w:cs="Times New Roman"/>
        </w:rPr>
        <w:t>(</w:t>
      </w:r>
      <w:r w:rsidR="00B57306">
        <w:rPr>
          <w:rFonts w:ascii="Times New Roman" w:hAnsi="Times New Roman" w:cs="Times New Roman"/>
          <w:i/>
        </w:rPr>
        <w:t>Trying to grab back</w:t>
      </w:r>
      <w:r w:rsidR="00C12260" w:rsidRPr="0055219E">
        <w:rPr>
          <w:rFonts w:ascii="Times New Roman" w:hAnsi="Times New Roman" w:cs="Times New Roman"/>
          <w:i/>
        </w:rPr>
        <w:t xml:space="preserve"> </w:t>
      </w:r>
      <w:r w:rsidR="009D61E3" w:rsidRPr="0055219E">
        <w:rPr>
          <w:rFonts w:ascii="Times New Roman" w:hAnsi="Times New Roman" w:cs="Times New Roman"/>
          <w:i/>
        </w:rPr>
        <w:t>PUPPET RICHARD II</w:t>
      </w:r>
      <w:r w:rsidR="009D61E3" w:rsidRPr="00B57306">
        <w:rPr>
          <w:rFonts w:ascii="Times New Roman" w:hAnsi="Times New Roman" w:cs="Times New Roman"/>
        </w:rPr>
        <w:t>)</w:t>
      </w:r>
      <w:r w:rsidR="009D61E3" w:rsidRPr="0055219E">
        <w:rPr>
          <w:rFonts w:ascii="Times New Roman" w:hAnsi="Times New Roman" w:cs="Times New Roman"/>
          <w:i/>
        </w:rPr>
        <w:t xml:space="preserve"> </w:t>
      </w:r>
      <w:r w:rsidR="008A004E" w:rsidRPr="0055219E">
        <w:rPr>
          <w:rFonts w:ascii="Times New Roman" w:hAnsi="Times New Roman" w:cs="Times New Roman"/>
        </w:rPr>
        <w:t xml:space="preserve">But if you got me a </w:t>
      </w:r>
      <w:r w:rsidR="00BF2D04" w:rsidRPr="0055219E">
        <w:rPr>
          <w:rFonts w:ascii="Times New Roman" w:hAnsi="Times New Roman" w:cs="Times New Roman"/>
        </w:rPr>
        <w:t>pumpkin spice</w:t>
      </w:r>
      <w:r w:rsidR="008A004E" w:rsidRPr="0055219E">
        <w:rPr>
          <w:rFonts w:ascii="Times New Roman" w:hAnsi="Times New Roman" w:cs="Times New Roman"/>
        </w:rPr>
        <w:t xml:space="preserve"> </w:t>
      </w:r>
      <w:r w:rsidR="00BF2D04" w:rsidRPr="0055219E">
        <w:rPr>
          <w:rFonts w:ascii="Times New Roman" w:hAnsi="Times New Roman" w:cs="Times New Roman"/>
        </w:rPr>
        <w:t>Frappuccino</w:t>
      </w:r>
      <w:r w:rsidR="008A004E" w:rsidRPr="0055219E">
        <w:rPr>
          <w:rFonts w:ascii="Times New Roman" w:hAnsi="Times New Roman" w:cs="Times New Roman"/>
        </w:rPr>
        <w:t xml:space="preserve"> — I would descend on it </w:t>
      </w:r>
      <w:r w:rsidR="00B57306">
        <w:rPr>
          <w:rFonts w:ascii="Times New Roman" w:hAnsi="Times New Roman" w:cs="Times New Roman"/>
        </w:rPr>
        <w:t>—</w:t>
      </w:r>
    </w:p>
    <w:p w14:paraId="231AD8BB" w14:textId="77777777" w:rsidR="00BF2D04" w:rsidRPr="0055219E" w:rsidRDefault="00BF2D04" w:rsidP="00865BB9">
      <w:pPr>
        <w:pStyle w:val="Dialogue"/>
        <w:rPr>
          <w:rFonts w:ascii="Times New Roman" w:hAnsi="Times New Roman" w:cs="Times New Roman"/>
        </w:rPr>
      </w:pPr>
    </w:p>
    <w:p w14:paraId="57F93BAC" w14:textId="11758379" w:rsidR="00BF2D04" w:rsidRPr="0055219E" w:rsidRDefault="00B57306" w:rsidP="00865BB9">
      <w:pPr>
        <w:pStyle w:val="Dialogue"/>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WILL | </w:t>
      </w:r>
      <w:r w:rsidR="00BF2D04" w:rsidRPr="0055219E">
        <w:rPr>
          <w:rFonts w:ascii="Times New Roman" w:hAnsi="Times New Roman" w:cs="Times New Roman"/>
        </w:rPr>
        <w:t>HENRY II</w:t>
      </w:r>
      <w:r>
        <w:rPr>
          <w:rFonts w:ascii="Times New Roman" w:hAnsi="Times New Roman" w:cs="Times New Roman"/>
        </w:rPr>
        <w:t xml:space="preserve"> | RICHARD</w:t>
      </w:r>
      <w:r w:rsidR="00CB377C" w:rsidRPr="0055219E">
        <w:rPr>
          <w:rFonts w:ascii="Times New Roman" w:hAnsi="Times New Roman" w:cs="Times New Roman"/>
        </w:rPr>
        <w:t xml:space="preserve"> | KATHY</w:t>
      </w:r>
    </w:p>
    <w:p w14:paraId="6D9D88A1" w14:textId="6BCAB8A9" w:rsidR="003A2535" w:rsidRPr="0055219E" w:rsidRDefault="00B57306" w:rsidP="00865BB9">
      <w:pPr>
        <w:pStyle w:val="Dialogue"/>
        <w:rPr>
          <w:rFonts w:ascii="Times New Roman" w:hAnsi="Times New Roman" w:cs="Times New Roman"/>
        </w:rPr>
      </w:pPr>
      <w:r>
        <w:rPr>
          <w:rFonts w:ascii="Times New Roman" w:hAnsi="Times New Roman" w:cs="Times New Roman"/>
        </w:rPr>
        <w:t xml:space="preserve">Be careful! He’s made of foam! My mom made him! | </w:t>
      </w:r>
      <w:r w:rsidR="00BF2D04" w:rsidRPr="0055219E">
        <w:rPr>
          <w:rFonts w:ascii="Times New Roman" w:hAnsi="Times New Roman" w:cs="Times New Roman"/>
        </w:rPr>
        <w:t>Pumpkin Spice is part of the zeitgeist.</w:t>
      </w:r>
      <w:r w:rsidR="00CB377C" w:rsidRPr="0055219E">
        <w:rPr>
          <w:rFonts w:ascii="Times New Roman" w:hAnsi="Times New Roman" w:cs="Times New Roman"/>
        </w:rPr>
        <w:t xml:space="preserve"> | </w:t>
      </w:r>
      <w:r w:rsidR="003A2535" w:rsidRPr="0055219E">
        <w:rPr>
          <w:rFonts w:ascii="Times New Roman" w:hAnsi="Times New Roman" w:cs="Times New Roman"/>
        </w:rPr>
        <w:t>(</w:t>
      </w:r>
      <w:r w:rsidR="003A2535" w:rsidRPr="0055219E">
        <w:rPr>
          <w:rFonts w:ascii="Times New Roman" w:hAnsi="Times New Roman" w:cs="Times New Roman"/>
          <w:i/>
        </w:rPr>
        <w:t>Taking up his side of PUPPET JOHN OF GAUNT</w:t>
      </w:r>
      <w:r w:rsidR="003A2535" w:rsidRPr="0055219E">
        <w:rPr>
          <w:rFonts w:ascii="Times New Roman" w:hAnsi="Times New Roman" w:cs="Times New Roman"/>
        </w:rPr>
        <w:t xml:space="preserve">) Sorry, Will — </w:t>
      </w:r>
      <w:r w:rsidR="00CB377C" w:rsidRPr="0055219E">
        <w:rPr>
          <w:rFonts w:ascii="Times New Roman" w:hAnsi="Times New Roman" w:cs="Times New Roman"/>
        </w:rPr>
        <w:t xml:space="preserve">| </w:t>
      </w:r>
      <w:r w:rsidR="00CB377C" w:rsidRPr="0055219E">
        <w:rPr>
          <w:rFonts w:ascii="Times New Roman" w:hAnsi="Times New Roman" w:cs="Times New Roman"/>
          <w:bCs/>
        </w:rPr>
        <w:t>Blue Owl needs his daily dose of</w:t>
      </w:r>
      <w:r w:rsidR="00CB377C" w:rsidRPr="0055219E">
        <w:rPr>
          <w:rFonts w:ascii="Times New Roman" w:hAnsi="Times New Roman" w:cs="Times New Roman"/>
        </w:rPr>
        <w:t xml:space="preserve"> Vivaldi, Visine, Alka-Seltzer, Dexedrine and sex!</w:t>
      </w:r>
      <w:r w:rsidR="00CB377C" w:rsidRPr="0055219E">
        <w:rPr>
          <w:rFonts w:ascii="Times New Roman" w:hAnsi="Times New Roman" w:cs="Times New Roman"/>
          <w:b/>
          <w:bCs/>
        </w:rPr>
        <w:t xml:space="preserve"> </w:t>
      </w:r>
    </w:p>
    <w:p w14:paraId="05908005" w14:textId="77777777" w:rsidR="003A2535" w:rsidRPr="0055219E" w:rsidRDefault="003A2535" w:rsidP="00865BB9">
      <w:pPr>
        <w:pStyle w:val="Dialogue"/>
        <w:rPr>
          <w:rFonts w:ascii="Times New Roman" w:hAnsi="Times New Roman" w:cs="Times New Roman"/>
        </w:rPr>
      </w:pPr>
    </w:p>
    <w:p w14:paraId="138BFAA3" w14:textId="4B8CD028" w:rsidR="003A2535" w:rsidRPr="0055219E" w:rsidRDefault="008A004E"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A2535" w:rsidRPr="0055219E">
        <w:rPr>
          <w:rFonts w:ascii="Times New Roman" w:hAnsi="Times New Roman" w:cs="Times New Roman"/>
        </w:rPr>
        <w:t>WILL</w:t>
      </w:r>
      <w:r w:rsidR="00CB377C" w:rsidRPr="0055219E">
        <w:rPr>
          <w:rFonts w:ascii="Times New Roman" w:hAnsi="Times New Roman" w:cs="Times New Roman"/>
        </w:rPr>
        <w:t xml:space="preserve"> |THOMAS | JOHN | AUGUSTINE</w:t>
      </w:r>
    </w:p>
    <w:p w14:paraId="752562E0" w14:textId="6EB7240D" w:rsidR="003A2535" w:rsidRPr="0055219E" w:rsidRDefault="00CB377C" w:rsidP="00865BB9">
      <w:pPr>
        <w:pStyle w:val="Dialogue"/>
        <w:rPr>
          <w:rFonts w:ascii="Times New Roman" w:hAnsi="Times New Roman" w:cs="Times New Roman"/>
        </w:rPr>
      </w:pPr>
      <w:r w:rsidRPr="0055219E">
        <w:rPr>
          <w:rFonts w:ascii="Times New Roman" w:hAnsi="Times New Roman" w:cs="Times New Roman"/>
        </w:rPr>
        <w:t xml:space="preserve">Mom? | </w:t>
      </w:r>
      <w:r w:rsidR="003A2535" w:rsidRPr="0055219E">
        <w:rPr>
          <w:rFonts w:ascii="Times New Roman" w:hAnsi="Times New Roman" w:cs="Times New Roman"/>
        </w:rPr>
        <w:t xml:space="preserve">Where were we? </w:t>
      </w:r>
      <w:r w:rsidR="008A004E" w:rsidRPr="0055219E">
        <w:rPr>
          <w:rFonts w:ascii="Times New Roman" w:hAnsi="Times New Roman" w:cs="Times New Roman"/>
        </w:rPr>
        <w:t>(</w:t>
      </w:r>
      <w:r w:rsidR="008A004E" w:rsidRPr="0055219E">
        <w:rPr>
          <w:rFonts w:ascii="Times New Roman" w:hAnsi="Times New Roman" w:cs="Times New Roman"/>
          <w:i/>
        </w:rPr>
        <w:t>Squeaking</w:t>
      </w:r>
      <w:r w:rsidR="008A004E" w:rsidRPr="0055219E">
        <w:rPr>
          <w:rFonts w:ascii="Times New Roman" w:hAnsi="Times New Roman" w:cs="Times New Roman"/>
        </w:rPr>
        <w:t xml:space="preserve">.) </w:t>
      </w:r>
      <w:r w:rsidR="003A2535" w:rsidRPr="0055219E">
        <w:rPr>
          <w:rFonts w:ascii="Times New Roman" w:hAnsi="Times New Roman" w:cs="Times New Roman"/>
        </w:rPr>
        <w:t xml:space="preserve">I have my liege! </w:t>
      </w:r>
      <w:r w:rsidRPr="0055219E">
        <w:rPr>
          <w:rFonts w:ascii="Times New Roman" w:hAnsi="Times New Roman" w:cs="Times New Roman"/>
        </w:rPr>
        <w:t>| It’s not pumpkin spice season!</w:t>
      </w:r>
    </w:p>
    <w:p w14:paraId="1572E816" w14:textId="77777777" w:rsidR="003A2535" w:rsidRPr="0055219E" w:rsidRDefault="003A2535" w:rsidP="00865BB9">
      <w:pPr>
        <w:pStyle w:val="Dialogue"/>
        <w:rPr>
          <w:rFonts w:ascii="Times New Roman" w:hAnsi="Times New Roman" w:cs="Times New Roman"/>
        </w:rPr>
      </w:pPr>
    </w:p>
    <w:p w14:paraId="14F7F061" w14:textId="1EE9B455" w:rsidR="003A2535" w:rsidRPr="0055219E" w:rsidRDefault="008A004E" w:rsidP="00865BB9">
      <w:pPr>
        <w:pStyle w:val="Dialogue"/>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3A2535" w:rsidRPr="0055219E">
        <w:rPr>
          <w:rFonts w:ascii="Times New Roman" w:hAnsi="Times New Roman" w:cs="Times New Roman"/>
        </w:rPr>
        <w:t>WILL</w:t>
      </w:r>
      <w:r w:rsidR="00CB377C" w:rsidRPr="0055219E">
        <w:rPr>
          <w:rFonts w:ascii="Times New Roman" w:hAnsi="Times New Roman" w:cs="Times New Roman"/>
        </w:rPr>
        <w:t xml:space="preserve"> | AUGUSTINE | GEORGE</w:t>
      </w:r>
    </w:p>
    <w:p w14:paraId="3A5FC8D8" w14:textId="06B7EA03" w:rsidR="003A2535" w:rsidRPr="0055219E" w:rsidRDefault="003A2535" w:rsidP="003A2535">
      <w:pPr>
        <w:pStyle w:val="Dialogue"/>
        <w:rPr>
          <w:rFonts w:ascii="Times New Roman" w:hAnsi="Times New Roman" w:cs="Times New Roman"/>
        </w:rPr>
      </w:pPr>
      <w:r w:rsidRPr="0055219E">
        <w:rPr>
          <w:rFonts w:ascii="Times New Roman" w:hAnsi="Times New Roman" w:cs="Times New Roman"/>
        </w:rPr>
        <w:t xml:space="preserve">I make the </w:t>
      </w:r>
      <w:r w:rsidR="00F23BC8" w:rsidRPr="0055219E">
        <w:rPr>
          <w:rFonts w:ascii="Times New Roman" w:hAnsi="Times New Roman" w:cs="Times New Roman"/>
        </w:rPr>
        <w:t>puppet talk</w:t>
      </w:r>
      <w:r w:rsidR="00CB377C" w:rsidRPr="0055219E">
        <w:rPr>
          <w:rFonts w:ascii="Times New Roman" w:hAnsi="Times New Roman" w:cs="Times New Roman"/>
        </w:rPr>
        <w:t>!</w:t>
      </w:r>
      <w:r w:rsidR="00F23BC8" w:rsidRPr="0055219E">
        <w:rPr>
          <w:rFonts w:ascii="Times New Roman" w:hAnsi="Times New Roman" w:cs="Times New Roman"/>
        </w:rPr>
        <w:t xml:space="preserve"> — You move his arm!</w:t>
      </w:r>
      <w:r w:rsidR="0020741F" w:rsidRPr="0055219E">
        <w:rPr>
          <w:rFonts w:ascii="Times New Roman" w:hAnsi="Times New Roman" w:cs="Times New Roman"/>
        </w:rPr>
        <w:t xml:space="preserve"> </w:t>
      </w:r>
      <w:r w:rsidR="00CB377C" w:rsidRPr="0055219E">
        <w:rPr>
          <w:rFonts w:ascii="Times New Roman" w:hAnsi="Times New Roman" w:cs="Times New Roman"/>
        </w:rPr>
        <w:t xml:space="preserve">| </w:t>
      </w:r>
      <w:r w:rsidR="008A004E" w:rsidRPr="0055219E">
        <w:rPr>
          <w:rFonts w:ascii="Times New Roman" w:hAnsi="Times New Roman" w:cs="Times New Roman"/>
        </w:rPr>
        <w:t>I’m going to pass around this paper — For everybody’s drink order.</w:t>
      </w:r>
      <w:r w:rsidRPr="0055219E">
        <w:rPr>
          <w:rFonts w:ascii="Times New Roman" w:hAnsi="Times New Roman" w:cs="Times New Roman"/>
        </w:rPr>
        <w:t xml:space="preserve"> </w:t>
      </w:r>
      <w:r w:rsidR="00CB377C" w:rsidRPr="0055219E">
        <w:rPr>
          <w:rFonts w:ascii="Times New Roman" w:hAnsi="Times New Roman" w:cs="Times New Roman"/>
        </w:rPr>
        <w:t xml:space="preserve">| </w:t>
      </w:r>
      <w:r w:rsidRPr="0055219E">
        <w:rPr>
          <w:rFonts w:ascii="Times New Roman" w:hAnsi="Times New Roman" w:cs="Times New Roman"/>
          <w:color w:val="000000"/>
        </w:rPr>
        <w:t>ACT I, SC</w:t>
      </w:r>
      <w:r w:rsidR="00CB377C" w:rsidRPr="0055219E">
        <w:rPr>
          <w:rFonts w:ascii="Times New Roman" w:hAnsi="Times New Roman" w:cs="Times New Roman"/>
          <w:color w:val="000000"/>
        </w:rPr>
        <w:t>ENE I. London. KING RICHARD’s</w:t>
      </w:r>
      <w:r w:rsidRPr="0055219E">
        <w:rPr>
          <w:rFonts w:ascii="Times New Roman" w:hAnsi="Times New Roman" w:cs="Times New Roman"/>
          <w:color w:val="000000"/>
        </w:rPr>
        <w:t xml:space="preserve"> palace</w:t>
      </w:r>
      <w:r w:rsidR="008A004E" w:rsidRPr="0055219E">
        <w:rPr>
          <w:rFonts w:ascii="Times New Roman" w:hAnsi="Times New Roman" w:cs="Times New Roman"/>
          <w:color w:val="000000"/>
        </w:rPr>
        <w:t xml:space="preserve"> </w:t>
      </w:r>
    </w:p>
    <w:p w14:paraId="14E54B9D" w14:textId="77777777" w:rsidR="008A004E" w:rsidRPr="0055219E" w:rsidRDefault="008A004E" w:rsidP="003A2535">
      <w:pPr>
        <w:pStyle w:val="Dialogue"/>
        <w:rPr>
          <w:rFonts w:ascii="Times New Roman" w:hAnsi="Times New Roman" w:cs="Times New Roman"/>
          <w:i/>
          <w:iCs/>
          <w:color w:val="000000"/>
        </w:rPr>
      </w:pPr>
    </w:p>
    <w:p w14:paraId="07A8D705" w14:textId="5899335B" w:rsidR="003A2535" w:rsidRPr="0055219E" w:rsidRDefault="008A004E" w:rsidP="003A2535">
      <w:pPr>
        <w:pStyle w:val="Dialogue"/>
        <w:rPr>
          <w:rFonts w:ascii="Times New Roman" w:hAnsi="Times New Roman" w:cs="Times New Roman"/>
          <w:iCs/>
          <w:color w:val="000000"/>
        </w:rPr>
      </w:pPr>
      <w:r w:rsidRPr="0055219E">
        <w:rPr>
          <w:rFonts w:ascii="Times New Roman" w:hAnsi="Times New Roman" w:cs="Times New Roman"/>
          <w:i/>
          <w:iCs/>
          <w:color w:val="000000"/>
        </w:rPr>
        <w:tab/>
      </w:r>
      <w:r w:rsidRPr="0055219E">
        <w:rPr>
          <w:rFonts w:ascii="Times New Roman" w:hAnsi="Times New Roman" w:cs="Times New Roman"/>
          <w:i/>
          <w:iCs/>
          <w:color w:val="000000"/>
        </w:rPr>
        <w:tab/>
      </w:r>
      <w:r w:rsidRPr="0055219E">
        <w:rPr>
          <w:rFonts w:ascii="Times New Roman" w:hAnsi="Times New Roman" w:cs="Times New Roman"/>
          <w:i/>
          <w:iCs/>
          <w:color w:val="000000"/>
        </w:rPr>
        <w:tab/>
      </w:r>
      <w:r w:rsidRPr="0055219E">
        <w:rPr>
          <w:rFonts w:ascii="Times New Roman" w:hAnsi="Times New Roman" w:cs="Times New Roman"/>
          <w:iCs/>
          <w:color w:val="000000"/>
        </w:rPr>
        <w:tab/>
      </w:r>
      <w:r w:rsidR="003A2535" w:rsidRPr="0055219E">
        <w:rPr>
          <w:rFonts w:ascii="Times New Roman" w:hAnsi="Times New Roman" w:cs="Times New Roman"/>
          <w:iCs/>
          <w:color w:val="000000"/>
        </w:rPr>
        <w:t>THOMAS</w:t>
      </w:r>
      <w:r w:rsidR="00CB377C" w:rsidRPr="0055219E">
        <w:rPr>
          <w:rFonts w:ascii="Times New Roman" w:hAnsi="Times New Roman" w:cs="Times New Roman"/>
          <w:iCs/>
          <w:color w:val="000000"/>
        </w:rPr>
        <w:t xml:space="preserve"> | GEORGE</w:t>
      </w:r>
    </w:p>
    <w:p w14:paraId="720425DE" w14:textId="41C9E936" w:rsidR="003A2535" w:rsidRPr="0055219E" w:rsidRDefault="003A2535" w:rsidP="003A2535">
      <w:pPr>
        <w:pStyle w:val="Dialogue"/>
        <w:rPr>
          <w:rFonts w:ascii="Times New Roman" w:hAnsi="Times New Roman" w:cs="Times New Roman"/>
          <w:iCs/>
          <w:color w:val="000000"/>
        </w:rPr>
      </w:pPr>
      <w:r w:rsidRPr="0055219E">
        <w:rPr>
          <w:rFonts w:ascii="Times New Roman" w:hAnsi="Times New Roman" w:cs="Times New Roman"/>
          <w:iCs/>
          <w:color w:val="000000"/>
        </w:rPr>
        <w:t xml:space="preserve">We’re right at the place where nothing’s happened — </w:t>
      </w:r>
      <w:r w:rsidR="00CB377C" w:rsidRPr="0055219E">
        <w:rPr>
          <w:rFonts w:ascii="Times New Roman" w:hAnsi="Times New Roman" w:cs="Times New Roman"/>
          <w:iCs/>
          <w:color w:val="000000"/>
        </w:rPr>
        <w:t xml:space="preserve">| </w:t>
      </w:r>
      <w:r w:rsidRPr="0055219E">
        <w:rPr>
          <w:rFonts w:ascii="Times New Roman" w:hAnsi="Times New Roman" w:cs="Times New Roman"/>
          <w:iCs/>
          <w:color w:val="000000"/>
        </w:rPr>
        <w:t xml:space="preserve">I’ll be watching for technical issues. Anything phantasmagoric </w:t>
      </w:r>
      <w:r w:rsidR="00CB377C" w:rsidRPr="0055219E">
        <w:rPr>
          <w:rFonts w:ascii="Times New Roman" w:hAnsi="Times New Roman" w:cs="Times New Roman"/>
          <w:iCs/>
          <w:color w:val="000000"/>
        </w:rPr>
        <w:t xml:space="preserve">— </w:t>
      </w:r>
    </w:p>
    <w:p w14:paraId="71C70B42" w14:textId="77777777" w:rsidR="003A2535" w:rsidRPr="0055219E" w:rsidRDefault="003A2535" w:rsidP="003A2535">
      <w:pPr>
        <w:pStyle w:val="Dialogue"/>
        <w:rPr>
          <w:rFonts w:ascii="Times New Roman" w:hAnsi="Times New Roman" w:cs="Times New Roman"/>
          <w:iCs/>
          <w:color w:val="000000"/>
        </w:rPr>
      </w:pPr>
    </w:p>
    <w:p w14:paraId="55724FBB" w14:textId="6EE1A9D3" w:rsidR="003A2535" w:rsidRPr="0055219E" w:rsidRDefault="008A004E" w:rsidP="003A2535">
      <w:pPr>
        <w:pStyle w:val="Dialogue"/>
        <w:rPr>
          <w:rFonts w:ascii="Times New Roman" w:hAnsi="Times New Roman" w:cs="Times New Roman"/>
          <w:iCs/>
          <w:color w:val="000000"/>
        </w:rPr>
      </w:pPr>
      <w:r w:rsidRPr="0055219E">
        <w:rPr>
          <w:rFonts w:ascii="Times New Roman" w:hAnsi="Times New Roman" w:cs="Times New Roman"/>
          <w:iCs/>
          <w:color w:val="000000"/>
        </w:rPr>
        <w:lastRenderedPageBreak/>
        <w:tab/>
      </w:r>
      <w:r w:rsidRPr="0055219E">
        <w:rPr>
          <w:rFonts w:ascii="Times New Roman" w:hAnsi="Times New Roman" w:cs="Times New Roman"/>
          <w:iCs/>
          <w:color w:val="000000"/>
        </w:rPr>
        <w:tab/>
      </w:r>
      <w:r w:rsidRPr="0055219E">
        <w:rPr>
          <w:rFonts w:ascii="Times New Roman" w:hAnsi="Times New Roman" w:cs="Times New Roman"/>
          <w:iCs/>
          <w:color w:val="000000"/>
        </w:rPr>
        <w:tab/>
      </w:r>
      <w:r w:rsidRPr="0055219E">
        <w:rPr>
          <w:rFonts w:ascii="Times New Roman" w:hAnsi="Times New Roman" w:cs="Times New Roman"/>
          <w:iCs/>
          <w:color w:val="000000"/>
        </w:rPr>
        <w:tab/>
      </w:r>
      <w:r w:rsidR="003A2535" w:rsidRPr="0055219E">
        <w:rPr>
          <w:rFonts w:ascii="Times New Roman" w:hAnsi="Times New Roman" w:cs="Times New Roman"/>
          <w:iCs/>
          <w:color w:val="000000"/>
        </w:rPr>
        <w:t>LIZ</w:t>
      </w:r>
      <w:r w:rsidR="00CB377C" w:rsidRPr="0055219E">
        <w:rPr>
          <w:rFonts w:ascii="Times New Roman" w:hAnsi="Times New Roman" w:cs="Times New Roman"/>
          <w:iCs/>
          <w:color w:val="000000"/>
        </w:rPr>
        <w:t xml:space="preserve"> | AUGUSTINE</w:t>
      </w:r>
    </w:p>
    <w:p w14:paraId="6BA0039D" w14:textId="39FA3B6A" w:rsidR="008F4456" w:rsidRPr="0055219E" w:rsidRDefault="003A2535" w:rsidP="003A2535">
      <w:pPr>
        <w:pStyle w:val="Dialogue"/>
        <w:rPr>
          <w:rFonts w:ascii="Times New Roman" w:hAnsi="Times New Roman" w:cs="Times New Roman"/>
          <w:iCs/>
          <w:color w:val="000000"/>
        </w:rPr>
      </w:pPr>
      <w:r w:rsidRPr="0055219E">
        <w:rPr>
          <w:rFonts w:ascii="Times New Roman" w:hAnsi="Times New Roman" w:cs="Times New Roman"/>
          <w:iCs/>
          <w:color w:val="000000"/>
        </w:rPr>
        <w:t xml:space="preserve">This part’s pretty straightforward — </w:t>
      </w:r>
      <w:r w:rsidR="00CB377C" w:rsidRPr="0055219E">
        <w:rPr>
          <w:rFonts w:ascii="Times New Roman" w:hAnsi="Times New Roman" w:cs="Times New Roman"/>
          <w:iCs/>
          <w:color w:val="000000"/>
        </w:rPr>
        <w:t xml:space="preserve">| </w:t>
      </w:r>
      <w:r w:rsidR="008F4456" w:rsidRPr="0055219E">
        <w:rPr>
          <w:rFonts w:ascii="Times New Roman" w:hAnsi="Times New Roman" w:cs="Times New Roman"/>
          <w:iCs/>
          <w:color w:val="000000"/>
        </w:rPr>
        <w:t xml:space="preserve">Are you good, Henry? Ready to Dramaturg? </w:t>
      </w:r>
    </w:p>
    <w:p w14:paraId="428943FB" w14:textId="77777777" w:rsidR="008F4456" w:rsidRPr="0055219E" w:rsidRDefault="008F4456" w:rsidP="003A2535">
      <w:pPr>
        <w:pStyle w:val="Dialogue"/>
        <w:rPr>
          <w:rFonts w:ascii="Times New Roman" w:hAnsi="Times New Roman" w:cs="Times New Roman"/>
          <w:iCs/>
          <w:color w:val="000000"/>
        </w:rPr>
      </w:pPr>
    </w:p>
    <w:p w14:paraId="09E51DE4" w14:textId="4FC62CEB" w:rsidR="008F4456" w:rsidRPr="0055219E" w:rsidRDefault="008A004E" w:rsidP="003A2535">
      <w:pPr>
        <w:pStyle w:val="Dialogue"/>
        <w:rPr>
          <w:rFonts w:ascii="Times New Roman" w:hAnsi="Times New Roman" w:cs="Times New Roman"/>
          <w:iCs/>
          <w:color w:val="000000"/>
        </w:rPr>
      </w:pPr>
      <w:r w:rsidRPr="0055219E">
        <w:rPr>
          <w:rFonts w:ascii="Times New Roman" w:hAnsi="Times New Roman" w:cs="Times New Roman"/>
          <w:iCs/>
          <w:color w:val="000000"/>
        </w:rPr>
        <w:tab/>
      </w:r>
      <w:r w:rsidRPr="0055219E">
        <w:rPr>
          <w:rFonts w:ascii="Times New Roman" w:hAnsi="Times New Roman" w:cs="Times New Roman"/>
          <w:iCs/>
          <w:color w:val="000000"/>
        </w:rPr>
        <w:tab/>
      </w:r>
      <w:r w:rsidRPr="0055219E">
        <w:rPr>
          <w:rFonts w:ascii="Times New Roman" w:hAnsi="Times New Roman" w:cs="Times New Roman"/>
          <w:iCs/>
          <w:color w:val="000000"/>
        </w:rPr>
        <w:tab/>
      </w:r>
      <w:r w:rsidRPr="0055219E">
        <w:rPr>
          <w:rFonts w:ascii="Times New Roman" w:hAnsi="Times New Roman" w:cs="Times New Roman"/>
          <w:iCs/>
          <w:color w:val="000000"/>
        </w:rPr>
        <w:tab/>
      </w:r>
      <w:r w:rsidR="008F4456" w:rsidRPr="0055219E">
        <w:rPr>
          <w:rFonts w:ascii="Times New Roman" w:hAnsi="Times New Roman" w:cs="Times New Roman"/>
          <w:iCs/>
          <w:color w:val="000000"/>
        </w:rPr>
        <w:t>HENRY II</w:t>
      </w:r>
      <w:r w:rsidR="00CB377C" w:rsidRPr="0055219E">
        <w:rPr>
          <w:rFonts w:ascii="Times New Roman" w:hAnsi="Times New Roman" w:cs="Times New Roman"/>
          <w:iCs/>
          <w:color w:val="000000"/>
        </w:rPr>
        <w:t xml:space="preserve"> | GEORGE</w:t>
      </w:r>
    </w:p>
    <w:p w14:paraId="3D890832" w14:textId="1AF7511E" w:rsidR="00A803DA" w:rsidRPr="0055219E" w:rsidRDefault="008F4456" w:rsidP="003A2535">
      <w:pPr>
        <w:pStyle w:val="Dialogue"/>
        <w:rPr>
          <w:rFonts w:ascii="Times New Roman" w:hAnsi="Times New Roman" w:cs="Times New Roman"/>
          <w:iCs/>
          <w:color w:val="000000"/>
        </w:rPr>
      </w:pPr>
      <w:r w:rsidRPr="0055219E">
        <w:rPr>
          <w:rFonts w:ascii="Times New Roman" w:hAnsi="Times New Roman" w:cs="Times New Roman"/>
          <w:iCs/>
          <w:color w:val="000000"/>
        </w:rPr>
        <w:t xml:space="preserve">I brought my mechanical pencil </w:t>
      </w:r>
      <w:r w:rsidRPr="0055219E">
        <w:rPr>
          <w:rFonts w:ascii="Times New Roman" w:hAnsi="Times New Roman" w:cs="Times New Roman"/>
          <w:i/>
          <w:iCs/>
          <w:color w:val="000000"/>
        </w:rPr>
        <w:t>and</w:t>
      </w:r>
      <w:r w:rsidRPr="0055219E">
        <w:rPr>
          <w:rFonts w:ascii="Times New Roman" w:hAnsi="Times New Roman" w:cs="Times New Roman"/>
          <w:iCs/>
          <w:color w:val="000000"/>
        </w:rPr>
        <w:t xml:space="preserve"> </w:t>
      </w:r>
      <w:r w:rsidR="00CB377C" w:rsidRPr="0055219E">
        <w:rPr>
          <w:rFonts w:ascii="Times New Roman" w:hAnsi="Times New Roman" w:cs="Times New Roman"/>
          <w:iCs/>
          <w:color w:val="000000"/>
        </w:rPr>
        <w:t>my</w:t>
      </w:r>
      <w:r w:rsidRPr="0055219E">
        <w:rPr>
          <w:rFonts w:ascii="Times New Roman" w:hAnsi="Times New Roman" w:cs="Times New Roman"/>
          <w:iCs/>
          <w:color w:val="000000"/>
        </w:rPr>
        <w:t xml:space="preserve"> headlamp. </w:t>
      </w:r>
      <w:r w:rsidR="00CB377C" w:rsidRPr="0055219E">
        <w:rPr>
          <w:rFonts w:ascii="Times New Roman" w:hAnsi="Times New Roman" w:cs="Times New Roman"/>
          <w:iCs/>
          <w:color w:val="000000"/>
        </w:rPr>
        <w:t xml:space="preserve">| </w:t>
      </w:r>
      <w:r w:rsidR="00A803DA" w:rsidRPr="0055219E">
        <w:rPr>
          <w:rFonts w:ascii="Times New Roman" w:hAnsi="Times New Roman" w:cs="Times New Roman"/>
          <w:iCs/>
          <w:color w:val="000000"/>
        </w:rPr>
        <w:t xml:space="preserve">Where’d you get that lantern? </w:t>
      </w:r>
    </w:p>
    <w:p w14:paraId="26B45BCF" w14:textId="77777777" w:rsidR="009A6B9F" w:rsidRPr="0055219E" w:rsidRDefault="009A6B9F" w:rsidP="00E42425">
      <w:pPr>
        <w:autoSpaceDE w:val="0"/>
        <w:autoSpaceDN w:val="0"/>
        <w:adjustRightInd w:val="0"/>
      </w:pPr>
    </w:p>
    <w:p w14:paraId="2237E673" w14:textId="1CA68DD9" w:rsidR="008F4456" w:rsidRPr="0055219E" w:rsidRDefault="008A004E" w:rsidP="00E42425">
      <w:pPr>
        <w:autoSpaceDE w:val="0"/>
        <w:autoSpaceDN w:val="0"/>
        <w:adjustRightInd w:val="0"/>
      </w:pPr>
      <w:r w:rsidRPr="0055219E">
        <w:tab/>
      </w:r>
      <w:r w:rsidRPr="0055219E">
        <w:tab/>
      </w:r>
      <w:r w:rsidRPr="0055219E">
        <w:tab/>
      </w:r>
      <w:r w:rsidRPr="0055219E">
        <w:tab/>
      </w:r>
      <w:r w:rsidRPr="0055219E">
        <w:tab/>
      </w:r>
      <w:r w:rsidR="008F4456" w:rsidRPr="0055219E">
        <w:t>AUGUSTINE</w:t>
      </w:r>
    </w:p>
    <w:p w14:paraId="49DFB029" w14:textId="1CEFB0C3" w:rsidR="008F4456" w:rsidRPr="0055219E" w:rsidRDefault="008F4456" w:rsidP="00E42425">
      <w:pPr>
        <w:autoSpaceDE w:val="0"/>
        <w:autoSpaceDN w:val="0"/>
        <w:adjustRightInd w:val="0"/>
      </w:pPr>
      <w:r w:rsidRPr="0055219E">
        <w:t xml:space="preserve">Now remember — It’s not 1599. We’re not in East Cheap High School — </w:t>
      </w:r>
    </w:p>
    <w:p w14:paraId="4D0B9934" w14:textId="77777777" w:rsidR="008F4456" w:rsidRPr="0055219E" w:rsidRDefault="008F4456" w:rsidP="00E42425">
      <w:pPr>
        <w:autoSpaceDE w:val="0"/>
        <w:autoSpaceDN w:val="0"/>
        <w:adjustRightInd w:val="0"/>
      </w:pPr>
    </w:p>
    <w:p w14:paraId="379D6645" w14:textId="6EC8A568" w:rsidR="008F4456" w:rsidRPr="0055219E" w:rsidRDefault="008A004E" w:rsidP="00E42425">
      <w:pPr>
        <w:autoSpaceDE w:val="0"/>
        <w:autoSpaceDN w:val="0"/>
        <w:adjustRightInd w:val="0"/>
      </w:pPr>
      <w:r w:rsidRPr="0055219E">
        <w:tab/>
      </w:r>
      <w:r w:rsidRPr="0055219E">
        <w:tab/>
      </w:r>
      <w:r w:rsidRPr="0055219E">
        <w:tab/>
      </w:r>
      <w:r w:rsidRPr="0055219E">
        <w:tab/>
      </w:r>
      <w:r w:rsidRPr="0055219E">
        <w:tab/>
      </w:r>
      <w:r w:rsidR="008F4456" w:rsidRPr="0055219E">
        <w:t>LIZ</w:t>
      </w:r>
    </w:p>
    <w:p w14:paraId="24F96314" w14:textId="4950D720" w:rsidR="008F4456" w:rsidRPr="0055219E" w:rsidRDefault="008F4456" w:rsidP="00E42425">
      <w:pPr>
        <w:autoSpaceDE w:val="0"/>
        <w:autoSpaceDN w:val="0"/>
        <w:adjustRightInd w:val="0"/>
      </w:pPr>
      <w:r w:rsidRPr="0055219E">
        <w:t xml:space="preserve">Richard the Second came to the throne as a boy of ten — </w:t>
      </w:r>
    </w:p>
    <w:p w14:paraId="227E7095" w14:textId="77777777" w:rsidR="008A004E" w:rsidRPr="0055219E" w:rsidRDefault="008A004E" w:rsidP="00E42425">
      <w:pPr>
        <w:autoSpaceDE w:val="0"/>
        <w:autoSpaceDN w:val="0"/>
        <w:adjustRightInd w:val="0"/>
      </w:pPr>
    </w:p>
    <w:p w14:paraId="67B1C9E3" w14:textId="23F1BEBB" w:rsidR="008A004E" w:rsidRPr="0055219E" w:rsidRDefault="008A004E" w:rsidP="00E42425">
      <w:pPr>
        <w:autoSpaceDE w:val="0"/>
        <w:autoSpaceDN w:val="0"/>
        <w:adjustRightInd w:val="0"/>
      </w:pPr>
      <w:r w:rsidRPr="0055219E">
        <w:tab/>
      </w:r>
      <w:r w:rsidRPr="0055219E">
        <w:tab/>
      </w:r>
      <w:r w:rsidRPr="0055219E">
        <w:tab/>
      </w:r>
      <w:r w:rsidRPr="0055219E">
        <w:tab/>
      </w:r>
      <w:r w:rsidRPr="0055219E">
        <w:tab/>
        <w:t>AUGUSTINE</w:t>
      </w:r>
    </w:p>
    <w:p w14:paraId="2A9AE76D" w14:textId="325CD98B" w:rsidR="008A004E" w:rsidRPr="0055219E" w:rsidRDefault="008A004E" w:rsidP="00E42425">
      <w:pPr>
        <w:autoSpaceDE w:val="0"/>
        <w:autoSpaceDN w:val="0"/>
        <w:adjustRightInd w:val="0"/>
      </w:pPr>
      <w:r w:rsidRPr="0055219E">
        <w:t>We need 14</w:t>
      </w:r>
      <w:r w:rsidRPr="0055219E">
        <w:rPr>
          <w:vertAlign w:val="superscript"/>
        </w:rPr>
        <w:t>th</w:t>
      </w:r>
      <w:r w:rsidRPr="0055219E">
        <w:t xml:space="preserve"> century </w:t>
      </w:r>
      <w:r w:rsidR="00CB377C" w:rsidRPr="0055219E">
        <w:t xml:space="preserve">Puppet </w:t>
      </w:r>
      <w:r w:rsidRPr="0055219E">
        <w:t xml:space="preserve">realism — </w:t>
      </w:r>
    </w:p>
    <w:p w14:paraId="5763A1AA" w14:textId="77777777" w:rsidR="00BF2D04" w:rsidRPr="0055219E" w:rsidRDefault="00BF2D04" w:rsidP="00E42425">
      <w:pPr>
        <w:autoSpaceDE w:val="0"/>
        <w:autoSpaceDN w:val="0"/>
        <w:adjustRightInd w:val="0"/>
      </w:pPr>
    </w:p>
    <w:p w14:paraId="243DD04D" w14:textId="2F1285E2" w:rsidR="00BF2D04" w:rsidRPr="0055219E" w:rsidRDefault="00BF2D04" w:rsidP="00E42425">
      <w:pPr>
        <w:autoSpaceDE w:val="0"/>
        <w:autoSpaceDN w:val="0"/>
        <w:adjustRightInd w:val="0"/>
      </w:pPr>
      <w:r w:rsidRPr="0055219E">
        <w:tab/>
      </w:r>
      <w:r w:rsidRPr="0055219E">
        <w:tab/>
      </w:r>
      <w:r w:rsidRPr="0055219E">
        <w:tab/>
      </w:r>
      <w:r w:rsidRPr="0055219E">
        <w:tab/>
      </w:r>
      <w:r w:rsidRPr="0055219E">
        <w:tab/>
        <w:t>WILL</w:t>
      </w:r>
      <w:r w:rsidR="00CB377C" w:rsidRPr="0055219E">
        <w:t xml:space="preserve"> and RICHARD and THOMAS </w:t>
      </w:r>
    </w:p>
    <w:p w14:paraId="726CCFC5" w14:textId="51CF06C5" w:rsidR="00BF2D04" w:rsidRPr="0055219E" w:rsidRDefault="00BF2D04" w:rsidP="00E42425">
      <w:pPr>
        <w:autoSpaceDE w:val="0"/>
        <w:autoSpaceDN w:val="0"/>
        <w:adjustRightInd w:val="0"/>
      </w:pPr>
      <w:r w:rsidRPr="0055219E">
        <w:t xml:space="preserve">I’m directing this! I play the </w:t>
      </w:r>
      <w:r w:rsidRPr="0055219E">
        <w:rPr>
          <w:i/>
        </w:rPr>
        <w:t>leads</w:t>
      </w:r>
      <w:r w:rsidRPr="0055219E">
        <w:t xml:space="preserve">. </w:t>
      </w:r>
    </w:p>
    <w:p w14:paraId="0E5AB7FB" w14:textId="77777777" w:rsidR="008F4456" w:rsidRPr="0055219E" w:rsidRDefault="008F4456" w:rsidP="00E42425">
      <w:pPr>
        <w:autoSpaceDE w:val="0"/>
        <w:autoSpaceDN w:val="0"/>
        <w:adjustRightInd w:val="0"/>
      </w:pPr>
    </w:p>
    <w:p w14:paraId="3D59B048" w14:textId="167F6E3C" w:rsidR="008F4456" w:rsidRPr="0055219E" w:rsidRDefault="008A004E" w:rsidP="00E42425">
      <w:pPr>
        <w:autoSpaceDE w:val="0"/>
        <w:autoSpaceDN w:val="0"/>
        <w:adjustRightInd w:val="0"/>
      </w:pPr>
      <w:r w:rsidRPr="0055219E">
        <w:tab/>
      </w:r>
      <w:r w:rsidRPr="0055219E">
        <w:tab/>
      </w:r>
      <w:r w:rsidRPr="0055219E">
        <w:tab/>
      </w:r>
      <w:r w:rsidRPr="0055219E">
        <w:tab/>
      </w:r>
      <w:r w:rsidRPr="0055219E">
        <w:tab/>
      </w:r>
      <w:r w:rsidR="008F4456" w:rsidRPr="0055219E">
        <w:t>JOHN</w:t>
      </w:r>
    </w:p>
    <w:p w14:paraId="34CC82D6" w14:textId="3205DB11" w:rsidR="008F4456" w:rsidRPr="0055219E" w:rsidRDefault="00BF2D04" w:rsidP="00E42425">
      <w:pPr>
        <w:autoSpaceDE w:val="0"/>
        <w:autoSpaceDN w:val="0"/>
        <w:adjustRightInd w:val="0"/>
      </w:pPr>
      <w:r w:rsidRPr="0055219E">
        <w:t>M</w:t>
      </w:r>
      <w:r w:rsidR="008F4456" w:rsidRPr="0055219E">
        <w:t xml:space="preserve">aybe I should play </w:t>
      </w:r>
      <w:r w:rsidR="008A004E" w:rsidRPr="0055219E">
        <w:t xml:space="preserve">Richard? — </w:t>
      </w:r>
      <w:r w:rsidR="008F4456" w:rsidRPr="0055219E">
        <w:t>I was ten</w:t>
      </w:r>
      <w:r w:rsidR="008A004E" w:rsidRPr="0055219E">
        <w:t xml:space="preserve"> </w:t>
      </w:r>
      <w:r w:rsidR="008F4456" w:rsidRPr="0055219E">
        <w:t xml:space="preserve">four years ago. </w:t>
      </w:r>
    </w:p>
    <w:p w14:paraId="14FC4A21" w14:textId="77777777" w:rsidR="008F4456" w:rsidRPr="0055219E" w:rsidRDefault="008F4456" w:rsidP="00E42425">
      <w:pPr>
        <w:autoSpaceDE w:val="0"/>
        <w:autoSpaceDN w:val="0"/>
        <w:adjustRightInd w:val="0"/>
      </w:pPr>
    </w:p>
    <w:p w14:paraId="04641363" w14:textId="46D839AE" w:rsidR="008F4456" w:rsidRPr="0055219E" w:rsidRDefault="008A004E" w:rsidP="00E42425">
      <w:pPr>
        <w:autoSpaceDE w:val="0"/>
        <w:autoSpaceDN w:val="0"/>
        <w:adjustRightInd w:val="0"/>
      </w:pPr>
      <w:r w:rsidRPr="0055219E">
        <w:tab/>
      </w:r>
      <w:r w:rsidRPr="0055219E">
        <w:tab/>
      </w:r>
      <w:r w:rsidRPr="0055219E">
        <w:tab/>
      </w:r>
      <w:r w:rsidRPr="0055219E">
        <w:tab/>
      </w:r>
      <w:r w:rsidRPr="0055219E">
        <w:tab/>
      </w:r>
      <w:r w:rsidR="00CB377C" w:rsidRPr="0055219E">
        <w:t xml:space="preserve">KATHY </w:t>
      </w:r>
    </w:p>
    <w:p w14:paraId="0E486282" w14:textId="3FADE89F" w:rsidR="008F4456" w:rsidRPr="0055219E" w:rsidRDefault="008F4456" w:rsidP="00E42425">
      <w:pPr>
        <w:autoSpaceDE w:val="0"/>
        <w:autoSpaceDN w:val="0"/>
        <w:adjustRightInd w:val="0"/>
      </w:pPr>
      <w:r w:rsidRPr="0055219E">
        <w:t xml:space="preserve">And it’s terrifying to imagine that you’ll be driving soon — </w:t>
      </w:r>
    </w:p>
    <w:p w14:paraId="655D19A6" w14:textId="77777777" w:rsidR="008F4456" w:rsidRPr="0055219E" w:rsidRDefault="008F4456" w:rsidP="00E42425">
      <w:pPr>
        <w:autoSpaceDE w:val="0"/>
        <w:autoSpaceDN w:val="0"/>
        <w:adjustRightInd w:val="0"/>
      </w:pPr>
    </w:p>
    <w:p w14:paraId="0DC1E425" w14:textId="7029A33F" w:rsidR="008F4456" w:rsidRPr="0055219E" w:rsidRDefault="008A004E" w:rsidP="00E42425">
      <w:pPr>
        <w:autoSpaceDE w:val="0"/>
        <w:autoSpaceDN w:val="0"/>
        <w:adjustRightInd w:val="0"/>
      </w:pPr>
      <w:r w:rsidRPr="0055219E">
        <w:tab/>
      </w:r>
      <w:r w:rsidRPr="0055219E">
        <w:tab/>
      </w:r>
      <w:r w:rsidRPr="0055219E">
        <w:tab/>
      </w:r>
      <w:r w:rsidRPr="0055219E">
        <w:tab/>
      </w:r>
      <w:r w:rsidRPr="0055219E">
        <w:tab/>
      </w:r>
      <w:r w:rsidR="008F4456" w:rsidRPr="0055219E">
        <w:t>THOMAS</w:t>
      </w:r>
      <w:r w:rsidR="00CB377C" w:rsidRPr="0055219E">
        <w:t xml:space="preserve"> | KATHY</w:t>
      </w:r>
    </w:p>
    <w:p w14:paraId="393F1FFF" w14:textId="1D7AB5B7" w:rsidR="00CB377C" w:rsidRPr="0055219E" w:rsidRDefault="008A004E" w:rsidP="00E42425">
      <w:pPr>
        <w:autoSpaceDE w:val="0"/>
        <w:autoSpaceDN w:val="0"/>
        <w:adjustRightInd w:val="0"/>
      </w:pPr>
      <w:r w:rsidRPr="0055219E">
        <w:t>I was the</w:t>
      </w:r>
      <w:r w:rsidR="008F4456" w:rsidRPr="0055219E">
        <w:t xml:space="preserve"> Pizza Paunch </w:t>
      </w:r>
      <w:r w:rsidRPr="0055219E">
        <w:t>Drive of the Month!</w:t>
      </w:r>
      <w:r w:rsidR="008F4456" w:rsidRPr="0055219E">
        <w:t xml:space="preserve"> </w:t>
      </w:r>
      <w:r w:rsidR="00BF2D04" w:rsidRPr="0055219E">
        <w:t xml:space="preserve">I could play him — </w:t>
      </w:r>
      <w:r w:rsidR="00CB377C" w:rsidRPr="0055219E">
        <w:t xml:space="preserve">| (To audience.) Blue Owl’s girlfriend and ex-wife and daughter try to pull him back from the brink but it’s TOO LATE FOR HIS STRESS-RAVAGED HEART. </w:t>
      </w:r>
    </w:p>
    <w:p w14:paraId="4850585D" w14:textId="77777777" w:rsidR="008F4456" w:rsidRPr="0055219E" w:rsidRDefault="008F4456" w:rsidP="00E42425">
      <w:pPr>
        <w:autoSpaceDE w:val="0"/>
        <w:autoSpaceDN w:val="0"/>
        <w:adjustRightInd w:val="0"/>
      </w:pPr>
    </w:p>
    <w:p w14:paraId="4AA2D885" w14:textId="0799DDAA" w:rsidR="008A004E" w:rsidRPr="0055219E" w:rsidRDefault="008A004E" w:rsidP="00E42425">
      <w:pPr>
        <w:autoSpaceDE w:val="0"/>
        <w:autoSpaceDN w:val="0"/>
        <w:adjustRightInd w:val="0"/>
      </w:pPr>
      <w:r w:rsidRPr="0055219E">
        <w:tab/>
      </w:r>
      <w:r w:rsidRPr="0055219E">
        <w:tab/>
      </w:r>
      <w:r w:rsidRPr="0055219E">
        <w:tab/>
      </w:r>
      <w:r w:rsidRPr="0055219E">
        <w:tab/>
      </w:r>
      <w:r w:rsidRPr="0055219E">
        <w:tab/>
        <w:t>WILL</w:t>
      </w:r>
      <w:r w:rsidR="00CB377C" w:rsidRPr="0055219E">
        <w:t xml:space="preserve"> | RICHARD</w:t>
      </w:r>
    </w:p>
    <w:p w14:paraId="645933F1" w14:textId="34D96E5E" w:rsidR="008A004E" w:rsidRPr="0055219E" w:rsidRDefault="008A004E" w:rsidP="00E42425">
      <w:pPr>
        <w:autoSpaceDE w:val="0"/>
        <w:autoSpaceDN w:val="0"/>
        <w:adjustRightInd w:val="0"/>
      </w:pPr>
      <w:r w:rsidRPr="0055219E">
        <w:t>We don’t need a driver — We need a Boy King!</w:t>
      </w:r>
      <w:r w:rsidR="00CB377C" w:rsidRPr="0055219E">
        <w:t xml:space="preserve"> | Blue Owl is like a Steam Train — </w:t>
      </w:r>
    </w:p>
    <w:p w14:paraId="79300027" w14:textId="77777777" w:rsidR="008A004E" w:rsidRPr="0055219E" w:rsidRDefault="008A004E" w:rsidP="00E42425">
      <w:pPr>
        <w:autoSpaceDE w:val="0"/>
        <w:autoSpaceDN w:val="0"/>
        <w:adjustRightInd w:val="0"/>
      </w:pPr>
    </w:p>
    <w:p w14:paraId="224C0EF9" w14:textId="145FF528" w:rsidR="008A004E" w:rsidRPr="0055219E" w:rsidRDefault="008A004E" w:rsidP="00E42425">
      <w:pPr>
        <w:autoSpaceDE w:val="0"/>
        <w:autoSpaceDN w:val="0"/>
        <w:adjustRightInd w:val="0"/>
      </w:pPr>
      <w:r w:rsidRPr="0055219E">
        <w:tab/>
      </w:r>
      <w:r w:rsidRPr="0055219E">
        <w:tab/>
      </w:r>
      <w:r w:rsidRPr="0055219E">
        <w:tab/>
      </w:r>
      <w:r w:rsidRPr="0055219E">
        <w:tab/>
      </w:r>
      <w:r w:rsidRPr="0055219E">
        <w:tab/>
        <w:t>GEORGE</w:t>
      </w:r>
    </w:p>
    <w:p w14:paraId="2A7C3575" w14:textId="76454B83" w:rsidR="008A004E" w:rsidRPr="0055219E" w:rsidRDefault="00327821" w:rsidP="008A004E">
      <w:pPr>
        <w:autoSpaceDE w:val="0"/>
        <w:autoSpaceDN w:val="0"/>
        <w:adjustRightInd w:val="0"/>
      </w:pPr>
      <w:r w:rsidRPr="0055219E">
        <w:t>(</w:t>
      </w:r>
      <w:r w:rsidRPr="0055219E">
        <w:rPr>
          <w:i/>
        </w:rPr>
        <w:t>Writing</w:t>
      </w:r>
      <w:r w:rsidRPr="0055219E">
        <w:t xml:space="preserve">.) </w:t>
      </w:r>
      <w:r w:rsidR="008A004E" w:rsidRPr="0055219E">
        <w:t xml:space="preserve">The drink I want is off menu — It’s a cotton candy frap — That’s vanilla bean crème, blended with raspberry syrup, topped with </w:t>
      </w:r>
      <w:r w:rsidRPr="0055219E">
        <w:t>— Just ask for it.</w:t>
      </w:r>
    </w:p>
    <w:p w14:paraId="404CB674" w14:textId="5B6EE6A3" w:rsidR="008A004E" w:rsidRPr="0055219E" w:rsidRDefault="008A004E" w:rsidP="00E42425">
      <w:pPr>
        <w:autoSpaceDE w:val="0"/>
        <w:autoSpaceDN w:val="0"/>
        <w:adjustRightInd w:val="0"/>
      </w:pPr>
      <w:r w:rsidRPr="0055219E">
        <w:t xml:space="preserve"> </w:t>
      </w:r>
    </w:p>
    <w:p w14:paraId="2DE28760" w14:textId="146BDB0D" w:rsidR="008F4456" w:rsidRPr="0055219E" w:rsidRDefault="008A004E" w:rsidP="00E42425">
      <w:pPr>
        <w:autoSpaceDE w:val="0"/>
        <w:autoSpaceDN w:val="0"/>
        <w:adjustRightInd w:val="0"/>
      </w:pPr>
      <w:r w:rsidRPr="0055219E">
        <w:tab/>
      </w:r>
      <w:r w:rsidRPr="0055219E">
        <w:tab/>
      </w:r>
      <w:r w:rsidRPr="0055219E">
        <w:tab/>
      </w:r>
      <w:r w:rsidRPr="0055219E">
        <w:tab/>
      </w:r>
      <w:r w:rsidRPr="0055219E">
        <w:tab/>
      </w:r>
      <w:r w:rsidR="008F4456" w:rsidRPr="0055219E">
        <w:t>RICHARD</w:t>
      </w:r>
      <w:r w:rsidR="00CB377C" w:rsidRPr="0055219E">
        <w:t xml:space="preserve"> | AUGUSTINE</w:t>
      </w:r>
    </w:p>
    <w:p w14:paraId="6670404B" w14:textId="1E43490C" w:rsidR="008F4456" w:rsidRPr="0055219E" w:rsidRDefault="00C40A19" w:rsidP="00E42425">
      <w:pPr>
        <w:autoSpaceDE w:val="0"/>
        <w:autoSpaceDN w:val="0"/>
        <w:adjustRightInd w:val="0"/>
      </w:pPr>
      <w:r w:rsidRPr="0055219E">
        <w:t xml:space="preserve">(Singing.) Woo woo! Woo woo! Nobody can do it like a steam train. | </w:t>
      </w:r>
      <w:r w:rsidR="008A004E" w:rsidRPr="0055219E">
        <w:t>Let’s do this!</w:t>
      </w:r>
    </w:p>
    <w:p w14:paraId="6441278A" w14:textId="77777777" w:rsidR="00327821" w:rsidRPr="0055219E" w:rsidRDefault="00327821" w:rsidP="00E42425">
      <w:pPr>
        <w:autoSpaceDE w:val="0"/>
        <w:autoSpaceDN w:val="0"/>
        <w:adjustRightInd w:val="0"/>
      </w:pPr>
    </w:p>
    <w:p w14:paraId="3296D19E" w14:textId="2DFE3E4C" w:rsidR="00327821" w:rsidRPr="0055219E" w:rsidRDefault="00465C83" w:rsidP="00E42425">
      <w:pPr>
        <w:autoSpaceDE w:val="0"/>
        <w:autoSpaceDN w:val="0"/>
        <w:adjustRightInd w:val="0"/>
      </w:pPr>
      <w:r>
        <w:tab/>
      </w:r>
      <w:r>
        <w:tab/>
      </w:r>
      <w:r w:rsidR="00327821" w:rsidRPr="0055219E">
        <w:t>PUPPET JOHN OF GAUNT</w:t>
      </w:r>
      <w:r w:rsidR="00C232F3" w:rsidRPr="0055219E">
        <w:t xml:space="preserve"> </w:t>
      </w:r>
      <w:r>
        <w:t xml:space="preserve">(VOICED BY JOHN </w:t>
      </w:r>
      <w:r w:rsidRPr="00333333">
        <w:rPr>
          <w:i/>
        </w:rPr>
        <w:t>AND</w:t>
      </w:r>
      <w:r>
        <w:t xml:space="preserve"> RICHARD)</w:t>
      </w:r>
    </w:p>
    <w:p w14:paraId="03186566" w14:textId="58F61409" w:rsidR="00327821" w:rsidRDefault="00F23BC8" w:rsidP="00E42425">
      <w:pPr>
        <w:autoSpaceDE w:val="0"/>
        <w:autoSpaceDN w:val="0"/>
        <w:adjustRightInd w:val="0"/>
      </w:pPr>
      <w:r w:rsidRPr="0055219E">
        <w:t>(</w:t>
      </w:r>
      <w:r w:rsidRPr="0055219E">
        <w:rPr>
          <w:i/>
        </w:rPr>
        <w:t>Squeaking</w:t>
      </w:r>
      <w:r w:rsidRPr="0055219E">
        <w:t xml:space="preserve">.) </w:t>
      </w:r>
      <w:r w:rsidR="00327821" w:rsidRPr="0055219E">
        <w:t>For once we agree!</w:t>
      </w:r>
    </w:p>
    <w:p w14:paraId="0DA8C447" w14:textId="77777777" w:rsidR="00465C83" w:rsidRDefault="00465C83" w:rsidP="00E42425">
      <w:pPr>
        <w:autoSpaceDE w:val="0"/>
        <w:autoSpaceDN w:val="0"/>
        <w:adjustRightInd w:val="0"/>
      </w:pPr>
    </w:p>
    <w:p w14:paraId="1E7E8307" w14:textId="0C2B633B" w:rsidR="00465C83" w:rsidRDefault="00465C83" w:rsidP="00E42425">
      <w:pPr>
        <w:autoSpaceDE w:val="0"/>
        <w:autoSpaceDN w:val="0"/>
        <w:adjustRightInd w:val="0"/>
      </w:pPr>
      <w:r>
        <w:tab/>
      </w:r>
      <w:r>
        <w:tab/>
      </w:r>
      <w:r>
        <w:tab/>
      </w:r>
      <w:r>
        <w:tab/>
      </w:r>
      <w:r>
        <w:tab/>
        <w:t>RICHARD | JOHN</w:t>
      </w:r>
    </w:p>
    <w:p w14:paraId="767575F6" w14:textId="6BDB482A" w:rsidR="00465C83" w:rsidRPr="0055219E" w:rsidRDefault="00465C83" w:rsidP="00E42425">
      <w:pPr>
        <w:autoSpaceDE w:val="0"/>
        <w:autoSpaceDN w:val="0"/>
        <w:adjustRightInd w:val="0"/>
      </w:pPr>
      <w:r>
        <w:t>You do his arm — I’ll say his lines! | You do his arm! I WANT TO SAY HIS LINES!</w:t>
      </w:r>
    </w:p>
    <w:p w14:paraId="3A5BB19E" w14:textId="77777777" w:rsidR="008F4456" w:rsidRPr="0055219E" w:rsidRDefault="008F4456" w:rsidP="00E42425">
      <w:pPr>
        <w:autoSpaceDE w:val="0"/>
        <w:autoSpaceDN w:val="0"/>
        <w:adjustRightInd w:val="0"/>
      </w:pPr>
    </w:p>
    <w:p w14:paraId="74862B8C" w14:textId="5ADA5F28" w:rsidR="008F4456" w:rsidRPr="0055219E" w:rsidRDefault="00327821" w:rsidP="00E42425">
      <w:pPr>
        <w:autoSpaceDE w:val="0"/>
        <w:autoSpaceDN w:val="0"/>
        <w:adjustRightInd w:val="0"/>
      </w:pPr>
      <w:r w:rsidRPr="0055219E">
        <w:tab/>
      </w:r>
      <w:r w:rsidRPr="0055219E">
        <w:tab/>
      </w:r>
      <w:r w:rsidRPr="0055219E">
        <w:tab/>
      </w:r>
      <w:r w:rsidRPr="0055219E">
        <w:tab/>
      </w:r>
      <w:r w:rsidRPr="0055219E">
        <w:tab/>
      </w:r>
      <w:r w:rsidR="008F4456" w:rsidRPr="0055219E">
        <w:t>LIZ</w:t>
      </w:r>
    </w:p>
    <w:p w14:paraId="5A418EBF" w14:textId="778A8DBF" w:rsidR="008F4456" w:rsidRPr="0055219E" w:rsidRDefault="008F4456" w:rsidP="00E42425">
      <w:pPr>
        <w:autoSpaceDE w:val="0"/>
        <w:autoSpaceDN w:val="0"/>
        <w:adjustRightInd w:val="0"/>
      </w:pPr>
      <w:r w:rsidRPr="0055219E">
        <w:lastRenderedPageBreak/>
        <w:t xml:space="preserve">Richard comes to power at a time when the war </w:t>
      </w:r>
      <w:r w:rsidR="00327821" w:rsidRPr="0055219E">
        <w:t>is</w:t>
      </w:r>
      <w:r w:rsidRPr="0055219E">
        <w:t xml:space="preserve"> turning against </w:t>
      </w:r>
      <w:r w:rsidR="00C40A19" w:rsidRPr="0055219E">
        <w:t xml:space="preserve">the French and — </w:t>
      </w:r>
    </w:p>
    <w:p w14:paraId="2C693458" w14:textId="77777777" w:rsidR="008F4456" w:rsidRPr="0055219E" w:rsidRDefault="008F4456" w:rsidP="00E42425">
      <w:pPr>
        <w:autoSpaceDE w:val="0"/>
        <w:autoSpaceDN w:val="0"/>
        <w:adjustRightInd w:val="0"/>
      </w:pPr>
    </w:p>
    <w:p w14:paraId="5C2C9155" w14:textId="47A765B8" w:rsidR="00487244" w:rsidRPr="0055219E" w:rsidRDefault="00327821" w:rsidP="00E42425">
      <w:pPr>
        <w:autoSpaceDE w:val="0"/>
        <w:autoSpaceDN w:val="0"/>
        <w:adjustRightInd w:val="0"/>
      </w:pPr>
      <w:r w:rsidRPr="0055219E">
        <w:tab/>
      </w:r>
      <w:r w:rsidRPr="0055219E">
        <w:tab/>
      </w:r>
      <w:r w:rsidRPr="0055219E">
        <w:tab/>
      </w:r>
      <w:r w:rsidRPr="0055219E">
        <w:tab/>
      </w:r>
      <w:r w:rsidRPr="0055219E">
        <w:tab/>
      </w:r>
      <w:r w:rsidR="00487244" w:rsidRPr="0055219E">
        <w:t>WILL</w:t>
      </w:r>
    </w:p>
    <w:p w14:paraId="34D05F38" w14:textId="6CD91B75" w:rsidR="00487244" w:rsidRPr="0055219E" w:rsidRDefault="00487244" w:rsidP="00E42425">
      <w:pPr>
        <w:autoSpaceDE w:val="0"/>
        <w:autoSpaceDN w:val="0"/>
        <w:adjustRightInd w:val="0"/>
      </w:pPr>
      <w:r w:rsidRPr="0055219E">
        <w:t xml:space="preserve">Liz, no one cares! </w:t>
      </w:r>
      <w:r w:rsidR="00C40A19" w:rsidRPr="0055219E">
        <w:t>(</w:t>
      </w:r>
      <w:r w:rsidR="00C40A19" w:rsidRPr="0055219E">
        <w:rPr>
          <w:i/>
        </w:rPr>
        <w:t>To audience</w:t>
      </w:r>
      <w:r w:rsidR="00C40A19" w:rsidRPr="0055219E">
        <w:t xml:space="preserve">.) </w:t>
      </w:r>
      <w:r w:rsidR="00BF2D04" w:rsidRPr="0055219E">
        <w:t xml:space="preserve">Look at them — </w:t>
      </w:r>
    </w:p>
    <w:p w14:paraId="7512A012" w14:textId="77777777" w:rsidR="00BF2D04" w:rsidRPr="0055219E" w:rsidRDefault="00BF2D04" w:rsidP="00E42425">
      <w:pPr>
        <w:autoSpaceDE w:val="0"/>
        <w:autoSpaceDN w:val="0"/>
        <w:adjustRightInd w:val="0"/>
      </w:pPr>
    </w:p>
    <w:p w14:paraId="5078AFCD" w14:textId="42328CAE" w:rsidR="00BF2D04" w:rsidRPr="0055219E" w:rsidRDefault="00BF2D04" w:rsidP="00E42425">
      <w:pPr>
        <w:autoSpaceDE w:val="0"/>
        <w:autoSpaceDN w:val="0"/>
        <w:adjustRightInd w:val="0"/>
      </w:pPr>
      <w:r w:rsidRPr="0055219E">
        <w:tab/>
      </w:r>
      <w:r w:rsidRPr="0055219E">
        <w:tab/>
      </w:r>
      <w:r w:rsidRPr="0055219E">
        <w:tab/>
      </w:r>
      <w:r w:rsidRPr="0055219E">
        <w:tab/>
      </w:r>
      <w:r w:rsidRPr="0055219E">
        <w:tab/>
        <w:t>GEORGE</w:t>
      </w:r>
    </w:p>
    <w:p w14:paraId="40FD2B88" w14:textId="72F376FD" w:rsidR="00BF2D04" w:rsidRPr="0055219E" w:rsidRDefault="00BF2D04" w:rsidP="00E42425">
      <w:pPr>
        <w:autoSpaceDE w:val="0"/>
        <w:autoSpaceDN w:val="0"/>
        <w:adjustRightInd w:val="0"/>
      </w:pPr>
      <w:r w:rsidRPr="0055219E">
        <w:t xml:space="preserve">They care — I mean — The red flag was raised this morning. Red for history. </w:t>
      </w:r>
    </w:p>
    <w:p w14:paraId="0AE62E40" w14:textId="77777777" w:rsidR="00C40A19" w:rsidRPr="0055219E" w:rsidRDefault="00C40A19" w:rsidP="00E42425">
      <w:pPr>
        <w:autoSpaceDE w:val="0"/>
        <w:autoSpaceDN w:val="0"/>
        <w:adjustRightInd w:val="0"/>
      </w:pPr>
    </w:p>
    <w:p w14:paraId="1101FBDA" w14:textId="3146F29D" w:rsidR="00C40A19" w:rsidRPr="0055219E" w:rsidRDefault="00C40A19" w:rsidP="00E42425">
      <w:pPr>
        <w:autoSpaceDE w:val="0"/>
        <w:autoSpaceDN w:val="0"/>
        <w:adjustRightInd w:val="0"/>
      </w:pPr>
      <w:r w:rsidRPr="0055219E">
        <w:tab/>
      </w:r>
      <w:r w:rsidRPr="0055219E">
        <w:tab/>
      </w:r>
      <w:r w:rsidRPr="0055219E">
        <w:tab/>
      </w:r>
      <w:r w:rsidRPr="0055219E">
        <w:tab/>
      </w:r>
      <w:r w:rsidRPr="0055219E">
        <w:tab/>
        <w:t>RICHARD | LIZ</w:t>
      </w:r>
    </w:p>
    <w:p w14:paraId="1F613EF9" w14:textId="09D63958" w:rsidR="00C40A19" w:rsidRPr="0055219E" w:rsidRDefault="00C40A19" w:rsidP="00E42425">
      <w:pPr>
        <w:autoSpaceDE w:val="0"/>
        <w:autoSpaceDN w:val="0"/>
        <w:adjustRightInd w:val="0"/>
      </w:pPr>
      <w:r w:rsidRPr="0055219E">
        <w:t>(</w:t>
      </w:r>
      <w:r w:rsidRPr="0055219E">
        <w:rPr>
          <w:i/>
        </w:rPr>
        <w:t>Singing</w:t>
      </w:r>
      <w:r w:rsidRPr="0055219E">
        <w:t>.) Nobody can do it like a steam train. | Black olives and mushrooms — Meat.</w:t>
      </w:r>
    </w:p>
    <w:p w14:paraId="68A73D9C" w14:textId="77777777" w:rsidR="00BF2D04" w:rsidRPr="0055219E" w:rsidRDefault="00BF2D04" w:rsidP="00E42425">
      <w:pPr>
        <w:autoSpaceDE w:val="0"/>
        <w:autoSpaceDN w:val="0"/>
        <w:adjustRightInd w:val="0"/>
      </w:pPr>
    </w:p>
    <w:p w14:paraId="0128C8A4" w14:textId="670832F4" w:rsidR="00BF2D04" w:rsidRPr="0055219E" w:rsidRDefault="00BF2D04" w:rsidP="00E42425">
      <w:pPr>
        <w:autoSpaceDE w:val="0"/>
        <w:autoSpaceDN w:val="0"/>
        <w:adjustRightInd w:val="0"/>
      </w:pPr>
      <w:r w:rsidRPr="0055219E">
        <w:tab/>
      </w:r>
      <w:r w:rsidRPr="0055219E">
        <w:tab/>
      </w:r>
      <w:r w:rsidRPr="0055219E">
        <w:tab/>
      </w:r>
      <w:r w:rsidRPr="0055219E">
        <w:tab/>
      </w:r>
      <w:r w:rsidRPr="0055219E">
        <w:tab/>
        <w:t>HENRY II</w:t>
      </w:r>
    </w:p>
    <w:p w14:paraId="14A5F174" w14:textId="77D9DCDE" w:rsidR="00BF2D04" w:rsidRPr="0055219E" w:rsidRDefault="00BF2D04" w:rsidP="00E42425">
      <w:pPr>
        <w:autoSpaceDE w:val="0"/>
        <w:autoSpaceDN w:val="0"/>
        <w:adjustRightInd w:val="0"/>
      </w:pPr>
      <w:r w:rsidRPr="0055219E">
        <w:t>RED FOR BLOOD!</w:t>
      </w:r>
    </w:p>
    <w:p w14:paraId="44925E37" w14:textId="77777777" w:rsidR="00487244" w:rsidRPr="0055219E" w:rsidRDefault="00487244" w:rsidP="00E42425">
      <w:pPr>
        <w:autoSpaceDE w:val="0"/>
        <w:autoSpaceDN w:val="0"/>
        <w:adjustRightInd w:val="0"/>
      </w:pPr>
    </w:p>
    <w:p w14:paraId="351FEC56" w14:textId="77777777" w:rsidR="00C40A19" w:rsidRPr="0055219E" w:rsidRDefault="00327821" w:rsidP="00C40A19">
      <w:pPr>
        <w:autoSpaceDE w:val="0"/>
        <w:autoSpaceDN w:val="0"/>
        <w:adjustRightInd w:val="0"/>
      </w:pPr>
      <w:r w:rsidRPr="0055219E">
        <w:tab/>
      </w:r>
      <w:r w:rsidRPr="0055219E">
        <w:tab/>
      </w:r>
      <w:r w:rsidRPr="0055219E">
        <w:tab/>
      </w:r>
      <w:r w:rsidRPr="0055219E">
        <w:tab/>
      </w:r>
      <w:r w:rsidRPr="0055219E">
        <w:tab/>
      </w:r>
      <w:r w:rsidR="00C40A19" w:rsidRPr="0055219E">
        <w:t>RICHARD</w:t>
      </w:r>
    </w:p>
    <w:p w14:paraId="3D8FB103" w14:textId="5CC90829" w:rsidR="00487244" w:rsidRPr="0055219E" w:rsidRDefault="00C40A19" w:rsidP="00C40A19">
      <w:pPr>
        <w:autoSpaceDE w:val="0"/>
        <w:autoSpaceDN w:val="0"/>
        <w:adjustRightInd w:val="0"/>
      </w:pPr>
      <w:r w:rsidRPr="0055219E">
        <w:t>(</w:t>
      </w:r>
      <w:r w:rsidRPr="0055219E">
        <w:rPr>
          <w:i/>
        </w:rPr>
        <w:t>Moving in close to LIZ</w:t>
      </w:r>
      <w:r w:rsidRPr="0055219E">
        <w:t xml:space="preserve">.) Call me Rusty. </w:t>
      </w:r>
      <w:r w:rsidR="00487244" w:rsidRPr="0055219E">
        <w:t xml:space="preserve"> </w:t>
      </w:r>
    </w:p>
    <w:p w14:paraId="26335290" w14:textId="77777777" w:rsidR="00487244" w:rsidRPr="0055219E" w:rsidRDefault="00487244" w:rsidP="00E42425">
      <w:pPr>
        <w:autoSpaceDE w:val="0"/>
        <w:autoSpaceDN w:val="0"/>
        <w:adjustRightInd w:val="0"/>
      </w:pPr>
    </w:p>
    <w:p w14:paraId="1DFB38AD" w14:textId="7F6A4C7C" w:rsidR="00487244" w:rsidRPr="0055219E" w:rsidRDefault="00327821" w:rsidP="00E42425">
      <w:pPr>
        <w:autoSpaceDE w:val="0"/>
        <w:autoSpaceDN w:val="0"/>
        <w:adjustRightInd w:val="0"/>
      </w:pPr>
      <w:r w:rsidRPr="0055219E">
        <w:tab/>
      </w:r>
      <w:r w:rsidRPr="0055219E">
        <w:tab/>
      </w:r>
      <w:r w:rsidRPr="0055219E">
        <w:tab/>
      </w:r>
      <w:r w:rsidRPr="0055219E">
        <w:tab/>
      </w:r>
      <w:r w:rsidRPr="0055219E">
        <w:tab/>
      </w:r>
      <w:r w:rsidR="00487244" w:rsidRPr="0055219E">
        <w:t>AUGUSTINE</w:t>
      </w:r>
    </w:p>
    <w:p w14:paraId="018BF665" w14:textId="18591184" w:rsidR="00487244" w:rsidRPr="0055219E" w:rsidRDefault="00487244" w:rsidP="00E42425">
      <w:pPr>
        <w:autoSpaceDE w:val="0"/>
        <w:autoSpaceDN w:val="0"/>
        <w:adjustRightInd w:val="0"/>
      </w:pPr>
      <w:r w:rsidRPr="0055219E">
        <w:t>Let’s just do the script</w:t>
      </w:r>
      <w:r w:rsidR="00C40A19" w:rsidRPr="0055219E">
        <w:t>!</w:t>
      </w:r>
      <w:r w:rsidRPr="0055219E">
        <w:t xml:space="preserve"> — </w:t>
      </w:r>
      <w:r w:rsidR="00C40A19" w:rsidRPr="0055219E">
        <w:t xml:space="preserve">George! Go get it out of the chicken coop! </w:t>
      </w:r>
      <w:r w:rsidR="00327821" w:rsidRPr="0055219E">
        <w:t xml:space="preserve"> </w:t>
      </w:r>
    </w:p>
    <w:p w14:paraId="0C0741C8" w14:textId="77777777" w:rsidR="0020741F" w:rsidRPr="0055219E" w:rsidRDefault="0020741F" w:rsidP="00487244">
      <w:pPr>
        <w:autoSpaceDE w:val="0"/>
        <w:autoSpaceDN w:val="0"/>
        <w:adjustRightInd w:val="0"/>
      </w:pPr>
    </w:p>
    <w:p w14:paraId="0D734DB5" w14:textId="67677C78" w:rsidR="0020741F" w:rsidRPr="0055219E" w:rsidRDefault="0020741F" w:rsidP="00487244">
      <w:pPr>
        <w:autoSpaceDE w:val="0"/>
        <w:autoSpaceDN w:val="0"/>
        <w:adjustRightInd w:val="0"/>
      </w:pPr>
      <w:r w:rsidRPr="0055219E">
        <w:tab/>
      </w:r>
      <w:r w:rsidRPr="0055219E">
        <w:tab/>
      </w:r>
      <w:r w:rsidRPr="0055219E">
        <w:tab/>
      </w:r>
      <w:r w:rsidRPr="0055219E">
        <w:tab/>
      </w:r>
      <w:r w:rsidRPr="0055219E">
        <w:tab/>
        <w:t>GEORGE</w:t>
      </w:r>
    </w:p>
    <w:p w14:paraId="753F30F1" w14:textId="7CC9EC89" w:rsidR="00487244" w:rsidRPr="0055219E" w:rsidRDefault="00C40A19" w:rsidP="00C40A19">
      <w:pPr>
        <w:autoSpaceDE w:val="0"/>
        <w:autoSpaceDN w:val="0"/>
        <w:adjustRightInd w:val="0"/>
      </w:pPr>
      <w:r w:rsidRPr="0055219E">
        <w:t xml:space="preserve">You should all be off book! </w:t>
      </w:r>
      <w:r w:rsidR="0020741F" w:rsidRPr="0055219E">
        <w:t>THIS IS A PERFORMANCE!</w:t>
      </w:r>
    </w:p>
    <w:p w14:paraId="5AE0C02E" w14:textId="77777777" w:rsidR="00487244" w:rsidRPr="0055219E" w:rsidRDefault="00487244" w:rsidP="00487244">
      <w:pPr>
        <w:autoSpaceDE w:val="0"/>
        <w:autoSpaceDN w:val="0"/>
        <w:adjustRightInd w:val="0"/>
      </w:pPr>
    </w:p>
    <w:p w14:paraId="6B1CD1D6" w14:textId="395177F3" w:rsidR="00487244" w:rsidRPr="0055219E" w:rsidRDefault="00327821" w:rsidP="00487244">
      <w:pPr>
        <w:autoSpaceDE w:val="0"/>
        <w:autoSpaceDN w:val="0"/>
        <w:adjustRightInd w:val="0"/>
      </w:pPr>
      <w:r w:rsidRPr="0055219E">
        <w:tab/>
      </w:r>
      <w:r w:rsidRPr="0055219E">
        <w:tab/>
      </w:r>
      <w:r w:rsidRPr="0055219E">
        <w:tab/>
      </w:r>
      <w:r w:rsidRPr="0055219E">
        <w:tab/>
      </w:r>
      <w:r w:rsidRPr="0055219E">
        <w:tab/>
      </w:r>
      <w:r w:rsidR="00487244" w:rsidRPr="0055219E">
        <w:t>RICHARD</w:t>
      </w:r>
    </w:p>
    <w:p w14:paraId="4BAAED90" w14:textId="12BE677B" w:rsidR="00487244" w:rsidRPr="0055219E" w:rsidRDefault="00487244" w:rsidP="00487244">
      <w:pPr>
        <w:autoSpaceDE w:val="0"/>
        <w:autoSpaceDN w:val="0"/>
        <w:adjustRightInd w:val="0"/>
      </w:pPr>
      <w:r w:rsidRPr="0055219E">
        <w:t xml:space="preserve">As long as my </w:t>
      </w:r>
      <w:r w:rsidR="00C40A19" w:rsidRPr="0055219E">
        <w:t>hair’s in place</w:t>
      </w:r>
      <w:r w:rsidRPr="0055219E">
        <w:t>, I don’t care</w:t>
      </w:r>
      <w:r w:rsidR="00C40A19" w:rsidRPr="0055219E">
        <w:t xml:space="preserve"> what I say</w:t>
      </w:r>
      <w:r w:rsidRPr="0055219E">
        <w:t>.</w:t>
      </w:r>
      <w:r w:rsidR="004342BB" w:rsidRPr="0055219E">
        <w:t xml:space="preserve"> That’s </w:t>
      </w:r>
      <w:r w:rsidR="004342BB" w:rsidRPr="0055219E">
        <w:rPr>
          <w:i/>
        </w:rPr>
        <w:t>acting</w:t>
      </w:r>
      <w:r w:rsidR="004342BB" w:rsidRPr="0055219E">
        <w:t xml:space="preserve">. </w:t>
      </w:r>
    </w:p>
    <w:p w14:paraId="24A8A92C" w14:textId="77777777" w:rsidR="00327821" w:rsidRPr="0055219E" w:rsidRDefault="00327821" w:rsidP="00487244">
      <w:pPr>
        <w:autoSpaceDE w:val="0"/>
        <w:autoSpaceDN w:val="0"/>
        <w:adjustRightInd w:val="0"/>
      </w:pPr>
    </w:p>
    <w:p w14:paraId="756EB926" w14:textId="7B2379F5" w:rsidR="00327821" w:rsidRPr="0055219E" w:rsidRDefault="00520BE8" w:rsidP="00487244">
      <w:pPr>
        <w:autoSpaceDE w:val="0"/>
        <w:autoSpaceDN w:val="0"/>
        <w:adjustRightInd w:val="0"/>
      </w:pPr>
      <w:r w:rsidRPr="0055219E">
        <w:tab/>
      </w:r>
      <w:r w:rsidRPr="0055219E">
        <w:tab/>
      </w:r>
      <w:r w:rsidRPr="0055219E">
        <w:tab/>
      </w:r>
      <w:r w:rsidRPr="0055219E">
        <w:tab/>
      </w:r>
      <w:r w:rsidRPr="0055219E">
        <w:tab/>
      </w:r>
      <w:r w:rsidR="00327821" w:rsidRPr="0055219E">
        <w:t>AUGUSTINE</w:t>
      </w:r>
    </w:p>
    <w:p w14:paraId="78ADC8A8" w14:textId="0CB7D19D" w:rsidR="00520BE8" w:rsidRPr="0055219E" w:rsidRDefault="00327821" w:rsidP="00487244">
      <w:pPr>
        <w:autoSpaceDE w:val="0"/>
        <w:autoSpaceDN w:val="0"/>
        <w:adjustRightInd w:val="0"/>
      </w:pPr>
      <w:r w:rsidRPr="0055219E">
        <w:t>(</w:t>
      </w:r>
      <w:r w:rsidRPr="0055219E">
        <w:rPr>
          <w:i/>
        </w:rPr>
        <w:t>Calculating on her phone</w:t>
      </w:r>
      <w:r w:rsidRPr="0055219E">
        <w:t xml:space="preserve">.) </w:t>
      </w:r>
      <w:r w:rsidR="00520BE8" w:rsidRPr="0055219E">
        <w:t xml:space="preserve">Okay, the </w:t>
      </w:r>
      <w:r w:rsidR="00D449D0" w:rsidRPr="0055219E">
        <w:t>Frappuccino</w:t>
      </w:r>
      <w:r w:rsidR="004342BB" w:rsidRPr="0055219E">
        <w:t>s</w:t>
      </w:r>
      <w:r w:rsidR="00520BE8" w:rsidRPr="0055219E">
        <w:t xml:space="preserve"> come to $31.60. Liz? </w:t>
      </w:r>
    </w:p>
    <w:p w14:paraId="02F13B85" w14:textId="77777777" w:rsidR="004342BB" w:rsidRPr="0055219E" w:rsidRDefault="004342BB" w:rsidP="00487244">
      <w:pPr>
        <w:autoSpaceDE w:val="0"/>
        <w:autoSpaceDN w:val="0"/>
        <w:adjustRightInd w:val="0"/>
      </w:pPr>
    </w:p>
    <w:p w14:paraId="7B851BBA" w14:textId="1F726965" w:rsidR="004342BB" w:rsidRPr="0055219E" w:rsidRDefault="004342BB" w:rsidP="00487244">
      <w:pPr>
        <w:autoSpaceDE w:val="0"/>
        <w:autoSpaceDN w:val="0"/>
        <w:adjustRightInd w:val="0"/>
      </w:pPr>
      <w:r w:rsidRPr="0055219E">
        <w:tab/>
      </w:r>
      <w:r w:rsidRPr="0055219E">
        <w:tab/>
      </w:r>
      <w:r w:rsidRPr="0055219E">
        <w:tab/>
      </w:r>
      <w:r w:rsidRPr="0055219E">
        <w:tab/>
      </w:r>
      <w:r w:rsidRPr="0055219E">
        <w:tab/>
        <w:t>LIZ</w:t>
      </w:r>
      <w:r w:rsidR="00C40A19" w:rsidRPr="0055219E">
        <w:t xml:space="preserve"> | AUGUSTINE</w:t>
      </w:r>
    </w:p>
    <w:p w14:paraId="150471BC" w14:textId="19327234" w:rsidR="004342BB" w:rsidRPr="0055219E" w:rsidRDefault="004342BB" w:rsidP="00487244">
      <w:pPr>
        <w:autoSpaceDE w:val="0"/>
        <w:autoSpaceDN w:val="0"/>
        <w:adjustRightInd w:val="0"/>
      </w:pPr>
      <w:r w:rsidRPr="0055219E">
        <w:t xml:space="preserve">We art out of cash. </w:t>
      </w:r>
      <w:r w:rsidR="00333333">
        <w:t xml:space="preserve">| </w:t>
      </w:r>
      <w:r w:rsidRPr="0055219E">
        <w:t xml:space="preserve">We can’t pay for frothy beverages from Club Funds. </w:t>
      </w:r>
    </w:p>
    <w:p w14:paraId="6412BEB1" w14:textId="77777777" w:rsidR="00520BE8" w:rsidRPr="0055219E" w:rsidRDefault="00520BE8" w:rsidP="00487244">
      <w:pPr>
        <w:autoSpaceDE w:val="0"/>
        <w:autoSpaceDN w:val="0"/>
        <w:adjustRightInd w:val="0"/>
      </w:pPr>
    </w:p>
    <w:p w14:paraId="3E2A6B4F" w14:textId="4D18078C" w:rsidR="00520BE8" w:rsidRPr="0055219E" w:rsidRDefault="00520BE8" w:rsidP="00487244">
      <w:pPr>
        <w:autoSpaceDE w:val="0"/>
        <w:autoSpaceDN w:val="0"/>
        <w:adjustRightInd w:val="0"/>
      </w:pPr>
      <w:r w:rsidRPr="0055219E">
        <w:tab/>
      </w:r>
      <w:r w:rsidRPr="0055219E">
        <w:tab/>
      </w:r>
      <w:r w:rsidRPr="0055219E">
        <w:tab/>
      </w:r>
      <w:r w:rsidRPr="0055219E">
        <w:tab/>
      </w:r>
      <w:r w:rsidRPr="0055219E">
        <w:tab/>
        <w:t>GEORGE</w:t>
      </w:r>
    </w:p>
    <w:p w14:paraId="145DDD99" w14:textId="3672DA4C" w:rsidR="00520BE8" w:rsidRPr="0055219E" w:rsidRDefault="00C40A19" w:rsidP="00487244">
      <w:pPr>
        <w:autoSpaceDE w:val="0"/>
        <w:autoSpaceDN w:val="0"/>
        <w:adjustRightInd w:val="0"/>
      </w:pPr>
      <w:r w:rsidRPr="0055219E">
        <w:t xml:space="preserve">I need a Trenta — </w:t>
      </w:r>
      <w:r w:rsidR="004342BB" w:rsidRPr="0055219E">
        <w:t xml:space="preserve">It’s the biggest available. </w:t>
      </w:r>
    </w:p>
    <w:p w14:paraId="6FE9FA4A" w14:textId="77777777" w:rsidR="00520BE8" w:rsidRPr="0055219E" w:rsidRDefault="00520BE8" w:rsidP="00487244">
      <w:pPr>
        <w:autoSpaceDE w:val="0"/>
        <w:autoSpaceDN w:val="0"/>
        <w:adjustRightInd w:val="0"/>
      </w:pPr>
    </w:p>
    <w:p w14:paraId="7E33D0CE" w14:textId="3D45B9BE" w:rsidR="00520BE8" w:rsidRPr="0055219E" w:rsidRDefault="00520BE8" w:rsidP="00487244">
      <w:pPr>
        <w:autoSpaceDE w:val="0"/>
        <w:autoSpaceDN w:val="0"/>
        <w:adjustRightInd w:val="0"/>
      </w:pPr>
      <w:r w:rsidRPr="0055219E">
        <w:tab/>
      </w:r>
      <w:r w:rsidRPr="0055219E">
        <w:tab/>
      </w:r>
      <w:r w:rsidRPr="0055219E">
        <w:tab/>
      </w:r>
      <w:r w:rsidRPr="0055219E">
        <w:tab/>
      </w:r>
      <w:r w:rsidRPr="0055219E">
        <w:tab/>
        <w:t>WILL</w:t>
      </w:r>
    </w:p>
    <w:p w14:paraId="70A60037" w14:textId="7918F299" w:rsidR="00520BE8" w:rsidRPr="0055219E" w:rsidRDefault="004342BB" w:rsidP="00487244">
      <w:pPr>
        <w:autoSpaceDE w:val="0"/>
        <w:autoSpaceDN w:val="0"/>
        <w:adjustRightInd w:val="0"/>
      </w:pPr>
      <w:r w:rsidRPr="0055219E">
        <w:t>Dude, even I don’t need a Trenta</w:t>
      </w:r>
      <w:r w:rsidR="00520BE8" w:rsidRPr="0055219E">
        <w:t xml:space="preserve"> — That’s, like a half gallon. </w:t>
      </w:r>
    </w:p>
    <w:p w14:paraId="16B4C116" w14:textId="77777777" w:rsidR="00520BE8" w:rsidRPr="0055219E" w:rsidRDefault="00520BE8" w:rsidP="00487244">
      <w:pPr>
        <w:autoSpaceDE w:val="0"/>
        <w:autoSpaceDN w:val="0"/>
        <w:adjustRightInd w:val="0"/>
      </w:pPr>
    </w:p>
    <w:p w14:paraId="2F60283C" w14:textId="32B28342" w:rsidR="00520BE8" w:rsidRPr="0055219E" w:rsidRDefault="00520BE8" w:rsidP="00487244">
      <w:pPr>
        <w:autoSpaceDE w:val="0"/>
        <w:autoSpaceDN w:val="0"/>
        <w:adjustRightInd w:val="0"/>
      </w:pPr>
      <w:r w:rsidRPr="0055219E">
        <w:tab/>
      </w:r>
      <w:r w:rsidRPr="0055219E">
        <w:tab/>
      </w:r>
      <w:r w:rsidRPr="0055219E">
        <w:tab/>
      </w:r>
      <w:r w:rsidRPr="0055219E">
        <w:tab/>
      </w:r>
      <w:r w:rsidRPr="0055219E">
        <w:tab/>
        <w:t>JOHN</w:t>
      </w:r>
    </w:p>
    <w:p w14:paraId="34066FEE" w14:textId="71200019" w:rsidR="00520BE8" w:rsidRPr="0055219E" w:rsidRDefault="00520BE8" w:rsidP="00487244">
      <w:pPr>
        <w:autoSpaceDE w:val="0"/>
        <w:autoSpaceDN w:val="0"/>
        <w:adjustRightInd w:val="0"/>
      </w:pPr>
      <w:r w:rsidRPr="0055219E">
        <w:t xml:space="preserve">What is a ‘gallon’? </w:t>
      </w:r>
    </w:p>
    <w:p w14:paraId="3EE002D2" w14:textId="77777777" w:rsidR="00520BE8" w:rsidRPr="0055219E" w:rsidRDefault="00520BE8" w:rsidP="00487244">
      <w:pPr>
        <w:autoSpaceDE w:val="0"/>
        <w:autoSpaceDN w:val="0"/>
        <w:adjustRightInd w:val="0"/>
      </w:pPr>
    </w:p>
    <w:p w14:paraId="32D8F8A6" w14:textId="2119477D" w:rsidR="00520BE8" w:rsidRPr="0055219E" w:rsidRDefault="00520BE8" w:rsidP="00487244">
      <w:pPr>
        <w:autoSpaceDE w:val="0"/>
        <w:autoSpaceDN w:val="0"/>
        <w:adjustRightInd w:val="0"/>
      </w:pPr>
      <w:r w:rsidRPr="0055219E">
        <w:tab/>
      </w:r>
      <w:r w:rsidRPr="0055219E">
        <w:tab/>
      </w:r>
      <w:r w:rsidRPr="0055219E">
        <w:tab/>
      </w:r>
      <w:r w:rsidRPr="0055219E">
        <w:tab/>
      </w:r>
      <w:r w:rsidRPr="0055219E">
        <w:tab/>
        <w:t>HENRY II</w:t>
      </w:r>
    </w:p>
    <w:p w14:paraId="02E9B99E" w14:textId="4D1FC068" w:rsidR="00520BE8" w:rsidRPr="0055219E" w:rsidRDefault="00520BE8" w:rsidP="00520BE8">
      <w:pPr>
        <w:autoSpaceDE w:val="0"/>
        <w:autoSpaceDN w:val="0"/>
        <w:adjustRightInd w:val="0"/>
      </w:pPr>
      <w:r w:rsidRPr="0055219E">
        <w:t>The standard </w:t>
      </w:r>
      <w:r w:rsidRPr="0055219E">
        <w:rPr>
          <w:bCs/>
        </w:rPr>
        <w:t>measure</w:t>
      </w:r>
      <w:r w:rsidRPr="0055219E">
        <w:t> of capacity is the Saxon bushel?</w:t>
      </w:r>
      <w:r w:rsidR="004342BB" w:rsidRPr="0055219E">
        <w:t xml:space="preserve"> — Research, people! </w:t>
      </w:r>
    </w:p>
    <w:p w14:paraId="2D367FFD" w14:textId="77777777" w:rsidR="003F3DCA" w:rsidRPr="0055219E" w:rsidRDefault="003F3DCA" w:rsidP="00520BE8">
      <w:pPr>
        <w:autoSpaceDE w:val="0"/>
        <w:autoSpaceDN w:val="0"/>
        <w:adjustRightInd w:val="0"/>
      </w:pPr>
    </w:p>
    <w:p w14:paraId="1ED8DBE3" w14:textId="5F001CE6" w:rsidR="003F3DCA" w:rsidRPr="0055219E" w:rsidRDefault="003F3DCA" w:rsidP="00520BE8">
      <w:pPr>
        <w:autoSpaceDE w:val="0"/>
        <w:autoSpaceDN w:val="0"/>
        <w:adjustRightInd w:val="0"/>
      </w:pPr>
      <w:r w:rsidRPr="0055219E">
        <w:tab/>
      </w:r>
      <w:r w:rsidRPr="0055219E">
        <w:tab/>
      </w:r>
      <w:r w:rsidRPr="0055219E">
        <w:tab/>
      </w:r>
      <w:r w:rsidRPr="0055219E">
        <w:tab/>
      </w:r>
      <w:r w:rsidRPr="0055219E">
        <w:tab/>
        <w:t>GEORGE</w:t>
      </w:r>
    </w:p>
    <w:p w14:paraId="0078582E" w14:textId="7D73970F" w:rsidR="003F3DCA" w:rsidRPr="0055219E" w:rsidRDefault="003F3DCA" w:rsidP="00520BE8">
      <w:pPr>
        <w:autoSpaceDE w:val="0"/>
        <w:autoSpaceDN w:val="0"/>
        <w:adjustRightInd w:val="0"/>
      </w:pPr>
      <w:r w:rsidRPr="0055219E">
        <w:lastRenderedPageBreak/>
        <w:t xml:space="preserve">I’ve got the </w:t>
      </w:r>
      <w:r w:rsidR="004342BB" w:rsidRPr="0055219E">
        <w:t xml:space="preserve">puppet </w:t>
      </w:r>
      <w:r w:rsidRPr="0055219E">
        <w:t xml:space="preserve">set measured out in barleycorn. </w:t>
      </w:r>
      <w:r w:rsidR="004342BB" w:rsidRPr="0055219E">
        <w:t xml:space="preserve">Three barleycorns </w:t>
      </w:r>
      <w:r w:rsidRPr="0055219E">
        <w:t xml:space="preserve">— serve as the basis of an </w:t>
      </w:r>
      <w:r w:rsidRPr="0055219E">
        <w:rPr>
          <w:i/>
        </w:rPr>
        <w:t>inch</w:t>
      </w:r>
      <w:r w:rsidRPr="0055219E">
        <w:t xml:space="preserve">. </w:t>
      </w:r>
    </w:p>
    <w:p w14:paraId="118FF7CE" w14:textId="77777777" w:rsidR="003F3DCA" w:rsidRPr="0055219E" w:rsidRDefault="003F3DCA" w:rsidP="00520BE8">
      <w:pPr>
        <w:autoSpaceDE w:val="0"/>
        <w:autoSpaceDN w:val="0"/>
        <w:adjustRightInd w:val="0"/>
      </w:pPr>
    </w:p>
    <w:p w14:paraId="5B225B79" w14:textId="3D3E8B87" w:rsidR="003F3DCA" w:rsidRPr="0055219E" w:rsidRDefault="003F3DCA" w:rsidP="00520BE8">
      <w:pPr>
        <w:autoSpaceDE w:val="0"/>
        <w:autoSpaceDN w:val="0"/>
        <w:adjustRightInd w:val="0"/>
      </w:pPr>
      <w:r w:rsidRPr="0055219E">
        <w:tab/>
      </w:r>
      <w:r w:rsidRPr="0055219E">
        <w:tab/>
      </w:r>
      <w:r w:rsidRPr="0055219E">
        <w:tab/>
      </w:r>
      <w:r w:rsidRPr="0055219E">
        <w:tab/>
      </w:r>
      <w:r w:rsidRPr="0055219E">
        <w:tab/>
        <w:t>JOHN</w:t>
      </w:r>
    </w:p>
    <w:p w14:paraId="237B8A98" w14:textId="68512527" w:rsidR="003F3DCA" w:rsidRPr="0055219E" w:rsidRDefault="003F3DCA" w:rsidP="004342BB">
      <w:pPr>
        <w:autoSpaceDE w:val="0"/>
        <w:autoSpaceDN w:val="0"/>
        <w:adjustRightInd w:val="0"/>
      </w:pPr>
      <w:r w:rsidRPr="0055219E">
        <w:t xml:space="preserve">What is an inch? </w:t>
      </w:r>
      <w:r w:rsidR="00487244" w:rsidRPr="0055219E">
        <w:t xml:space="preserve"> </w:t>
      </w:r>
    </w:p>
    <w:p w14:paraId="438C38E1" w14:textId="77777777" w:rsidR="003F3DCA" w:rsidRPr="0055219E" w:rsidRDefault="003F3DCA" w:rsidP="00487244">
      <w:pPr>
        <w:autoSpaceDE w:val="0"/>
        <w:autoSpaceDN w:val="0"/>
        <w:adjustRightInd w:val="0"/>
      </w:pPr>
    </w:p>
    <w:p w14:paraId="756ED5DE" w14:textId="5E4B78A6" w:rsidR="003F3DCA" w:rsidRPr="0055219E" w:rsidRDefault="003F3DCA" w:rsidP="00487244">
      <w:pPr>
        <w:autoSpaceDE w:val="0"/>
        <w:autoSpaceDN w:val="0"/>
        <w:adjustRightInd w:val="0"/>
      </w:pPr>
      <w:r w:rsidRPr="0055219E">
        <w:tab/>
      </w:r>
      <w:r w:rsidRPr="0055219E">
        <w:tab/>
      </w:r>
      <w:r w:rsidRPr="0055219E">
        <w:tab/>
      </w:r>
      <w:r w:rsidRPr="0055219E">
        <w:tab/>
      </w:r>
      <w:r w:rsidRPr="0055219E">
        <w:tab/>
        <w:t>GEORGE</w:t>
      </w:r>
    </w:p>
    <w:p w14:paraId="4252E1A5" w14:textId="00A749AB" w:rsidR="003F3DCA" w:rsidRPr="0055219E" w:rsidRDefault="003F3DCA" w:rsidP="00487244">
      <w:pPr>
        <w:autoSpaceDE w:val="0"/>
        <w:autoSpaceDN w:val="0"/>
        <w:adjustRightInd w:val="0"/>
      </w:pPr>
      <w:r w:rsidRPr="0055219E">
        <w:t>Of course, barleycorns can be converted into poppy seeds, as another system of measurement — But it’s really hard to build something in a gymnasium at that scale.</w:t>
      </w:r>
    </w:p>
    <w:p w14:paraId="3BABCA1B" w14:textId="77777777" w:rsidR="0065595B" w:rsidRPr="0055219E" w:rsidRDefault="0065595B" w:rsidP="00487244">
      <w:pPr>
        <w:autoSpaceDE w:val="0"/>
        <w:autoSpaceDN w:val="0"/>
        <w:adjustRightInd w:val="0"/>
      </w:pPr>
    </w:p>
    <w:p w14:paraId="48753DAF" w14:textId="6119D45F" w:rsidR="0065595B" w:rsidRPr="0055219E" w:rsidRDefault="00465C83" w:rsidP="00487244">
      <w:pPr>
        <w:autoSpaceDE w:val="0"/>
        <w:autoSpaceDN w:val="0"/>
        <w:adjustRightInd w:val="0"/>
      </w:pPr>
      <w:r>
        <w:tab/>
      </w:r>
      <w:r w:rsidR="0065595B" w:rsidRPr="0055219E">
        <w:t>PUPPET JOHN OF GAUNT</w:t>
      </w:r>
      <w:r w:rsidR="00E229A0" w:rsidRPr="0055219E">
        <w:t xml:space="preserve"> (Voiced by </w:t>
      </w:r>
      <w:r>
        <w:t>JOHN with RICHARD pouting</w:t>
      </w:r>
      <w:r w:rsidR="00E229A0" w:rsidRPr="0055219E">
        <w:t>.)</w:t>
      </w:r>
    </w:p>
    <w:p w14:paraId="554C211E" w14:textId="490EFE32" w:rsidR="0065595B" w:rsidRPr="0055219E" w:rsidRDefault="004342BB" w:rsidP="0065595B">
      <w:pPr>
        <w:autoSpaceDE w:val="0"/>
        <w:autoSpaceDN w:val="0"/>
        <w:adjustRightInd w:val="0"/>
      </w:pPr>
      <w:r w:rsidRPr="0055219E">
        <w:rPr>
          <w:iCs/>
        </w:rPr>
        <w:t>Be</w:t>
      </w:r>
      <w:r w:rsidR="0065595B" w:rsidRPr="0055219E">
        <w:rPr>
          <w:iCs/>
        </w:rPr>
        <w:t xml:space="preserve"> it remembered that the iron yard of our Lord the King containeth 3 feet and no more</w:t>
      </w:r>
      <w:r w:rsidRPr="0055219E">
        <w:rPr>
          <w:iCs/>
        </w:rPr>
        <w:t>!</w:t>
      </w:r>
    </w:p>
    <w:p w14:paraId="2CC1C69E" w14:textId="77777777" w:rsidR="003F3DCA" w:rsidRPr="0055219E" w:rsidRDefault="003F3DCA" w:rsidP="00487244">
      <w:pPr>
        <w:autoSpaceDE w:val="0"/>
        <w:autoSpaceDN w:val="0"/>
        <w:adjustRightInd w:val="0"/>
      </w:pPr>
    </w:p>
    <w:p w14:paraId="20ED564C" w14:textId="0C2BFD59" w:rsidR="003F3DCA" w:rsidRPr="0055219E" w:rsidRDefault="0065595B" w:rsidP="00487244">
      <w:pPr>
        <w:autoSpaceDE w:val="0"/>
        <w:autoSpaceDN w:val="0"/>
        <w:adjustRightInd w:val="0"/>
      </w:pPr>
      <w:r w:rsidRPr="0055219E">
        <w:tab/>
      </w:r>
      <w:r w:rsidRPr="0055219E">
        <w:tab/>
      </w:r>
      <w:r w:rsidRPr="0055219E">
        <w:tab/>
      </w:r>
      <w:r w:rsidRPr="0055219E">
        <w:tab/>
      </w:r>
      <w:r w:rsidRPr="0055219E">
        <w:tab/>
      </w:r>
      <w:r w:rsidR="003F3DCA" w:rsidRPr="0055219E">
        <w:t>RICHARD</w:t>
      </w:r>
      <w:r w:rsidR="00C40A19" w:rsidRPr="0055219E">
        <w:t xml:space="preserve"> | LIZ | THOMAS</w:t>
      </w:r>
    </w:p>
    <w:p w14:paraId="4451516E" w14:textId="35DC7C81" w:rsidR="003C5891" w:rsidRPr="0055219E" w:rsidRDefault="0065595B" w:rsidP="00487244">
      <w:pPr>
        <w:autoSpaceDE w:val="0"/>
        <w:autoSpaceDN w:val="0"/>
        <w:adjustRightInd w:val="0"/>
      </w:pPr>
      <w:r w:rsidRPr="0055219E">
        <w:t>My father was a great man! We are here to honor him!</w:t>
      </w:r>
      <w:r w:rsidR="00C40A19" w:rsidRPr="0055219E">
        <w:t xml:space="preserve"> | </w:t>
      </w:r>
      <w:r w:rsidRPr="0055219E">
        <w:t>F</w:t>
      </w:r>
      <w:r w:rsidR="00487244" w:rsidRPr="0055219E">
        <w:t>ailed attempts to broker peace with France —</w:t>
      </w:r>
      <w:r w:rsidR="00C40A19" w:rsidRPr="0055219E">
        <w:t xml:space="preserve"> </w:t>
      </w:r>
      <w:r w:rsidR="003C5891" w:rsidRPr="0055219E">
        <w:t xml:space="preserve">I could order another pizza — I get a discount! </w:t>
      </w:r>
    </w:p>
    <w:p w14:paraId="10AD68F0" w14:textId="77777777" w:rsidR="00487244" w:rsidRPr="0055219E" w:rsidRDefault="00487244" w:rsidP="00487244">
      <w:pPr>
        <w:autoSpaceDE w:val="0"/>
        <w:autoSpaceDN w:val="0"/>
        <w:adjustRightInd w:val="0"/>
      </w:pPr>
    </w:p>
    <w:p w14:paraId="679F756F" w14:textId="0B725F6C" w:rsidR="00487244" w:rsidRPr="0055219E" w:rsidRDefault="003C5891" w:rsidP="00487244">
      <w:pPr>
        <w:autoSpaceDE w:val="0"/>
        <w:autoSpaceDN w:val="0"/>
        <w:adjustRightInd w:val="0"/>
      </w:pPr>
      <w:r w:rsidRPr="0055219E">
        <w:tab/>
      </w:r>
      <w:r w:rsidRPr="0055219E">
        <w:tab/>
      </w:r>
      <w:r w:rsidRPr="0055219E">
        <w:tab/>
      </w:r>
      <w:r w:rsidRPr="0055219E">
        <w:tab/>
      </w:r>
      <w:r w:rsidRPr="0055219E">
        <w:tab/>
      </w:r>
      <w:r w:rsidR="00487244" w:rsidRPr="0055219E">
        <w:t>LIZ</w:t>
      </w:r>
    </w:p>
    <w:p w14:paraId="7A8CD09A" w14:textId="2CEA61D8" w:rsidR="00487244" w:rsidRPr="0055219E" w:rsidRDefault="00487244" w:rsidP="00487244">
      <w:pPr>
        <w:autoSpaceDE w:val="0"/>
        <w:autoSpaceDN w:val="0"/>
        <w:adjustRightInd w:val="0"/>
      </w:pPr>
      <w:r w:rsidRPr="0055219E">
        <w:t xml:space="preserve">As a result of the political and military actions of the magnates </w:t>
      </w:r>
      <w:r w:rsidR="003C5891" w:rsidRPr="0055219E">
        <w:t>— the L</w:t>
      </w:r>
      <w:r w:rsidRPr="0055219E">
        <w:t xml:space="preserve">ords Appellant — some of Richard's closest friends and advisors </w:t>
      </w:r>
      <w:r w:rsidR="003C5891" w:rsidRPr="0055219E">
        <w:t xml:space="preserve">are </w:t>
      </w:r>
      <w:r w:rsidRPr="0055219E">
        <w:t>executed</w:t>
      </w:r>
      <w:r w:rsidR="003C5891" w:rsidRPr="0055219E">
        <w:t xml:space="preserve"> or exiled.</w:t>
      </w:r>
    </w:p>
    <w:p w14:paraId="19AB7790" w14:textId="77777777" w:rsidR="00487244" w:rsidRPr="0055219E" w:rsidRDefault="00487244" w:rsidP="00487244">
      <w:pPr>
        <w:autoSpaceDE w:val="0"/>
        <w:autoSpaceDN w:val="0"/>
        <w:adjustRightInd w:val="0"/>
      </w:pPr>
    </w:p>
    <w:p w14:paraId="62169FC9" w14:textId="66A14424" w:rsidR="00487244" w:rsidRPr="0055219E" w:rsidRDefault="003C5891" w:rsidP="00487244">
      <w:pPr>
        <w:autoSpaceDE w:val="0"/>
        <w:autoSpaceDN w:val="0"/>
        <w:adjustRightInd w:val="0"/>
      </w:pPr>
      <w:r w:rsidRPr="0055219E">
        <w:tab/>
      </w:r>
      <w:r w:rsidRPr="0055219E">
        <w:tab/>
      </w:r>
      <w:r w:rsidRPr="0055219E">
        <w:tab/>
      </w:r>
      <w:r w:rsidRPr="0055219E">
        <w:tab/>
      </w:r>
      <w:r w:rsidRPr="0055219E">
        <w:tab/>
      </w:r>
      <w:r w:rsidR="00487244" w:rsidRPr="0055219E">
        <w:t>WILL</w:t>
      </w:r>
      <w:r w:rsidR="00C40A19" w:rsidRPr="0055219E">
        <w:t xml:space="preserve"> | LIZ</w:t>
      </w:r>
    </w:p>
    <w:p w14:paraId="41B65B4D" w14:textId="09B6A66E" w:rsidR="00BF7F6C" w:rsidRPr="0055219E" w:rsidRDefault="00487244" w:rsidP="00487244">
      <w:pPr>
        <w:autoSpaceDE w:val="0"/>
        <w:autoSpaceDN w:val="0"/>
        <w:adjustRightInd w:val="0"/>
      </w:pPr>
      <w:r w:rsidRPr="0055219E">
        <w:t xml:space="preserve">Puppet exile? </w:t>
      </w:r>
      <w:r w:rsidR="004342BB" w:rsidRPr="0055219E">
        <w:t xml:space="preserve">Sweet! </w:t>
      </w:r>
      <w:r w:rsidR="00C40A19" w:rsidRPr="0055219E">
        <w:t xml:space="preserve">| </w:t>
      </w:r>
      <w:r w:rsidR="00BF7F6C" w:rsidRPr="0055219E">
        <w:t xml:space="preserve">Richard declares himself to be of age — </w:t>
      </w:r>
    </w:p>
    <w:p w14:paraId="2E72BA1E" w14:textId="77777777" w:rsidR="00BF7F6C" w:rsidRPr="0055219E" w:rsidRDefault="00BF7F6C" w:rsidP="00487244">
      <w:pPr>
        <w:autoSpaceDE w:val="0"/>
        <w:autoSpaceDN w:val="0"/>
        <w:adjustRightInd w:val="0"/>
      </w:pPr>
    </w:p>
    <w:p w14:paraId="73093C0E" w14:textId="473ED6B8" w:rsidR="00BF7F6C" w:rsidRPr="0055219E" w:rsidRDefault="003C5891" w:rsidP="00487244">
      <w:pPr>
        <w:autoSpaceDE w:val="0"/>
        <w:autoSpaceDN w:val="0"/>
        <w:adjustRightInd w:val="0"/>
      </w:pPr>
      <w:r w:rsidRPr="0055219E">
        <w:tab/>
      </w:r>
      <w:r w:rsidRPr="0055219E">
        <w:tab/>
      </w:r>
      <w:r w:rsidRPr="0055219E">
        <w:tab/>
      </w:r>
      <w:r w:rsidRPr="0055219E">
        <w:tab/>
      </w:r>
      <w:r w:rsidRPr="0055219E">
        <w:tab/>
      </w:r>
      <w:r w:rsidR="00BF7F6C" w:rsidRPr="0055219E">
        <w:t>A</w:t>
      </w:r>
      <w:r w:rsidR="00F23BC8" w:rsidRPr="0055219E">
        <w:t>UGUSTINE</w:t>
      </w:r>
    </w:p>
    <w:p w14:paraId="4451E6A4" w14:textId="34FE9749" w:rsidR="00BF7F6C" w:rsidRPr="0055219E" w:rsidRDefault="00BF7F6C" w:rsidP="00C40A19">
      <w:pPr>
        <w:autoSpaceDE w:val="0"/>
        <w:autoSpaceDN w:val="0"/>
        <w:adjustRightInd w:val="0"/>
      </w:pPr>
      <w:r w:rsidRPr="0055219E">
        <w:t xml:space="preserve">Like </w:t>
      </w:r>
      <w:r w:rsidR="004342BB" w:rsidRPr="0055219E">
        <w:t>Richard</w:t>
      </w:r>
      <w:r w:rsidRPr="0055219E">
        <w:t xml:space="preserve"> declared </w:t>
      </w:r>
      <w:r w:rsidR="004342BB" w:rsidRPr="0055219E">
        <w:t>himself</w:t>
      </w:r>
      <w:r w:rsidRPr="0055219E">
        <w:t xml:space="preserve"> director of this club</w:t>
      </w:r>
      <w:r w:rsidR="004342BB" w:rsidRPr="0055219E">
        <w:t>!</w:t>
      </w:r>
      <w:r w:rsidRPr="0055219E">
        <w:t xml:space="preserve"> </w:t>
      </w:r>
    </w:p>
    <w:p w14:paraId="3905204E" w14:textId="77777777" w:rsidR="00BF7F6C" w:rsidRPr="0055219E" w:rsidRDefault="00BF7F6C" w:rsidP="00487244">
      <w:pPr>
        <w:autoSpaceDE w:val="0"/>
        <w:autoSpaceDN w:val="0"/>
        <w:adjustRightInd w:val="0"/>
      </w:pPr>
    </w:p>
    <w:p w14:paraId="04849902" w14:textId="41F605C6" w:rsidR="00BF7F6C" w:rsidRPr="0055219E" w:rsidRDefault="003C5891" w:rsidP="00487244">
      <w:pPr>
        <w:autoSpaceDE w:val="0"/>
        <w:autoSpaceDN w:val="0"/>
        <w:adjustRightInd w:val="0"/>
      </w:pPr>
      <w:r w:rsidRPr="0055219E">
        <w:tab/>
      </w:r>
      <w:r w:rsidRPr="0055219E">
        <w:tab/>
      </w:r>
      <w:r w:rsidRPr="0055219E">
        <w:tab/>
      </w:r>
      <w:r w:rsidRPr="0055219E">
        <w:tab/>
      </w:r>
      <w:r w:rsidRPr="0055219E">
        <w:tab/>
      </w:r>
      <w:r w:rsidR="00BF7F6C" w:rsidRPr="0055219E">
        <w:t>LIZ</w:t>
      </w:r>
    </w:p>
    <w:p w14:paraId="595DE028" w14:textId="4A49ADA4" w:rsidR="00BF7F6C" w:rsidRPr="0055219E" w:rsidRDefault="004342BB" w:rsidP="00BF7F6C">
      <w:pPr>
        <w:autoSpaceDE w:val="0"/>
        <w:autoSpaceDN w:val="0"/>
        <w:adjustRightInd w:val="0"/>
      </w:pPr>
      <w:r w:rsidRPr="0055219E">
        <w:t>Richard</w:t>
      </w:r>
      <w:r w:rsidR="00BF7F6C" w:rsidRPr="0055219E">
        <w:t xml:space="preserve"> tries to influence </w:t>
      </w:r>
      <w:r w:rsidR="003C5891" w:rsidRPr="0055219E">
        <w:t xml:space="preserve">the direction of government — </w:t>
      </w:r>
    </w:p>
    <w:p w14:paraId="38C9CBBE" w14:textId="77777777" w:rsidR="00BF7F6C" w:rsidRPr="0055219E" w:rsidRDefault="00BF7F6C" w:rsidP="00BF7F6C">
      <w:pPr>
        <w:autoSpaceDE w:val="0"/>
        <w:autoSpaceDN w:val="0"/>
        <w:adjustRightInd w:val="0"/>
      </w:pPr>
    </w:p>
    <w:p w14:paraId="214A615B" w14:textId="5F2EF901" w:rsidR="00BF7F6C" w:rsidRPr="0055219E" w:rsidRDefault="003C5891" w:rsidP="00BF7F6C">
      <w:pPr>
        <w:autoSpaceDE w:val="0"/>
        <w:autoSpaceDN w:val="0"/>
        <w:adjustRightInd w:val="0"/>
      </w:pPr>
      <w:r w:rsidRPr="0055219E">
        <w:tab/>
      </w:r>
      <w:r w:rsidRPr="0055219E">
        <w:tab/>
      </w:r>
      <w:r w:rsidRPr="0055219E">
        <w:tab/>
      </w:r>
      <w:r w:rsidRPr="0055219E">
        <w:tab/>
      </w:r>
      <w:r w:rsidRPr="0055219E">
        <w:tab/>
      </w:r>
      <w:r w:rsidR="00BF7F6C" w:rsidRPr="0055219E">
        <w:t>RICHARD</w:t>
      </w:r>
    </w:p>
    <w:p w14:paraId="3A80F349" w14:textId="4C9D8278" w:rsidR="00BF7F6C" w:rsidRPr="0055219E" w:rsidRDefault="00BF7F6C" w:rsidP="00C40A19">
      <w:pPr>
        <w:autoSpaceDE w:val="0"/>
        <w:autoSpaceDN w:val="0"/>
        <w:adjustRightInd w:val="0"/>
      </w:pPr>
      <w:r w:rsidRPr="0055219E">
        <w:t xml:space="preserve">I did want to talk to you all about </w:t>
      </w:r>
      <w:r w:rsidR="003C5891" w:rsidRPr="0055219E">
        <w:t xml:space="preserve">Club Dues — That </w:t>
      </w:r>
      <w:r w:rsidRPr="0055219E">
        <w:t xml:space="preserve">you </w:t>
      </w:r>
      <w:r w:rsidR="003C5891" w:rsidRPr="0055219E">
        <w:t>can pay</w:t>
      </w:r>
      <w:r w:rsidRPr="0055219E">
        <w:t xml:space="preserve"> me.</w:t>
      </w:r>
    </w:p>
    <w:p w14:paraId="1FD5E35A" w14:textId="77777777" w:rsidR="00FB69BF" w:rsidRPr="0055219E" w:rsidRDefault="00FB69BF" w:rsidP="00BF7F6C">
      <w:pPr>
        <w:autoSpaceDE w:val="0"/>
        <w:autoSpaceDN w:val="0"/>
        <w:adjustRightInd w:val="0"/>
      </w:pPr>
    </w:p>
    <w:p w14:paraId="6B7FC42A" w14:textId="76EC1EBD" w:rsidR="00FB69BF" w:rsidRPr="0055219E" w:rsidRDefault="003C5891" w:rsidP="00BF7F6C">
      <w:pPr>
        <w:autoSpaceDE w:val="0"/>
        <w:autoSpaceDN w:val="0"/>
        <w:adjustRightInd w:val="0"/>
      </w:pPr>
      <w:r w:rsidRPr="0055219E">
        <w:tab/>
      </w:r>
      <w:r w:rsidRPr="0055219E">
        <w:tab/>
      </w:r>
      <w:r w:rsidRPr="0055219E">
        <w:tab/>
      </w:r>
      <w:r w:rsidRPr="0055219E">
        <w:tab/>
      </w:r>
      <w:r w:rsidRPr="0055219E">
        <w:tab/>
        <w:t>LIZ</w:t>
      </w:r>
      <w:r w:rsidR="00465C83">
        <w:t xml:space="preserve"> | JOHN</w:t>
      </w:r>
    </w:p>
    <w:p w14:paraId="4B81C457" w14:textId="76EDCFE3" w:rsidR="00BF7F6C" w:rsidRPr="0055219E" w:rsidRDefault="00FB69BF" w:rsidP="00487244">
      <w:pPr>
        <w:autoSpaceDE w:val="0"/>
        <w:autoSpaceDN w:val="0"/>
        <w:adjustRightInd w:val="0"/>
      </w:pPr>
      <w:r w:rsidRPr="0055219E">
        <w:t xml:space="preserve">Richard the Second </w:t>
      </w:r>
      <w:r w:rsidR="00C40A19" w:rsidRPr="0055219E">
        <w:t>is</w:t>
      </w:r>
      <w:r w:rsidRPr="0055219E">
        <w:t xml:space="preserve"> maintained as a figurehead with no real power — </w:t>
      </w:r>
      <w:r w:rsidR="00465C83">
        <w:t xml:space="preserve">| You have to hold the puppet’s arm up, Richard! Otherwise it breaks the illusion! </w:t>
      </w:r>
    </w:p>
    <w:p w14:paraId="2B6A4425" w14:textId="77777777" w:rsidR="00C40A19" w:rsidRPr="0055219E" w:rsidRDefault="00C40A19" w:rsidP="00487244">
      <w:pPr>
        <w:autoSpaceDE w:val="0"/>
        <w:autoSpaceDN w:val="0"/>
        <w:adjustRightInd w:val="0"/>
      </w:pPr>
    </w:p>
    <w:p w14:paraId="2007687B" w14:textId="58B99450" w:rsidR="00BF7F6C" w:rsidRPr="0055219E" w:rsidRDefault="003C5891" w:rsidP="00487244">
      <w:pPr>
        <w:autoSpaceDE w:val="0"/>
        <w:autoSpaceDN w:val="0"/>
        <w:adjustRightInd w:val="0"/>
      </w:pPr>
      <w:r w:rsidRPr="0055219E">
        <w:tab/>
      </w:r>
      <w:r w:rsidRPr="0055219E">
        <w:tab/>
      </w:r>
      <w:r w:rsidRPr="0055219E">
        <w:tab/>
      </w:r>
      <w:r w:rsidRPr="0055219E">
        <w:tab/>
      </w:r>
      <w:r w:rsidRPr="0055219E">
        <w:tab/>
      </w:r>
      <w:r w:rsidR="00465C83">
        <w:t>RICHARD | WILL</w:t>
      </w:r>
    </w:p>
    <w:p w14:paraId="0796EAB2" w14:textId="3DACE22A" w:rsidR="003C5891" w:rsidRPr="0055219E" w:rsidRDefault="00C40A19" w:rsidP="00487244">
      <w:pPr>
        <w:autoSpaceDE w:val="0"/>
        <w:autoSpaceDN w:val="0"/>
        <w:adjustRightInd w:val="0"/>
      </w:pPr>
      <w:r w:rsidRPr="0055219E">
        <w:t xml:space="preserve">Puppets are </w:t>
      </w:r>
      <w:r w:rsidR="00BF7F6C" w:rsidRPr="0055219E">
        <w:t>heavy</w:t>
      </w:r>
      <w:r w:rsidR="00C232F3" w:rsidRPr="0055219E">
        <w:t>!</w:t>
      </w:r>
      <w:r w:rsidR="00BF7F6C" w:rsidRPr="0055219E">
        <w:t xml:space="preserve"> — Whose idea was this?</w:t>
      </w:r>
      <w:r w:rsidR="00465C83">
        <w:t xml:space="preserve"> |</w:t>
      </w:r>
      <w:r w:rsidR="00BF7F6C" w:rsidRPr="0055219E">
        <w:t xml:space="preserve"> </w:t>
      </w:r>
      <w:r w:rsidR="003C5891" w:rsidRPr="0055219E">
        <w:t>(</w:t>
      </w:r>
      <w:r w:rsidR="00C232F3" w:rsidRPr="0055219E">
        <w:rPr>
          <w:i/>
        </w:rPr>
        <w:t>Receives note</w:t>
      </w:r>
      <w:r w:rsidR="003C5891" w:rsidRPr="0055219E">
        <w:t xml:space="preserve">.) Look — A note! </w:t>
      </w:r>
    </w:p>
    <w:p w14:paraId="4692343E" w14:textId="77777777" w:rsidR="003C5891" w:rsidRPr="0055219E" w:rsidRDefault="003C5891" w:rsidP="00487244">
      <w:pPr>
        <w:autoSpaceDE w:val="0"/>
        <w:autoSpaceDN w:val="0"/>
        <w:adjustRightInd w:val="0"/>
      </w:pPr>
    </w:p>
    <w:p w14:paraId="71EB0417" w14:textId="55E577E4" w:rsidR="003C5891" w:rsidRPr="0055219E" w:rsidRDefault="003C5891" w:rsidP="00487244">
      <w:pPr>
        <w:autoSpaceDE w:val="0"/>
        <w:autoSpaceDN w:val="0"/>
        <w:adjustRightInd w:val="0"/>
      </w:pPr>
      <w:r w:rsidRPr="0055219E">
        <w:tab/>
      </w:r>
      <w:r w:rsidRPr="0055219E">
        <w:tab/>
      </w:r>
      <w:r w:rsidRPr="0055219E">
        <w:tab/>
      </w:r>
      <w:r w:rsidRPr="0055219E">
        <w:tab/>
      </w:r>
      <w:r w:rsidRPr="0055219E">
        <w:tab/>
        <w:t>RICHARD</w:t>
      </w:r>
    </w:p>
    <w:p w14:paraId="2C021F6B" w14:textId="2C6D3AAD" w:rsidR="003C5891" w:rsidRPr="0055219E" w:rsidRDefault="00465C83" w:rsidP="00487244">
      <w:pPr>
        <w:autoSpaceDE w:val="0"/>
        <w:autoSpaceDN w:val="0"/>
        <w:adjustRightInd w:val="0"/>
      </w:pPr>
      <w:r>
        <w:t>(</w:t>
      </w:r>
      <w:r w:rsidRPr="00465C83">
        <w:rPr>
          <w:i/>
        </w:rPr>
        <w:t>To audience</w:t>
      </w:r>
      <w:r>
        <w:t xml:space="preserve">.) </w:t>
      </w:r>
      <w:r w:rsidR="003C5891" w:rsidRPr="0055219E">
        <w:t xml:space="preserve">I don’t remember opening up this rehearsal to feedback? </w:t>
      </w:r>
    </w:p>
    <w:p w14:paraId="5F355253" w14:textId="77777777" w:rsidR="003C5891" w:rsidRPr="0055219E" w:rsidRDefault="003C5891" w:rsidP="00487244">
      <w:pPr>
        <w:autoSpaceDE w:val="0"/>
        <w:autoSpaceDN w:val="0"/>
        <w:adjustRightInd w:val="0"/>
      </w:pPr>
    </w:p>
    <w:p w14:paraId="1BA41498" w14:textId="2D2A6677" w:rsidR="003C5891" w:rsidRPr="0055219E" w:rsidRDefault="003C5891" w:rsidP="00487244">
      <w:pPr>
        <w:autoSpaceDE w:val="0"/>
        <w:autoSpaceDN w:val="0"/>
        <w:adjustRightInd w:val="0"/>
      </w:pPr>
      <w:r w:rsidRPr="0055219E">
        <w:tab/>
      </w:r>
      <w:r w:rsidRPr="0055219E">
        <w:tab/>
      </w:r>
      <w:r w:rsidRPr="0055219E">
        <w:tab/>
      </w:r>
      <w:r w:rsidRPr="0055219E">
        <w:tab/>
      </w:r>
      <w:r w:rsidRPr="0055219E">
        <w:tab/>
        <w:t>GEORGE</w:t>
      </w:r>
    </w:p>
    <w:p w14:paraId="12A065B9" w14:textId="30102BAA" w:rsidR="00C232F3" w:rsidRPr="0055219E" w:rsidRDefault="00C232F3" w:rsidP="00C232F3">
      <w:pPr>
        <w:autoSpaceDE w:val="0"/>
        <w:autoSpaceDN w:val="0"/>
        <w:adjustRightInd w:val="0"/>
      </w:pPr>
      <w:r w:rsidRPr="0055219E">
        <w:t xml:space="preserve">You’re supposed to be staging </w:t>
      </w:r>
      <w:r w:rsidRPr="0055219E">
        <w:rPr>
          <w:i/>
        </w:rPr>
        <w:t>a</w:t>
      </w:r>
      <w:r w:rsidR="0036769D" w:rsidRPr="0055219E">
        <w:rPr>
          <w:i/>
        </w:rPr>
        <w:t xml:space="preserve"> puppet</w:t>
      </w:r>
      <w:r w:rsidRPr="0055219E">
        <w:rPr>
          <w:i/>
        </w:rPr>
        <w:t xml:space="preserve"> play</w:t>
      </w:r>
      <w:r w:rsidRPr="0055219E">
        <w:t xml:space="preserve">! Right now! </w:t>
      </w:r>
    </w:p>
    <w:p w14:paraId="290F1073" w14:textId="77777777" w:rsidR="003C5891" w:rsidRPr="0055219E" w:rsidRDefault="003C5891" w:rsidP="00487244">
      <w:pPr>
        <w:autoSpaceDE w:val="0"/>
        <w:autoSpaceDN w:val="0"/>
        <w:adjustRightInd w:val="0"/>
      </w:pPr>
    </w:p>
    <w:p w14:paraId="2DE78B19" w14:textId="4839EB05" w:rsidR="003C5891" w:rsidRPr="0055219E" w:rsidRDefault="00465C83" w:rsidP="00487244">
      <w:pPr>
        <w:autoSpaceDE w:val="0"/>
        <w:autoSpaceDN w:val="0"/>
        <w:adjustRightInd w:val="0"/>
      </w:pPr>
      <w:r>
        <w:lastRenderedPageBreak/>
        <w:tab/>
      </w:r>
      <w:r>
        <w:tab/>
      </w:r>
      <w:r>
        <w:tab/>
      </w:r>
      <w:r w:rsidRPr="0055219E">
        <w:t xml:space="preserve">PUPPET JOHN OF GAUNT (Voiced by </w:t>
      </w:r>
      <w:r>
        <w:t>JOHN)</w:t>
      </w:r>
    </w:p>
    <w:p w14:paraId="4EA9A1F2" w14:textId="6A2EA51D" w:rsidR="003C5891" w:rsidRPr="0055219E" w:rsidRDefault="0036769D" w:rsidP="00487244">
      <w:pPr>
        <w:autoSpaceDE w:val="0"/>
        <w:autoSpaceDN w:val="0"/>
        <w:adjustRightInd w:val="0"/>
      </w:pPr>
      <w:r w:rsidRPr="0055219E">
        <w:t>The note</w:t>
      </w:r>
      <w:r w:rsidR="003C5891" w:rsidRPr="0055219E">
        <w:t xml:space="preserve"> says, “I see where you’re going with this, wonderful, really wonderful. But stop, and don’t ever do it again.” </w:t>
      </w:r>
      <w:r w:rsidR="0020741F" w:rsidRPr="0055219E">
        <w:t>(</w:t>
      </w:r>
      <w:r w:rsidR="0020741F" w:rsidRPr="0055219E">
        <w:rPr>
          <w:i/>
        </w:rPr>
        <w:t>To audience</w:t>
      </w:r>
      <w:r w:rsidR="0020741F" w:rsidRPr="0055219E">
        <w:t xml:space="preserve">.) </w:t>
      </w:r>
      <w:r w:rsidR="003C5891" w:rsidRPr="0055219E">
        <w:t xml:space="preserve">Which one of you said this? </w:t>
      </w:r>
    </w:p>
    <w:p w14:paraId="0DB2E3D5" w14:textId="77777777" w:rsidR="00BF7F6C" w:rsidRPr="0055219E" w:rsidRDefault="00BF7F6C" w:rsidP="00487244">
      <w:pPr>
        <w:autoSpaceDE w:val="0"/>
        <w:autoSpaceDN w:val="0"/>
        <w:adjustRightInd w:val="0"/>
      </w:pPr>
    </w:p>
    <w:p w14:paraId="4B8E90F6" w14:textId="4D942F74" w:rsidR="00BF7F6C" w:rsidRPr="0055219E" w:rsidRDefault="003C5891" w:rsidP="00487244">
      <w:pPr>
        <w:autoSpaceDE w:val="0"/>
        <w:autoSpaceDN w:val="0"/>
        <w:adjustRightInd w:val="0"/>
      </w:pPr>
      <w:r w:rsidRPr="0055219E">
        <w:tab/>
      </w:r>
      <w:r w:rsidRPr="0055219E">
        <w:tab/>
      </w:r>
      <w:r w:rsidRPr="0055219E">
        <w:tab/>
      </w:r>
      <w:r w:rsidRPr="0055219E">
        <w:tab/>
      </w:r>
      <w:r w:rsidRPr="0055219E">
        <w:tab/>
      </w:r>
      <w:r w:rsidR="00BF7F6C" w:rsidRPr="0055219E">
        <w:t>LIZ</w:t>
      </w:r>
    </w:p>
    <w:p w14:paraId="1FD225F1" w14:textId="3D532BFC" w:rsidR="00BF7F6C" w:rsidRPr="0055219E" w:rsidRDefault="00BF7F6C" w:rsidP="00BF7F6C">
      <w:pPr>
        <w:autoSpaceDE w:val="0"/>
        <w:autoSpaceDN w:val="0"/>
        <w:adjustRightInd w:val="0"/>
      </w:pPr>
      <w:r w:rsidRPr="0055219E">
        <w:t xml:space="preserve">1397 — </w:t>
      </w:r>
      <w:r w:rsidR="00C232F3" w:rsidRPr="0055219E">
        <w:t>Richard</w:t>
      </w:r>
      <w:r w:rsidRPr="0055219E">
        <w:t xml:space="preserve"> attacks the Lords Appellants who had prevailed ten years earlier — </w:t>
      </w:r>
    </w:p>
    <w:p w14:paraId="7B4A483B" w14:textId="77777777" w:rsidR="00BF7F6C" w:rsidRPr="0055219E" w:rsidRDefault="00BF7F6C" w:rsidP="00BF7F6C">
      <w:pPr>
        <w:autoSpaceDE w:val="0"/>
        <w:autoSpaceDN w:val="0"/>
        <w:adjustRightInd w:val="0"/>
      </w:pPr>
    </w:p>
    <w:p w14:paraId="6BC204CE" w14:textId="1294CD30" w:rsidR="00BF7F6C" w:rsidRPr="0055219E" w:rsidRDefault="00465C83" w:rsidP="00BF7F6C">
      <w:pPr>
        <w:autoSpaceDE w:val="0"/>
        <w:autoSpaceDN w:val="0"/>
        <w:adjustRightInd w:val="0"/>
      </w:pPr>
      <w:r>
        <w:tab/>
      </w:r>
      <w:r>
        <w:tab/>
      </w:r>
      <w:r>
        <w:tab/>
        <w:t xml:space="preserve">PUPPET RICHARD II (VOICED BY </w:t>
      </w:r>
      <w:r w:rsidR="00BF7F6C" w:rsidRPr="0055219E">
        <w:t>WILL</w:t>
      </w:r>
      <w:r>
        <w:t>)</w:t>
      </w:r>
    </w:p>
    <w:p w14:paraId="4D792562" w14:textId="0D2F6FF3" w:rsidR="00BF7F6C" w:rsidRPr="0055219E" w:rsidRDefault="003C5891" w:rsidP="00BF7F6C">
      <w:pPr>
        <w:autoSpaceDE w:val="0"/>
        <w:autoSpaceDN w:val="0"/>
        <w:adjustRightInd w:val="0"/>
      </w:pPr>
      <w:r w:rsidRPr="0055219E">
        <w:t>Not okay! (</w:t>
      </w:r>
      <w:r w:rsidRPr="0055219E">
        <w:rPr>
          <w:i/>
        </w:rPr>
        <w:t>Receives another note</w:t>
      </w:r>
      <w:r w:rsidRPr="0055219E">
        <w:t xml:space="preserve">.) “I don’t know what I want, but this is not it.” </w:t>
      </w:r>
    </w:p>
    <w:p w14:paraId="6D110E1F" w14:textId="77777777" w:rsidR="00BF7F6C" w:rsidRPr="0055219E" w:rsidRDefault="00BF7F6C" w:rsidP="00BF7F6C">
      <w:pPr>
        <w:autoSpaceDE w:val="0"/>
        <w:autoSpaceDN w:val="0"/>
        <w:adjustRightInd w:val="0"/>
      </w:pPr>
    </w:p>
    <w:p w14:paraId="4257ABA8" w14:textId="1A8138A8" w:rsidR="00BF7F6C" w:rsidRPr="0055219E" w:rsidRDefault="003C5891" w:rsidP="00BF7F6C">
      <w:pPr>
        <w:autoSpaceDE w:val="0"/>
        <w:autoSpaceDN w:val="0"/>
        <w:adjustRightInd w:val="0"/>
      </w:pPr>
      <w:r w:rsidRPr="0055219E">
        <w:tab/>
      </w:r>
      <w:r w:rsidRPr="0055219E">
        <w:tab/>
      </w:r>
      <w:r w:rsidRPr="0055219E">
        <w:tab/>
      </w:r>
      <w:r w:rsidRPr="0055219E">
        <w:tab/>
      </w:r>
      <w:r w:rsidRPr="0055219E">
        <w:tab/>
      </w:r>
      <w:r w:rsidR="0036769D" w:rsidRPr="0055219E">
        <w:t xml:space="preserve">KATHY | </w:t>
      </w:r>
      <w:r w:rsidR="00BF7F6C" w:rsidRPr="0055219E">
        <w:t>GEORGE</w:t>
      </w:r>
    </w:p>
    <w:p w14:paraId="2BDBA0C9" w14:textId="1B12A87D" w:rsidR="00BF7F6C" w:rsidRPr="0055219E" w:rsidRDefault="00BF7F6C" w:rsidP="00BF7F6C">
      <w:pPr>
        <w:autoSpaceDE w:val="0"/>
        <w:autoSpaceDN w:val="0"/>
        <w:adjustRightInd w:val="0"/>
      </w:pPr>
      <w:r w:rsidRPr="0055219E">
        <w:t>(</w:t>
      </w:r>
      <w:r w:rsidRPr="0055219E">
        <w:rPr>
          <w:i/>
        </w:rPr>
        <w:t>Handing him a box</w:t>
      </w:r>
      <w:r w:rsidR="0005409F" w:rsidRPr="0055219E">
        <w:rPr>
          <w:i/>
        </w:rPr>
        <w:t xml:space="preserve"> of smaller puppets made from P.E. stuff</w:t>
      </w:r>
      <w:r w:rsidR="003C5891" w:rsidRPr="0055219E">
        <w:t xml:space="preserve">.) The glue’s still </w:t>
      </w:r>
      <w:r w:rsidRPr="0055219E">
        <w:t>drying</w:t>
      </w:r>
      <w:r w:rsidR="003C5891" w:rsidRPr="0055219E">
        <w:t xml:space="preserve"> on the hand puppet army </w:t>
      </w:r>
      <w:r w:rsidR="0036769D" w:rsidRPr="0055219E">
        <w:t xml:space="preserve">| Did you use my glue? Because that’s </w:t>
      </w:r>
      <w:r w:rsidR="0036769D" w:rsidRPr="0055219E">
        <w:rPr>
          <w:i/>
        </w:rPr>
        <w:t>mine</w:t>
      </w:r>
      <w:r w:rsidR="0036769D" w:rsidRPr="0055219E">
        <w:t xml:space="preserve">. </w:t>
      </w:r>
      <w:r w:rsidR="003C5891" w:rsidRPr="0055219E">
        <w:t xml:space="preserve"> </w:t>
      </w:r>
    </w:p>
    <w:p w14:paraId="0ADD4061" w14:textId="77777777" w:rsidR="00BF7F6C" w:rsidRPr="0055219E" w:rsidRDefault="00BF7F6C" w:rsidP="00BF7F6C">
      <w:pPr>
        <w:autoSpaceDE w:val="0"/>
        <w:autoSpaceDN w:val="0"/>
        <w:adjustRightInd w:val="0"/>
      </w:pPr>
    </w:p>
    <w:p w14:paraId="64FB8780" w14:textId="01C96225" w:rsidR="00BF7F6C" w:rsidRPr="0055219E" w:rsidRDefault="0005409F" w:rsidP="00BF7F6C">
      <w:pPr>
        <w:autoSpaceDE w:val="0"/>
        <w:autoSpaceDN w:val="0"/>
        <w:adjustRightInd w:val="0"/>
      </w:pPr>
      <w:r w:rsidRPr="0055219E">
        <w:tab/>
      </w:r>
      <w:r w:rsidRPr="0055219E">
        <w:tab/>
      </w:r>
      <w:r w:rsidRPr="0055219E">
        <w:tab/>
      </w:r>
      <w:r w:rsidRPr="0055219E">
        <w:tab/>
      </w:r>
      <w:r w:rsidRPr="0055219E">
        <w:tab/>
      </w:r>
      <w:r w:rsidR="00BF7F6C" w:rsidRPr="0055219E">
        <w:t>WILL</w:t>
      </w:r>
    </w:p>
    <w:p w14:paraId="208A3788" w14:textId="7CDF59D8" w:rsidR="00BF7F6C" w:rsidRPr="0055219E" w:rsidRDefault="00BF7F6C" w:rsidP="00BF7F6C">
      <w:pPr>
        <w:autoSpaceDE w:val="0"/>
        <w:autoSpaceDN w:val="0"/>
        <w:adjustRightInd w:val="0"/>
      </w:pPr>
      <w:r w:rsidRPr="0055219E">
        <w:t>(</w:t>
      </w:r>
      <w:r w:rsidRPr="0055219E">
        <w:rPr>
          <w:i/>
        </w:rPr>
        <w:t>Rifling th</w:t>
      </w:r>
      <w:r w:rsidR="0005409F" w:rsidRPr="0055219E">
        <w:rPr>
          <w:i/>
        </w:rPr>
        <w:t>rough the</w:t>
      </w:r>
      <w:r w:rsidRPr="0055219E">
        <w:rPr>
          <w:i/>
        </w:rPr>
        <w:t xml:space="preserve"> with his non-puppet arm</w:t>
      </w:r>
      <w:r w:rsidRPr="0055219E">
        <w:t xml:space="preserve">.) Thomas of Woodstock — </w:t>
      </w:r>
    </w:p>
    <w:p w14:paraId="15ABE63D" w14:textId="77777777" w:rsidR="00BF7F6C" w:rsidRPr="0055219E" w:rsidRDefault="00BF7F6C" w:rsidP="00BF7F6C">
      <w:pPr>
        <w:autoSpaceDE w:val="0"/>
        <w:autoSpaceDN w:val="0"/>
        <w:adjustRightInd w:val="0"/>
      </w:pPr>
    </w:p>
    <w:p w14:paraId="3876135D" w14:textId="49CD92D9" w:rsidR="00BF7F6C" w:rsidRPr="0055219E" w:rsidRDefault="0005409F" w:rsidP="00BF7F6C">
      <w:pPr>
        <w:autoSpaceDE w:val="0"/>
        <w:autoSpaceDN w:val="0"/>
        <w:adjustRightInd w:val="0"/>
      </w:pPr>
      <w:r w:rsidRPr="0055219E">
        <w:tab/>
      </w:r>
      <w:r w:rsidRPr="0055219E">
        <w:tab/>
      </w:r>
      <w:r w:rsidRPr="0055219E">
        <w:tab/>
      </w:r>
      <w:r w:rsidRPr="0055219E">
        <w:tab/>
      </w:r>
      <w:r w:rsidRPr="0055219E">
        <w:tab/>
      </w:r>
      <w:r w:rsidR="00BF7F6C" w:rsidRPr="0055219E">
        <w:t>LIZ</w:t>
      </w:r>
    </w:p>
    <w:p w14:paraId="24D19EA5" w14:textId="037B22CE" w:rsidR="00BF7F6C" w:rsidRPr="0055219E" w:rsidRDefault="00BF7F6C" w:rsidP="00BF7F6C">
      <w:pPr>
        <w:autoSpaceDE w:val="0"/>
        <w:autoSpaceDN w:val="0"/>
        <w:adjustRightInd w:val="0"/>
      </w:pPr>
      <w:r w:rsidRPr="0055219E">
        <w:t xml:space="preserve">Yeah — He’s murdered — </w:t>
      </w:r>
    </w:p>
    <w:p w14:paraId="3E133F96" w14:textId="77777777" w:rsidR="00BF7F6C" w:rsidRPr="0055219E" w:rsidRDefault="00BF7F6C" w:rsidP="00BF7F6C">
      <w:pPr>
        <w:autoSpaceDE w:val="0"/>
        <w:autoSpaceDN w:val="0"/>
        <w:adjustRightInd w:val="0"/>
      </w:pPr>
    </w:p>
    <w:p w14:paraId="25F2ECFD" w14:textId="22EDB207" w:rsidR="00BF7F6C" w:rsidRPr="0055219E" w:rsidRDefault="0005409F" w:rsidP="00BF7F6C">
      <w:pPr>
        <w:autoSpaceDE w:val="0"/>
        <w:autoSpaceDN w:val="0"/>
        <w:adjustRightInd w:val="0"/>
      </w:pPr>
      <w:r w:rsidRPr="0055219E">
        <w:tab/>
      </w:r>
      <w:r w:rsidRPr="0055219E">
        <w:tab/>
      </w:r>
      <w:r w:rsidRPr="0055219E">
        <w:tab/>
      </w:r>
      <w:r w:rsidRPr="0055219E">
        <w:tab/>
      </w:r>
      <w:r w:rsidRPr="0055219E">
        <w:tab/>
      </w:r>
      <w:r w:rsidR="00BF7F6C" w:rsidRPr="0055219E">
        <w:t>WILL</w:t>
      </w:r>
    </w:p>
    <w:p w14:paraId="3BE4E7BD" w14:textId="208B02A4" w:rsidR="00BF7F6C" w:rsidRPr="0055219E" w:rsidRDefault="00BF7F6C" w:rsidP="00BF7F6C">
      <w:pPr>
        <w:autoSpaceDE w:val="0"/>
        <w:autoSpaceDN w:val="0"/>
        <w:adjustRightInd w:val="0"/>
      </w:pPr>
      <w:r w:rsidRPr="0055219E">
        <w:rPr>
          <w:bCs/>
        </w:rPr>
        <w:t>Richard Fitzalan</w:t>
      </w:r>
      <w:r w:rsidRPr="0055219E">
        <w:t>, earl of Arundel</w:t>
      </w:r>
      <w:r w:rsidR="0005409F" w:rsidRPr="0055219E">
        <w:t xml:space="preserve"> — </w:t>
      </w:r>
    </w:p>
    <w:p w14:paraId="72A52965" w14:textId="77777777" w:rsidR="00BF7F6C" w:rsidRPr="0055219E" w:rsidRDefault="00BF7F6C" w:rsidP="00BF7F6C">
      <w:pPr>
        <w:autoSpaceDE w:val="0"/>
        <w:autoSpaceDN w:val="0"/>
        <w:adjustRightInd w:val="0"/>
      </w:pPr>
    </w:p>
    <w:p w14:paraId="2A463ADF" w14:textId="2C736F55" w:rsidR="00BF7F6C" w:rsidRPr="0055219E" w:rsidRDefault="0005409F" w:rsidP="00BF7F6C">
      <w:pPr>
        <w:autoSpaceDE w:val="0"/>
        <w:autoSpaceDN w:val="0"/>
        <w:adjustRightInd w:val="0"/>
      </w:pPr>
      <w:r w:rsidRPr="0055219E">
        <w:tab/>
      </w:r>
      <w:r w:rsidRPr="0055219E">
        <w:tab/>
      </w:r>
      <w:r w:rsidRPr="0055219E">
        <w:tab/>
      </w:r>
      <w:r w:rsidRPr="0055219E">
        <w:tab/>
      </w:r>
      <w:r w:rsidRPr="0055219E">
        <w:tab/>
      </w:r>
      <w:r w:rsidR="00BF7F6C" w:rsidRPr="0055219E">
        <w:t>RICHARD</w:t>
      </w:r>
    </w:p>
    <w:p w14:paraId="634D537A" w14:textId="5E641111" w:rsidR="00BF7F6C" w:rsidRPr="0055219E" w:rsidRDefault="00BF7F6C" w:rsidP="00BF7F6C">
      <w:pPr>
        <w:autoSpaceDE w:val="0"/>
        <w:autoSpaceDN w:val="0"/>
        <w:adjustRightInd w:val="0"/>
      </w:pPr>
      <w:r w:rsidRPr="0055219E">
        <w:t xml:space="preserve">Wait, another Richard? </w:t>
      </w:r>
    </w:p>
    <w:p w14:paraId="6BCE24BB" w14:textId="77777777" w:rsidR="00BF7F6C" w:rsidRPr="0055219E" w:rsidRDefault="00BF7F6C" w:rsidP="00BF7F6C">
      <w:pPr>
        <w:autoSpaceDE w:val="0"/>
        <w:autoSpaceDN w:val="0"/>
        <w:adjustRightInd w:val="0"/>
      </w:pPr>
    </w:p>
    <w:p w14:paraId="3FEFB22F" w14:textId="2CC83E59" w:rsidR="00BF7F6C" w:rsidRPr="0055219E" w:rsidRDefault="0005409F" w:rsidP="00BF7F6C">
      <w:pPr>
        <w:autoSpaceDE w:val="0"/>
        <w:autoSpaceDN w:val="0"/>
        <w:adjustRightInd w:val="0"/>
      </w:pPr>
      <w:r w:rsidRPr="0055219E">
        <w:tab/>
      </w:r>
      <w:r w:rsidRPr="0055219E">
        <w:tab/>
      </w:r>
      <w:r w:rsidRPr="0055219E">
        <w:tab/>
      </w:r>
      <w:r w:rsidRPr="0055219E">
        <w:tab/>
      </w:r>
      <w:r w:rsidRPr="0055219E">
        <w:tab/>
      </w:r>
      <w:r w:rsidR="00BF7F6C" w:rsidRPr="0055219E">
        <w:t>WILL</w:t>
      </w:r>
    </w:p>
    <w:p w14:paraId="69939C53" w14:textId="3EEFEA77" w:rsidR="00BF7F6C" w:rsidRPr="0055219E" w:rsidRDefault="00BF7F6C" w:rsidP="00BF7F6C">
      <w:pPr>
        <w:autoSpaceDE w:val="0"/>
        <w:autoSpaceDN w:val="0"/>
        <w:adjustRightInd w:val="0"/>
      </w:pPr>
      <w:r w:rsidRPr="0055219E">
        <w:t xml:space="preserve">Richard the third — </w:t>
      </w:r>
    </w:p>
    <w:p w14:paraId="79048F07" w14:textId="77777777" w:rsidR="00BF7F6C" w:rsidRPr="0055219E" w:rsidRDefault="00BF7F6C" w:rsidP="00BF7F6C">
      <w:pPr>
        <w:autoSpaceDE w:val="0"/>
        <w:autoSpaceDN w:val="0"/>
        <w:adjustRightInd w:val="0"/>
      </w:pPr>
    </w:p>
    <w:p w14:paraId="1502B8DD" w14:textId="118B52E9" w:rsidR="00BF7F6C" w:rsidRPr="0055219E" w:rsidRDefault="0005409F" w:rsidP="00BF7F6C">
      <w:pPr>
        <w:autoSpaceDE w:val="0"/>
        <w:autoSpaceDN w:val="0"/>
        <w:adjustRightInd w:val="0"/>
      </w:pPr>
      <w:r w:rsidRPr="0055219E">
        <w:tab/>
      </w:r>
      <w:r w:rsidRPr="0055219E">
        <w:tab/>
      </w:r>
      <w:r w:rsidRPr="0055219E">
        <w:tab/>
      </w:r>
      <w:r w:rsidRPr="0055219E">
        <w:tab/>
      </w:r>
      <w:r w:rsidRPr="0055219E">
        <w:tab/>
        <w:t>LIZ</w:t>
      </w:r>
    </w:p>
    <w:p w14:paraId="247AC3C3" w14:textId="35D68A85" w:rsidR="00BF7F6C" w:rsidRPr="0055219E" w:rsidRDefault="00BF7F6C" w:rsidP="00BF7F6C">
      <w:pPr>
        <w:autoSpaceDE w:val="0"/>
        <w:autoSpaceDN w:val="0"/>
        <w:adjustRightInd w:val="0"/>
      </w:pPr>
      <w:r w:rsidRPr="0055219E">
        <w:t xml:space="preserve">Executed on Tower Hill. </w:t>
      </w:r>
      <w:r w:rsidR="00795DF4" w:rsidRPr="0055219E">
        <w:t>Beheaded.</w:t>
      </w:r>
    </w:p>
    <w:p w14:paraId="695C9AC4" w14:textId="77777777" w:rsidR="00BF7F6C" w:rsidRPr="0055219E" w:rsidRDefault="00BF7F6C" w:rsidP="00BF7F6C">
      <w:pPr>
        <w:autoSpaceDE w:val="0"/>
        <w:autoSpaceDN w:val="0"/>
        <w:adjustRightInd w:val="0"/>
      </w:pPr>
    </w:p>
    <w:p w14:paraId="3FBFE2F0" w14:textId="2F26CCA5" w:rsidR="00BF7F6C" w:rsidRPr="0055219E" w:rsidRDefault="0005409F" w:rsidP="00BF7F6C">
      <w:pPr>
        <w:autoSpaceDE w:val="0"/>
        <w:autoSpaceDN w:val="0"/>
        <w:adjustRightInd w:val="0"/>
      </w:pPr>
      <w:r w:rsidRPr="0055219E">
        <w:tab/>
      </w:r>
      <w:r w:rsidRPr="0055219E">
        <w:tab/>
      </w:r>
      <w:r w:rsidRPr="0055219E">
        <w:tab/>
      </w:r>
      <w:r w:rsidRPr="0055219E">
        <w:tab/>
      </w:r>
      <w:r w:rsidRPr="0055219E">
        <w:tab/>
        <w:t>AUGUSTINE</w:t>
      </w:r>
    </w:p>
    <w:p w14:paraId="1C2C4B8D" w14:textId="7171FB28" w:rsidR="00BF7F6C" w:rsidRPr="0055219E" w:rsidRDefault="00BF7F6C" w:rsidP="0036769D">
      <w:pPr>
        <w:autoSpaceDE w:val="0"/>
        <w:autoSpaceDN w:val="0"/>
        <w:adjustRightInd w:val="0"/>
      </w:pPr>
      <w:r w:rsidRPr="0055219E">
        <w:t xml:space="preserve">Are we really going to execute hand puppets? </w:t>
      </w:r>
    </w:p>
    <w:p w14:paraId="46EC5F36" w14:textId="77777777" w:rsidR="00BF7F6C" w:rsidRPr="0055219E" w:rsidRDefault="00BF7F6C" w:rsidP="00BF7F6C">
      <w:pPr>
        <w:autoSpaceDE w:val="0"/>
        <w:autoSpaceDN w:val="0"/>
        <w:adjustRightInd w:val="0"/>
      </w:pPr>
    </w:p>
    <w:p w14:paraId="5CAF1D99" w14:textId="482D9DCD" w:rsidR="00F234AC" w:rsidRPr="0055219E" w:rsidRDefault="0005409F" w:rsidP="00BF7F6C">
      <w:pPr>
        <w:autoSpaceDE w:val="0"/>
        <w:autoSpaceDN w:val="0"/>
        <w:adjustRightInd w:val="0"/>
      </w:pPr>
      <w:r w:rsidRPr="0055219E">
        <w:tab/>
      </w:r>
      <w:r w:rsidRPr="0055219E">
        <w:tab/>
      </w:r>
      <w:r w:rsidRPr="0055219E">
        <w:tab/>
      </w:r>
      <w:r w:rsidRPr="0055219E">
        <w:tab/>
      </w:r>
      <w:r w:rsidRPr="0055219E">
        <w:tab/>
      </w:r>
      <w:r w:rsidR="00F234AC" w:rsidRPr="0055219E">
        <w:t>WILL</w:t>
      </w:r>
    </w:p>
    <w:p w14:paraId="51F48720" w14:textId="2E576A04" w:rsidR="00F234AC" w:rsidRPr="0055219E" w:rsidRDefault="00F234AC" w:rsidP="00F234AC">
      <w:pPr>
        <w:autoSpaceDE w:val="0"/>
        <w:autoSpaceDN w:val="0"/>
        <w:adjustRightInd w:val="0"/>
      </w:pPr>
      <w:r w:rsidRPr="0055219E">
        <w:t>(</w:t>
      </w:r>
      <w:r w:rsidRPr="0055219E">
        <w:rPr>
          <w:i/>
        </w:rPr>
        <w:t>Throwing hand puppets to THOMAS, RICHARD and JOHN</w:t>
      </w:r>
      <w:r w:rsidR="00C232F3" w:rsidRPr="0055219E">
        <w:t>.) Thomas Beauchamp, E</w:t>
      </w:r>
      <w:r w:rsidRPr="0055219E">
        <w:t xml:space="preserve">arl of Warwick, and Thomas Arundel, archbishop of Canterbury — </w:t>
      </w:r>
    </w:p>
    <w:p w14:paraId="2F217548" w14:textId="77777777" w:rsidR="00F234AC" w:rsidRPr="0055219E" w:rsidRDefault="00F234AC" w:rsidP="00F234AC">
      <w:pPr>
        <w:autoSpaceDE w:val="0"/>
        <w:autoSpaceDN w:val="0"/>
        <w:adjustRightInd w:val="0"/>
      </w:pPr>
    </w:p>
    <w:p w14:paraId="7350CB70" w14:textId="680971E8" w:rsidR="00F234AC" w:rsidRPr="0055219E" w:rsidRDefault="0005409F" w:rsidP="00F234AC">
      <w:pPr>
        <w:autoSpaceDE w:val="0"/>
        <w:autoSpaceDN w:val="0"/>
        <w:adjustRightInd w:val="0"/>
      </w:pPr>
      <w:r w:rsidRPr="0055219E">
        <w:tab/>
      </w:r>
      <w:r w:rsidRPr="0055219E">
        <w:tab/>
      </w:r>
      <w:r w:rsidRPr="0055219E">
        <w:tab/>
      </w:r>
      <w:r w:rsidRPr="0055219E">
        <w:tab/>
      </w:r>
      <w:r w:rsidRPr="0055219E">
        <w:tab/>
      </w:r>
      <w:r w:rsidR="00F234AC" w:rsidRPr="0055219E">
        <w:t>LIZ</w:t>
      </w:r>
    </w:p>
    <w:p w14:paraId="7D9976E1" w14:textId="7FA36B6F" w:rsidR="00F234AC" w:rsidRPr="0055219E" w:rsidRDefault="00F234AC" w:rsidP="00F234AC">
      <w:pPr>
        <w:autoSpaceDE w:val="0"/>
        <w:autoSpaceDN w:val="0"/>
        <w:adjustRightInd w:val="0"/>
      </w:pPr>
      <w:r w:rsidRPr="0055219E">
        <w:t xml:space="preserve">Exiled. </w:t>
      </w:r>
      <w:r w:rsidR="0005409F" w:rsidRPr="0055219E">
        <w:t>(</w:t>
      </w:r>
      <w:r w:rsidR="0005409F" w:rsidRPr="0055219E">
        <w:rPr>
          <w:i/>
        </w:rPr>
        <w:t>Receives another note</w:t>
      </w:r>
      <w:r w:rsidR="0005409F" w:rsidRPr="0055219E">
        <w:t xml:space="preserve">.) </w:t>
      </w:r>
      <w:r w:rsidR="00DF7B5F" w:rsidRPr="0055219E">
        <w:t xml:space="preserve">“Never mind. Don’t do this. It is a bad idea.” </w:t>
      </w:r>
    </w:p>
    <w:p w14:paraId="5B5FADC8" w14:textId="77777777" w:rsidR="00F234AC" w:rsidRPr="0055219E" w:rsidRDefault="00F234AC" w:rsidP="00F234AC">
      <w:pPr>
        <w:autoSpaceDE w:val="0"/>
        <w:autoSpaceDN w:val="0"/>
        <w:adjustRightInd w:val="0"/>
      </w:pPr>
    </w:p>
    <w:p w14:paraId="4C806CF7" w14:textId="7168D811" w:rsidR="00F234AC" w:rsidRPr="0055219E" w:rsidRDefault="00DF7B5F" w:rsidP="00F234AC">
      <w:pPr>
        <w:autoSpaceDE w:val="0"/>
        <w:autoSpaceDN w:val="0"/>
        <w:adjustRightInd w:val="0"/>
      </w:pPr>
      <w:r w:rsidRPr="0055219E">
        <w:tab/>
      </w:r>
      <w:r w:rsidRPr="0055219E">
        <w:tab/>
      </w:r>
      <w:r w:rsidRPr="0055219E">
        <w:tab/>
      </w:r>
      <w:r w:rsidRPr="0055219E">
        <w:tab/>
      </w:r>
      <w:r w:rsidRPr="0055219E">
        <w:tab/>
      </w:r>
      <w:r w:rsidR="00F234AC" w:rsidRPr="0055219E">
        <w:t>WILL</w:t>
      </w:r>
    </w:p>
    <w:p w14:paraId="75E12F86" w14:textId="6BCF3F82" w:rsidR="00F234AC" w:rsidRPr="0055219E" w:rsidRDefault="00DF7B5F" w:rsidP="00F234AC">
      <w:pPr>
        <w:autoSpaceDE w:val="0"/>
        <w:autoSpaceDN w:val="0"/>
        <w:adjustRightInd w:val="0"/>
      </w:pPr>
      <w:r w:rsidRPr="0055219E">
        <w:t>(</w:t>
      </w:r>
      <w:r w:rsidRPr="0055219E">
        <w:rPr>
          <w:i/>
        </w:rPr>
        <w:t xml:space="preserve">At the </w:t>
      </w:r>
      <w:r w:rsidR="00C232F3" w:rsidRPr="0055219E">
        <w:rPr>
          <w:i/>
        </w:rPr>
        <w:t>audience</w:t>
      </w:r>
      <w:r w:rsidRPr="0055219E">
        <w:t>.) How ‘bout we exile you, puppets? (</w:t>
      </w:r>
      <w:r w:rsidRPr="0055219E">
        <w:rPr>
          <w:i/>
        </w:rPr>
        <w:t>To LIZ</w:t>
      </w:r>
      <w:r w:rsidRPr="0055219E">
        <w:t>.)</w:t>
      </w:r>
      <w:r w:rsidR="00F234AC" w:rsidRPr="0055219E">
        <w:t xml:space="preserve"> Where do they go? </w:t>
      </w:r>
    </w:p>
    <w:p w14:paraId="450F6A45" w14:textId="77777777" w:rsidR="00F234AC" w:rsidRPr="0055219E" w:rsidRDefault="00F234AC" w:rsidP="00BF7F6C">
      <w:pPr>
        <w:autoSpaceDE w:val="0"/>
        <w:autoSpaceDN w:val="0"/>
        <w:adjustRightInd w:val="0"/>
      </w:pPr>
    </w:p>
    <w:p w14:paraId="206D3BDA" w14:textId="305B4AD3" w:rsidR="00BF7F6C" w:rsidRPr="0055219E" w:rsidRDefault="00DF7B5F" w:rsidP="00BF7F6C">
      <w:pPr>
        <w:autoSpaceDE w:val="0"/>
        <w:autoSpaceDN w:val="0"/>
        <w:adjustRightInd w:val="0"/>
      </w:pPr>
      <w:r w:rsidRPr="0055219E">
        <w:tab/>
      </w:r>
      <w:r w:rsidRPr="0055219E">
        <w:tab/>
      </w:r>
      <w:r w:rsidRPr="0055219E">
        <w:tab/>
      </w:r>
      <w:r w:rsidRPr="0055219E">
        <w:tab/>
      </w:r>
      <w:r w:rsidRPr="0055219E">
        <w:tab/>
      </w:r>
      <w:r w:rsidR="00EC16BD" w:rsidRPr="0055219E">
        <w:t>LIZ</w:t>
      </w:r>
    </w:p>
    <w:p w14:paraId="78F855E0" w14:textId="28CAE599" w:rsidR="00EC16BD" w:rsidRPr="0055219E" w:rsidRDefault="00EC16BD" w:rsidP="00BF7F6C">
      <w:pPr>
        <w:autoSpaceDE w:val="0"/>
        <w:autoSpaceDN w:val="0"/>
        <w:adjustRightInd w:val="0"/>
      </w:pPr>
      <w:r w:rsidRPr="0055219E">
        <w:lastRenderedPageBreak/>
        <w:t xml:space="preserve">They go to France! Can you </w:t>
      </w:r>
      <w:r w:rsidRPr="0055219E">
        <w:rPr>
          <w:i/>
        </w:rPr>
        <w:t>imagine</w:t>
      </w:r>
      <w:r w:rsidRPr="0055219E">
        <w:t xml:space="preserve">? </w:t>
      </w:r>
    </w:p>
    <w:p w14:paraId="780D1426" w14:textId="77777777" w:rsidR="00EC16BD" w:rsidRPr="0055219E" w:rsidRDefault="00EC16BD" w:rsidP="00BF7F6C">
      <w:pPr>
        <w:autoSpaceDE w:val="0"/>
        <w:autoSpaceDN w:val="0"/>
        <w:adjustRightInd w:val="0"/>
      </w:pPr>
    </w:p>
    <w:p w14:paraId="74109863" w14:textId="419E8AE3" w:rsidR="00EC16BD" w:rsidRPr="0055219E" w:rsidRDefault="0036769D" w:rsidP="00BF7F6C">
      <w:pPr>
        <w:autoSpaceDE w:val="0"/>
        <w:autoSpaceDN w:val="0"/>
        <w:adjustRightInd w:val="0"/>
        <w:rPr>
          <w:b/>
        </w:rPr>
      </w:pPr>
      <w:r w:rsidRPr="0055219E">
        <w:t xml:space="preserve"> </w:t>
      </w:r>
      <w:r w:rsidRPr="0055219E">
        <w:tab/>
      </w:r>
      <w:r w:rsidRPr="0055219E">
        <w:tab/>
      </w:r>
      <w:r w:rsidRPr="0055219E">
        <w:tab/>
      </w:r>
      <w:r w:rsidRPr="0055219E">
        <w:tab/>
      </w:r>
      <w:r w:rsidRPr="0055219E">
        <w:rPr>
          <w:b/>
        </w:rPr>
        <w:t xml:space="preserve">Scene Five — Derailment. The playwright gives up. </w:t>
      </w:r>
    </w:p>
    <w:p w14:paraId="5CA9B698" w14:textId="77777777" w:rsidR="00EC16BD" w:rsidRPr="0055219E" w:rsidRDefault="00EC16BD" w:rsidP="00BF7F6C">
      <w:pPr>
        <w:autoSpaceDE w:val="0"/>
        <w:autoSpaceDN w:val="0"/>
        <w:adjustRightInd w:val="0"/>
      </w:pPr>
    </w:p>
    <w:p w14:paraId="491E4D32" w14:textId="21BEF902" w:rsidR="00EC16BD" w:rsidRPr="0055219E" w:rsidRDefault="00DF7B5F" w:rsidP="00487244">
      <w:pPr>
        <w:autoSpaceDE w:val="0"/>
        <w:autoSpaceDN w:val="0"/>
        <w:adjustRightInd w:val="0"/>
      </w:pPr>
      <w:r w:rsidRPr="0055219E">
        <w:tab/>
      </w:r>
      <w:r w:rsidRPr="0055219E">
        <w:tab/>
      </w:r>
      <w:r w:rsidRPr="0055219E">
        <w:tab/>
      </w:r>
      <w:r w:rsidRPr="0055219E">
        <w:tab/>
      </w:r>
      <w:r w:rsidRPr="0055219E">
        <w:tab/>
      </w:r>
      <w:r w:rsidR="00EC16BD" w:rsidRPr="0055219E">
        <w:t>WILL</w:t>
      </w:r>
    </w:p>
    <w:p w14:paraId="3CD34788" w14:textId="7D8A2C87" w:rsidR="00DF7B5F" w:rsidRPr="0055219E" w:rsidRDefault="00EC16BD" w:rsidP="00EC16BD">
      <w:pPr>
        <w:autoSpaceDE w:val="0"/>
        <w:autoSpaceDN w:val="0"/>
        <w:adjustRightInd w:val="0"/>
      </w:pPr>
      <w:r w:rsidRPr="0055219E">
        <w:t>(</w:t>
      </w:r>
      <w:r w:rsidRPr="0055219E">
        <w:rPr>
          <w:i/>
        </w:rPr>
        <w:t>Pulling the last two remaining hand puppets out of the box</w:t>
      </w:r>
      <w:r w:rsidRPr="0055219E">
        <w:t xml:space="preserve">.) Henry of Bolingbroke, duke of Hereford — the future Henry IV — Thomas Mowbray, duke of Norfolk, accused each other of treason </w:t>
      </w:r>
      <w:r w:rsidR="00D449D0" w:rsidRPr="0055219E">
        <w:t>— (</w:t>
      </w:r>
      <w:r w:rsidR="00DF7B5F" w:rsidRPr="0055219E">
        <w:rPr>
          <w:i/>
        </w:rPr>
        <w:t>Receives another note</w:t>
      </w:r>
      <w:r w:rsidR="00DF7B5F" w:rsidRPr="0055219E">
        <w:t>.) This is breaking my flow! (</w:t>
      </w:r>
      <w:r w:rsidR="00DF7B5F" w:rsidRPr="0055219E">
        <w:rPr>
          <w:i/>
        </w:rPr>
        <w:t>Looks at it</w:t>
      </w:r>
      <w:r w:rsidR="00DF7B5F" w:rsidRPr="0055219E">
        <w:t xml:space="preserve">.) I can’t — Here, you read it. </w:t>
      </w:r>
      <w:r w:rsidR="0036769D" w:rsidRPr="0055219E">
        <w:t>(</w:t>
      </w:r>
      <w:r w:rsidR="0036769D" w:rsidRPr="0055219E">
        <w:rPr>
          <w:i/>
        </w:rPr>
        <w:t>Hands note to PUPPET RICHARD II</w:t>
      </w:r>
      <w:r w:rsidR="00465C83">
        <w:t xml:space="preserve"> — </w:t>
      </w:r>
      <w:r w:rsidR="00465C83" w:rsidRPr="00465C83">
        <w:rPr>
          <w:i/>
        </w:rPr>
        <w:t>That he’s holding</w:t>
      </w:r>
      <w:r w:rsidR="00465C83">
        <w:t>.)</w:t>
      </w:r>
      <w:r w:rsidR="0036769D" w:rsidRPr="0055219E">
        <w:t xml:space="preserve"> </w:t>
      </w:r>
      <w:r w:rsidR="00DF7B5F" w:rsidRPr="0055219E">
        <w:br/>
      </w:r>
      <w:r w:rsidR="00DF7B5F" w:rsidRPr="0055219E">
        <w:br/>
      </w:r>
      <w:r w:rsidR="00DF7B5F" w:rsidRPr="0055219E">
        <w:tab/>
      </w:r>
      <w:r w:rsidR="00DF7B5F" w:rsidRPr="0055219E">
        <w:tab/>
      </w:r>
      <w:r w:rsidR="00DF7B5F" w:rsidRPr="0055219E">
        <w:tab/>
      </w:r>
      <w:r w:rsidR="00DF7B5F" w:rsidRPr="0055219E">
        <w:tab/>
      </w:r>
      <w:r w:rsidR="00DF7B5F" w:rsidRPr="0055219E">
        <w:tab/>
        <w:t>RICHARD</w:t>
      </w:r>
      <w:r w:rsidR="0036769D" w:rsidRPr="0055219E">
        <w:t xml:space="preserve"> | WILL</w:t>
      </w:r>
    </w:p>
    <w:p w14:paraId="780F1B8B" w14:textId="17BD8393" w:rsidR="00DF7B5F" w:rsidRPr="0055219E" w:rsidRDefault="00DF7B5F" w:rsidP="00EC16BD">
      <w:pPr>
        <w:autoSpaceDE w:val="0"/>
        <w:autoSpaceDN w:val="0"/>
        <w:adjustRightInd w:val="0"/>
      </w:pPr>
      <w:r w:rsidRPr="0055219E">
        <w:t xml:space="preserve">As ‘Me’ Richard or </w:t>
      </w:r>
      <w:r w:rsidR="0036769D" w:rsidRPr="0055219E">
        <w:t xml:space="preserve">Puppet Richard? </w:t>
      </w:r>
      <w:r w:rsidRPr="0055219E">
        <w:t>(</w:t>
      </w:r>
      <w:r w:rsidR="0036769D" w:rsidRPr="0055219E">
        <w:rPr>
          <w:i/>
        </w:rPr>
        <w:t>To</w:t>
      </w:r>
      <w:r w:rsidRPr="0055219E">
        <w:rPr>
          <w:i/>
        </w:rPr>
        <w:t xml:space="preserve"> </w:t>
      </w:r>
      <w:r w:rsidR="00C232F3" w:rsidRPr="0055219E">
        <w:rPr>
          <w:i/>
        </w:rPr>
        <w:t>audience.</w:t>
      </w:r>
      <w:r w:rsidR="00C232F3" w:rsidRPr="0055219E">
        <w:t>)</w:t>
      </w:r>
      <w:r w:rsidRPr="0055219E">
        <w:t xml:space="preserve"> Ungrateful! I am officially disinviting you all from Dungeons &amp; Dragons club! </w:t>
      </w:r>
      <w:r w:rsidR="0036769D" w:rsidRPr="0055219E">
        <w:t>(</w:t>
      </w:r>
      <w:r w:rsidR="0036769D" w:rsidRPr="0055219E">
        <w:rPr>
          <w:i/>
        </w:rPr>
        <w:t>Tears up D&amp;D flyer</w:t>
      </w:r>
      <w:r w:rsidR="0036769D" w:rsidRPr="0055219E">
        <w:t xml:space="preserve">.) </w:t>
      </w:r>
    </w:p>
    <w:p w14:paraId="45B10F1B" w14:textId="77777777" w:rsidR="00624225" w:rsidRPr="0055219E" w:rsidRDefault="00624225" w:rsidP="00EC16BD">
      <w:pPr>
        <w:autoSpaceDE w:val="0"/>
        <w:autoSpaceDN w:val="0"/>
        <w:adjustRightInd w:val="0"/>
      </w:pPr>
    </w:p>
    <w:p w14:paraId="349D5B92" w14:textId="7BA45AD0" w:rsidR="00624225" w:rsidRPr="0055219E" w:rsidRDefault="00971121" w:rsidP="00EC16BD">
      <w:pPr>
        <w:autoSpaceDE w:val="0"/>
        <w:autoSpaceDN w:val="0"/>
        <w:adjustRightInd w:val="0"/>
      </w:pPr>
      <w:r w:rsidRPr="0055219E">
        <w:tab/>
      </w:r>
      <w:r w:rsidRPr="0055219E">
        <w:tab/>
      </w:r>
      <w:r w:rsidRPr="0055219E">
        <w:tab/>
      </w:r>
      <w:r w:rsidRPr="0055219E">
        <w:tab/>
        <w:t xml:space="preserve">PUPPET </w:t>
      </w:r>
      <w:r w:rsidR="00624225" w:rsidRPr="0055219E">
        <w:t>RICHARD</w:t>
      </w:r>
      <w:r w:rsidRPr="0055219E">
        <w:t xml:space="preserve"> II</w:t>
      </w:r>
      <w:r w:rsidR="00E229A0" w:rsidRPr="0055219E">
        <w:t xml:space="preserve"> (</w:t>
      </w:r>
      <w:r w:rsidR="00465C83">
        <w:t>VOICED BY</w:t>
      </w:r>
      <w:r w:rsidR="00E229A0" w:rsidRPr="0055219E">
        <w:t xml:space="preserve"> </w:t>
      </w:r>
      <w:r w:rsidR="00465C83">
        <w:t>WILL</w:t>
      </w:r>
      <w:r w:rsidR="00E229A0" w:rsidRPr="0055219E">
        <w:t xml:space="preserve">) </w:t>
      </w:r>
    </w:p>
    <w:p w14:paraId="5DB53AE1" w14:textId="73C6CF13" w:rsidR="00971121" w:rsidRPr="0055219E" w:rsidRDefault="00750A88" w:rsidP="00EC16BD">
      <w:pPr>
        <w:autoSpaceDE w:val="0"/>
        <w:autoSpaceDN w:val="0"/>
        <w:adjustRightInd w:val="0"/>
      </w:pPr>
      <w:r>
        <w:t>(</w:t>
      </w:r>
      <w:r w:rsidRPr="00333333">
        <w:rPr>
          <w:i/>
        </w:rPr>
        <w:t>Reading note</w:t>
      </w:r>
      <w:r>
        <w:t xml:space="preserve">.) </w:t>
      </w:r>
      <w:r w:rsidR="00624225" w:rsidRPr="0055219E">
        <w:t>“Go on and try thing</w:t>
      </w:r>
      <w:r w:rsidR="00971121" w:rsidRPr="0055219E">
        <w:t>s</w:t>
      </w:r>
      <w:r w:rsidR="00624225" w:rsidRPr="0055219E">
        <w:t xml:space="preserve"> — I’ll just keep shooting them down!” — </w:t>
      </w:r>
      <w:r w:rsidR="00971121" w:rsidRPr="0055219E">
        <w:br/>
      </w:r>
      <w:r w:rsidR="00971121" w:rsidRPr="0055219E">
        <w:br/>
      </w:r>
      <w:r w:rsidR="00971121" w:rsidRPr="0055219E">
        <w:tab/>
      </w:r>
      <w:r w:rsidR="00971121" w:rsidRPr="0055219E">
        <w:tab/>
      </w:r>
      <w:r w:rsidR="00971121" w:rsidRPr="0055219E">
        <w:tab/>
      </w:r>
      <w:r w:rsidR="00971121" w:rsidRPr="0055219E">
        <w:tab/>
      </w:r>
      <w:r w:rsidR="00971121" w:rsidRPr="0055219E">
        <w:tab/>
        <w:t>RICHARD</w:t>
      </w:r>
      <w:r w:rsidR="0036769D" w:rsidRPr="0055219E">
        <w:t xml:space="preserve"> | LIZ | GEORGE</w:t>
      </w:r>
    </w:p>
    <w:p w14:paraId="60F0FDF5" w14:textId="161B132A" w:rsidR="00EF313A" w:rsidRPr="0055219E" w:rsidRDefault="00971121" w:rsidP="00EC16BD">
      <w:pPr>
        <w:autoSpaceDE w:val="0"/>
        <w:autoSpaceDN w:val="0"/>
        <w:adjustRightInd w:val="0"/>
      </w:pPr>
      <w:r w:rsidRPr="0055219E">
        <w:t>That’s just mean!</w:t>
      </w:r>
      <w:r w:rsidR="0036769D" w:rsidRPr="0055219E">
        <w:t xml:space="preserve"> | O</w:t>
      </w:r>
      <w:r w:rsidR="00EC16BD" w:rsidRPr="0055219E">
        <w:t xml:space="preserve">ur play begins! </w:t>
      </w:r>
      <w:r w:rsidR="0036769D" w:rsidRPr="0055219E">
        <w:t xml:space="preserve">| My one desire! </w:t>
      </w:r>
    </w:p>
    <w:p w14:paraId="02FBEF61" w14:textId="77777777" w:rsidR="0036769D" w:rsidRPr="0055219E" w:rsidRDefault="0036769D" w:rsidP="00EC16BD">
      <w:pPr>
        <w:autoSpaceDE w:val="0"/>
        <w:autoSpaceDN w:val="0"/>
        <w:adjustRightInd w:val="0"/>
      </w:pPr>
    </w:p>
    <w:p w14:paraId="184B7C8B" w14:textId="5578F5FD" w:rsidR="00EF313A" w:rsidRPr="0055219E" w:rsidRDefault="00EF313A" w:rsidP="00EC16BD">
      <w:pPr>
        <w:autoSpaceDE w:val="0"/>
        <w:autoSpaceDN w:val="0"/>
        <w:adjustRightInd w:val="0"/>
      </w:pPr>
      <w:r w:rsidRPr="0055219E">
        <w:tab/>
      </w:r>
      <w:r w:rsidRPr="0055219E">
        <w:tab/>
      </w:r>
      <w:r w:rsidRPr="0055219E">
        <w:tab/>
      </w:r>
      <w:r w:rsidRPr="0055219E">
        <w:tab/>
      </w:r>
      <w:r w:rsidRPr="0055219E">
        <w:tab/>
        <w:t>HENRY II</w:t>
      </w:r>
    </w:p>
    <w:p w14:paraId="22F5A07D" w14:textId="27BAF994" w:rsidR="00EF313A" w:rsidRPr="0055219E" w:rsidRDefault="00EF313A" w:rsidP="00EC16BD">
      <w:pPr>
        <w:autoSpaceDE w:val="0"/>
        <w:autoSpaceDN w:val="0"/>
        <w:adjustRightInd w:val="0"/>
      </w:pPr>
      <w:r w:rsidRPr="0055219E">
        <w:t xml:space="preserve">We need tent poles! We need structure! </w:t>
      </w:r>
      <w:r w:rsidR="0036769D" w:rsidRPr="0055219E">
        <w:t xml:space="preserve">THIS PLAY IS A LIMP CHURRO! </w:t>
      </w:r>
    </w:p>
    <w:p w14:paraId="5EBEF508" w14:textId="77777777" w:rsidR="00EC16BD" w:rsidRPr="0055219E" w:rsidRDefault="00EC16BD" w:rsidP="00EC16BD">
      <w:pPr>
        <w:autoSpaceDE w:val="0"/>
        <w:autoSpaceDN w:val="0"/>
        <w:adjustRightInd w:val="0"/>
      </w:pPr>
    </w:p>
    <w:p w14:paraId="53281D85" w14:textId="1A08CEE3" w:rsidR="00A81114" w:rsidRPr="0055219E" w:rsidRDefault="00465C83" w:rsidP="00A81114">
      <w:pPr>
        <w:autoSpaceDE w:val="0"/>
        <w:autoSpaceDN w:val="0"/>
        <w:adjustRightInd w:val="0"/>
      </w:pPr>
      <w:r>
        <w:tab/>
      </w:r>
      <w:r>
        <w:tab/>
      </w:r>
      <w:r>
        <w:tab/>
      </w:r>
      <w:r>
        <w:tab/>
      </w:r>
      <w:r w:rsidR="00A81114" w:rsidRPr="0055219E">
        <w:t>PUPPET RICHARD II</w:t>
      </w:r>
      <w:r w:rsidR="00EF313A" w:rsidRPr="0055219E">
        <w:t xml:space="preserve"> </w:t>
      </w:r>
      <w:r>
        <w:t>(VOICED BY WILL)</w:t>
      </w:r>
    </w:p>
    <w:p w14:paraId="043963B9" w14:textId="4F6742E3" w:rsidR="00A81114" w:rsidRPr="0055219E" w:rsidRDefault="00A81114" w:rsidP="00A81114">
      <w:pPr>
        <w:autoSpaceDE w:val="0"/>
        <w:autoSpaceDN w:val="0"/>
        <w:adjustRightInd w:val="0"/>
      </w:pPr>
      <w:r w:rsidRPr="0055219E">
        <w:t>Forget, forgi</w:t>
      </w:r>
      <w:r w:rsidR="0036769D" w:rsidRPr="0055219E">
        <w:t xml:space="preserve">ve, conclude and be agreed — </w:t>
      </w:r>
      <w:r w:rsidRPr="0055219E">
        <w:t>Our doctors say this is no time to bleed</w:t>
      </w:r>
      <w:r w:rsidR="00EF313A" w:rsidRPr="0055219E">
        <w:t xml:space="preserve"> — </w:t>
      </w:r>
      <w:r w:rsidRPr="0055219E">
        <w:br/>
      </w:r>
    </w:p>
    <w:p w14:paraId="24916F73" w14:textId="08987EDC" w:rsidR="00A81114" w:rsidRPr="0055219E" w:rsidRDefault="00EF313A" w:rsidP="00A81114">
      <w:pPr>
        <w:autoSpaceDE w:val="0"/>
        <w:autoSpaceDN w:val="0"/>
        <w:adjustRightInd w:val="0"/>
        <w:rPr>
          <w:i/>
        </w:rPr>
      </w:pPr>
      <w:r w:rsidRPr="0055219E">
        <w:tab/>
      </w:r>
      <w:r w:rsidRPr="0055219E">
        <w:tab/>
      </w:r>
      <w:r w:rsidRPr="0055219E">
        <w:tab/>
      </w:r>
      <w:r w:rsidRPr="0055219E">
        <w:rPr>
          <w:i/>
        </w:rPr>
        <w:t xml:space="preserve">HAND PUPPET LORD APPELLANTS </w:t>
      </w:r>
      <w:r w:rsidR="00A81114" w:rsidRPr="0055219E">
        <w:rPr>
          <w:i/>
        </w:rPr>
        <w:t>react with puppet anger</w:t>
      </w:r>
      <w:r w:rsidRPr="0055219E">
        <w:rPr>
          <w:i/>
        </w:rPr>
        <w:t>.</w:t>
      </w:r>
    </w:p>
    <w:p w14:paraId="4D655FD8" w14:textId="77777777" w:rsidR="00A81114" w:rsidRPr="0055219E" w:rsidRDefault="00A81114" w:rsidP="00A81114">
      <w:pPr>
        <w:autoSpaceDE w:val="0"/>
        <w:autoSpaceDN w:val="0"/>
        <w:adjustRightInd w:val="0"/>
      </w:pPr>
    </w:p>
    <w:p w14:paraId="2E6B0D8B" w14:textId="466D23F8" w:rsidR="00A81114" w:rsidRPr="0055219E" w:rsidRDefault="00465C83" w:rsidP="00A81114">
      <w:pPr>
        <w:autoSpaceDE w:val="0"/>
        <w:autoSpaceDN w:val="0"/>
        <w:adjustRightInd w:val="0"/>
      </w:pPr>
      <w:r>
        <w:tab/>
      </w:r>
      <w:r>
        <w:tab/>
      </w:r>
      <w:r>
        <w:tab/>
      </w:r>
      <w:r>
        <w:tab/>
      </w:r>
      <w:r w:rsidR="00A81114" w:rsidRPr="0055219E">
        <w:t>PUPPET RICHARD II</w:t>
      </w:r>
      <w:r>
        <w:t xml:space="preserve"> (VOICED BY WILL) </w:t>
      </w:r>
    </w:p>
    <w:p w14:paraId="101CAD7F" w14:textId="77777777" w:rsidR="008254D5" w:rsidRPr="0055219E" w:rsidRDefault="00A81114" w:rsidP="00A81114">
      <w:pPr>
        <w:autoSpaceDE w:val="0"/>
        <w:autoSpaceDN w:val="0"/>
        <w:adjustRightInd w:val="0"/>
      </w:pPr>
      <w:r w:rsidRPr="0055219E">
        <w:t>Why uncle, thou hast many years to live.</w:t>
      </w:r>
      <w:r w:rsidRPr="0055219E">
        <w:br/>
        <w:t>Gaunt: But not a minute, king, that thou canst give.</w:t>
      </w:r>
    </w:p>
    <w:p w14:paraId="60862E46" w14:textId="68F887DA" w:rsidR="00EF313A" w:rsidRPr="0055219E" w:rsidRDefault="00A81114" w:rsidP="00A81114">
      <w:pPr>
        <w:autoSpaceDE w:val="0"/>
        <w:autoSpaceDN w:val="0"/>
        <w:adjustRightInd w:val="0"/>
      </w:pPr>
      <w:r w:rsidRPr="0055219E">
        <w:br/>
      </w:r>
      <w:r w:rsidR="00465C83">
        <w:tab/>
      </w:r>
      <w:r w:rsidR="00465C83">
        <w:tab/>
      </w:r>
      <w:r w:rsidR="00465C83">
        <w:tab/>
      </w:r>
      <w:r w:rsidR="00465C83">
        <w:tab/>
      </w:r>
      <w:r w:rsidR="008254D5" w:rsidRPr="0055219E">
        <w:t>PUPPET JOHN OF GAUNT</w:t>
      </w:r>
      <w:r w:rsidR="00465C83">
        <w:t xml:space="preserve"> (VOICED BY JOHN)</w:t>
      </w:r>
      <w:r w:rsidRPr="0055219E">
        <w:br/>
        <w:t xml:space="preserve">This royal throne of kings, this </w:t>
      </w:r>
      <w:r w:rsidR="00D449D0" w:rsidRPr="0055219E">
        <w:t>sceptered</w:t>
      </w:r>
      <w:r w:rsidRPr="0055219E">
        <w:t xml:space="preserve"> isle, </w:t>
      </w:r>
      <w:r w:rsidRPr="0055219E">
        <w:br/>
        <w:t>This earth</w:t>
      </w:r>
      <w:r w:rsidR="008254D5" w:rsidRPr="0055219E">
        <w:t xml:space="preserve"> of majesty, this seat of Mars — </w:t>
      </w:r>
      <w:r w:rsidRPr="0055219E">
        <w:br/>
        <w:t>This blessed plot, this e</w:t>
      </w:r>
      <w:r w:rsidR="008254D5" w:rsidRPr="0055219E">
        <w:t>arth, this realm, this England.</w:t>
      </w:r>
      <w:r w:rsidRPr="0055219E">
        <w:br/>
        <w:t>Landlord of</w:t>
      </w:r>
      <w:r w:rsidR="00EF313A" w:rsidRPr="0055219E">
        <w:t xml:space="preserve"> England art thou and not king.</w:t>
      </w:r>
    </w:p>
    <w:p w14:paraId="19ED86A4" w14:textId="77777777" w:rsidR="00EF313A" w:rsidRPr="0055219E" w:rsidRDefault="00EF313A" w:rsidP="00A81114">
      <w:pPr>
        <w:autoSpaceDE w:val="0"/>
        <w:autoSpaceDN w:val="0"/>
        <w:adjustRightInd w:val="0"/>
      </w:pPr>
    </w:p>
    <w:p w14:paraId="4852F115" w14:textId="7CD69C78" w:rsidR="00EF313A" w:rsidRPr="0055219E" w:rsidRDefault="00EF313A" w:rsidP="00A81114">
      <w:pPr>
        <w:autoSpaceDE w:val="0"/>
        <w:autoSpaceDN w:val="0"/>
        <w:adjustRightInd w:val="0"/>
      </w:pPr>
      <w:r w:rsidRPr="0055219E">
        <w:tab/>
      </w:r>
      <w:r w:rsidRPr="0055219E">
        <w:tab/>
      </w:r>
      <w:r w:rsidRPr="0055219E">
        <w:tab/>
      </w:r>
      <w:r w:rsidRPr="0055219E">
        <w:tab/>
      </w:r>
      <w:r w:rsidRPr="0055219E">
        <w:tab/>
        <w:t>RICHARD</w:t>
      </w:r>
    </w:p>
    <w:p w14:paraId="7DE3E3FF" w14:textId="03E4BF8D" w:rsidR="008254D5" w:rsidRPr="0055219E" w:rsidRDefault="00EF313A" w:rsidP="00A81114">
      <w:pPr>
        <w:autoSpaceDE w:val="0"/>
        <w:autoSpaceDN w:val="0"/>
        <w:adjustRightInd w:val="0"/>
      </w:pPr>
      <w:r w:rsidRPr="0055219E">
        <w:t xml:space="preserve">No! I am King — We settled this! I have a cape! See? </w:t>
      </w:r>
      <w:r w:rsidRPr="0055219E">
        <w:rPr>
          <w:i/>
        </w:rPr>
        <w:t>My mom made it</w:t>
      </w:r>
      <w:r w:rsidRPr="0055219E">
        <w:t xml:space="preserve">. </w:t>
      </w:r>
      <w:r w:rsidR="00A81114" w:rsidRPr="0055219E">
        <w:br/>
      </w:r>
      <w:r w:rsidR="00A81114" w:rsidRPr="0055219E">
        <w:br/>
      </w:r>
      <w:r w:rsidR="00465C83">
        <w:tab/>
      </w:r>
      <w:r w:rsidR="00465C83">
        <w:tab/>
      </w:r>
      <w:r w:rsidR="00465C83">
        <w:tab/>
      </w:r>
      <w:r w:rsidR="00465C83">
        <w:tab/>
      </w:r>
      <w:r w:rsidR="008254D5" w:rsidRPr="0055219E">
        <w:t>PUPPET RICHARD II</w:t>
      </w:r>
      <w:r w:rsidR="00465C83">
        <w:t xml:space="preserve"> (VOICED BY WILL) </w:t>
      </w:r>
    </w:p>
    <w:p w14:paraId="19F040EC" w14:textId="77777777" w:rsidR="00EF313A" w:rsidRPr="0055219E" w:rsidRDefault="00EF313A" w:rsidP="00A81114">
      <w:pPr>
        <w:autoSpaceDE w:val="0"/>
        <w:autoSpaceDN w:val="0"/>
        <w:adjustRightInd w:val="0"/>
      </w:pPr>
      <w:r w:rsidRPr="0055219E">
        <w:t>The ripest fruit first falls!</w:t>
      </w:r>
    </w:p>
    <w:p w14:paraId="1C2F8811" w14:textId="77777777" w:rsidR="00EF313A" w:rsidRPr="0055219E" w:rsidRDefault="00EF313A" w:rsidP="00A81114">
      <w:pPr>
        <w:autoSpaceDE w:val="0"/>
        <w:autoSpaceDN w:val="0"/>
        <w:adjustRightInd w:val="0"/>
      </w:pPr>
    </w:p>
    <w:p w14:paraId="4AC9755C" w14:textId="77777777" w:rsidR="00EF313A" w:rsidRPr="0055219E" w:rsidRDefault="00EF313A" w:rsidP="00A81114">
      <w:pPr>
        <w:autoSpaceDE w:val="0"/>
        <w:autoSpaceDN w:val="0"/>
        <w:adjustRightInd w:val="0"/>
      </w:pPr>
      <w:r w:rsidRPr="0055219E">
        <w:tab/>
      </w:r>
      <w:r w:rsidRPr="0055219E">
        <w:tab/>
      </w:r>
      <w:r w:rsidRPr="0055219E">
        <w:tab/>
      </w:r>
      <w:r w:rsidRPr="0055219E">
        <w:tab/>
      </w:r>
      <w:r w:rsidRPr="0055219E">
        <w:tab/>
        <w:t>THOMAS</w:t>
      </w:r>
      <w:r w:rsidRPr="0055219E">
        <w:br/>
        <w:t xml:space="preserve">Who’s going to play Henry Bolingbroke? </w:t>
      </w:r>
      <w:r w:rsidRPr="0055219E">
        <w:br/>
      </w:r>
      <w:r w:rsidRPr="0055219E">
        <w:lastRenderedPageBreak/>
        <w:br/>
      </w:r>
      <w:r w:rsidRPr="0055219E">
        <w:tab/>
      </w:r>
      <w:r w:rsidRPr="0055219E">
        <w:tab/>
      </w:r>
      <w:r w:rsidRPr="0055219E">
        <w:tab/>
      </w:r>
      <w:r w:rsidRPr="0055219E">
        <w:tab/>
      </w:r>
      <w:r w:rsidRPr="0055219E">
        <w:tab/>
        <w:t xml:space="preserve">WILL </w:t>
      </w:r>
      <w:r w:rsidRPr="0055219E">
        <w:br/>
        <w:t>You got this, big guy!</w:t>
      </w:r>
    </w:p>
    <w:p w14:paraId="29698EA6" w14:textId="77777777" w:rsidR="00EF313A" w:rsidRPr="0055219E" w:rsidRDefault="00EF313A" w:rsidP="00A81114">
      <w:pPr>
        <w:autoSpaceDE w:val="0"/>
        <w:autoSpaceDN w:val="0"/>
        <w:adjustRightInd w:val="0"/>
      </w:pPr>
    </w:p>
    <w:p w14:paraId="51923445" w14:textId="68B8E1D3" w:rsidR="00EF313A" w:rsidRPr="0055219E" w:rsidRDefault="00EF313A" w:rsidP="00A81114">
      <w:pPr>
        <w:autoSpaceDE w:val="0"/>
        <w:autoSpaceDN w:val="0"/>
        <w:adjustRightInd w:val="0"/>
      </w:pPr>
      <w:r w:rsidRPr="0055219E">
        <w:tab/>
      </w:r>
      <w:r w:rsidRPr="0055219E">
        <w:tab/>
      </w:r>
      <w:r w:rsidRPr="0055219E">
        <w:tab/>
      </w:r>
      <w:r w:rsidRPr="0055219E">
        <w:tab/>
      </w:r>
      <w:r w:rsidRPr="0055219E">
        <w:tab/>
        <w:t>THOMAS</w:t>
      </w:r>
    </w:p>
    <w:p w14:paraId="54936D99" w14:textId="2D29EB99" w:rsidR="008254D5" w:rsidRPr="0055219E" w:rsidRDefault="00EF313A" w:rsidP="00A81114">
      <w:pPr>
        <w:autoSpaceDE w:val="0"/>
        <w:autoSpaceDN w:val="0"/>
        <w:adjustRightInd w:val="0"/>
      </w:pPr>
      <w:r w:rsidRPr="0055219E">
        <w:t xml:space="preserve">Really? </w:t>
      </w:r>
      <w:r w:rsidR="00A81114" w:rsidRPr="0055219E">
        <w:br/>
      </w:r>
    </w:p>
    <w:p w14:paraId="02B03366" w14:textId="1FD84B98" w:rsidR="008254D5" w:rsidRPr="0055219E" w:rsidRDefault="00EF313A" w:rsidP="00A81114">
      <w:pPr>
        <w:autoSpaceDE w:val="0"/>
        <w:autoSpaceDN w:val="0"/>
        <w:adjustRightInd w:val="0"/>
      </w:pPr>
      <w:r w:rsidRPr="0055219E">
        <w:tab/>
      </w:r>
      <w:r w:rsidRPr="0055219E">
        <w:tab/>
      </w:r>
      <w:r w:rsidR="008254D5" w:rsidRPr="0055219E">
        <w:t xml:space="preserve">HAND PUPPET HENRY BOLINGBOOK </w:t>
      </w:r>
      <w:r w:rsidRPr="0055219E">
        <w:t>(Voiced by THOMAS)</w:t>
      </w:r>
      <w:r w:rsidR="00A81114" w:rsidRPr="0055219E">
        <w:br/>
        <w:t>Come, lords, away. </w:t>
      </w:r>
      <w:r w:rsidR="00A81114" w:rsidRPr="0055219E">
        <w:br/>
        <w:t>To fight with Glendowe</w:t>
      </w:r>
      <w:r w:rsidRPr="0055219E">
        <w:t xml:space="preserve">r and his complices — </w:t>
      </w:r>
      <w:r w:rsidR="00A81114" w:rsidRPr="0055219E">
        <w:t>A while to work and after holiday.</w:t>
      </w:r>
      <w:r w:rsidR="00A81114" w:rsidRPr="0055219E">
        <w:br/>
      </w:r>
    </w:p>
    <w:p w14:paraId="5973B86F" w14:textId="43EB08D1" w:rsidR="008254D5" w:rsidRPr="0055219E" w:rsidRDefault="008254D5" w:rsidP="00A81114">
      <w:pPr>
        <w:autoSpaceDE w:val="0"/>
        <w:autoSpaceDN w:val="0"/>
        <w:adjustRightInd w:val="0"/>
      </w:pPr>
      <w:r w:rsidRPr="0055219E">
        <w:tab/>
      </w:r>
      <w:r w:rsidRPr="0055219E">
        <w:tab/>
      </w:r>
      <w:r w:rsidRPr="0055219E">
        <w:tab/>
      </w:r>
      <w:r w:rsidRPr="0055219E">
        <w:tab/>
      </w:r>
      <w:r w:rsidRPr="0055219E">
        <w:tab/>
        <w:t>LIZ</w:t>
      </w:r>
    </w:p>
    <w:p w14:paraId="2ABE04B5" w14:textId="77777777" w:rsidR="008254D5" w:rsidRPr="0055219E" w:rsidRDefault="008254D5" w:rsidP="00A81114">
      <w:pPr>
        <w:autoSpaceDE w:val="0"/>
        <w:autoSpaceDN w:val="0"/>
        <w:adjustRightInd w:val="0"/>
      </w:pPr>
      <w:r w:rsidRPr="0055219E">
        <w:t xml:space="preserve">See — This is good foreshadowing. Henry Bolingbrook is Henry the IV. </w:t>
      </w:r>
    </w:p>
    <w:p w14:paraId="47D8DC76" w14:textId="77777777" w:rsidR="00EF313A" w:rsidRPr="0055219E" w:rsidRDefault="00EF313A" w:rsidP="00A81114">
      <w:pPr>
        <w:autoSpaceDE w:val="0"/>
        <w:autoSpaceDN w:val="0"/>
        <w:adjustRightInd w:val="0"/>
      </w:pPr>
    </w:p>
    <w:p w14:paraId="658E7754" w14:textId="19A45B8A" w:rsidR="00EF313A" w:rsidRPr="0055219E" w:rsidRDefault="00EF313A" w:rsidP="00A81114">
      <w:pPr>
        <w:autoSpaceDE w:val="0"/>
        <w:autoSpaceDN w:val="0"/>
        <w:adjustRightInd w:val="0"/>
      </w:pPr>
      <w:r w:rsidRPr="0055219E">
        <w:tab/>
      </w:r>
      <w:r w:rsidRPr="0055219E">
        <w:tab/>
      </w:r>
      <w:r w:rsidRPr="0055219E">
        <w:tab/>
      </w:r>
      <w:r w:rsidRPr="0055219E">
        <w:tab/>
      </w:r>
      <w:r w:rsidRPr="0055219E">
        <w:tab/>
        <w:t>WILL</w:t>
      </w:r>
    </w:p>
    <w:p w14:paraId="2584B0E7" w14:textId="477DCD97" w:rsidR="00EF313A" w:rsidRPr="0055219E" w:rsidRDefault="00EF313A" w:rsidP="00A81114">
      <w:pPr>
        <w:autoSpaceDE w:val="0"/>
        <w:autoSpaceDN w:val="0"/>
        <w:adjustRightInd w:val="0"/>
      </w:pPr>
      <w:r w:rsidRPr="0055219E">
        <w:t>What? I didn’t realize that</w:t>
      </w:r>
      <w:r w:rsidR="0036769D" w:rsidRPr="0055219E">
        <w:t>!</w:t>
      </w:r>
      <w:r w:rsidRPr="0055219E">
        <w:t xml:space="preserve"> — I should play him! </w:t>
      </w:r>
    </w:p>
    <w:p w14:paraId="379CA1BE" w14:textId="77777777" w:rsidR="008254D5" w:rsidRPr="0055219E" w:rsidRDefault="008254D5" w:rsidP="00A81114">
      <w:pPr>
        <w:autoSpaceDE w:val="0"/>
        <w:autoSpaceDN w:val="0"/>
        <w:adjustRightInd w:val="0"/>
      </w:pPr>
    </w:p>
    <w:p w14:paraId="0EF5C5AD" w14:textId="31EC689C" w:rsidR="008254D5" w:rsidRPr="0055219E" w:rsidRDefault="00A85C4C" w:rsidP="00A81114">
      <w:pPr>
        <w:autoSpaceDE w:val="0"/>
        <w:autoSpaceDN w:val="0"/>
        <w:adjustRightInd w:val="0"/>
      </w:pPr>
      <w:r>
        <w:tab/>
      </w:r>
      <w:r>
        <w:tab/>
      </w:r>
      <w:r>
        <w:tab/>
      </w:r>
      <w:r>
        <w:tab/>
      </w:r>
      <w:r w:rsidR="008254D5" w:rsidRPr="0055219E">
        <w:t>PUPPET RICHARD II</w:t>
      </w:r>
      <w:r>
        <w:t xml:space="preserve"> (VOICED BY WILL) </w:t>
      </w:r>
    </w:p>
    <w:p w14:paraId="66B50AA5" w14:textId="45B543CF" w:rsidR="008254D5" w:rsidRPr="0055219E" w:rsidRDefault="00A85C4C" w:rsidP="00A81114">
      <w:pPr>
        <w:autoSpaceDE w:val="0"/>
        <w:autoSpaceDN w:val="0"/>
        <w:adjustRightInd w:val="0"/>
      </w:pPr>
      <w:r>
        <w:t>(</w:t>
      </w:r>
      <w:r w:rsidRPr="00A85C4C">
        <w:rPr>
          <w:i/>
        </w:rPr>
        <w:t>Receives note</w:t>
      </w:r>
      <w:r>
        <w:t xml:space="preserve">.) </w:t>
      </w:r>
      <w:r w:rsidR="008254D5" w:rsidRPr="0055219E">
        <w:t>Another note! (</w:t>
      </w:r>
      <w:r w:rsidR="008254D5" w:rsidRPr="0055219E">
        <w:rPr>
          <w:i/>
        </w:rPr>
        <w:t xml:space="preserve">He looks at the </w:t>
      </w:r>
      <w:r w:rsidR="00786166" w:rsidRPr="0055219E">
        <w:rPr>
          <w:i/>
        </w:rPr>
        <w:t>AUDIENCE</w:t>
      </w:r>
      <w:r w:rsidR="008254D5" w:rsidRPr="0055219E">
        <w:t xml:space="preserve"> </w:t>
      </w:r>
      <w:r w:rsidR="008254D5" w:rsidRPr="0055219E">
        <w:rPr>
          <w:i/>
        </w:rPr>
        <w:t>scornfully</w:t>
      </w:r>
      <w:r>
        <w:t xml:space="preserve">.) </w:t>
      </w:r>
      <w:r w:rsidR="00A81114" w:rsidRPr="0055219E">
        <w:t>Not all the water in the rough rude sea </w:t>
      </w:r>
      <w:r w:rsidR="0036769D" w:rsidRPr="0055219E">
        <w:t xml:space="preserve">— </w:t>
      </w:r>
      <w:r w:rsidR="00A81114" w:rsidRPr="0055219E">
        <w:t>Can wash</w:t>
      </w:r>
      <w:r w:rsidR="008254D5" w:rsidRPr="0055219E">
        <w:t xml:space="preserve"> the balm from an anointed king!</w:t>
      </w:r>
      <w:r>
        <w:t xml:space="preserve"> (</w:t>
      </w:r>
      <w:r w:rsidRPr="00A85C4C">
        <w:rPr>
          <w:i/>
        </w:rPr>
        <w:t>Gives note to WILL</w:t>
      </w:r>
      <w:r>
        <w:t xml:space="preserve">.) </w:t>
      </w:r>
      <w:r w:rsidR="00A81114" w:rsidRPr="0055219E">
        <w:br/>
      </w:r>
    </w:p>
    <w:p w14:paraId="500735DC" w14:textId="17454D76" w:rsidR="008254D5" w:rsidRPr="0055219E" w:rsidRDefault="008254D5" w:rsidP="00A81114">
      <w:pPr>
        <w:autoSpaceDE w:val="0"/>
        <w:autoSpaceDN w:val="0"/>
        <w:adjustRightInd w:val="0"/>
      </w:pPr>
      <w:r w:rsidRPr="0055219E">
        <w:tab/>
      </w:r>
      <w:r w:rsidRPr="0055219E">
        <w:tab/>
      </w:r>
      <w:r w:rsidRPr="0055219E">
        <w:tab/>
      </w:r>
      <w:r w:rsidRPr="0055219E">
        <w:tab/>
      </w:r>
      <w:r w:rsidRPr="0055219E">
        <w:tab/>
        <w:t>WILL</w:t>
      </w:r>
    </w:p>
    <w:p w14:paraId="0814E64E" w14:textId="77777777" w:rsidR="00A803DA" w:rsidRPr="0055219E" w:rsidRDefault="008254D5" w:rsidP="00A81114">
      <w:pPr>
        <w:autoSpaceDE w:val="0"/>
        <w:autoSpaceDN w:val="0"/>
        <w:adjustRightInd w:val="0"/>
      </w:pPr>
      <w:r w:rsidRPr="0055219E">
        <w:t xml:space="preserve">What’s it say? Give it here — “What is this? What the hell is this?” Okay — </w:t>
      </w:r>
    </w:p>
    <w:p w14:paraId="745D6E4C" w14:textId="77777777" w:rsidR="00A803DA" w:rsidRPr="0055219E" w:rsidRDefault="00A803DA" w:rsidP="00A81114">
      <w:pPr>
        <w:autoSpaceDE w:val="0"/>
        <w:autoSpaceDN w:val="0"/>
        <w:adjustRightInd w:val="0"/>
      </w:pPr>
    </w:p>
    <w:p w14:paraId="3F5D5192" w14:textId="7EC8E9AC" w:rsidR="00A803DA" w:rsidRPr="0055219E" w:rsidRDefault="00A803DA" w:rsidP="00A81114">
      <w:pPr>
        <w:autoSpaceDE w:val="0"/>
        <w:autoSpaceDN w:val="0"/>
        <w:adjustRightInd w:val="0"/>
      </w:pPr>
      <w:r w:rsidRPr="0055219E">
        <w:tab/>
      </w:r>
      <w:r w:rsidRPr="0055219E">
        <w:tab/>
      </w:r>
      <w:r w:rsidRPr="0055219E">
        <w:tab/>
      </w:r>
      <w:r w:rsidRPr="0055219E">
        <w:tab/>
      </w:r>
      <w:r w:rsidRPr="0055219E">
        <w:tab/>
        <w:t>RICHARD</w:t>
      </w:r>
    </w:p>
    <w:p w14:paraId="4BB91333" w14:textId="77777777" w:rsidR="00EF313A" w:rsidRPr="0055219E" w:rsidRDefault="00A803DA" w:rsidP="00A81114">
      <w:pPr>
        <w:autoSpaceDE w:val="0"/>
        <w:autoSpaceDN w:val="0"/>
        <w:adjustRightInd w:val="0"/>
      </w:pPr>
      <w:r w:rsidRPr="0055219E">
        <w:t xml:space="preserve">Wait! Is it cool for you to talk to </w:t>
      </w:r>
      <w:r w:rsidR="00EF313A" w:rsidRPr="0055219E">
        <w:t>Puppet Richard</w:t>
      </w:r>
      <w:r w:rsidRPr="0055219E">
        <w:t>? You’r</w:t>
      </w:r>
      <w:r w:rsidR="00EF313A" w:rsidRPr="0055219E">
        <w:t>e a person and he’s a character?</w:t>
      </w:r>
    </w:p>
    <w:p w14:paraId="3EF9AB72" w14:textId="77777777" w:rsidR="00EF313A" w:rsidRPr="0055219E" w:rsidRDefault="00EF313A" w:rsidP="00A81114">
      <w:pPr>
        <w:autoSpaceDE w:val="0"/>
        <w:autoSpaceDN w:val="0"/>
        <w:adjustRightInd w:val="0"/>
      </w:pPr>
    </w:p>
    <w:p w14:paraId="0B32F96D" w14:textId="444445AC" w:rsidR="00EF313A" w:rsidRPr="0055219E" w:rsidRDefault="00EF313A" w:rsidP="00A81114">
      <w:pPr>
        <w:autoSpaceDE w:val="0"/>
        <w:autoSpaceDN w:val="0"/>
        <w:adjustRightInd w:val="0"/>
      </w:pPr>
      <w:r w:rsidRPr="0055219E">
        <w:tab/>
      </w:r>
      <w:r w:rsidRPr="0055219E">
        <w:tab/>
      </w:r>
      <w:r w:rsidRPr="0055219E">
        <w:tab/>
      </w:r>
      <w:r w:rsidRPr="0055219E">
        <w:tab/>
      </w:r>
      <w:r w:rsidRPr="0055219E">
        <w:tab/>
        <w:t>HENRY II</w:t>
      </w:r>
      <w:r w:rsidR="0036769D" w:rsidRPr="0055219E">
        <w:t xml:space="preserve"> | KATHY</w:t>
      </w:r>
    </w:p>
    <w:p w14:paraId="5D2A5C10" w14:textId="567DD542" w:rsidR="00EF313A" w:rsidRPr="0055219E" w:rsidRDefault="00EF313A" w:rsidP="00A81114">
      <w:pPr>
        <w:autoSpaceDE w:val="0"/>
        <w:autoSpaceDN w:val="0"/>
        <w:adjustRightInd w:val="0"/>
      </w:pPr>
      <w:r w:rsidRPr="0055219E">
        <w:t xml:space="preserve">I think there’s precedent — </w:t>
      </w:r>
      <w:r w:rsidR="0036769D" w:rsidRPr="0055219E">
        <w:t>Kathy? | It’s fine! It’s accepted! Puppets don’t have feet!</w:t>
      </w:r>
    </w:p>
    <w:p w14:paraId="43C1F122" w14:textId="77777777" w:rsidR="00EF313A" w:rsidRPr="0055219E" w:rsidRDefault="00EF313A" w:rsidP="00A81114">
      <w:pPr>
        <w:autoSpaceDE w:val="0"/>
        <w:autoSpaceDN w:val="0"/>
        <w:adjustRightInd w:val="0"/>
      </w:pPr>
    </w:p>
    <w:p w14:paraId="024C78C0" w14:textId="5DD49D5B" w:rsidR="00EF313A" w:rsidRPr="0055219E" w:rsidRDefault="00EF313A" w:rsidP="00A81114">
      <w:pPr>
        <w:autoSpaceDE w:val="0"/>
        <w:autoSpaceDN w:val="0"/>
        <w:adjustRightInd w:val="0"/>
      </w:pPr>
      <w:r w:rsidRPr="0055219E">
        <w:tab/>
      </w:r>
      <w:r w:rsidRPr="0055219E">
        <w:tab/>
      </w:r>
      <w:r w:rsidRPr="0055219E">
        <w:tab/>
      </w:r>
      <w:r w:rsidRPr="0055219E">
        <w:tab/>
      </w:r>
      <w:r w:rsidRPr="0055219E">
        <w:tab/>
        <w:t>GEORGE</w:t>
      </w:r>
    </w:p>
    <w:p w14:paraId="40A590D6" w14:textId="77777777" w:rsidR="00EF313A" w:rsidRPr="0055219E" w:rsidRDefault="00EF313A" w:rsidP="00A81114">
      <w:pPr>
        <w:autoSpaceDE w:val="0"/>
        <w:autoSpaceDN w:val="0"/>
        <w:adjustRightInd w:val="0"/>
      </w:pPr>
      <w:r w:rsidRPr="0055219E">
        <w:t xml:space="preserve">Nothing in this play makes sense. Just tell me when to turn the lights off. </w:t>
      </w:r>
    </w:p>
    <w:p w14:paraId="1467E080" w14:textId="77777777" w:rsidR="00EF313A" w:rsidRPr="0055219E" w:rsidRDefault="00EF313A" w:rsidP="00A81114">
      <w:pPr>
        <w:autoSpaceDE w:val="0"/>
        <w:autoSpaceDN w:val="0"/>
        <w:adjustRightInd w:val="0"/>
      </w:pPr>
    </w:p>
    <w:p w14:paraId="701C46B2" w14:textId="0BB477C9" w:rsidR="00EF313A" w:rsidRPr="0055219E" w:rsidRDefault="00EF313A" w:rsidP="00A81114">
      <w:pPr>
        <w:autoSpaceDE w:val="0"/>
        <w:autoSpaceDN w:val="0"/>
        <w:adjustRightInd w:val="0"/>
      </w:pPr>
      <w:r w:rsidRPr="0055219E">
        <w:tab/>
      </w:r>
      <w:r w:rsidRPr="0055219E">
        <w:tab/>
      </w:r>
      <w:r w:rsidRPr="0055219E">
        <w:tab/>
      </w:r>
      <w:r w:rsidRPr="0055219E">
        <w:tab/>
      </w:r>
      <w:r w:rsidRPr="0055219E">
        <w:tab/>
        <w:t>WILL</w:t>
      </w:r>
      <w:r w:rsidR="0036769D" w:rsidRPr="0055219E">
        <w:t xml:space="preserve"> | AUGUSTINE | </w:t>
      </w:r>
      <w:r w:rsidR="00A85C4C">
        <w:t xml:space="preserve">JOHN </w:t>
      </w:r>
    </w:p>
    <w:p w14:paraId="0C931840" w14:textId="672674D5" w:rsidR="00EF313A" w:rsidRPr="0055219E" w:rsidRDefault="00EF313A" w:rsidP="00A81114">
      <w:pPr>
        <w:autoSpaceDE w:val="0"/>
        <w:autoSpaceDN w:val="0"/>
        <w:adjustRightInd w:val="0"/>
      </w:pPr>
      <w:r w:rsidRPr="0055219E">
        <w:t xml:space="preserve">We don’t have “lights” — </w:t>
      </w:r>
      <w:r w:rsidR="0036769D" w:rsidRPr="0055219E">
        <w:t xml:space="preserve">| </w:t>
      </w:r>
      <w:r w:rsidRPr="0055219E">
        <w:t>We can’t afford them!</w:t>
      </w:r>
      <w:r w:rsidR="00E229A0" w:rsidRPr="0055219E">
        <w:t xml:space="preserve"> | </w:t>
      </w:r>
      <w:r w:rsidRPr="0055219E">
        <w:t xml:space="preserve">It just gets </w:t>
      </w:r>
      <w:r w:rsidRPr="00A85C4C">
        <w:rPr>
          <w:i/>
        </w:rPr>
        <w:t>dark</w:t>
      </w:r>
      <w:r w:rsidR="00E229A0" w:rsidRPr="00A85C4C">
        <w:rPr>
          <w:i/>
        </w:rPr>
        <w:t xml:space="preserve"> out</w:t>
      </w:r>
      <w:r w:rsidRPr="0055219E">
        <w:t xml:space="preserve">. </w:t>
      </w:r>
    </w:p>
    <w:p w14:paraId="21DAE697" w14:textId="77777777" w:rsidR="00EF313A" w:rsidRPr="0055219E" w:rsidRDefault="00EF313A" w:rsidP="00A81114">
      <w:pPr>
        <w:autoSpaceDE w:val="0"/>
        <w:autoSpaceDN w:val="0"/>
        <w:adjustRightInd w:val="0"/>
      </w:pPr>
    </w:p>
    <w:p w14:paraId="65CCE6FA" w14:textId="55F73045" w:rsidR="00EF313A" w:rsidRPr="0055219E" w:rsidRDefault="00EF313A" w:rsidP="00A81114">
      <w:pPr>
        <w:autoSpaceDE w:val="0"/>
        <w:autoSpaceDN w:val="0"/>
        <w:adjustRightInd w:val="0"/>
      </w:pPr>
      <w:r w:rsidRPr="0055219E">
        <w:tab/>
      </w:r>
      <w:r w:rsidRPr="0055219E">
        <w:tab/>
      </w:r>
      <w:r w:rsidRPr="0055219E">
        <w:tab/>
      </w:r>
      <w:r w:rsidRPr="0055219E">
        <w:tab/>
      </w:r>
      <w:r w:rsidRPr="0055219E">
        <w:tab/>
        <w:t>GEORGE</w:t>
      </w:r>
      <w:r w:rsidR="00A85C4C">
        <w:t xml:space="preserve"> | HENRY II </w:t>
      </w:r>
    </w:p>
    <w:p w14:paraId="0296104E" w14:textId="07039944" w:rsidR="00A803DA" w:rsidRPr="0055219E" w:rsidRDefault="00EF313A" w:rsidP="00A81114">
      <w:pPr>
        <w:autoSpaceDE w:val="0"/>
        <w:autoSpaceDN w:val="0"/>
        <w:adjustRightInd w:val="0"/>
      </w:pPr>
      <w:r w:rsidRPr="0055219E">
        <w:t>Then blot out the sun</w:t>
      </w:r>
      <w:r w:rsidR="00E229A0" w:rsidRPr="0055219E">
        <w:t xml:space="preserve"> — </w:t>
      </w:r>
      <w:r w:rsidR="00A85C4C">
        <w:t xml:space="preserve">| </w:t>
      </w:r>
      <w:r w:rsidR="00E229A0" w:rsidRPr="0055219E">
        <w:t xml:space="preserve">THOU MURDEREST THEATER!  </w:t>
      </w:r>
      <w:r w:rsidRPr="0055219E">
        <w:t xml:space="preserve"> </w:t>
      </w:r>
      <w:r w:rsidR="00217096" w:rsidRPr="0055219E">
        <w:br/>
      </w:r>
      <w:r w:rsidR="008254D5" w:rsidRPr="0055219E">
        <w:tab/>
      </w:r>
      <w:r w:rsidR="008254D5" w:rsidRPr="0055219E">
        <w:tab/>
      </w:r>
      <w:r w:rsidR="008254D5" w:rsidRPr="0055219E">
        <w:tab/>
      </w:r>
      <w:r w:rsidR="008254D5" w:rsidRPr="0055219E">
        <w:tab/>
      </w:r>
      <w:r w:rsidR="008254D5" w:rsidRPr="0055219E">
        <w:tab/>
      </w:r>
    </w:p>
    <w:p w14:paraId="51B8FAC0" w14:textId="7DC4AB72" w:rsidR="008254D5" w:rsidRPr="0055219E" w:rsidRDefault="00A85C4C" w:rsidP="00A81114">
      <w:pPr>
        <w:autoSpaceDE w:val="0"/>
        <w:autoSpaceDN w:val="0"/>
        <w:adjustRightInd w:val="0"/>
      </w:pPr>
      <w:r>
        <w:tab/>
      </w:r>
      <w:r>
        <w:tab/>
      </w:r>
      <w:r>
        <w:tab/>
      </w:r>
      <w:r>
        <w:tab/>
      </w:r>
      <w:r w:rsidR="008254D5" w:rsidRPr="0055219E">
        <w:t>PUPPET RICHARD II</w:t>
      </w:r>
      <w:r>
        <w:t xml:space="preserve"> (VOICED BY WILL)</w:t>
      </w:r>
    </w:p>
    <w:p w14:paraId="73E6C28D" w14:textId="2C50C0EB" w:rsidR="008254D5" w:rsidRPr="0055219E" w:rsidRDefault="00A81114" w:rsidP="00A81114">
      <w:pPr>
        <w:autoSpaceDE w:val="0"/>
        <w:autoSpaceDN w:val="0"/>
        <w:adjustRightInd w:val="0"/>
      </w:pPr>
      <w:r w:rsidRPr="0055219E">
        <w:t xml:space="preserve">For heaven’s </w:t>
      </w:r>
      <w:r w:rsidR="00EF313A" w:rsidRPr="0055219E">
        <w:t xml:space="preserve">sake let us sit upon the ground — </w:t>
      </w:r>
      <w:r w:rsidRPr="0055219E">
        <w:t>And tell sad stories of the death of kings.</w:t>
      </w:r>
      <w:r w:rsidRPr="0055219E">
        <w:br/>
      </w:r>
      <w:r w:rsidRPr="0055219E">
        <w:br/>
      </w:r>
      <w:r w:rsidR="00A85C4C">
        <w:tab/>
      </w:r>
      <w:r w:rsidR="00A85C4C">
        <w:tab/>
      </w:r>
      <w:r w:rsidR="008254D5" w:rsidRPr="0055219E">
        <w:t>HAND PUPPET HENRY BOLINGBROOK</w:t>
      </w:r>
      <w:r w:rsidR="00A85C4C">
        <w:t xml:space="preserve"> (VOICED BY THOMAS) </w:t>
      </w:r>
      <w:r w:rsidR="008254D5" w:rsidRPr="0055219E">
        <w:t xml:space="preserve"> </w:t>
      </w:r>
      <w:r w:rsidRPr="0055219E">
        <w:br/>
        <w:t>See, see, Kin</w:t>
      </w:r>
      <w:r w:rsidR="00E229A0" w:rsidRPr="0055219E">
        <w:t xml:space="preserve">g Richard doth himself appear — </w:t>
      </w:r>
      <w:r w:rsidRPr="0055219E">
        <w:t>As doth the blushing discontented sun </w:t>
      </w:r>
      <w:r w:rsidR="00E229A0" w:rsidRPr="0055219E">
        <w:t xml:space="preserve">— </w:t>
      </w:r>
      <w:r w:rsidRPr="0055219E">
        <w:br/>
        <w:t xml:space="preserve">From out the fiery portal of the </w:t>
      </w:r>
      <w:r w:rsidR="00EF313A" w:rsidRPr="0055219E">
        <w:t>east!</w:t>
      </w:r>
      <w:r w:rsidRPr="0055219E">
        <w:br/>
      </w:r>
    </w:p>
    <w:p w14:paraId="5C1873C6" w14:textId="2907C0F4" w:rsidR="008254D5" w:rsidRPr="0055219E" w:rsidRDefault="00A85C4C" w:rsidP="00A81114">
      <w:pPr>
        <w:autoSpaceDE w:val="0"/>
        <w:autoSpaceDN w:val="0"/>
        <w:adjustRightInd w:val="0"/>
      </w:pPr>
      <w:r>
        <w:lastRenderedPageBreak/>
        <w:tab/>
      </w:r>
      <w:r>
        <w:tab/>
      </w:r>
      <w:r>
        <w:tab/>
      </w:r>
      <w:r>
        <w:tab/>
      </w:r>
      <w:r w:rsidR="008254D5" w:rsidRPr="0055219E">
        <w:t>PUPPET RICHARD II</w:t>
      </w:r>
      <w:r>
        <w:t xml:space="preserve"> (VOICED BY WILL) </w:t>
      </w:r>
    </w:p>
    <w:p w14:paraId="50A90BFA" w14:textId="77777777" w:rsidR="00EF313A" w:rsidRPr="0055219E" w:rsidRDefault="00A81114" w:rsidP="00A81114">
      <w:pPr>
        <w:autoSpaceDE w:val="0"/>
        <w:autoSpaceDN w:val="0"/>
        <w:adjustRightInd w:val="0"/>
      </w:pPr>
      <w:r w:rsidRPr="0055219E">
        <w:t>What must the king do now? Must he submit?</w:t>
      </w:r>
    </w:p>
    <w:p w14:paraId="4DBAFA52" w14:textId="77777777" w:rsidR="00EF313A" w:rsidRPr="0055219E" w:rsidRDefault="00EF313A" w:rsidP="00A81114">
      <w:pPr>
        <w:autoSpaceDE w:val="0"/>
        <w:autoSpaceDN w:val="0"/>
        <w:adjustRightInd w:val="0"/>
      </w:pPr>
    </w:p>
    <w:p w14:paraId="1922006C" w14:textId="18A730FC" w:rsidR="00EF313A" w:rsidRPr="0055219E" w:rsidRDefault="00A44E5B" w:rsidP="00A81114">
      <w:pPr>
        <w:autoSpaceDE w:val="0"/>
        <w:autoSpaceDN w:val="0"/>
        <w:adjustRightInd w:val="0"/>
      </w:pPr>
      <w:r w:rsidRPr="0055219E">
        <w:tab/>
      </w:r>
      <w:r w:rsidRPr="0055219E">
        <w:tab/>
      </w:r>
      <w:r w:rsidRPr="0055219E">
        <w:tab/>
      </w:r>
      <w:r w:rsidRPr="0055219E">
        <w:tab/>
      </w:r>
      <w:r w:rsidRPr="0055219E">
        <w:tab/>
      </w:r>
      <w:r w:rsidR="00EF313A" w:rsidRPr="0055219E">
        <w:t xml:space="preserve">WILL </w:t>
      </w:r>
      <w:r w:rsidR="00E229A0" w:rsidRPr="0055219E">
        <w:t xml:space="preserve">| </w:t>
      </w:r>
      <w:r w:rsidR="00A85C4C">
        <w:t xml:space="preserve">HENRY II </w:t>
      </w:r>
    </w:p>
    <w:p w14:paraId="7EFBBA6D" w14:textId="7DB38FBF" w:rsidR="008254D5" w:rsidRPr="0055219E" w:rsidRDefault="00A85C4C" w:rsidP="00A81114">
      <w:pPr>
        <w:autoSpaceDE w:val="0"/>
        <w:autoSpaceDN w:val="0"/>
        <w:adjustRightInd w:val="0"/>
      </w:pPr>
      <w:r>
        <w:t>Henry II</w:t>
      </w:r>
      <w:r w:rsidR="00EF313A" w:rsidRPr="0055219E">
        <w:t xml:space="preserve"> — You be the Duke</w:t>
      </w:r>
      <w:r w:rsidR="00A44E5B" w:rsidRPr="0055219E">
        <w:t xml:space="preserve"> of York — </w:t>
      </w:r>
      <w:r w:rsidR="00EF313A" w:rsidRPr="0055219E">
        <w:t xml:space="preserve"> </w:t>
      </w:r>
      <w:r w:rsidR="00E229A0" w:rsidRPr="0055219E">
        <w:t xml:space="preserve">| </w:t>
      </w:r>
      <w:r w:rsidR="00EF313A" w:rsidRPr="0055219E">
        <w:t xml:space="preserve">Really? Okay! </w:t>
      </w:r>
      <w:r w:rsidR="00A81114" w:rsidRPr="0055219E">
        <w:br/>
      </w:r>
    </w:p>
    <w:p w14:paraId="11499F67" w14:textId="455FB257" w:rsidR="00A44E5B" w:rsidRDefault="00A44E5B" w:rsidP="00A81114">
      <w:pPr>
        <w:autoSpaceDE w:val="0"/>
        <w:autoSpaceDN w:val="0"/>
        <w:adjustRightInd w:val="0"/>
      </w:pPr>
      <w:r w:rsidRPr="0055219E">
        <w:tab/>
      </w:r>
      <w:r w:rsidRPr="0055219E">
        <w:tab/>
      </w:r>
      <w:r w:rsidRPr="0055219E">
        <w:tab/>
      </w:r>
      <w:r w:rsidR="008254D5" w:rsidRPr="0055219E">
        <w:t xml:space="preserve">HAND PUPPET DUKE OF YORK </w:t>
      </w:r>
      <w:r w:rsidRPr="0055219E">
        <w:t xml:space="preserve">(Voiced by </w:t>
      </w:r>
      <w:r w:rsidR="00A85C4C">
        <w:t>HENRY II</w:t>
      </w:r>
      <w:r w:rsidRPr="0055219E">
        <w:t xml:space="preserve">.) </w:t>
      </w:r>
      <w:r w:rsidR="00A81114" w:rsidRPr="0055219E">
        <w:br/>
        <w:t>Great Duk</w:t>
      </w:r>
      <w:r w:rsidRPr="0055219E">
        <w:t xml:space="preserve">e of Lancaster, I come to thee  — </w:t>
      </w:r>
      <w:r w:rsidR="00A81114" w:rsidRPr="0055219E">
        <w:t xml:space="preserve">From plume-plucked </w:t>
      </w:r>
      <w:r w:rsidRPr="0055219E">
        <w:t xml:space="preserve">Richard, who with willing soul — </w:t>
      </w:r>
      <w:r w:rsidR="00A81114" w:rsidRPr="0055219E">
        <w:t>Adopts thee heir</w:t>
      </w:r>
      <w:r w:rsidRPr="0055219E">
        <w:t>!</w:t>
      </w:r>
    </w:p>
    <w:p w14:paraId="0349856E" w14:textId="77777777" w:rsidR="00A85C4C" w:rsidRPr="0055219E" w:rsidRDefault="00A85C4C" w:rsidP="00A81114">
      <w:pPr>
        <w:autoSpaceDE w:val="0"/>
        <w:autoSpaceDN w:val="0"/>
        <w:adjustRightInd w:val="0"/>
      </w:pPr>
    </w:p>
    <w:p w14:paraId="28DAD980" w14:textId="176A4974" w:rsidR="008254D5" w:rsidRPr="0055219E" w:rsidRDefault="008254D5" w:rsidP="00A81114">
      <w:pPr>
        <w:autoSpaceDE w:val="0"/>
        <w:autoSpaceDN w:val="0"/>
        <w:adjustRightInd w:val="0"/>
      </w:pPr>
      <w:r w:rsidRPr="0055219E">
        <w:tab/>
      </w:r>
      <w:r w:rsidRPr="0055219E">
        <w:tab/>
      </w:r>
      <w:r w:rsidRPr="0055219E">
        <w:tab/>
      </w:r>
      <w:r w:rsidRPr="0055219E">
        <w:tab/>
      </w:r>
      <w:r w:rsidRPr="0055219E">
        <w:tab/>
        <w:t>LIZ</w:t>
      </w:r>
    </w:p>
    <w:p w14:paraId="3138BA0E" w14:textId="62A18315" w:rsidR="008254D5" w:rsidRPr="0055219E" w:rsidRDefault="00A85C4C" w:rsidP="00A81114">
      <w:pPr>
        <w:autoSpaceDE w:val="0"/>
        <w:autoSpaceDN w:val="0"/>
        <w:adjustRightInd w:val="0"/>
      </w:pPr>
      <w:r>
        <w:t>In this episode,</w:t>
      </w:r>
      <w:r w:rsidR="008254D5" w:rsidRPr="0055219E">
        <w:t xml:space="preserve"> Richard’s most trusted advisors — His uncle — But when Richard’s tossed off the throne and replaced by King Henry, he switches teams.</w:t>
      </w:r>
    </w:p>
    <w:p w14:paraId="716F6BE9" w14:textId="77777777" w:rsidR="008254D5" w:rsidRPr="0055219E" w:rsidRDefault="008254D5" w:rsidP="00A81114">
      <w:pPr>
        <w:autoSpaceDE w:val="0"/>
        <w:autoSpaceDN w:val="0"/>
        <w:adjustRightInd w:val="0"/>
      </w:pPr>
    </w:p>
    <w:p w14:paraId="5A8BB0D2" w14:textId="73F4C630" w:rsidR="008254D5" w:rsidRPr="0055219E" w:rsidRDefault="008254D5" w:rsidP="00A81114">
      <w:pPr>
        <w:autoSpaceDE w:val="0"/>
        <w:autoSpaceDN w:val="0"/>
        <w:adjustRightInd w:val="0"/>
      </w:pPr>
      <w:r w:rsidRPr="0055219E">
        <w:tab/>
      </w:r>
      <w:r w:rsidRPr="0055219E">
        <w:tab/>
      </w:r>
      <w:r w:rsidRPr="0055219E">
        <w:tab/>
      </w:r>
      <w:r w:rsidRPr="0055219E">
        <w:tab/>
      </w:r>
      <w:r w:rsidRPr="0055219E">
        <w:tab/>
        <w:t>JOHN</w:t>
      </w:r>
    </w:p>
    <w:p w14:paraId="6D40FB30" w14:textId="3345663B" w:rsidR="008254D5" w:rsidRPr="0055219E" w:rsidRDefault="008254D5" w:rsidP="00A81114">
      <w:pPr>
        <w:autoSpaceDE w:val="0"/>
        <w:autoSpaceDN w:val="0"/>
        <w:adjustRightInd w:val="0"/>
      </w:pPr>
      <w:r w:rsidRPr="0055219E">
        <w:t xml:space="preserve">What is a ‘team’? </w:t>
      </w:r>
      <w:r w:rsidR="00A81114" w:rsidRPr="0055219E">
        <w:br/>
      </w:r>
      <w:r w:rsidR="00A81114" w:rsidRPr="0055219E">
        <w:br/>
      </w:r>
      <w:r w:rsidR="00333333">
        <w:tab/>
      </w:r>
      <w:r w:rsidR="00333333">
        <w:tab/>
      </w:r>
      <w:r w:rsidR="00333333">
        <w:tab/>
      </w:r>
      <w:r w:rsidR="00333333">
        <w:tab/>
      </w:r>
      <w:r w:rsidRPr="0055219E">
        <w:t>PUPPET RICHARD II</w:t>
      </w:r>
      <w:r w:rsidR="00333333">
        <w:t xml:space="preserve"> (VOICED BY WILL) </w:t>
      </w:r>
    </w:p>
    <w:p w14:paraId="3133E1E3" w14:textId="77777777" w:rsidR="00A44E5B" w:rsidRPr="0055219E" w:rsidRDefault="00A81114" w:rsidP="00A81114">
      <w:pPr>
        <w:autoSpaceDE w:val="0"/>
        <w:autoSpaceDN w:val="0"/>
        <w:adjustRightInd w:val="0"/>
      </w:pPr>
      <w:r w:rsidRPr="0055219E">
        <w:t xml:space="preserve">With mine </w:t>
      </w:r>
      <w:r w:rsidR="00A44E5B" w:rsidRPr="0055219E">
        <w:t>own tears I wash away my balm, </w:t>
      </w:r>
    </w:p>
    <w:p w14:paraId="6E95AE65" w14:textId="692EA022" w:rsidR="00A803DA" w:rsidRPr="0055219E" w:rsidRDefault="00A81114" w:rsidP="00A81114">
      <w:pPr>
        <w:autoSpaceDE w:val="0"/>
        <w:autoSpaceDN w:val="0"/>
        <w:adjustRightInd w:val="0"/>
      </w:pPr>
      <w:r w:rsidRPr="0055219E">
        <w:t>With mine own hands I give away my crown.</w:t>
      </w:r>
      <w:r w:rsidRPr="0055219E">
        <w:br/>
      </w:r>
    </w:p>
    <w:p w14:paraId="7F50446F" w14:textId="642E197E" w:rsidR="00A803DA" w:rsidRPr="0055219E" w:rsidRDefault="00A803DA" w:rsidP="00A81114">
      <w:pPr>
        <w:autoSpaceDE w:val="0"/>
        <w:autoSpaceDN w:val="0"/>
        <w:adjustRightInd w:val="0"/>
      </w:pPr>
      <w:r w:rsidRPr="0055219E">
        <w:tab/>
      </w:r>
      <w:r w:rsidRPr="0055219E">
        <w:tab/>
      </w:r>
      <w:r w:rsidRPr="0055219E">
        <w:tab/>
      </w:r>
      <w:r w:rsidRPr="0055219E">
        <w:tab/>
      </w:r>
      <w:r w:rsidRPr="0055219E">
        <w:tab/>
        <w:t>HENRY II</w:t>
      </w:r>
    </w:p>
    <w:p w14:paraId="7DA9C1A3" w14:textId="455E5E52" w:rsidR="008254D5" w:rsidRPr="0055219E" w:rsidRDefault="008254D5" w:rsidP="00A81114">
      <w:pPr>
        <w:autoSpaceDE w:val="0"/>
        <w:autoSpaceDN w:val="0"/>
        <w:adjustRightInd w:val="0"/>
      </w:pPr>
      <w:r w:rsidRPr="0055219E">
        <w:t xml:space="preserve">I have so many questions — </w:t>
      </w:r>
    </w:p>
    <w:p w14:paraId="62A887FE" w14:textId="77777777" w:rsidR="00A44E5B" w:rsidRPr="0055219E" w:rsidRDefault="00A44E5B" w:rsidP="00A81114">
      <w:pPr>
        <w:autoSpaceDE w:val="0"/>
        <w:autoSpaceDN w:val="0"/>
        <w:adjustRightInd w:val="0"/>
      </w:pPr>
    </w:p>
    <w:p w14:paraId="767608F8" w14:textId="29C19ED0" w:rsidR="00A44E5B" w:rsidRPr="0055219E" w:rsidRDefault="00A44E5B" w:rsidP="00A81114">
      <w:pPr>
        <w:autoSpaceDE w:val="0"/>
        <w:autoSpaceDN w:val="0"/>
        <w:adjustRightInd w:val="0"/>
      </w:pPr>
      <w:r w:rsidRPr="0055219E">
        <w:tab/>
      </w:r>
      <w:r w:rsidRPr="0055219E">
        <w:tab/>
      </w:r>
      <w:r w:rsidRPr="0055219E">
        <w:tab/>
      </w:r>
      <w:r w:rsidRPr="0055219E">
        <w:tab/>
      </w:r>
      <w:r w:rsidRPr="0055219E">
        <w:tab/>
        <w:t>GEORGE</w:t>
      </w:r>
    </w:p>
    <w:p w14:paraId="2942FFF1" w14:textId="3CC21A95" w:rsidR="00A44E5B" w:rsidRPr="0055219E" w:rsidRDefault="00A44E5B" w:rsidP="00A81114">
      <w:pPr>
        <w:autoSpaceDE w:val="0"/>
        <w:autoSpaceDN w:val="0"/>
        <w:adjustRightInd w:val="0"/>
      </w:pPr>
      <w:r w:rsidRPr="0055219E">
        <w:t>It’s easy</w:t>
      </w:r>
      <w:r w:rsidR="00A85C4C">
        <w:t>,</w:t>
      </w:r>
      <w:r w:rsidRPr="0055219E">
        <w:t xml:space="preserve"> son — The drinks </w:t>
      </w:r>
      <w:r w:rsidR="00E229A0" w:rsidRPr="0055219E">
        <w:t>will all</w:t>
      </w:r>
      <w:r w:rsidRPr="0055219E">
        <w:t xml:space="preserve"> have our names</w:t>
      </w:r>
      <w:r w:rsidR="00E229A0" w:rsidRPr="0055219E">
        <w:t xml:space="preserve"> on them</w:t>
      </w:r>
      <w:r w:rsidRPr="0055219E">
        <w:t xml:space="preserve">. </w:t>
      </w:r>
      <w:r w:rsidR="00E229A0" w:rsidRPr="0055219E">
        <w:t>Mine will be</w:t>
      </w:r>
      <w:r w:rsidRPr="0055219E">
        <w:t xml:space="preserve"> the big one. </w:t>
      </w:r>
    </w:p>
    <w:p w14:paraId="045DE8F7" w14:textId="77777777" w:rsidR="008254D5" w:rsidRPr="0055219E" w:rsidRDefault="008254D5" w:rsidP="00A81114">
      <w:pPr>
        <w:autoSpaceDE w:val="0"/>
        <w:autoSpaceDN w:val="0"/>
        <w:adjustRightInd w:val="0"/>
      </w:pPr>
    </w:p>
    <w:p w14:paraId="21BEF937" w14:textId="3A71247D" w:rsidR="008254D5" w:rsidRPr="0055219E" w:rsidRDefault="00A756A1" w:rsidP="00A81114">
      <w:pPr>
        <w:autoSpaceDE w:val="0"/>
        <w:autoSpaceDN w:val="0"/>
        <w:adjustRightInd w:val="0"/>
      </w:pPr>
      <w:r w:rsidRPr="0055219E">
        <w:tab/>
      </w:r>
      <w:r w:rsidRPr="0055219E">
        <w:tab/>
      </w:r>
      <w:r w:rsidRPr="0055219E">
        <w:tab/>
      </w:r>
      <w:r w:rsidRPr="0055219E">
        <w:tab/>
      </w:r>
      <w:r w:rsidRPr="0055219E">
        <w:tab/>
      </w:r>
      <w:r w:rsidR="008254D5" w:rsidRPr="0055219E">
        <w:t>WILL</w:t>
      </w:r>
    </w:p>
    <w:p w14:paraId="4B196188" w14:textId="16855982" w:rsidR="008254D5" w:rsidRPr="0055219E" w:rsidRDefault="008254D5" w:rsidP="00A81114">
      <w:pPr>
        <w:autoSpaceDE w:val="0"/>
        <w:autoSpaceDN w:val="0"/>
        <w:adjustRightInd w:val="0"/>
      </w:pPr>
      <w:r w:rsidRPr="0055219E">
        <w:t>(</w:t>
      </w:r>
      <w:r w:rsidRPr="0055219E">
        <w:rPr>
          <w:i/>
        </w:rPr>
        <w:t>Receiving another note</w:t>
      </w:r>
      <w:r w:rsidRPr="0055219E">
        <w:t xml:space="preserve">.) </w:t>
      </w:r>
      <w:r w:rsidR="00A756A1" w:rsidRPr="0055219E">
        <w:t xml:space="preserve">“Smell the gloom” What? What even is that? </w:t>
      </w:r>
      <w:r w:rsidR="00A81114" w:rsidRPr="0055219E">
        <w:br/>
      </w:r>
      <w:r w:rsidR="00A81114" w:rsidRPr="0055219E">
        <w:br/>
      </w:r>
      <w:r w:rsidR="00A85C4C">
        <w:tab/>
      </w:r>
      <w:r w:rsidR="00A85C4C">
        <w:tab/>
      </w:r>
      <w:r w:rsidRPr="0055219E">
        <w:t xml:space="preserve">HAND PUPPET HENRY BOLINGBROOK </w:t>
      </w:r>
      <w:r w:rsidR="00A85C4C">
        <w:t>(VOICED BY THOMAS)</w:t>
      </w:r>
    </w:p>
    <w:p w14:paraId="65C6CB5B" w14:textId="77777777" w:rsidR="00A44E5B" w:rsidRPr="0055219E" w:rsidRDefault="00A81114" w:rsidP="00A81114">
      <w:pPr>
        <w:autoSpaceDE w:val="0"/>
        <w:autoSpaceDN w:val="0"/>
        <w:adjustRightInd w:val="0"/>
      </w:pPr>
      <w:r w:rsidRPr="0055219E">
        <w:t>The shadow</w:t>
      </w:r>
      <w:r w:rsidR="00A44E5B" w:rsidRPr="0055219E">
        <w:t xml:space="preserve"> of your sorrow hath destroyed — The shadow of your face!</w:t>
      </w:r>
    </w:p>
    <w:p w14:paraId="05C8A59C" w14:textId="77777777" w:rsidR="00A44E5B" w:rsidRPr="0055219E" w:rsidRDefault="00A44E5B" w:rsidP="00A81114">
      <w:pPr>
        <w:autoSpaceDE w:val="0"/>
        <w:autoSpaceDN w:val="0"/>
        <w:adjustRightInd w:val="0"/>
      </w:pPr>
    </w:p>
    <w:p w14:paraId="7D85F2B6" w14:textId="262A26ED" w:rsidR="00A44E5B" w:rsidRPr="0055219E" w:rsidRDefault="00A44E5B" w:rsidP="00A81114">
      <w:pPr>
        <w:autoSpaceDE w:val="0"/>
        <w:autoSpaceDN w:val="0"/>
        <w:adjustRightInd w:val="0"/>
      </w:pPr>
      <w:r w:rsidRPr="0055219E">
        <w:tab/>
      </w:r>
      <w:r w:rsidRPr="0055219E">
        <w:tab/>
      </w:r>
      <w:r w:rsidRPr="0055219E">
        <w:tab/>
      </w:r>
      <w:r w:rsidRPr="0055219E">
        <w:tab/>
      </w:r>
      <w:r w:rsidRPr="0055219E">
        <w:tab/>
        <w:t>WILL</w:t>
      </w:r>
    </w:p>
    <w:p w14:paraId="738BE49B" w14:textId="77777777" w:rsidR="00A44E5B" w:rsidRPr="0055219E" w:rsidRDefault="00A44E5B" w:rsidP="00A81114">
      <w:pPr>
        <w:autoSpaceDE w:val="0"/>
        <w:autoSpaceDN w:val="0"/>
        <w:adjustRightInd w:val="0"/>
      </w:pPr>
      <w:r w:rsidRPr="0055219E">
        <w:t xml:space="preserve">Your face, Richard! Stupid Chicken Dum-Dum! </w:t>
      </w:r>
    </w:p>
    <w:p w14:paraId="321A8F22" w14:textId="77777777" w:rsidR="00A44E5B" w:rsidRPr="0055219E" w:rsidRDefault="00A44E5B" w:rsidP="00A81114">
      <w:pPr>
        <w:autoSpaceDE w:val="0"/>
        <w:autoSpaceDN w:val="0"/>
        <w:adjustRightInd w:val="0"/>
      </w:pPr>
    </w:p>
    <w:p w14:paraId="3FF1C6D8" w14:textId="01F7A23F" w:rsidR="00A44E5B" w:rsidRPr="0055219E" w:rsidRDefault="00A44E5B" w:rsidP="00A81114">
      <w:pPr>
        <w:autoSpaceDE w:val="0"/>
        <w:autoSpaceDN w:val="0"/>
        <w:adjustRightInd w:val="0"/>
      </w:pPr>
      <w:r w:rsidRPr="0055219E">
        <w:tab/>
      </w:r>
      <w:r w:rsidRPr="0055219E">
        <w:tab/>
      </w:r>
      <w:r w:rsidRPr="0055219E">
        <w:tab/>
      </w:r>
      <w:r w:rsidRPr="0055219E">
        <w:tab/>
      </w:r>
      <w:r w:rsidRPr="0055219E">
        <w:tab/>
        <w:t>RICHARD</w:t>
      </w:r>
      <w:r w:rsidR="00E229A0" w:rsidRPr="0055219E">
        <w:t xml:space="preserve"> | GEORGE</w:t>
      </w:r>
    </w:p>
    <w:p w14:paraId="63821AA4" w14:textId="75D9BABA" w:rsidR="00A756A1" w:rsidRPr="0055219E" w:rsidRDefault="00A44E5B" w:rsidP="00A81114">
      <w:pPr>
        <w:autoSpaceDE w:val="0"/>
        <w:autoSpaceDN w:val="0"/>
        <w:adjustRightInd w:val="0"/>
      </w:pPr>
      <w:r w:rsidRPr="0055219E">
        <w:t xml:space="preserve">You’re just jealous of my heroism! </w:t>
      </w:r>
      <w:r w:rsidR="00E229A0" w:rsidRPr="0055219E">
        <w:t xml:space="preserve">| </w:t>
      </w:r>
      <w:r w:rsidRPr="0055219E">
        <w:t xml:space="preserve">Leave chickens out of this! </w:t>
      </w:r>
      <w:r w:rsidR="00A81114" w:rsidRPr="0055219E">
        <w:br/>
      </w:r>
    </w:p>
    <w:p w14:paraId="4C20AFFA" w14:textId="451FE18C" w:rsidR="00A756A1" w:rsidRPr="0055219E" w:rsidRDefault="00A756A1" w:rsidP="00A81114">
      <w:pPr>
        <w:autoSpaceDE w:val="0"/>
        <w:autoSpaceDN w:val="0"/>
        <w:adjustRightInd w:val="0"/>
      </w:pPr>
      <w:r w:rsidRPr="0055219E">
        <w:tab/>
      </w:r>
      <w:r w:rsidRPr="0055219E">
        <w:tab/>
      </w:r>
      <w:r w:rsidRPr="0055219E">
        <w:tab/>
      </w:r>
      <w:r w:rsidRPr="0055219E">
        <w:tab/>
      </w:r>
      <w:r w:rsidRPr="0055219E">
        <w:tab/>
        <w:t>PUPPET RICHARD II</w:t>
      </w:r>
      <w:r w:rsidR="00A81114" w:rsidRPr="0055219E">
        <w:br/>
        <w:t>I wasted t</w:t>
      </w:r>
      <w:r w:rsidR="00A44E5B" w:rsidRPr="0055219E">
        <w:t>ime, and now doth time waste me!</w:t>
      </w:r>
      <w:r w:rsidR="00A81114" w:rsidRPr="0055219E">
        <w:br/>
      </w:r>
      <w:r w:rsidR="00A81114" w:rsidRPr="0055219E">
        <w:br/>
      </w:r>
      <w:r w:rsidR="00A44E5B" w:rsidRPr="0055219E">
        <w:tab/>
      </w:r>
      <w:r w:rsidR="00A44E5B" w:rsidRPr="0055219E">
        <w:tab/>
      </w:r>
      <w:r w:rsidR="00A44E5B" w:rsidRPr="0055219E">
        <w:tab/>
      </w:r>
      <w:r w:rsidR="00A44E5B" w:rsidRPr="0055219E">
        <w:tab/>
      </w:r>
      <w:r w:rsidRPr="0055219E">
        <w:t>PUPPET EXTON</w:t>
      </w:r>
      <w:r w:rsidR="00A44E5B" w:rsidRPr="0055219E">
        <w:t xml:space="preserve"> (</w:t>
      </w:r>
      <w:r w:rsidR="00A85C4C">
        <w:t>VOICED BY</w:t>
      </w:r>
      <w:r w:rsidR="00A44E5B" w:rsidRPr="0055219E">
        <w:t xml:space="preserve"> KATHY.)</w:t>
      </w:r>
      <w:r w:rsidR="00A81114" w:rsidRPr="0055219E">
        <w:br/>
        <w:t>For now the devil that told me I did well </w:t>
      </w:r>
      <w:r w:rsidRPr="0055219E">
        <w:t xml:space="preserve">— </w:t>
      </w:r>
    </w:p>
    <w:p w14:paraId="6EFB1B9A" w14:textId="77777777" w:rsidR="00A756A1" w:rsidRPr="0055219E" w:rsidRDefault="00A756A1" w:rsidP="00A81114">
      <w:pPr>
        <w:autoSpaceDE w:val="0"/>
        <w:autoSpaceDN w:val="0"/>
        <w:adjustRightInd w:val="0"/>
      </w:pPr>
    </w:p>
    <w:p w14:paraId="325EE41F" w14:textId="140CA594" w:rsidR="00A756A1" w:rsidRPr="0055219E" w:rsidRDefault="00A756A1" w:rsidP="00A81114">
      <w:pPr>
        <w:autoSpaceDE w:val="0"/>
        <w:autoSpaceDN w:val="0"/>
        <w:adjustRightInd w:val="0"/>
      </w:pPr>
      <w:r w:rsidRPr="0055219E">
        <w:tab/>
      </w:r>
      <w:r w:rsidRPr="0055219E">
        <w:tab/>
      </w:r>
      <w:r w:rsidRPr="0055219E">
        <w:tab/>
      </w:r>
      <w:r w:rsidRPr="0055219E">
        <w:tab/>
      </w:r>
      <w:r w:rsidRPr="0055219E">
        <w:tab/>
        <w:t>WILL</w:t>
      </w:r>
      <w:r w:rsidR="00E229A0" w:rsidRPr="0055219E">
        <w:t xml:space="preserve"> | RICHARD | LIZ</w:t>
      </w:r>
    </w:p>
    <w:p w14:paraId="6EF7CDD6" w14:textId="3412D0E2" w:rsidR="00A756A1" w:rsidRPr="0055219E" w:rsidRDefault="00A756A1" w:rsidP="00A81114">
      <w:pPr>
        <w:autoSpaceDE w:val="0"/>
        <w:autoSpaceDN w:val="0"/>
        <w:adjustRightInd w:val="0"/>
      </w:pPr>
      <w:r w:rsidRPr="0055219E">
        <w:lastRenderedPageBreak/>
        <w:t xml:space="preserve">Who is this guy? </w:t>
      </w:r>
      <w:r w:rsidR="00E229A0" w:rsidRPr="0055219E">
        <w:t xml:space="preserve">| </w:t>
      </w:r>
      <w:r w:rsidRPr="0055219E">
        <w:t xml:space="preserve">He seems </w:t>
      </w:r>
      <w:r w:rsidRPr="0055219E">
        <w:rPr>
          <w:i/>
        </w:rPr>
        <w:t>unimportant.</w:t>
      </w:r>
      <w:r w:rsidRPr="0055219E">
        <w:t xml:space="preserve"> </w:t>
      </w:r>
      <w:r w:rsidR="00E229A0" w:rsidRPr="0055219E">
        <w:t>| Exton’s</w:t>
      </w:r>
      <w:r w:rsidRPr="0055219E">
        <w:t xml:space="preserve"> only in a </w:t>
      </w:r>
      <w:r w:rsidR="00E229A0" w:rsidRPr="0055219E">
        <w:t xml:space="preserve">few </w:t>
      </w:r>
      <w:r w:rsidRPr="0055219E">
        <w:t xml:space="preserve">scenes at the end — </w:t>
      </w:r>
    </w:p>
    <w:p w14:paraId="2D9DFEAA" w14:textId="77777777" w:rsidR="00A756A1" w:rsidRPr="0055219E" w:rsidRDefault="00A756A1" w:rsidP="00A81114">
      <w:pPr>
        <w:autoSpaceDE w:val="0"/>
        <w:autoSpaceDN w:val="0"/>
        <w:adjustRightInd w:val="0"/>
      </w:pPr>
    </w:p>
    <w:p w14:paraId="213F8D89" w14:textId="742717ED" w:rsidR="00A756A1" w:rsidRPr="0055219E" w:rsidRDefault="00A756A1" w:rsidP="00A81114">
      <w:pPr>
        <w:autoSpaceDE w:val="0"/>
        <w:autoSpaceDN w:val="0"/>
        <w:adjustRightInd w:val="0"/>
      </w:pPr>
      <w:r w:rsidRPr="0055219E">
        <w:tab/>
      </w:r>
      <w:r w:rsidRPr="0055219E">
        <w:tab/>
      </w:r>
      <w:r w:rsidRPr="0055219E">
        <w:tab/>
      </w:r>
      <w:r w:rsidRPr="0055219E">
        <w:tab/>
      </w:r>
      <w:r w:rsidRPr="0055219E">
        <w:tab/>
        <w:t>HENRY II</w:t>
      </w:r>
    </w:p>
    <w:p w14:paraId="49128B9A" w14:textId="5A86E487" w:rsidR="00A756A1" w:rsidRPr="0055219E" w:rsidRDefault="00E229A0" w:rsidP="00E229A0">
      <w:pPr>
        <w:autoSpaceDE w:val="0"/>
        <w:autoSpaceDN w:val="0"/>
        <w:adjustRightInd w:val="0"/>
      </w:pPr>
      <w:r w:rsidRPr="0055219E">
        <w:t xml:space="preserve">THANK GOD WE’RE NEAR THE END! </w:t>
      </w:r>
      <w:r w:rsidR="00A756A1" w:rsidRPr="0055219E">
        <w:t xml:space="preserve">  </w:t>
      </w:r>
    </w:p>
    <w:p w14:paraId="11AB2BA9" w14:textId="77777777" w:rsidR="00A756A1" w:rsidRPr="0055219E" w:rsidRDefault="00A756A1" w:rsidP="00A81114">
      <w:pPr>
        <w:autoSpaceDE w:val="0"/>
        <w:autoSpaceDN w:val="0"/>
        <w:adjustRightInd w:val="0"/>
      </w:pPr>
    </w:p>
    <w:p w14:paraId="6EB6AAD0" w14:textId="67706384" w:rsidR="00A756A1" w:rsidRPr="0055219E" w:rsidRDefault="00A756A1" w:rsidP="00A81114">
      <w:pPr>
        <w:autoSpaceDE w:val="0"/>
        <w:autoSpaceDN w:val="0"/>
        <w:adjustRightInd w:val="0"/>
      </w:pPr>
      <w:r w:rsidRPr="0055219E">
        <w:tab/>
      </w:r>
      <w:r w:rsidRPr="0055219E">
        <w:tab/>
      </w:r>
      <w:r w:rsidRPr="0055219E">
        <w:tab/>
      </w:r>
      <w:r w:rsidRPr="0055219E">
        <w:tab/>
      </w:r>
      <w:r w:rsidRPr="0055219E">
        <w:tab/>
        <w:t>RICHARD</w:t>
      </w:r>
    </w:p>
    <w:p w14:paraId="263AB8C0" w14:textId="3ED01BE6" w:rsidR="00A756A1" w:rsidRPr="0055219E" w:rsidRDefault="00A756A1" w:rsidP="00A81114">
      <w:pPr>
        <w:autoSpaceDE w:val="0"/>
        <w:autoSpaceDN w:val="0"/>
        <w:adjustRightInd w:val="0"/>
      </w:pPr>
      <w:r w:rsidRPr="0055219E">
        <w:t xml:space="preserve">How does this </w:t>
      </w:r>
      <w:r w:rsidR="00E229A0" w:rsidRPr="0055219E">
        <w:t xml:space="preserve">play honor My Dad — The Great joiner of </w:t>
      </w:r>
      <w:r w:rsidRPr="0055219E">
        <w:t xml:space="preserve"> </w:t>
      </w:r>
      <w:r w:rsidR="00E229A0" w:rsidRPr="0055219E">
        <w:t xml:space="preserve">— </w:t>
      </w:r>
    </w:p>
    <w:p w14:paraId="3218E96C" w14:textId="77777777" w:rsidR="00A756A1" w:rsidRPr="0055219E" w:rsidRDefault="00A756A1" w:rsidP="00A81114">
      <w:pPr>
        <w:autoSpaceDE w:val="0"/>
        <w:autoSpaceDN w:val="0"/>
        <w:adjustRightInd w:val="0"/>
      </w:pPr>
    </w:p>
    <w:p w14:paraId="00BFA589" w14:textId="3F6ED01B" w:rsidR="00A756A1" w:rsidRPr="0055219E" w:rsidRDefault="00A756A1" w:rsidP="00A756A1">
      <w:pPr>
        <w:autoSpaceDE w:val="0"/>
        <w:autoSpaceDN w:val="0"/>
        <w:adjustRightInd w:val="0"/>
        <w:ind w:left="2880"/>
        <w:rPr>
          <w:i/>
        </w:rPr>
      </w:pPr>
      <w:r w:rsidRPr="0055219E">
        <w:rPr>
          <w:i/>
        </w:rPr>
        <w:t>HAND PUPPET EXTON murders PUPPET KING RICHARD</w:t>
      </w:r>
      <w:r w:rsidR="00A44E5B" w:rsidRPr="0055219E">
        <w:rPr>
          <w:i/>
        </w:rPr>
        <w:t xml:space="preserve"> II</w:t>
      </w:r>
      <w:r w:rsidRPr="0055219E">
        <w:rPr>
          <w:i/>
        </w:rPr>
        <w:t xml:space="preserve">. </w:t>
      </w:r>
      <w:r w:rsidR="00333333">
        <w:rPr>
          <w:i/>
        </w:rPr>
        <w:t xml:space="preserve">Stage effect: Blood on his little hands! </w:t>
      </w:r>
    </w:p>
    <w:p w14:paraId="4908D8FB" w14:textId="77777777" w:rsidR="00A756A1" w:rsidRPr="0055219E" w:rsidRDefault="00A756A1" w:rsidP="00A81114">
      <w:pPr>
        <w:autoSpaceDE w:val="0"/>
        <w:autoSpaceDN w:val="0"/>
        <w:adjustRightInd w:val="0"/>
      </w:pPr>
    </w:p>
    <w:p w14:paraId="68D99936" w14:textId="086FADE5" w:rsidR="00A756A1" w:rsidRPr="0055219E" w:rsidRDefault="00A756A1" w:rsidP="00A756A1">
      <w:pPr>
        <w:autoSpaceDE w:val="0"/>
        <w:autoSpaceDN w:val="0"/>
        <w:adjustRightInd w:val="0"/>
      </w:pPr>
      <w:r w:rsidRPr="0055219E">
        <w:tab/>
      </w:r>
      <w:r w:rsidRPr="0055219E">
        <w:tab/>
      </w:r>
      <w:r w:rsidRPr="0055219E">
        <w:tab/>
      </w:r>
      <w:r w:rsidRPr="0055219E">
        <w:tab/>
      </w:r>
      <w:r w:rsidRPr="0055219E">
        <w:tab/>
        <w:t>HAND PUPPET EXTON</w:t>
      </w:r>
      <w:r w:rsidR="00333333">
        <w:t xml:space="preserve"> (VOICED BY KATHY) </w:t>
      </w:r>
      <w:r w:rsidR="00A81114" w:rsidRPr="0055219E">
        <w:br/>
      </w:r>
      <w:r w:rsidR="00A44E5B" w:rsidRPr="0055219E">
        <w:rPr>
          <w:iCs/>
        </w:rPr>
        <w:t>T</w:t>
      </w:r>
      <w:r w:rsidRPr="0055219E">
        <w:rPr>
          <w:iCs/>
        </w:rPr>
        <w:t>hough I did wish him dead,</w:t>
      </w:r>
      <w:r w:rsidRPr="0055219E">
        <w:rPr>
          <w:iCs/>
        </w:rPr>
        <w:br/>
        <w:t xml:space="preserve">I hate </w:t>
      </w:r>
      <w:r w:rsidR="00E229A0" w:rsidRPr="0055219E">
        <w:rPr>
          <w:iCs/>
        </w:rPr>
        <w:t>the murderer, love him murdered!</w:t>
      </w:r>
      <w:r w:rsidRPr="0055219E">
        <w:rPr>
          <w:iCs/>
        </w:rPr>
        <w:br/>
        <w:t xml:space="preserve">The guilt of conscience </w:t>
      </w:r>
      <w:proofErr w:type="gramStart"/>
      <w:r w:rsidRPr="0055219E">
        <w:rPr>
          <w:iCs/>
        </w:rPr>
        <w:t>take</w:t>
      </w:r>
      <w:proofErr w:type="gramEnd"/>
      <w:r w:rsidRPr="0055219E">
        <w:rPr>
          <w:iCs/>
        </w:rPr>
        <w:t xml:space="preserve"> thou for thy labour,</w:t>
      </w:r>
      <w:r w:rsidRPr="0055219E">
        <w:rPr>
          <w:iCs/>
        </w:rPr>
        <w:br/>
        <w:t>But neither my good word nor princely favour:</w:t>
      </w:r>
      <w:r w:rsidRPr="0055219E">
        <w:rPr>
          <w:iCs/>
        </w:rPr>
        <w:br/>
        <w:t>With Cain go wander through shades of night,</w:t>
      </w:r>
      <w:r w:rsidRPr="0055219E">
        <w:rPr>
          <w:iCs/>
        </w:rPr>
        <w:br/>
        <w:t>And never show thy head by day nor light</w:t>
      </w:r>
      <w:r w:rsidRPr="0055219E">
        <w:t>.</w:t>
      </w:r>
    </w:p>
    <w:p w14:paraId="4AB9A05C" w14:textId="77777777" w:rsidR="00A44E5B" w:rsidRPr="0055219E" w:rsidRDefault="00A44E5B" w:rsidP="00A756A1">
      <w:pPr>
        <w:autoSpaceDE w:val="0"/>
        <w:autoSpaceDN w:val="0"/>
        <w:adjustRightInd w:val="0"/>
      </w:pPr>
    </w:p>
    <w:p w14:paraId="4E49B579" w14:textId="32BC090A" w:rsidR="00A44E5B" w:rsidRPr="0055219E" w:rsidRDefault="00A44E5B" w:rsidP="00A756A1">
      <w:pPr>
        <w:autoSpaceDE w:val="0"/>
        <w:autoSpaceDN w:val="0"/>
        <w:adjustRightInd w:val="0"/>
      </w:pPr>
      <w:r w:rsidRPr="0055219E">
        <w:tab/>
      </w:r>
      <w:r w:rsidRPr="0055219E">
        <w:tab/>
      </w:r>
      <w:r w:rsidRPr="0055219E">
        <w:tab/>
      </w:r>
      <w:r w:rsidRPr="0055219E">
        <w:tab/>
      </w:r>
      <w:r w:rsidRPr="0055219E">
        <w:tab/>
        <w:t>WILL</w:t>
      </w:r>
    </w:p>
    <w:p w14:paraId="7CC3CACE" w14:textId="3389BEAD" w:rsidR="00A44E5B" w:rsidRPr="0055219E" w:rsidRDefault="00A44E5B" w:rsidP="00A756A1">
      <w:pPr>
        <w:autoSpaceDE w:val="0"/>
        <w:autoSpaceDN w:val="0"/>
        <w:adjustRightInd w:val="0"/>
      </w:pPr>
      <w:r w:rsidRPr="0055219E">
        <w:t>Thanks, Mom.</w:t>
      </w:r>
    </w:p>
    <w:p w14:paraId="31EC37AB" w14:textId="146C7D85" w:rsidR="00A756A1" w:rsidRPr="0055219E" w:rsidRDefault="00A81114" w:rsidP="00A756A1">
      <w:pPr>
        <w:autoSpaceDE w:val="0"/>
        <w:autoSpaceDN w:val="0"/>
        <w:adjustRightInd w:val="0"/>
        <w:ind w:left="3600"/>
      </w:pPr>
      <w:r w:rsidRPr="0055219E">
        <w:br/>
      </w:r>
      <w:r w:rsidR="00E229A0" w:rsidRPr="0055219E">
        <w:t>KATHY</w:t>
      </w:r>
      <w:r w:rsidR="00A756A1" w:rsidRPr="0055219E">
        <w:t xml:space="preserve"> </w:t>
      </w:r>
    </w:p>
    <w:p w14:paraId="1BE5B520" w14:textId="77777777" w:rsidR="00A756A1" w:rsidRPr="0055219E" w:rsidRDefault="00A756A1" w:rsidP="00A756A1">
      <w:pPr>
        <w:autoSpaceDE w:val="0"/>
        <w:autoSpaceDN w:val="0"/>
        <w:adjustRightInd w:val="0"/>
      </w:pPr>
      <w:r w:rsidRPr="0055219E">
        <w:t>(</w:t>
      </w:r>
      <w:r w:rsidRPr="0055219E">
        <w:rPr>
          <w:i/>
        </w:rPr>
        <w:t>Putting a tiny crown on HAND PUPPET HENRY BOLLINGBROOK.)</w:t>
      </w:r>
      <w:r w:rsidRPr="0055219E">
        <w:t xml:space="preserve"> I made you this!</w:t>
      </w:r>
      <w:r w:rsidR="00A81114" w:rsidRPr="0055219E">
        <w:br/>
      </w:r>
    </w:p>
    <w:p w14:paraId="177129B5" w14:textId="36765F45" w:rsidR="00A756A1" w:rsidRPr="0055219E" w:rsidRDefault="00A44E5B" w:rsidP="00A756A1">
      <w:pPr>
        <w:autoSpaceDE w:val="0"/>
        <w:autoSpaceDN w:val="0"/>
        <w:adjustRightInd w:val="0"/>
      </w:pPr>
      <w:r w:rsidRPr="0055219E">
        <w:tab/>
      </w:r>
      <w:r w:rsidRPr="0055219E">
        <w:tab/>
      </w:r>
      <w:r w:rsidRPr="0055219E">
        <w:tab/>
      </w:r>
      <w:r w:rsidR="00A756A1" w:rsidRPr="0055219E">
        <w:t>HAND PUPPET KING HENRY IV</w:t>
      </w:r>
      <w:r w:rsidRPr="0055219E">
        <w:t xml:space="preserve"> (Voiced by THOMAS.) </w:t>
      </w:r>
    </w:p>
    <w:p w14:paraId="6166234B" w14:textId="21181FD9" w:rsidR="00A44E5B" w:rsidRPr="0055219E" w:rsidRDefault="00A44E5B" w:rsidP="00A756A1">
      <w:pPr>
        <w:autoSpaceDE w:val="0"/>
        <w:autoSpaceDN w:val="0"/>
        <w:adjustRightInd w:val="0"/>
      </w:pPr>
      <w:r w:rsidRPr="0055219E">
        <w:t xml:space="preserve">Though I did wish him dead — </w:t>
      </w:r>
    </w:p>
    <w:p w14:paraId="358A9B14" w14:textId="77777777" w:rsidR="00E229A0" w:rsidRPr="0055219E" w:rsidRDefault="00E229A0" w:rsidP="00A756A1">
      <w:pPr>
        <w:autoSpaceDE w:val="0"/>
        <w:autoSpaceDN w:val="0"/>
        <w:adjustRightInd w:val="0"/>
      </w:pPr>
    </w:p>
    <w:p w14:paraId="2664F0B4" w14:textId="60D069AB" w:rsidR="00A44E5B" w:rsidRPr="0055219E" w:rsidRDefault="00A44E5B" w:rsidP="00A756A1">
      <w:pPr>
        <w:autoSpaceDE w:val="0"/>
        <w:autoSpaceDN w:val="0"/>
        <w:adjustRightInd w:val="0"/>
      </w:pPr>
      <w:r w:rsidRPr="0055219E">
        <w:tab/>
      </w:r>
      <w:r w:rsidRPr="0055219E">
        <w:tab/>
      </w:r>
      <w:r w:rsidRPr="0055219E">
        <w:tab/>
      </w:r>
      <w:r w:rsidRPr="0055219E">
        <w:tab/>
      </w:r>
      <w:r w:rsidRPr="0055219E">
        <w:tab/>
        <w:t>WILL</w:t>
      </w:r>
    </w:p>
    <w:p w14:paraId="1C557FD9" w14:textId="66D1890D" w:rsidR="00A44E5B" w:rsidRPr="0055219E" w:rsidRDefault="00A44E5B" w:rsidP="00A756A1">
      <w:pPr>
        <w:autoSpaceDE w:val="0"/>
        <w:autoSpaceDN w:val="0"/>
        <w:adjustRightInd w:val="0"/>
      </w:pPr>
      <w:r w:rsidRPr="0055219E">
        <w:t xml:space="preserve">I play the lead! Right, mom? Give me that! </w:t>
      </w:r>
    </w:p>
    <w:p w14:paraId="542C0428" w14:textId="77777777" w:rsidR="00A44E5B" w:rsidRPr="0055219E" w:rsidRDefault="00A44E5B" w:rsidP="00A756A1">
      <w:pPr>
        <w:autoSpaceDE w:val="0"/>
        <w:autoSpaceDN w:val="0"/>
        <w:adjustRightInd w:val="0"/>
      </w:pPr>
    </w:p>
    <w:p w14:paraId="31F6E9A1" w14:textId="216C208A" w:rsidR="00A44E5B" w:rsidRPr="0055219E" w:rsidRDefault="00A44E5B" w:rsidP="00A44E5B">
      <w:pPr>
        <w:autoSpaceDE w:val="0"/>
        <w:autoSpaceDN w:val="0"/>
        <w:adjustRightInd w:val="0"/>
        <w:ind w:left="1440" w:firstLine="720"/>
      </w:pPr>
      <w:r w:rsidRPr="0055219E">
        <w:t>HAND PUPPET KING HENRY IV (Voiced by WILL</w:t>
      </w:r>
      <w:r w:rsidR="00E229A0" w:rsidRPr="0055219E">
        <w:t>)</w:t>
      </w:r>
    </w:p>
    <w:p w14:paraId="315CF86F" w14:textId="5005F13E" w:rsidR="00EE49CE" w:rsidRPr="0055219E" w:rsidRDefault="00A81114" w:rsidP="00A44E5B">
      <w:pPr>
        <w:autoSpaceDE w:val="0"/>
        <w:autoSpaceDN w:val="0"/>
        <w:adjustRightInd w:val="0"/>
      </w:pPr>
      <w:r w:rsidRPr="0055219E">
        <w:t xml:space="preserve">I hate </w:t>
      </w:r>
      <w:r w:rsidR="00A44E5B" w:rsidRPr="0055219E">
        <w:t>the murd’rer, love him murdered!</w:t>
      </w:r>
    </w:p>
    <w:p w14:paraId="496BA27A" w14:textId="77777777" w:rsidR="00A803DA" w:rsidRPr="0055219E" w:rsidRDefault="00A803DA" w:rsidP="00A756A1">
      <w:pPr>
        <w:autoSpaceDE w:val="0"/>
        <w:autoSpaceDN w:val="0"/>
        <w:adjustRightInd w:val="0"/>
      </w:pPr>
    </w:p>
    <w:p w14:paraId="4330B674" w14:textId="6B256818" w:rsidR="00EE49CE" w:rsidRPr="0055219E" w:rsidRDefault="00EE49CE" w:rsidP="00A756A1">
      <w:pPr>
        <w:autoSpaceDE w:val="0"/>
        <w:autoSpaceDN w:val="0"/>
        <w:adjustRightInd w:val="0"/>
      </w:pPr>
      <w:r w:rsidRPr="0055219E">
        <w:tab/>
      </w:r>
      <w:r w:rsidRPr="0055219E">
        <w:tab/>
      </w:r>
      <w:r w:rsidRPr="0055219E">
        <w:tab/>
      </w:r>
      <w:r w:rsidRPr="0055219E">
        <w:tab/>
      </w:r>
      <w:r w:rsidRPr="0055219E">
        <w:tab/>
        <w:t>THOMAS</w:t>
      </w:r>
    </w:p>
    <w:p w14:paraId="1517499F" w14:textId="77777777" w:rsidR="00EE49CE" w:rsidRPr="0055219E" w:rsidRDefault="00EE49CE" w:rsidP="00A756A1">
      <w:pPr>
        <w:autoSpaceDE w:val="0"/>
        <w:autoSpaceDN w:val="0"/>
        <w:adjustRightInd w:val="0"/>
      </w:pPr>
      <w:r w:rsidRPr="0055219E">
        <w:t xml:space="preserve">Does anyone besides me think it’s weird that Henry refuses to acknowledge that he’s the one who causes Richard’s death? </w:t>
      </w:r>
    </w:p>
    <w:p w14:paraId="0F04BA35" w14:textId="77777777" w:rsidR="0094604E" w:rsidRPr="0055219E" w:rsidRDefault="0094604E" w:rsidP="00A756A1">
      <w:pPr>
        <w:autoSpaceDE w:val="0"/>
        <w:autoSpaceDN w:val="0"/>
        <w:adjustRightInd w:val="0"/>
      </w:pPr>
    </w:p>
    <w:p w14:paraId="43683F32" w14:textId="17282572" w:rsidR="0094604E" w:rsidRPr="0055219E" w:rsidRDefault="00A85C4C" w:rsidP="00A756A1">
      <w:pPr>
        <w:autoSpaceDE w:val="0"/>
        <w:autoSpaceDN w:val="0"/>
        <w:adjustRightInd w:val="0"/>
      </w:pPr>
      <w:r>
        <w:tab/>
      </w:r>
      <w:r>
        <w:tab/>
      </w:r>
      <w:r w:rsidR="0094604E" w:rsidRPr="0055219E">
        <w:t>HENRY II</w:t>
      </w:r>
      <w:r w:rsidR="00E229A0" w:rsidRPr="0055219E">
        <w:t xml:space="preserve"> | HAND PUPPET KING HENRY IV</w:t>
      </w:r>
      <w:r>
        <w:t xml:space="preserve"> (VOICED BY WILL) </w:t>
      </w:r>
    </w:p>
    <w:p w14:paraId="5BA39D49" w14:textId="6C92D77C" w:rsidR="00506119" w:rsidRPr="0055219E" w:rsidRDefault="0094604E" w:rsidP="0094604E">
      <w:pPr>
        <w:autoSpaceDE w:val="0"/>
        <w:autoSpaceDN w:val="0"/>
        <w:adjustRightInd w:val="0"/>
      </w:pPr>
      <w:r w:rsidRPr="0055219E">
        <w:t xml:space="preserve">That’s how Liz wrote it! </w:t>
      </w:r>
      <w:r w:rsidR="00E229A0" w:rsidRPr="0055219E">
        <w:t xml:space="preserve">| </w:t>
      </w:r>
      <w:r w:rsidR="00A81114" w:rsidRPr="0055219E">
        <w:t>I'll make a voyage to the Holy Land</w:t>
      </w:r>
      <w:r w:rsidR="00E229A0" w:rsidRPr="0055219E">
        <w:t>!</w:t>
      </w:r>
      <w:r w:rsidR="00A81114" w:rsidRPr="0055219E">
        <w:t> </w:t>
      </w:r>
    </w:p>
    <w:p w14:paraId="6E5A9F99" w14:textId="77777777" w:rsidR="00506119" w:rsidRPr="0055219E" w:rsidRDefault="00506119" w:rsidP="00A756A1">
      <w:pPr>
        <w:autoSpaceDE w:val="0"/>
        <w:autoSpaceDN w:val="0"/>
        <w:adjustRightInd w:val="0"/>
      </w:pPr>
    </w:p>
    <w:p w14:paraId="25A9A685" w14:textId="1C1B1502" w:rsidR="00506119" w:rsidRPr="0055219E" w:rsidRDefault="00506119" w:rsidP="00A756A1">
      <w:pPr>
        <w:autoSpaceDE w:val="0"/>
        <w:autoSpaceDN w:val="0"/>
        <w:adjustRightInd w:val="0"/>
      </w:pPr>
      <w:r w:rsidRPr="0055219E">
        <w:tab/>
      </w:r>
      <w:r w:rsidRPr="0055219E">
        <w:tab/>
      </w:r>
      <w:r w:rsidR="00A85C4C">
        <w:tab/>
      </w:r>
      <w:r w:rsidR="00A85C4C" w:rsidRPr="0055219E">
        <w:t>HAND PUPPET KING HENRY IV</w:t>
      </w:r>
      <w:r w:rsidR="00A85C4C">
        <w:t xml:space="preserve"> (VOICED BY WILL)</w:t>
      </w:r>
    </w:p>
    <w:p w14:paraId="74165820" w14:textId="55911D31" w:rsidR="00506119" w:rsidRPr="0055219E" w:rsidRDefault="00A81114" w:rsidP="00A756A1">
      <w:pPr>
        <w:autoSpaceDE w:val="0"/>
        <w:autoSpaceDN w:val="0"/>
        <w:adjustRightInd w:val="0"/>
      </w:pPr>
      <w:r w:rsidRPr="0055219E">
        <w:t>To wash thi</w:t>
      </w:r>
      <w:r w:rsidR="00506119" w:rsidRPr="0055219E">
        <w:t xml:space="preserve">s blood off from my guilty </w:t>
      </w:r>
      <w:r w:rsidR="0094604E" w:rsidRPr="0055219E">
        <w:t xml:space="preserve">tiny puppet </w:t>
      </w:r>
      <w:r w:rsidR="00506119" w:rsidRPr="0055219E">
        <w:t>hand!</w:t>
      </w:r>
    </w:p>
    <w:p w14:paraId="58619C04" w14:textId="77777777" w:rsidR="00E229A0" w:rsidRPr="0055219E" w:rsidRDefault="00E229A0" w:rsidP="00A756A1">
      <w:pPr>
        <w:autoSpaceDE w:val="0"/>
        <w:autoSpaceDN w:val="0"/>
        <w:adjustRightInd w:val="0"/>
      </w:pPr>
    </w:p>
    <w:p w14:paraId="33AB3BEA" w14:textId="35F1B1CB" w:rsidR="00E229A0" w:rsidRPr="0055219E" w:rsidRDefault="00E229A0" w:rsidP="00A756A1">
      <w:pPr>
        <w:autoSpaceDE w:val="0"/>
        <w:autoSpaceDN w:val="0"/>
        <w:adjustRightInd w:val="0"/>
      </w:pPr>
      <w:r w:rsidRPr="0055219E">
        <w:tab/>
      </w:r>
      <w:r w:rsidRPr="0055219E">
        <w:tab/>
      </w:r>
      <w:r w:rsidRPr="0055219E">
        <w:tab/>
      </w:r>
      <w:r w:rsidRPr="0055219E">
        <w:tab/>
      </w:r>
      <w:r w:rsidRPr="0055219E">
        <w:tab/>
        <w:t>GEORGE</w:t>
      </w:r>
    </w:p>
    <w:p w14:paraId="4B266084" w14:textId="6FE3C192" w:rsidR="00E229A0" w:rsidRPr="0055219E" w:rsidRDefault="00E229A0" w:rsidP="00A756A1">
      <w:pPr>
        <w:autoSpaceDE w:val="0"/>
        <w:autoSpaceDN w:val="0"/>
        <w:adjustRightInd w:val="0"/>
      </w:pPr>
      <w:r w:rsidRPr="0055219E">
        <w:t>There’s a basketball game in the gym in ten minutes.</w:t>
      </w:r>
    </w:p>
    <w:p w14:paraId="5D013F1C" w14:textId="77777777" w:rsidR="00506119" w:rsidRPr="0055219E" w:rsidRDefault="00506119" w:rsidP="00A756A1">
      <w:pPr>
        <w:autoSpaceDE w:val="0"/>
        <w:autoSpaceDN w:val="0"/>
        <w:adjustRightInd w:val="0"/>
      </w:pPr>
    </w:p>
    <w:p w14:paraId="13DEF9BB" w14:textId="143E8EB1" w:rsidR="00506119" w:rsidRPr="0055219E" w:rsidRDefault="00506119" w:rsidP="00A756A1">
      <w:pPr>
        <w:autoSpaceDE w:val="0"/>
        <w:autoSpaceDN w:val="0"/>
        <w:adjustRightInd w:val="0"/>
      </w:pPr>
      <w:r w:rsidRPr="0055219E">
        <w:tab/>
      </w:r>
      <w:r w:rsidRPr="0055219E">
        <w:tab/>
      </w:r>
      <w:r w:rsidRPr="0055219E">
        <w:tab/>
      </w:r>
      <w:r w:rsidRPr="0055219E">
        <w:tab/>
      </w:r>
      <w:r w:rsidRPr="0055219E">
        <w:tab/>
        <w:t>AUGUSTINE</w:t>
      </w:r>
      <w:r w:rsidR="00E229A0" w:rsidRPr="0055219E">
        <w:t xml:space="preserve"> | JOHN</w:t>
      </w:r>
    </w:p>
    <w:p w14:paraId="01E59399" w14:textId="3EF4DCE4" w:rsidR="00506119" w:rsidRPr="0055219E" w:rsidRDefault="00506119" w:rsidP="00A756A1">
      <w:pPr>
        <w:autoSpaceDE w:val="0"/>
        <w:autoSpaceDN w:val="0"/>
        <w:adjustRightInd w:val="0"/>
      </w:pPr>
      <w:r w:rsidRPr="0055219E">
        <w:t>We have to keep going — Text your mom</w:t>
      </w:r>
      <w:r w:rsidR="00E26730" w:rsidRPr="0055219E">
        <w:t xml:space="preserve">s! </w:t>
      </w:r>
      <w:r w:rsidR="00E229A0" w:rsidRPr="0055219E">
        <w:t xml:space="preserve">| TEN MINUTES BASKETBALL! </w:t>
      </w:r>
    </w:p>
    <w:p w14:paraId="5EB9DCBE" w14:textId="77777777" w:rsidR="00506119" w:rsidRPr="0055219E" w:rsidRDefault="00506119" w:rsidP="00A756A1">
      <w:pPr>
        <w:autoSpaceDE w:val="0"/>
        <w:autoSpaceDN w:val="0"/>
        <w:adjustRightInd w:val="0"/>
      </w:pPr>
    </w:p>
    <w:p w14:paraId="1B565AD0" w14:textId="104788C7" w:rsidR="00506119" w:rsidRPr="0055219E" w:rsidRDefault="00A52938" w:rsidP="00A756A1">
      <w:pPr>
        <w:autoSpaceDE w:val="0"/>
        <w:autoSpaceDN w:val="0"/>
        <w:adjustRightInd w:val="0"/>
      </w:pPr>
      <w:r w:rsidRPr="0055219E">
        <w:tab/>
      </w:r>
      <w:r w:rsidRPr="0055219E">
        <w:tab/>
      </w:r>
      <w:r w:rsidRPr="0055219E">
        <w:tab/>
      </w:r>
      <w:r w:rsidRPr="0055219E">
        <w:tab/>
      </w:r>
      <w:r w:rsidRPr="0055219E">
        <w:tab/>
      </w:r>
      <w:r w:rsidR="00506119" w:rsidRPr="0055219E">
        <w:t>LIZ</w:t>
      </w:r>
      <w:r w:rsidR="009B739A" w:rsidRPr="0055219E">
        <w:t xml:space="preserve"> | GEORGE | WILL | RICHARD</w:t>
      </w:r>
    </w:p>
    <w:p w14:paraId="045FB572" w14:textId="02CE8D60" w:rsidR="00506119" w:rsidRPr="0055219E" w:rsidRDefault="00E26730" w:rsidP="00A756A1">
      <w:pPr>
        <w:autoSpaceDE w:val="0"/>
        <w:autoSpaceDN w:val="0"/>
        <w:adjustRightInd w:val="0"/>
      </w:pPr>
      <w:r w:rsidRPr="0055219E">
        <w:t xml:space="preserve">My mom is dead — </w:t>
      </w:r>
      <w:r w:rsidR="009B739A" w:rsidRPr="0055219E">
        <w:t xml:space="preserve">| Ten minutes! | </w:t>
      </w:r>
      <w:r w:rsidR="00A52938" w:rsidRPr="0055219E">
        <w:t xml:space="preserve">For </w:t>
      </w:r>
      <w:r w:rsidR="00A52938" w:rsidRPr="0055219E">
        <w:rPr>
          <w:i/>
        </w:rPr>
        <w:t>Henry the Fourth</w:t>
      </w:r>
      <w:r w:rsidR="009B739A" w:rsidRPr="0055219E">
        <w:t xml:space="preserve">? | For </w:t>
      </w:r>
      <w:r w:rsidR="009B739A" w:rsidRPr="0055219E">
        <w:rPr>
          <w:i/>
        </w:rPr>
        <w:t>Starlight Express</w:t>
      </w:r>
      <w:r w:rsidR="009B739A" w:rsidRPr="0055219E">
        <w:t>?</w:t>
      </w:r>
    </w:p>
    <w:p w14:paraId="491242EA" w14:textId="77777777" w:rsidR="009B739A" w:rsidRPr="0055219E" w:rsidRDefault="009B739A" w:rsidP="00A756A1">
      <w:pPr>
        <w:autoSpaceDE w:val="0"/>
        <w:autoSpaceDN w:val="0"/>
        <w:adjustRightInd w:val="0"/>
      </w:pPr>
    </w:p>
    <w:p w14:paraId="5C9DD6D6" w14:textId="74D04C18" w:rsidR="009B739A" w:rsidRPr="0055219E" w:rsidRDefault="009B739A" w:rsidP="00A756A1">
      <w:pPr>
        <w:autoSpaceDE w:val="0"/>
        <w:autoSpaceDN w:val="0"/>
        <w:adjustRightInd w:val="0"/>
      </w:pPr>
      <w:r w:rsidRPr="0055219E">
        <w:tab/>
      </w:r>
      <w:r w:rsidRPr="0055219E">
        <w:tab/>
      </w:r>
      <w:r w:rsidRPr="0055219E">
        <w:tab/>
      </w:r>
      <w:r w:rsidRPr="0055219E">
        <w:tab/>
      </w:r>
      <w:r w:rsidRPr="0055219E">
        <w:tab/>
        <w:t>KATHY</w:t>
      </w:r>
    </w:p>
    <w:p w14:paraId="2E47B9B1" w14:textId="21B2BE09" w:rsidR="009B739A" w:rsidRPr="0055219E" w:rsidRDefault="009B739A" w:rsidP="00A756A1">
      <w:pPr>
        <w:autoSpaceDE w:val="0"/>
        <w:autoSpaceDN w:val="0"/>
        <w:adjustRightInd w:val="0"/>
      </w:pPr>
      <w:r w:rsidRPr="0055219E">
        <w:t xml:space="preserve">In this </w:t>
      </w:r>
      <w:r w:rsidR="00A85C4C">
        <w:t>Very Special E</w:t>
      </w:r>
      <w:r w:rsidRPr="0055219E">
        <w:t xml:space="preserve">pisode — The Land of Make-Believe Gets their shit together! </w:t>
      </w:r>
    </w:p>
    <w:p w14:paraId="56DD3944" w14:textId="77777777" w:rsidR="00A52938" w:rsidRPr="0055219E" w:rsidRDefault="00A52938" w:rsidP="00A756A1">
      <w:pPr>
        <w:autoSpaceDE w:val="0"/>
        <w:autoSpaceDN w:val="0"/>
        <w:adjustRightInd w:val="0"/>
      </w:pPr>
    </w:p>
    <w:p w14:paraId="0D868AD6" w14:textId="0FFD3C90" w:rsidR="00A52938" w:rsidRPr="0055219E" w:rsidRDefault="00A52938" w:rsidP="00A756A1">
      <w:pPr>
        <w:autoSpaceDE w:val="0"/>
        <w:autoSpaceDN w:val="0"/>
        <w:adjustRightInd w:val="0"/>
      </w:pPr>
      <w:r w:rsidRPr="0055219E">
        <w:tab/>
      </w:r>
      <w:r w:rsidRPr="0055219E">
        <w:tab/>
      </w:r>
      <w:r w:rsidRPr="0055219E">
        <w:tab/>
      </w:r>
      <w:r w:rsidRPr="0055219E">
        <w:tab/>
      </w:r>
      <w:r w:rsidRPr="0055219E">
        <w:tab/>
        <w:t>LIZ</w:t>
      </w:r>
      <w:r w:rsidR="009B739A" w:rsidRPr="0055219E">
        <w:t xml:space="preserve"> | WILL | AUGUSTINE | GEORGE</w:t>
      </w:r>
    </w:p>
    <w:p w14:paraId="277E8D65" w14:textId="61311DFC" w:rsidR="00A52938" w:rsidRPr="0055219E" w:rsidRDefault="00A52938" w:rsidP="00A756A1">
      <w:pPr>
        <w:autoSpaceDE w:val="0"/>
        <w:autoSpaceDN w:val="0"/>
        <w:adjustRightInd w:val="0"/>
      </w:pPr>
      <w:r w:rsidRPr="0055219E">
        <w:t xml:space="preserve">Plenty of time! </w:t>
      </w:r>
      <w:r w:rsidR="009B739A" w:rsidRPr="0055219E">
        <w:t xml:space="preserve">| </w:t>
      </w:r>
      <w:r w:rsidRPr="0055219E">
        <w:t>I was born to greatness!</w:t>
      </w:r>
      <w:r w:rsidR="009B739A" w:rsidRPr="0055219E">
        <w:t xml:space="preserve"> | I need caffeine! </w:t>
      </w:r>
      <w:r w:rsidR="00A85C4C">
        <w:t xml:space="preserve">| </w:t>
      </w:r>
      <w:r w:rsidR="009B739A" w:rsidRPr="0055219E">
        <w:t>Nine minutes basketball!</w:t>
      </w:r>
    </w:p>
    <w:p w14:paraId="1BDA20C0" w14:textId="77777777" w:rsidR="00A52938" w:rsidRPr="0055219E" w:rsidRDefault="00A52938" w:rsidP="00A756A1">
      <w:pPr>
        <w:autoSpaceDE w:val="0"/>
        <w:autoSpaceDN w:val="0"/>
        <w:adjustRightInd w:val="0"/>
      </w:pPr>
    </w:p>
    <w:p w14:paraId="0415376A" w14:textId="3192F851" w:rsidR="001F108A" w:rsidRPr="0055219E" w:rsidRDefault="001F108A" w:rsidP="001F108A">
      <w:pPr>
        <w:autoSpaceDE w:val="0"/>
        <w:autoSpaceDN w:val="0"/>
        <w:adjustRightInd w:val="0"/>
      </w:pPr>
      <w:r w:rsidRPr="0055219E">
        <w:tab/>
      </w:r>
      <w:r w:rsidRPr="0055219E">
        <w:tab/>
      </w:r>
      <w:r w:rsidRPr="0055219E">
        <w:tab/>
      </w:r>
      <w:r w:rsidRPr="0055219E">
        <w:tab/>
      </w:r>
      <w:r w:rsidRPr="0055219E">
        <w:tab/>
        <w:t>WILL</w:t>
      </w:r>
    </w:p>
    <w:p w14:paraId="7D7A4AAE" w14:textId="77777777" w:rsidR="001F108A" w:rsidRPr="0055219E" w:rsidRDefault="001F108A" w:rsidP="001F108A">
      <w:pPr>
        <w:autoSpaceDE w:val="0"/>
        <w:autoSpaceDN w:val="0"/>
        <w:adjustRightInd w:val="0"/>
      </w:pPr>
      <w:r w:rsidRPr="0055219E">
        <w:t>My thoughts are whirled like a potter's wheel — I know not where I am, nor what I do!</w:t>
      </w:r>
    </w:p>
    <w:p w14:paraId="0CD1C51A" w14:textId="7F929EAC" w:rsidR="001F108A" w:rsidRPr="0055219E" w:rsidRDefault="001F108A" w:rsidP="001F108A">
      <w:pPr>
        <w:autoSpaceDE w:val="0"/>
        <w:autoSpaceDN w:val="0"/>
        <w:adjustRightInd w:val="0"/>
      </w:pPr>
    </w:p>
    <w:p w14:paraId="0FB98038" w14:textId="1CDE0DCC" w:rsidR="00FB68BB" w:rsidRPr="0055219E" w:rsidRDefault="00FB68BB" w:rsidP="001F108A">
      <w:pPr>
        <w:autoSpaceDE w:val="0"/>
        <w:autoSpaceDN w:val="0"/>
        <w:adjustRightInd w:val="0"/>
      </w:pPr>
      <w:r w:rsidRPr="0055219E">
        <w:tab/>
      </w:r>
      <w:r w:rsidRPr="0055219E">
        <w:tab/>
      </w:r>
      <w:r w:rsidRPr="0055219E">
        <w:tab/>
      </w:r>
      <w:r w:rsidRPr="0055219E">
        <w:tab/>
      </w:r>
      <w:r w:rsidRPr="0055219E">
        <w:tab/>
        <w:t>GEORGE</w:t>
      </w:r>
    </w:p>
    <w:p w14:paraId="34AB6DCD" w14:textId="71BC1768" w:rsidR="00FB68BB" w:rsidRPr="0055219E" w:rsidRDefault="00FB68BB" w:rsidP="001F108A">
      <w:pPr>
        <w:autoSpaceDE w:val="0"/>
        <w:autoSpaceDN w:val="0"/>
        <w:adjustRightInd w:val="0"/>
      </w:pPr>
      <w:r w:rsidRPr="0055219E">
        <w:t xml:space="preserve">Wait! I’m just concerned — I have an overall question about scale! </w:t>
      </w:r>
    </w:p>
    <w:p w14:paraId="11187137" w14:textId="77777777" w:rsidR="00FB68BB" w:rsidRPr="0055219E" w:rsidRDefault="00FB68BB" w:rsidP="001F108A">
      <w:pPr>
        <w:autoSpaceDE w:val="0"/>
        <w:autoSpaceDN w:val="0"/>
        <w:adjustRightInd w:val="0"/>
      </w:pPr>
    </w:p>
    <w:p w14:paraId="57DAD51C" w14:textId="7D5BC8F6" w:rsidR="00FB68BB" w:rsidRPr="0055219E" w:rsidRDefault="009D61E3" w:rsidP="001F108A">
      <w:pPr>
        <w:autoSpaceDE w:val="0"/>
        <w:autoSpaceDN w:val="0"/>
        <w:adjustRightInd w:val="0"/>
      </w:pPr>
      <w:r w:rsidRPr="0055219E">
        <w:tab/>
      </w:r>
      <w:r w:rsidRPr="0055219E">
        <w:tab/>
      </w:r>
      <w:r w:rsidRPr="0055219E">
        <w:tab/>
      </w:r>
      <w:r w:rsidRPr="0055219E">
        <w:tab/>
      </w:r>
      <w:r w:rsidRPr="0055219E">
        <w:tab/>
      </w:r>
      <w:r w:rsidR="00FB68BB" w:rsidRPr="0055219E">
        <w:t>WILL</w:t>
      </w:r>
    </w:p>
    <w:p w14:paraId="012E7568" w14:textId="5699236A" w:rsidR="00FB68BB" w:rsidRPr="0055219E" w:rsidRDefault="00FB68BB" w:rsidP="001F108A">
      <w:pPr>
        <w:autoSpaceDE w:val="0"/>
        <w:autoSpaceDN w:val="0"/>
        <w:adjustRightInd w:val="0"/>
      </w:pPr>
      <w:r w:rsidRPr="0055219E">
        <w:t>What’s the problem?</w:t>
      </w:r>
      <w:r w:rsidR="009B739A" w:rsidRPr="0055219E">
        <w:t>!</w:t>
      </w:r>
      <w:r w:rsidRPr="0055219E">
        <w:t xml:space="preserve"> </w:t>
      </w:r>
    </w:p>
    <w:p w14:paraId="59CE775B" w14:textId="77777777" w:rsidR="00FB68BB" w:rsidRPr="0055219E" w:rsidRDefault="00FB68BB" w:rsidP="001F108A">
      <w:pPr>
        <w:autoSpaceDE w:val="0"/>
        <w:autoSpaceDN w:val="0"/>
        <w:adjustRightInd w:val="0"/>
      </w:pPr>
    </w:p>
    <w:p w14:paraId="1D21193C" w14:textId="45397443" w:rsidR="00FB68BB" w:rsidRPr="0055219E" w:rsidRDefault="009D61E3" w:rsidP="001F108A">
      <w:pPr>
        <w:autoSpaceDE w:val="0"/>
        <w:autoSpaceDN w:val="0"/>
        <w:adjustRightInd w:val="0"/>
      </w:pPr>
      <w:r w:rsidRPr="0055219E">
        <w:tab/>
      </w:r>
      <w:r w:rsidRPr="0055219E">
        <w:tab/>
      </w:r>
      <w:r w:rsidRPr="0055219E">
        <w:tab/>
      </w:r>
      <w:r w:rsidRPr="0055219E">
        <w:tab/>
      </w:r>
      <w:r w:rsidRPr="0055219E">
        <w:tab/>
      </w:r>
      <w:r w:rsidR="00FB68BB" w:rsidRPr="0055219E">
        <w:t>GEORGE</w:t>
      </w:r>
    </w:p>
    <w:p w14:paraId="15BC53FC" w14:textId="031CA7BE" w:rsidR="009D61E3" w:rsidRPr="0055219E" w:rsidRDefault="009D61E3" w:rsidP="001F108A">
      <w:pPr>
        <w:autoSpaceDE w:val="0"/>
        <w:autoSpaceDN w:val="0"/>
        <w:adjustRightInd w:val="0"/>
      </w:pPr>
      <w:r w:rsidRPr="0055219E">
        <w:t xml:space="preserve">We made these big puppets but now Henry the fourth is a hand puppet so what do we do with the big ones now? And why are we using puppets in the first place? </w:t>
      </w:r>
    </w:p>
    <w:p w14:paraId="482E18AA" w14:textId="77777777" w:rsidR="009D61E3" w:rsidRPr="0055219E" w:rsidRDefault="009D61E3" w:rsidP="001F108A">
      <w:pPr>
        <w:autoSpaceDE w:val="0"/>
        <w:autoSpaceDN w:val="0"/>
        <w:adjustRightInd w:val="0"/>
      </w:pPr>
    </w:p>
    <w:p w14:paraId="2B7501EF" w14:textId="74C51F43" w:rsidR="009D61E3" w:rsidRPr="0055219E" w:rsidRDefault="009B739A" w:rsidP="001F108A">
      <w:pPr>
        <w:autoSpaceDE w:val="0"/>
        <w:autoSpaceDN w:val="0"/>
        <w:adjustRightInd w:val="0"/>
      </w:pPr>
      <w:r w:rsidRPr="0055219E">
        <w:tab/>
      </w:r>
      <w:r w:rsidRPr="0055219E">
        <w:tab/>
      </w:r>
      <w:r w:rsidRPr="0055219E">
        <w:tab/>
      </w:r>
      <w:r w:rsidRPr="0055219E">
        <w:tab/>
      </w:r>
      <w:r w:rsidR="009D61E3" w:rsidRPr="0055219E">
        <w:t>AUGUSTINE</w:t>
      </w:r>
      <w:r w:rsidRPr="0055219E">
        <w:t xml:space="preserve"> | GEORGE | KATHY | HENRY II </w:t>
      </w:r>
    </w:p>
    <w:p w14:paraId="47232D83" w14:textId="77777777" w:rsidR="009B739A" w:rsidRPr="0055219E" w:rsidRDefault="009D61E3" w:rsidP="001F108A">
      <w:pPr>
        <w:autoSpaceDE w:val="0"/>
        <w:autoSpaceDN w:val="0"/>
        <w:adjustRightInd w:val="0"/>
      </w:pPr>
      <w:r w:rsidRPr="0055219E">
        <w:t xml:space="preserve">To save money! Actors are </w:t>
      </w:r>
      <w:r w:rsidRPr="0055219E">
        <w:rPr>
          <w:i/>
        </w:rPr>
        <w:t>expensive</w:t>
      </w:r>
      <w:r w:rsidRPr="0055219E">
        <w:t>.</w:t>
      </w:r>
      <w:r w:rsidR="009B739A" w:rsidRPr="0055219E">
        <w:t xml:space="preserve"> | </w:t>
      </w:r>
      <w:r w:rsidRPr="0055219E">
        <w:t xml:space="preserve">But we’re in High School! </w:t>
      </w:r>
      <w:r w:rsidR="00A803DA" w:rsidRPr="0055219E">
        <w:t xml:space="preserve">We work for </w:t>
      </w:r>
      <w:r w:rsidR="00A803DA" w:rsidRPr="0055219E">
        <w:rPr>
          <w:i/>
        </w:rPr>
        <w:t>free</w:t>
      </w:r>
      <w:r w:rsidR="00A803DA" w:rsidRPr="0055219E">
        <w:t>.</w:t>
      </w:r>
      <w:r w:rsidRPr="0055219E">
        <w:t xml:space="preserve"> </w:t>
      </w:r>
      <w:r w:rsidR="009B739A" w:rsidRPr="0055219E">
        <w:t xml:space="preserve">| </w:t>
      </w:r>
      <w:r w:rsidRPr="0055219E">
        <w:t xml:space="preserve">Puppets don’t have feet! </w:t>
      </w:r>
      <w:r w:rsidR="009B739A" w:rsidRPr="0055219E">
        <w:t xml:space="preserve">| </w:t>
      </w:r>
      <w:r w:rsidRPr="0055219E">
        <w:t xml:space="preserve">It’s theater magic, George! </w:t>
      </w:r>
    </w:p>
    <w:p w14:paraId="3002FA9D" w14:textId="77777777" w:rsidR="009B739A" w:rsidRPr="0055219E" w:rsidRDefault="009B739A" w:rsidP="001F108A">
      <w:pPr>
        <w:autoSpaceDE w:val="0"/>
        <w:autoSpaceDN w:val="0"/>
        <w:adjustRightInd w:val="0"/>
      </w:pPr>
    </w:p>
    <w:p w14:paraId="7D552DC7" w14:textId="6C99A45A" w:rsidR="009B739A" w:rsidRPr="0055219E" w:rsidRDefault="009B739A" w:rsidP="001F108A">
      <w:pPr>
        <w:autoSpaceDE w:val="0"/>
        <w:autoSpaceDN w:val="0"/>
        <w:adjustRightInd w:val="0"/>
      </w:pPr>
      <w:r w:rsidRPr="0055219E">
        <w:tab/>
      </w:r>
      <w:r w:rsidRPr="0055219E">
        <w:tab/>
      </w:r>
      <w:r w:rsidRPr="0055219E">
        <w:tab/>
      </w:r>
      <w:r w:rsidRPr="0055219E">
        <w:tab/>
      </w:r>
      <w:r w:rsidRPr="0055219E">
        <w:tab/>
        <w:t>THOMAS</w:t>
      </w:r>
    </w:p>
    <w:p w14:paraId="7F792A29" w14:textId="47CA15D7" w:rsidR="004B73D0" w:rsidRPr="0055219E" w:rsidRDefault="004B73D0" w:rsidP="001F108A">
      <w:pPr>
        <w:autoSpaceDE w:val="0"/>
        <w:autoSpaceDN w:val="0"/>
        <w:adjustRightInd w:val="0"/>
      </w:pPr>
      <w:r w:rsidRPr="0055219E">
        <w:t xml:space="preserve">In this play, Henry’s King, and his son’s a disappointment — </w:t>
      </w:r>
    </w:p>
    <w:p w14:paraId="09AAAC31" w14:textId="77777777" w:rsidR="004B73D0" w:rsidRPr="0055219E" w:rsidRDefault="004B73D0" w:rsidP="001F108A">
      <w:pPr>
        <w:autoSpaceDE w:val="0"/>
        <w:autoSpaceDN w:val="0"/>
        <w:adjustRightInd w:val="0"/>
      </w:pPr>
    </w:p>
    <w:p w14:paraId="756FACB7" w14:textId="1AD58759" w:rsidR="009D61E3" w:rsidRPr="0055219E" w:rsidRDefault="009D61E3" w:rsidP="001F108A">
      <w:pPr>
        <w:autoSpaceDE w:val="0"/>
        <w:autoSpaceDN w:val="0"/>
        <w:adjustRightInd w:val="0"/>
      </w:pPr>
      <w:r w:rsidRPr="0055219E">
        <w:tab/>
      </w:r>
      <w:r w:rsidRPr="0055219E">
        <w:tab/>
      </w:r>
      <w:r w:rsidRPr="0055219E">
        <w:tab/>
      </w:r>
      <w:r w:rsidRPr="0055219E">
        <w:tab/>
      </w:r>
      <w:r w:rsidRPr="0055219E">
        <w:tab/>
        <w:t>JOHN</w:t>
      </w:r>
    </w:p>
    <w:p w14:paraId="5860108E" w14:textId="77777777" w:rsidR="004B73D0" w:rsidRPr="0055219E" w:rsidRDefault="009D61E3" w:rsidP="001F108A">
      <w:pPr>
        <w:autoSpaceDE w:val="0"/>
        <w:autoSpaceDN w:val="0"/>
        <w:adjustRightInd w:val="0"/>
      </w:pPr>
      <w:r w:rsidRPr="0055219E">
        <w:t xml:space="preserve">Oh — Can I play </w:t>
      </w:r>
      <w:r w:rsidR="004B73D0" w:rsidRPr="0055219E">
        <w:t xml:space="preserve">Prince Henry? </w:t>
      </w:r>
    </w:p>
    <w:p w14:paraId="4B1DC0CC" w14:textId="77777777" w:rsidR="004B73D0" w:rsidRPr="0055219E" w:rsidRDefault="004B73D0" w:rsidP="001F108A">
      <w:pPr>
        <w:autoSpaceDE w:val="0"/>
        <w:autoSpaceDN w:val="0"/>
        <w:adjustRightInd w:val="0"/>
      </w:pPr>
    </w:p>
    <w:p w14:paraId="4F7A34F0" w14:textId="5D72B561" w:rsidR="004B73D0" w:rsidRPr="0055219E" w:rsidRDefault="004B73D0" w:rsidP="001F108A">
      <w:pPr>
        <w:autoSpaceDE w:val="0"/>
        <w:autoSpaceDN w:val="0"/>
        <w:adjustRightInd w:val="0"/>
      </w:pPr>
      <w:r w:rsidRPr="0055219E">
        <w:tab/>
      </w:r>
      <w:r w:rsidRPr="0055219E">
        <w:tab/>
      </w:r>
      <w:r w:rsidRPr="0055219E">
        <w:tab/>
      </w:r>
      <w:r w:rsidRPr="0055219E">
        <w:tab/>
      </w:r>
      <w:r w:rsidRPr="0055219E">
        <w:tab/>
        <w:t>HENRY II</w:t>
      </w:r>
    </w:p>
    <w:p w14:paraId="5841EFF3" w14:textId="2BD675D2" w:rsidR="009D61E3" w:rsidRPr="0055219E" w:rsidRDefault="004B73D0" w:rsidP="001F108A">
      <w:pPr>
        <w:autoSpaceDE w:val="0"/>
        <w:autoSpaceDN w:val="0"/>
        <w:adjustRightInd w:val="0"/>
      </w:pPr>
      <w:r w:rsidRPr="0055219E">
        <w:t xml:space="preserve">Maybe I should? I haven’t gotten to play a Henry and I </w:t>
      </w:r>
      <w:r w:rsidRPr="0055219E">
        <w:rPr>
          <w:i/>
        </w:rPr>
        <w:t>am</w:t>
      </w:r>
      <w:r w:rsidRPr="0055219E">
        <w:t xml:space="preserve"> a Henry — </w:t>
      </w:r>
      <w:r w:rsidR="009D61E3" w:rsidRPr="0055219E">
        <w:t xml:space="preserve"> </w:t>
      </w:r>
    </w:p>
    <w:p w14:paraId="085575E9" w14:textId="77777777" w:rsidR="00E26730" w:rsidRPr="0055219E" w:rsidRDefault="00E26730" w:rsidP="001F108A">
      <w:pPr>
        <w:autoSpaceDE w:val="0"/>
        <w:autoSpaceDN w:val="0"/>
        <w:adjustRightInd w:val="0"/>
      </w:pPr>
    </w:p>
    <w:p w14:paraId="51991275" w14:textId="5F9F2D3F" w:rsidR="00E26730" w:rsidRPr="0055219E" w:rsidRDefault="00E26730" w:rsidP="001F108A">
      <w:pPr>
        <w:autoSpaceDE w:val="0"/>
        <w:autoSpaceDN w:val="0"/>
        <w:adjustRightInd w:val="0"/>
      </w:pPr>
      <w:r w:rsidRPr="0055219E">
        <w:tab/>
      </w:r>
      <w:r w:rsidRPr="0055219E">
        <w:tab/>
      </w:r>
      <w:r w:rsidRPr="0055219E">
        <w:tab/>
      </w:r>
      <w:r w:rsidRPr="0055219E">
        <w:tab/>
      </w:r>
      <w:r w:rsidRPr="0055219E">
        <w:tab/>
        <w:t>AUGUSTINE</w:t>
      </w:r>
      <w:r w:rsidR="009B739A" w:rsidRPr="0055219E">
        <w:t xml:space="preserve"> | RICHARD | WILL</w:t>
      </w:r>
    </w:p>
    <w:p w14:paraId="2359DD16" w14:textId="29528448" w:rsidR="00A803DA" w:rsidRPr="0055219E" w:rsidRDefault="00E26730" w:rsidP="001F108A">
      <w:pPr>
        <w:autoSpaceDE w:val="0"/>
        <w:autoSpaceDN w:val="0"/>
        <w:adjustRightInd w:val="0"/>
      </w:pPr>
      <w:r w:rsidRPr="0055219E">
        <w:t xml:space="preserve">You can’t have </w:t>
      </w:r>
      <w:r w:rsidRPr="0055219E">
        <w:rPr>
          <w:i/>
        </w:rPr>
        <w:t xml:space="preserve">fun </w:t>
      </w:r>
      <w:r w:rsidRPr="0055219E">
        <w:t xml:space="preserve">— You’re the dramaturg! </w:t>
      </w:r>
      <w:r w:rsidR="009B739A" w:rsidRPr="0055219E">
        <w:t xml:space="preserve">| </w:t>
      </w:r>
      <w:r w:rsidR="00A803DA" w:rsidRPr="0055219E">
        <w:t>Some ar</w:t>
      </w:r>
      <w:r w:rsidR="009B739A" w:rsidRPr="0055219E">
        <w:t xml:space="preserve">e born to play the lead and — | </w:t>
      </w:r>
      <w:r w:rsidR="00A803DA" w:rsidRPr="0055219E">
        <w:t xml:space="preserve">Some just play mute corpses. </w:t>
      </w:r>
    </w:p>
    <w:p w14:paraId="493EE1F9" w14:textId="4CDFF2D4" w:rsidR="00FE1E1F" w:rsidRPr="0055219E" w:rsidRDefault="00FE1E1F" w:rsidP="009B739A">
      <w:pPr>
        <w:autoSpaceDE w:val="0"/>
        <w:autoSpaceDN w:val="0"/>
        <w:adjustRightInd w:val="0"/>
        <w:rPr>
          <w:i/>
        </w:rPr>
      </w:pPr>
    </w:p>
    <w:p w14:paraId="46738436" w14:textId="3D5F934E" w:rsidR="009B739A" w:rsidRPr="0055219E" w:rsidRDefault="009B739A" w:rsidP="009B739A">
      <w:pPr>
        <w:autoSpaceDE w:val="0"/>
        <w:autoSpaceDN w:val="0"/>
        <w:adjustRightInd w:val="0"/>
        <w:ind w:left="2160" w:firstLine="720"/>
        <w:rPr>
          <w:i/>
        </w:rPr>
      </w:pPr>
      <w:r w:rsidRPr="0055219E">
        <w:rPr>
          <w:i/>
        </w:rPr>
        <w:t>RICHARD seizes PUPPET HENRY IV.</w:t>
      </w:r>
    </w:p>
    <w:p w14:paraId="0462240F" w14:textId="77777777" w:rsidR="00FE1E1F" w:rsidRPr="0055219E" w:rsidRDefault="00FE1E1F" w:rsidP="001F108A">
      <w:pPr>
        <w:autoSpaceDE w:val="0"/>
        <w:autoSpaceDN w:val="0"/>
        <w:adjustRightInd w:val="0"/>
      </w:pPr>
    </w:p>
    <w:p w14:paraId="7898E169" w14:textId="16A2FD9E" w:rsidR="00FE1E1F" w:rsidRPr="0055219E" w:rsidRDefault="00FE1E1F" w:rsidP="001F108A">
      <w:pPr>
        <w:autoSpaceDE w:val="0"/>
        <w:autoSpaceDN w:val="0"/>
        <w:adjustRightInd w:val="0"/>
      </w:pPr>
      <w:r w:rsidRPr="0055219E">
        <w:tab/>
      </w:r>
      <w:r w:rsidR="00E26730" w:rsidRPr="0055219E">
        <w:tab/>
      </w:r>
      <w:r w:rsidR="00E26730" w:rsidRPr="0055219E">
        <w:tab/>
      </w:r>
      <w:r w:rsidR="009B739A" w:rsidRPr="0055219E">
        <w:tab/>
      </w:r>
      <w:r w:rsidRPr="0055219E">
        <w:t xml:space="preserve">PUPPET HENRY IV (Voiced by RICHARD.) </w:t>
      </w:r>
    </w:p>
    <w:p w14:paraId="2CEC2706" w14:textId="77777777" w:rsidR="00FE1E1F" w:rsidRPr="0055219E" w:rsidRDefault="001F108A" w:rsidP="001F108A">
      <w:pPr>
        <w:autoSpaceDE w:val="0"/>
        <w:autoSpaceDN w:val="0"/>
        <w:adjustRightInd w:val="0"/>
      </w:pPr>
      <w:r w:rsidRPr="0055219E">
        <w:lastRenderedPageBreak/>
        <w:t>Which fourteen hundred years ago were nailed</w:t>
      </w:r>
      <w:r w:rsidRPr="0055219E">
        <w:br/>
        <w:t>For ou</w:t>
      </w:r>
      <w:r w:rsidR="00FE1E1F" w:rsidRPr="0055219E">
        <w:t xml:space="preserve">r advantage on the bitter cross — </w:t>
      </w:r>
    </w:p>
    <w:p w14:paraId="5E6FBC74" w14:textId="77777777" w:rsidR="006175A3" w:rsidRPr="0055219E" w:rsidRDefault="006175A3" w:rsidP="001F108A">
      <w:pPr>
        <w:autoSpaceDE w:val="0"/>
        <w:autoSpaceDN w:val="0"/>
        <w:adjustRightInd w:val="0"/>
      </w:pPr>
    </w:p>
    <w:p w14:paraId="594625A1" w14:textId="77777777" w:rsidR="00712760" w:rsidRPr="0055219E" w:rsidRDefault="00712760" w:rsidP="001F108A">
      <w:pPr>
        <w:autoSpaceDE w:val="0"/>
        <w:autoSpaceDN w:val="0"/>
        <w:adjustRightInd w:val="0"/>
      </w:pPr>
    </w:p>
    <w:p w14:paraId="7F9DA44D" w14:textId="3B0DCC0E" w:rsidR="006175A3" w:rsidRPr="0055219E" w:rsidRDefault="006175A3" w:rsidP="006175A3">
      <w:pPr>
        <w:pStyle w:val="SCENENUMBER"/>
        <w:rPr>
          <w:rFonts w:ascii="Times New Roman" w:hAnsi="Times New Roman" w:cs="Times New Roman"/>
        </w:rPr>
      </w:pPr>
      <w:r w:rsidRPr="0055219E">
        <w:rPr>
          <w:rFonts w:ascii="Times New Roman" w:hAnsi="Times New Roman" w:cs="Times New Roman"/>
        </w:rPr>
        <w:t xml:space="preserve">Scene </w:t>
      </w:r>
      <w:r w:rsidR="009B739A" w:rsidRPr="0055219E">
        <w:rPr>
          <w:rFonts w:ascii="Times New Roman" w:hAnsi="Times New Roman" w:cs="Times New Roman"/>
        </w:rPr>
        <w:t>Six</w:t>
      </w:r>
      <w:r w:rsidRPr="0055219E">
        <w:rPr>
          <w:rFonts w:ascii="Times New Roman" w:hAnsi="Times New Roman" w:cs="Times New Roman"/>
        </w:rPr>
        <w:t xml:space="preserve"> — Falstaff Riseth </w:t>
      </w:r>
    </w:p>
    <w:p w14:paraId="24B4ED8E" w14:textId="77777777" w:rsidR="00E95D73" w:rsidRPr="0055219E" w:rsidRDefault="00E95D73" w:rsidP="001F108A">
      <w:pPr>
        <w:autoSpaceDE w:val="0"/>
        <w:autoSpaceDN w:val="0"/>
        <w:adjustRightInd w:val="0"/>
      </w:pPr>
    </w:p>
    <w:p w14:paraId="731E7717" w14:textId="77777777" w:rsidR="00712760" w:rsidRPr="0055219E" w:rsidRDefault="00712760" w:rsidP="001F108A">
      <w:pPr>
        <w:autoSpaceDE w:val="0"/>
        <w:autoSpaceDN w:val="0"/>
        <w:adjustRightInd w:val="0"/>
      </w:pPr>
    </w:p>
    <w:p w14:paraId="48A50CCD" w14:textId="14A53E01" w:rsidR="00E95D73" w:rsidRPr="0055219E" w:rsidRDefault="004B73D0" w:rsidP="001F108A">
      <w:pPr>
        <w:autoSpaceDE w:val="0"/>
        <w:autoSpaceDN w:val="0"/>
        <w:adjustRightInd w:val="0"/>
      </w:pPr>
      <w:r w:rsidRPr="0055219E">
        <w:tab/>
      </w:r>
      <w:r w:rsidRPr="0055219E">
        <w:tab/>
      </w:r>
      <w:r w:rsidRPr="0055219E">
        <w:tab/>
      </w:r>
      <w:r w:rsidRPr="0055219E">
        <w:tab/>
      </w:r>
      <w:r w:rsidRPr="0055219E">
        <w:tab/>
      </w:r>
      <w:r w:rsidR="00E95D73" w:rsidRPr="0055219E">
        <w:t>LIZ</w:t>
      </w:r>
    </w:p>
    <w:p w14:paraId="3D95EE9C" w14:textId="48E45F2A" w:rsidR="00E95D73" w:rsidRPr="0055219E" w:rsidRDefault="004B73D0" w:rsidP="001F108A">
      <w:pPr>
        <w:autoSpaceDE w:val="0"/>
        <w:autoSpaceDN w:val="0"/>
        <w:adjustRightInd w:val="0"/>
      </w:pPr>
      <w:r w:rsidRPr="0055219E">
        <w:t xml:space="preserve">And we </w:t>
      </w:r>
      <w:r w:rsidR="00E95D73" w:rsidRPr="0055219E">
        <w:t xml:space="preserve">need a Falstaff. Here — Use this basketball. </w:t>
      </w:r>
    </w:p>
    <w:p w14:paraId="4B501661" w14:textId="77777777" w:rsidR="00E95D73" w:rsidRPr="0055219E" w:rsidRDefault="00E95D73" w:rsidP="001F108A">
      <w:pPr>
        <w:autoSpaceDE w:val="0"/>
        <w:autoSpaceDN w:val="0"/>
        <w:adjustRightInd w:val="0"/>
      </w:pPr>
    </w:p>
    <w:p w14:paraId="3061131D" w14:textId="34DA1994" w:rsidR="00E95D73" w:rsidRPr="0055219E" w:rsidRDefault="00E95D73" w:rsidP="001F108A">
      <w:pPr>
        <w:autoSpaceDE w:val="0"/>
        <w:autoSpaceDN w:val="0"/>
        <w:adjustRightInd w:val="0"/>
      </w:pPr>
      <w:r w:rsidRPr="0055219E">
        <w:tab/>
      </w:r>
      <w:r w:rsidRPr="0055219E">
        <w:tab/>
      </w:r>
      <w:r w:rsidRPr="0055219E">
        <w:tab/>
      </w:r>
      <w:r w:rsidRPr="0055219E">
        <w:tab/>
        <w:t xml:space="preserve">HAND PUPPET PRINCE HENRY </w:t>
      </w:r>
      <w:r w:rsidR="00E26730" w:rsidRPr="0055219E">
        <w:t>(</w:t>
      </w:r>
      <w:r w:rsidR="00A85C4C">
        <w:t>VOICED BY</w:t>
      </w:r>
      <w:r w:rsidR="00756F99">
        <w:t xml:space="preserve"> GUS</w:t>
      </w:r>
      <w:r w:rsidR="00E26730" w:rsidRPr="0055219E">
        <w:t xml:space="preserve">) </w:t>
      </w:r>
    </w:p>
    <w:p w14:paraId="1CA9823C" w14:textId="08C91044" w:rsidR="001F108A" w:rsidRPr="0055219E" w:rsidRDefault="00E95D73" w:rsidP="001F108A">
      <w:pPr>
        <w:autoSpaceDE w:val="0"/>
        <w:autoSpaceDN w:val="0"/>
        <w:adjustRightInd w:val="0"/>
      </w:pPr>
      <w:r w:rsidRPr="0055219E">
        <w:t>(</w:t>
      </w:r>
      <w:r w:rsidRPr="0055219E">
        <w:rPr>
          <w:i/>
        </w:rPr>
        <w:t>At BASKEBALL FALSTAFF</w:t>
      </w:r>
      <w:r w:rsidRPr="0055219E">
        <w:t xml:space="preserve">.) </w:t>
      </w:r>
      <w:r w:rsidR="001F108A" w:rsidRPr="0055219E">
        <w:t>Thou art so fat-witted with drinking of old sack and unbuttoning thee after supper and sleeping upon benches in the afternoon, that thou hast forgotten to demand that truly which thou wouldst truly know.</w:t>
      </w:r>
      <w:r w:rsidR="001F108A" w:rsidRPr="0055219E">
        <w:br/>
      </w:r>
    </w:p>
    <w:p w14:paraId="1090A86E" w14:textId="4476B15E" w:rsidR="00E95D73" w:rsidRPr="0055219E" w:rsidRDefault="00E95D73" w:rsidP="001F108A">
      <w:pPr>
        <w:autoSpaceDE w:val="0"/>
        <w:autoSpaceDN w:val="0"/>
        <w:adjustRightInd w:val="0"/>
      </w:pPr>
      <w:r w:rsidRPr="0055219E">
        <w:tab/>
      </w:r>
      <w:r w:rsidRPr="0055219E">
        <w:tab/>
      </w:r>
      <w:r w:rsidRPr="0055219E">
        <w:tab/>
      </w:r>
      <w:r w:rsidRPr="0055219E">
        <w:tab/>
      </w:r>
      <w:r w:rsidRPr="0055219E">
        <w:tab/>
        <w:t>WILL</w:t>
      </w:r>
    </w:p>
    <w:p w14:paraId="189A2FCC" w14:textId="6D67DC2E" w:rsidR="00E95D73" w:rsidRPr="0055219E" w:rsidRDefault="00E95D73" w:rsidP="001F108A">
      <w:pPr>
        <w:autoSpaceDE w:val="0"/>
        <w:autoSpaceDN w:val="0"/>
        <w:adjustRightInd w:val="0"/>
      </w:pPr>
      <w:r w:rsidRPr="0055219E">
        <w:t xml:space="preserve">I have a problem with him being represented this — </w:t>
      </w:r>
    </w:p>
    <w:p w14:paraId="1E5992F7" w14:textId="77777777" w:rsidR="00E95D73" w:rsidRPr="0055219E" w:rsidRDefault="00E95D73" w:rsidP="001F108A">
      <w:pPr>
        <w:autoSpaceDE w:val="0"/>
        <w:autoSpaceDN w:val="0"/>
        <w:adjustRightInd w:val="0"/>
      </w:pPr>
    </w:p>
    <w:p w14:paraId="1D7F8FD9" w14:textId="398DA6FB" w:rsidR="001F108A" w:rsidRPr="0055219E" w:rsidRDefault="00E95D73" w:rsidP="001F108A">
      <w:pPr>
        <w:autoSpaceDE w:val="0"/>
        <w:autoSpaceDN w:val="0"/>
        <w:adjustRightInd w:val="0"/>
      </w:pPr>
      <w:r w:rsidRPr="0055219E">
        <w:tab/>
      </w:r>
      <w:r w:rsidRPr="0055219E">
        <w:tab/>
      </w:r>
      <w:r w:rsidRPr="0055219E">
        <w:tab/>
      </w:r>
      <w:r w:rsidRPr="0055219E">
        <w:tab/>
        <w:t>BASKETBALL FALSTAFF</w:t>
      </w:r>
      <w:r w:rsidR="004B73D0" w:rsidRPr="0055219E">
        <w:t xml:space="preserve"> (</w:t>
      </w:r>
      <w:r w:rsidR="00A85C4C">
        <w:t>VOICED BY</w:t>
      </w:r>
      <w:r w:rsidR="004B73D0" w:rsidRPr="0055219E">
        <w:t xml:space="preserve"> WILL.) </w:t>
      </w:r>
    </w:p>
    <w:p w14:paraId="2DF5F1F1" w14:textId="18A10E97" w:rsidR="001F108A" w:rsidRPr="0055219E" w:rsidRDefault="001F108A" w:rsidP="001F108A">
      <w:pPr>
        <w:autoSpaceDE w:val="0"/>
        <w:autoSpaceDN w:val="0"/>
        <w:adjustRightInd w:val="0"/>
      </w:pPr>
      <w:r w:rsidRPr="0055219E">
        <w:t>Let us be Diana’s foresters, gentlemen of</w:t>
      </w:r>
      <w:r w:rsidR="00E95D73" w:rsidRPr="0055219E">
        <w:t xml:space="preserve"> the shade, minions of the moon!</w:t>
      </w:r>
      <w:r w:rsidRPr="0055219E">
        <w:br/>
      </w:r>
    </w:p>
    <w:p w14:paraId="4191E29B" w14:textId="2B678E21" w:rsidR="00E95D73" w:rsidRPr="0055219E" w:rsidRDefault="00E95D73" w:rsidP="001F108A">
      <w:pPr>
        <w:autoSpaceDE w:val="0"/>
        <w:autoSpaceDN w:val="0"/>
        <w:adjustRightInd w:val="0"/>
      </w:pPr>
      <w:r w:rsidRPr="0055219E">
        <w:tab/>
      </w:r>
      <w:r w:rsidRPr="0055219E">
        <w:tab/>
      </w:r>
      <w:r w:rsidRPr="0055219E">
        <w:tab/>
      </w:r>
      <w:r w:rsidRPr="0055219E">
        <w:tab/>
      </w:r>
      <w:r w:rsidRPr="0055219E">
        <w:tab/>
        <w:t>LIZ</w:t>
      </w:r>
    </w:p>
    <w:p w14:paraId="14AF192C" w14:textId="3F2E62F4" w:rsidR="00E95D73" w:rsidRPr="0055219E" w:rsidRDefault="00E95D73" w:rsidP="001F108A">
      <w:pPr>
        <w:autoSpaceDE w:val="0"/>
        <w:autoSpaceDN w:val="0"/>
        <w:adjustRightInd w:val="0"/>
      </w:pPr>
      <w:r w:rsidRPr="0055219E">
        <w:t xml:space="preserve">They’re conspiring — </w:t>
      </w:r>
      <w:r w:rsidR="004B73D0" w:rsidRPr="0055219E">
        <w:t xml:space="preserve">But it’s all an act. He’s trying to seem like the bad seed, so his </w:t>
      </w:r>
      <w:r w:rsidR="00F23BC8" w:rsidRPr="0055219E">
        <w:t>—</w:t>
      </w:r>
    </w:p>
    <w:p w14:paraId="7D686861" w14:textId="77777777" w:rsidR="00E95D73" w:rsidRPr="0055219E" w:rsidRDefault="00E95D73" w:rsidP="001F108A">
      <w:pPr>
        <w:autoSpaceDE w:val="0"/>
        <w:autoSpaceDN w:val="0"/>
        <w:adjustRightInd w:val="0"/>
      </w:pPr>
    </w:p>
    <w:p w14:paraId="41BE4396" w14:textId="51DFB768" w:rsidR="001F108A" w:rsidRPr="0055219E" w:rsidRDefault="00E95D73" w:rsidP="001F108A">
      <w:pPr>
        <w:autoSpaceDE w:val="0"/>
        <w:autoSpaceDN w:val="0"/>
        <w:adjustRightInd w:val="0"/>
      </w:pPr>
      <w:r w:rsidRPr="0055219E">
        <w:tab/>
      </w:r>
      <w:r w:rsidRPr="0055219E">
        <w:tab/>
      </w:r>
      <w:r w:rsidRPr="0055219E">
        <w:tab/>
        <w:t xml:space="preserve">      </w:t>
      </w:r>
      <w:r w:rsidRPr="0055219E">
        <w:tab/>
      </w:r>
      <w:r w:rsidR="00756F99" w:rsidRPr="0055219E">
        <w:t>HAND PUPPET PRINCE HENRY (</w:t>
      </w:r>
      <w:r w:rsidR="00756F99">
        <w:t>VOICED BY GUS</w:t>
      </w:r>
      <w:r w:rsidR="00756F99" w:rsidRPr="0055219E">
        <w:t>)</w:t>
      </w:r>
    </w:p>
    <w:p w14:paraId="263ABD86" w14:textId="77777777" w:rsidR="00E95D73" w:rsidRPr="0055219E" w:rsidRDefault="001F108A" w:rsidP="001F108A">
      <w:pPr>
        <w:autoSpaceDE w:val="0"/>
        <w:autoSpaceDN w:val="0"/>
        <w:adjustRightInd w:val="0"/>
      </w:pPr>
      <w:r w:rsidRPr="0055219E">
        <w:t>Yet herein will I imitate the sun,</w:t>
      </w:r>
      <w:r w:rsidRPr="0055219E">
        <w:br/>
        <w:t>Who doth permit the base contagious clouds</w:t>
      </w:r>
      <w:r w:rsidRPr="0055219E">
        <w:br/>
        <w:t>To smother up his beauty from the world.</w:t>
      </w:r>
    </w:p>
    <w:p w14:paraId="389D99D7" w14:textId="77777777" w:rsidR="00E95D73" w:rsidRPr="0055219E" w:rsidRDefault="00E95D73" w:rsidP="001F108A">
      <w:pPr>
        <w:autoSpaceDE w:val="0"/>
        <w:autoSpaceDN w:val="0"/>
        <w:adjustRightInd w:val="0"/>
      </w:pPr>
    </w:p>
    <w:p w14:paraId="1123AE71" w14:textId="0F0F3202" w:rsidR="00E95D73" w:rsidRPr="0055219E" w:rsidRDefault="00E95D73" w:rsidP="001F108A">
      <w:pPr>
        <w:autoSpaceDE w:val="0"/>
        <w:autoSpaceDN w:val="0"/>
        <w:adjustRightInd w:val="0"/>
      </w:pPr>
      <w:r w:rsidRPr="0055219E">
        <w:tab/>
      </w:r>
      <w:r w:rsidRPr="0055219E">
        <w:tab/>
      </w:r>
      <w:r w:rsidRPr="0055219E">
        <w:tab/>
      </w:r>
      <w:r w:rsidRPr="0055219E">
        <w:tab/>
      </w:r>
      <w:r w:rsidRPr="0055219E">
        <w:tab/>
        <w:t>LIZ</w:t>
      </w:r>
    </w:p>
    <w:p w14:paraId="4F4F8297" w14:textId="58D45E2F" w:rsidR="001F108A" w:rsidRPr="0055219E" w:rsidRDefault="00E95D73" w:rsidP="001F108A">
      <w:pPr>
        <w:autoSpaceDE w:val="0"/>
        <w:autoSpaceDN w:val="0"/>
        <w:adjustRightInd w:val="0"/>
      </w:pPr>
      <w:r w:rsidRPr="0055219E">
        <w:t xml:space="preserve">Okay — </w:t>
      </w:r>
      <w:r w:rsidR="004B5FAD" w:rsidRPr="0055219E">
        <w:t xml:space="preserve">So here’s where it gets interesting. The Lord Appelants are pissed about what happened, how Richard treated them in the last play, so — </w:t>
      </w:r>
    </w:p>
    <w:p w14:paraId="6C931686" w14:textId="77777777" w:rsidR="004B5FAD" w:rsidRPr="0055219E" w:rsidRDefault="004B5FAD" w:rsidP="001F108A">
      <w:pPr>
        <w:autoSpaceDE w:val="0"/>
        <w:autoSpaceDN w:val="0"/>
        <w:adjustRightInd w:val="0"/>
      </w:pPr>
    </w:p>
    <w:p w14:paraId="61D40565" w14:textId="543B56C2" w:rsidR="004B5FAD" w:rsidRPr="0055219E" w:rsidRDefault="004B5FAD" w:rsidP="001F108A">
      <w:pPr>
        <w:autoSpaceDE w:val="0"/>
        <w:autoSpaceDN w:val="0"/>
        <w:adjustRightInd w:val="0"/>
      </w:pPr>
      <w:r w:rsidRPr="0055219E">
        <w:tab/>
      </w:r>
      <w:r w:rsidRPr="0055219E">
        <w:tab/>
      </w:r>
      <w:r w:rsidRPr="0055219E">
        <w:tab/>
      </w:r>
      <w:r w:rsidRPr="0055219E">
        <w:tab/>
      </w:r>
      <w:r w:rsidRPr="0055219E">
        <w:tab/>
      </w:r>
      <w:r w:rsidR="00A32124" w:rsidRPr="0055219E">
        <w:t>KATHY</w:t>
      </w:r>
    </w:p>
    <w:p w14:paraId="1DDFD121" w14:textId="037C4272" w:rsidR="004B5FAD" w:rsidRPr="0055219E" w:rsidRDefault="004B5FAD" w:rsidP="001F108A">
      <w:pPr>
        <w:autoSpaceDE w:val="0"/>
        <w:autoSpaceDN w:val="0"/>
        <w:adjustRightInd w:val="0"/>
      </w:pPr>
      <w:r w:rsidRPr="0055219E">
        <w:t xml:space="preserve">I’m making tiny </w:t>
      </w:r>
      <w:r w:rsidR="00A32124" w:rsidRPr="0055219E">
        <w:t xml:space="preserve">fucking </w:t>
      </w:r>
      <w:r w:rsidRPr="0055219E">
        <w:t xml:space="preserve">capes as fast as I can! </w:t>
      </w:r>
    </w:p>
    <w:p w14:paraId="0A9A3448" w14:textId="77777777" w:rsidR="004B5FAD" w:rsidRPr="0055219E" w:rsidRDefault="004B5FAD" w:rsidP="001F108A">
      <w:pPr>
        <w:autoSpaceDE w:val="0"/>
        <w:autoSpaceDN w:val="0"/>
        <w:adjustRightInd w:val="0"/>
      </w:pPr>
    </w:p>
    <w:p w14:paraId="3B339D78" w14:textId="5E44C23C" w:rsidR="001F108A" w:rsidRPr="0055219E" w:rsidRDefault="00E26730" w:rsidP="001F108A">
      <w:pPr>
        <w:autoSpaceDE w:val="0"/>
        <w:autoSpaceDN w:val="0"/>
        <w:adjustRightInd w:val="0"/>
      </w:pPr>
      <w:r w:rsidRPr="0055219E">
        <w:tab/>
      </w:r>
      <w:r w:rsidR="004B5FAD" w:rsidRPr="0055219E">
        <w:t xml:space="preserve">HAND PUPPET </w:t>
      </w:r>
      <w:r w:rsidR="00756F99">
        <w:t>DUKE OF YORK</w:t>
      </w:r>
      <w:r w:rsidR="004B5FAD" w:rsidRPr="0055219E">
        <w:t xml:space="preserve"> AS </w:t>
      </w:r>
      <w:r w:rsidR="00E95D73" w:rsidRPr="0055219E">
        <w:t xml:space="preserve">HOTSPUR </w:t>
      </w:r>
      <w:r w:rsidRPr="0055219E">
        <w:t>(</w:t>
      </w:r>
      <w:r w:rsidR="00756F99">
        <w:t>VOICED BY</w:t>
      </w:r>
      <w:r w:rsidRPr="0055219E">
        <w:t xml:space="preserve"> HENRY II.) </w:t>
      </w:r>
    </w:p>
    <w:p w14:paraId="1D597EFC" w14:textId="77777777" w:rsidR="004B5FAD" w:rsidRPr="0055219E" w:rsidRDefault="001F108A" w:rsidP="001F108A">
      <w:pPr>
        <w:autoSpaceDE w:val="0"/>
        <w:autoSpaceDN w:val="0"/>
        <w:adjustRightInd w:val="0"/>
      </w:pPr>
      <w:r w:rsidRPr="0055219E">
        <w:t>By heaven, methinks it were an easy leap,</w:t>
      </w:r>
      <w:r w:rsidRPr="0055219E">
        <w:br/>
      </w:r>
      <w:proofErr w:type="gramStart"/>
      <w:r w:rsidRPr="0055219E">
        <w:t>To</w:t>
      </w:r>
      <w:proofErr w:type="gramEnd"/>
      <w:r w:rsidRPr="0055219E">
        <w:t xml:space="preserve"> pluck bright honour from the pale-faced moon,</w:t>
      </w:r>
      <w:r w:rsidRPr="0055219E">
        <w:br/>
        <w:t>Or dive into the bottom of the deep,</w:t>
      </w:r>
      <w:r w:rsidRPr="0055219E">
        <w:br/>
        <w:t>Where fathom-line could never touch the ground,</w:t>
      </w:r>
      <w:r w:rsidRPr="0055219E">
        <w:br/>
        <w:t>And pluck up drowned honour by the locks.</w:t>
      </w:r>
    </w:p>
    <w:p w14:paraId="3851C51B" w14:textId="61F2851F" w:rsidR="001F108A" w:rsidRPr="0055219E" w:rsidRDefault="001F108A" w:rsidP="001F108A">
      <w:pPr>
        <w:autoSpaceDE w:val="0"/>
        <w:autoSpaceDN w:val="0"/>
        <w:adjustRightInd w:val="0"/>
      </w:pPr>
    </w:p>
    <w:p w14:paraId="2FE9E0D0" w14:textId="2C941991" w:rsidR="004B5FAD" w:rsidRPr="0055219E" w:rsidRDefault="00756F99" w:rsidP="001F108A">
      <w:pPr>
        <w:autoSpaceDE w:val="0"/>
        <w:autoSpaceDN w:val="0"/>
        <w:adjustRightInd w:val="0"/>
      </w:pPr>
      <w:r>
        <w:tab/>
      </w:r>
      <w:r>
        <w:tab/>
      </w:r>
      <w:r>
        <w:tab/>
      </w:r>
      <w:r w:rsidRPr="0055219E">
        <w:t>HAND PUPPET PRINCE HENRY (</w:t>
      </w:r>
      <w:r>
        <w:t>VOICED BY GUS</w:t>
      </w:r>
      <w:r w:rsidRPr="0055219E">
        <w:t>)</w:t>
      </w:r>
    </w:p>
    <w:p w14:paraId="34036604" w14:textId="08FDE765" w:rsidR="001F108A" w:rsidRPr="0055219E" w:rsidRDefault="001F108A" w:rsidP="001F108A">
      <w:pPr>
        <w:autoSpaceDE w:val="0"/>
        <w:autoSpaceDN w:val="0"/>
        <w:adjustRightInd w:val="0"/>
      </w:pPr>
      <w:r w:rsidRPr="0055219E">
        <w:t>It would be argument for a week, laughter for a m</w:t>
      </w:r>
      <w:r w:rsidR="004B5FAD" w:rsidRPr="0055219E">
        <w:t xml:space="preserve">onth, and a good jest for </w:t>
      </w:r>
      <w:r w:rsidR="004B5FAD" w:rsidRPr="0055219E">
        <w:rPr>
          <w:i/>
        </w:rPr>
        <w:t>ever</w:t>
      </w:r>
      <w:r w:rsidR="004B5FAD" w:rsidRPr="0055219E">
        <w:t>.</w:t>
      </w:r>
    </w:p>
    <w:p w14:paraId="462CE57A" w14:textId="77777777" w:rsidR="001F108A" w:rsidRPr="0055219E" w:rsidRDefault="001F108A" w:rsidP="001F108A">
      <w:pPr>
        <w:autoSpaceDE w:val="0"/>
        <w:autoSpaceDN w:val="0"/>
        <w:adjustRightInd w:val="0"/>
      </w:pPr>
    </w:p>
    <w:p w14:paraId="0FA2C1B2" w14:textId="0DEA3229" w:rsidR="004B5FAD" w:rsidRPr="0055219E" w:rsidRDefault="004B5FAD" w:rsidP="001F108A">
      <w:pPr>
        <w:autoSpaceDE w:val="0"/>
        <w:autoSpaceDN w:val="0"/>
        <w:adjustRightInd w:val="0"/>
      </w:pPr>
      <w:r w:rsidRPr="0055219E">
        <w:lastRenderedPageBreak/>
        <w:tab/>
      </w:r>
      <w:r w:rsidRPr="0055219E">
        <w:tab/>
      </w:r>
      <w:r w:rsidRPr="0055219E">
        <w:tab/>
      </w:r>
      <w:r w:rsidRPr="0055219E">
        <w:tab/>
        <w:t>BASKETBALL FALSTAFF</w:t>
      </w:r>
    </w:p>
    <w:p w14:paraId="1CCBCADD" w14:textId="77777777" w:rsidR="004B5FAD" w:rsidRPr="0055219E" w:rsidRDefault="001F108A" w:rsidP="001F108A">
      <w:pPr>
        <w:autoSpaceDE w:val="0"/>
        <w:autoSpaceDN w:val="0"/>
        <w:adjustRightInd w:val="0"/>
      </w:pPr>
      <w:r w:rsidRPr="0055219E">
        <w:t xml:space="preserve">There lives not three good men unhanged in England, </w:t>
      </w:r>
    </w:p>
    <w:p w14:paraId="016D6CB1" w14:textId="51323363" w:rsidR="001F108A" w:rsidRPr="0055219E" w:rsidRDefault="001F108A" w:rsidP="001F108A">
      <w:pPr>
        <w:autoSpaceDE w:val="0"/>
        <w:autoSpaceDN w:val="0"/>
        <w:adjustRightInd w:val="0"/>
      </w:pPr>
      <w:r w:rsidRPr="0055219E">
        <w:t>and one of them is fat and grows old.</w:t>
      </w:r>
      <w:r w:rsidRPr="0055219E">
        <w:br/>
      </w:r>
    </w:p>
    <w:p w14:paraId="436C4DD7" w14:textId="7E5B26C0" w:rsidR="001F108A" w:rsidRPr="0055219E" w:rsidRDefault="00756F99" w:rsidP="001F108A">
      <w:pPr>
        <w:autoSpaceDE w:val="0"/>
        <w:autoSpaceDN w:val="0"/>
        <w:adjustRightInd w:val="0"/>
      </w:pPr>
      <w:r>
        <w:tab/>
      </w:r>
      <w:r>
        <w:tab/>
      </w:r>
      <w:r>
        <w:tab/>
      </w:r>
      <w:r w:rsidRPr="0055219E">
        <w:t>HAND PUPPET PRINCE HENRY (</w:t>
      </w:r>
      <w:r>
        <w:t>VOICED BY GUS</w:t>
      </w:r>
      <w:r w:rsidRPr="0055219E">
        <w:t>)</w:t>
      </w:r>
    </w:p>
    <w:p w14:paraId="5DEF6F7B" w14:textId="41C6794D" w:rsidR="001F108A" w:rsidRPr="0055219E" w:rsidRDefault="004B5FAD" w:rsidP="001F108A">
      <w:pPr>
        <w:autoSpaceDE w:val="0"/>
        <w:autoSpaceDN w:val="0"/>
        <w:adjustRightInd w:val="0"/>
      </w:pPr>
      <w:r w:rsidRPr="0055219E">
        <w:t>(</w:t>
      </w:r>
      <w:r w:rsidRPr="0055219E">
        <w:rPr>
          <w:i/>
        </w:rPr>
        <w:t>At BASKETBALL FALSTAFF</w:t>
      </w:r>
      <w:r w:rsidRPr="0055219E">
        <w:t xml:space="preserve">) </w:t>
      </w:r>
      <w:r w:rsidR="001F108A" w:rsidRPr="0055219E">
        <w:t>That trunk of humours, that bolting-hutch of beastliness, that swollen parcel of dropsies, that huge bombard of sack, that stuffed cloak-bag of guts, that roasted Manningtree ox with the pudding in his belly, that reverend Vice, that grey Iniquity, that father Ruffian, that Vanity in years?</w:t>
      </w:r>
    </w:p>
    <w:p w14:paraId="2CF306C0" w14:textId="77777777" w:rsidR="001F108A" w:rsidRPr="0055219E" w:rsidRDefault="001F108A" w:rsidP="001F108A">
      <w:pPr>
        <w:autoSpaceDE w:val="0"/>
        <w:autoSpaceDN w:val="0"/>
        <w:adjustRightInd w:val="0"/>
      </w:pPr>
    </w:p>
    <w:p w14:paraId="01FB76BC" w14:textId="0E8D1CD6" w:rsidR="004B5FAD" w:rsidRPr="0055219E" w:rsidRDefault="004B5FAD" w:rsidP="001F108A">
      <w:pPr>
        <w:autoSpaceDE w:val="0"/>
        <w:autoSpaceDN w:val="0"/>
        <w:adjustRightInd w:val="0"/>
      </w:pPr>
      <w:r w:rsidRPr="0055219E">
        <w:tab/>
      </w:r>
      <w:r w:rsidRPr="0055219E">
        <w:tab/>
      </w:r>
      <w:r w:rsidRPr="0055219E">
        <w:tab/>
      </w:r>
      <w:r w:rsidRPr="0055219E">
        <w:tab/>
        <w:t>BASKETBALL FALSTAFF</w:t>
      </w:r>
    </w:p>
    <w:p w14:paraId="02B6248B" w14:textId="77777777" w:rsidR="004B5FAD" w:rsidRPr="0055219E" w:rsidRDefault="001F108A" w:rsidP="001F108A">
      <w:pPr>
        <w:autoSpaceDE w:val="0"/>
        <w:autoSpaceDN w:val="0"/>
        <w:adjustRightInd w:val="0"/>
      </w:pPr>
      <w:r w:rsidRPr="0055219E">
        <w:t>Banish plump Jack, and banish all the world.</w:t>
      </w:r>
      <w:r w:rsidRPr="0055219E">
        <w:br/>
      </w:r>
    </w:p>
    <w:p w14:paraId="3EB142D3" w14:textId="69ECB2B6" w:rsidR="004B5FAD" w:rsidRPr="0055219E" w:rsidRDefault="004B5FAD" w:rsidP="001F108A">
      <w:pPr>
        <w:autoSpaceDE w:val="0"/>
        <w:autoSpaceDN w:val="0"/>
        <w:adjustRightInd w:val="0"/>
      </w:pPr>
      <w:r w:rsidRPr="0055219E">
        <w:tab/>
      </w:r>
      <w:r w:rsidRPr="0055219E">
        <w:tab/>
      </w:r>
      <w:r w:rsidRPr="0055219E">
        <w:tab/>
      </w:r>
      <w:r w:rsidRPr="0055219E">
        <w:tab/>
        <w:t xml:space="preserve">HAND PUPPET PRINCE HENRY </w:t>
      </w:r>
    </w:p>
    <w:p w14:paraId="4594AFD4" w14:textId="315D78B6" w:rsidR="001F108A" w:rsidRPr="0055219E" w:rsidRDefault="001F108A" w:rsidP="001F108A">
      <w:pPr>
        <w:autoSpaceDE w:val="0"/>
        <w:autoSpaceDN w:val="0"/>
        <w:adjustRightInd w:val="0"/>
      </w:pPr>
      <w:r w:rsidRPr="0055219E">
        <w:t>I do, I will.</w:t>
      </w:r>
      <w:r w:rsidRPr="0055219E">
        <w:br/>
      </w:r>
    </w:p>
    <w:p w14:paraId="3890CCBB" w14:textId="3629E35F" w:rsidR="004B5FAD" w:rsidRPr="0055219E" w:rsidRDefault="004B5FAD" w:rsidP="001F108A">
      <w:pPr>
        <w:autoSpaceDE w:val="0"/>
        <w:autoSpaceDN w:val="0"/>
        <w:adjustRightInd w:val="0"/>
      </w:pPr>
      <w:r w:rsidRPr="0055219E">
        <w:tab/>
      </w:r>
      <w:r w:rsidRPr="0055219E">
        <w:tab/>
      </w:r>
      <w:r w:rsidRPr="0055219E">
        <w:tab/>
      </w:r>
      <w:r w:rsidRPr="0055219E">
        <w:tab/>
      </w:r>
      <w:r w:rsidRPr="0055219E">
        <w:tab/>
        <w:t>RICHARD</w:t>
      </w:r>
    </w:p>
    <w:p w14:paraId="260AE8E5" w14:textId="79BF2CE2" w:rsidR="004B5FAD" w:rsidRPr="0055219E" w:rsidRDefault="004B5FAD" w:rsidP="001F108A">
      <w:pPr>
        <w:autoSpaceDE w:val="0"/>
        <w:autoSpaceDN w:val="0"/>
        <w:adjustRightInd w:val="0"/>
      </w:pPr>
      <w:r w:rsidRPr="0055219E">
        <w:t xml:space="preserve">I just — What is going on? This play is </w:t>
      </w:r>
      <w:r w:rsidRPr="0055219E">
        <w:rPr>
          <w:i/>
        </w:rPr>
        <w:t>stupid</w:t>
      </w:r>
      <w:r w:rsidRPr="0055219E">
        <w:t xml:space="preserve">! </w:t>
      </w:r>
    </w:p>
    <w:p w14:paraId="1794F44E" w14:textId="77777777" w:rsidR="004B73D0" w:rsidRPr="0055219E" w:rsidRDefault="004B73D0" w:rsidP="001F108A">
      <w:pPr>
        <w:autoSpaceDE w:val="0"/>
        <w:autoSpaceDN w:val="0"/>
        <w:adjustRightInd w:val="0"/>
      </w:pPr>
    </w:p>
    <w:p w14:paraId="0BDDD027" w14:textId="783BD815" w:rsidR="00756F99" w:rsidRPr="0055219E" w:rsidRDefault="00756F99" w:rsidP="00756F99">
      <w:pPr>
        <w:autoSpaceDE w:val="0"/>
        <w:autoSpaceDN w:val="0"/>
        <w:adjustRightInd w:val="0"/>
      </w:pPr>
      <w:r>
        <w:tab/>
      </w:r>
      <w:r w:rsidRPr="0055219E">
        <w:t xml:space="preserve">HAND PUPPET </w:t>
      </w:r>
      <w:r>
        <w:t>DUKE OF YORK</w:t>
      </w:r>
      <w:r w:rsidRPr="0055219E">
        <w:t xml:space="preserve"> AS HOTSPUR (</w:t>
      </w:r>
      <w:r>
        <w:t>VOICED BY</w:t>
      </w:r>
      <w:r w:rsidRPr="0055219E">
        <w:t xml:space="preserve"> HENRY II.) </w:t>
      </w:r>
    </w:p>
    <w:p w14:paraId="06CEC6BD" w14:textId="1AA6CB9C" w:rsidR="00712760" w:rsidRPr="0055219E" w:rsidRDefault="001F108A" w:rsidP="001F108A">
      <w:pPr>
        <w:autoSpaceDE w:val="0"/>
        <w:autoSpaceDN w:val="0"/>
        <w:adjustRightInd w:val="0"/>
      </w:pPr>
      <w:r w:rsidRPr="0055219E">
        <w:t>While you live, tell truth and shame the devil!</w:t>
      </w:r>
      <w:r w:rsidRPr="0055219E">
        <w:br/>
      </w:r>
    </w:p>
    <w:p w14:paraId="1ABA5DC3" w14:textId="1AA1E2EE" w:rsidR="004B73D0" w:rsidRPr="0055219E" w:rsidRDefault="00756F99" w:rsidP="001F108A">
      <w:pPr>
        <w:autoSpaceDE w:val="0"/>
        <w:autoSpaceDN w:val="0"/>
        <w:adjustRightInd w:val="0"/>
      </w:pPr>
      <w:r>
        <w:tab/>
      </w:r>
      <w:r>
        <w:tab/>
      </w:r>
      <w:r>
        <w:tab/>
      </w:r>
      <w:r w:rsidR="004B73D0" w:rsidRPr="0055219E">
        <w:t>PUPPET KING HENRY IV</w:t>
      </w:r>
      <w:r>
        <w:t xml:space="preserve"> (VOICED BY THOMAS) </w:t>
      </w:r>
    </w:p>
    <w:p w14:paraId="13907BAC" w14:textId="486D0DE1" w:rsidR="001F108A" w:rsidRPr="0055219E" w:rsidRDefault="001F108A" w:rsidP="001F108A">
      <w:pPr>
        <w:autoSpaceDE w:val="0"/>
        <w:autoSpaceDN w:val="0"/>
        <w:adjustRightInd w:val="0"/>
      </w:pPr>
      <w:r w:rsidRPr="0055219E">
        <w:t>He was but as the cuckoo is in June,</w:t>
      </w:r>
      <w:r w:rsidRPr="0055219E">
        <w:br/>
        <w:t>Heard, not regarded.</w:t>
      </w:r>
      <w:r w:rsidRPr="0055219E">
        <w:br/>
      </w:r>
    </w:p>
    <w:p w14:paraId="4266B769" w14:textId="32960F2E" w:rsidR="00756F99" w:rsidRPr="0055219E" w:rsidRDefault="00756F99" w:rsidP="00756F99">
      <w:pPr>
        <w:autoSpaceDE w:val="0"/>
        <w:autoSpaceDN w:val="0"/>
        <w:adjustRightInd w:val="0"/>
      </w:pPr>
      <w:r>
        <w:tab/>
      </w:r>
      <w:r w:rsidRPr="0055219E">
        <w:t xml:space="preserve">HAND PUPPET </w:t>
      </w:r>
      <w:r>
        <w:t>DUKE OF YORK</w:t>
      </w:r>
      <w:r w:rsidRPr="0055219E">
        <w:t xml:space="preserve"> AS HOTSPUR (</w:t>
      </w:r>
      <w:r>
        <w:t>VOICED BY</w:t>
      </w:r>
      <w:r w:rsidRPr="0055219E">
        <w:t xml:space="preserve"> HENRY II.) </w:t>
      </w:r>
    </w:p>
    <w:p w14:paraId="28E52584" w14:textId="35D8349A" w:rsidR="001F108A" w:rsidRPr="0055219E" w:rsidRDefault="001F108A" w:rsidP="001F108A">
      <w:pPr>
        <w:autoSpaceDE w:val="0"/>
        <w:autoSpaceDN w:val="0"/>
        <w:adjustRightInd w:val="0"/>
      </w:pPr>
      <w:r w:rsidRPr="0055219E">
        <w:t>This sickness doth infect</w:t>
      </w:r>
      <w:r w:rsidRPr="0055219E">
        <w:br/>
        <w:t>The very life-blood of our enterprise</w:t>
      </w:r>
      <w:r w:rsidR="004B73D0" w:rsidRPr="0055219E">
        <w:t>!</w:t>
      </w:r>
      <w:r w:rsidR="004B73D0" w:rsidRPr="0055219E">
        <w:br/>
      </w:r>
      <w:r w:rsidR="004B73D0" w:rsidRPr="0055219E">
        <w:br/>
      </w:r>
      <w:r w:rsidR="004B73D0" w:rsidRPr="0055219E">
        <w:tab/>
      </w:r>
      <w:r w:rsidR="004B73D0" w:rsidRPr="0055219E">
        <w:tab/>
      </w:r>
      <w:r w:rsidR="004B73D0" w:rsidRPr="0055219E">
        <w:tab/>
      </w:r>
      <w:r w:rsidR="004B73D0" w:rsidRPr="0055219E">
        <w:tab/>
      </w:r>
      <w:r w:rsidR="004B73D0" w:rsidRPr="0055219E">
        <w:tab/>
        <w:t>AUGUSTINE</w:t>
      </w:r>
    </w:p>
    <w:p w14:paraId="4B047AEA" w14:textId="525A48D7" w:rsidR="004B73D0" w:rsidRPr="0055219E" w:rsidRDefault="004B73D0" w:rsidP="001F108A">
      <w:pPr>
        <w:autoSpaceDE w:val="0"/>
        <w:autoSpaceDN w:val="0"/>
        <w:adjustRightInd w:val="0"/>
      </w:pPr>
      <w:r w:rsidRPr="0055219E">
        <w:t>Oh my god — How will we sell tickets?</w:t>
      </w:r>
    </w:p>
    <w:p w14:paraId="3038969C" w14:textId="77777777" w:rsidR="001F108A" w:rsidRPr="0055219E" w:rsidRDefault="001F108A" w:rsidP="001F108A">
      <w:pPr>
        <w:autoSpaceDE w:val="0"/>
        <w:autoSpaceDN w:val="0"/>
        <w:adjustRightInd w:val="0"/>
      </w:pPr>
    </w:p>
    <w:p w14:paraId="195FEBC3" w14:textId="4640DC0B" w:rsidR="004B73D0" w:rsidRPr="0055219E" w:rsidRDefault="004B73D0" w:rsidP="001F108A">
      <w:pPr>
        <w:autoSpaceDE w:val="0"/>
        <w:autoSpaceDN w:val="0"/>
        <w:adjustRightInd w:val="0"/>
      </w:pPr>
      <w:r w:rsidRPr="0055219E">
        <w:tab/>
      </w:r>
      <w:r w:rsidRPr="0055219E">
        <w:tab/>
      </w:r>
      <w:r w:rsidRPr="0055219E">
        <w:tab/>
      </w:r>
      <w:r w:rsidRPr="0055219E">
        <w:tab/>
        <w:t>BASKETBALL FALSTAFF</w:t>
      </w:r>
    </w:p>
    <w:p w14:paraId="79DCFCFC" w14:textId="6EADB75A" w:rsidR="001F108A" w:rsidRPr="0055219E" w:rsidRDefault="001F108A" w:rsidP="001F108A">
      <w:pPr>
        <w:autoSpaceDE w:val="0"/>
        <w:autoSpaceDN w:val="0"/>
        <w:adjustRightInd w:val="0"/>
      </w:pPr>
      <w:r w:rsidRPr="0055219E">
        <w:t>Food for powder, food for powder. They’ll fill a pit as well as better.</w:t>
      </w:r>
      <w:r w:rsidRPr="0055219E">
        <w:br/>
      </w:r>
    </w:p>
    <w:p w14:paraId="05F6A495" w14:textId="3A07C753" w:rsidR="001F108A" w:rsidRPr="0055219E" w:rsidRDefault="004545AE" w:rsidP="001F108A">
      <w:pPr>
        <w:autoSpaceDE w:val="0"/>
        <w:autoSpaceDN w:val="0"/>
        <w:adjustRightInd w:val="0"/>
      </w:pPr>
      <w:r w:rsidRPr="0055219E">
        <w:tab/>
      </w:r>
      <w:r w:rsidRPr="0055219E">
        <w:tab/>
      </w:r>
      <w:r w:rsidRPr="0055219E">
        <w:tab/>
      </w:r>
      <w:r w:rsidRPr="0055219E">
        <w:tab/>
      </w:r>
      <w:r w:rsidRPr="0055219E">
        <w:tab/>
        <w:t>LIZ</w:t>
      </w:r>
    </w:p>
    <w:p w14:paraId="6F7FDD75" w14:textId="2F2ABD34" w:rsidR="004545AE" w:rsidRPr="0055219E" w:rsidRDefault="004545AE" w:rsidP="001F108A">
      <w:pPr>
        <w:autoSpaceDE w:val="0"/>
        <w:autoSpaceDN w:val="0"/>
        <w:adjustRightInd w:val="0"/>
      </w:pPr>
      <w:r w:rsidRPr="0055219E">
        <w:t xml:space="preserve">We’re getting ready for a big battle — </w:t>
      </w:r>
    </w:p>
    <w:p w14:paraId="4D3CC3A7" w14:textId="77777777" w:rsidR="004545AE" w:rsidRPr="0055219E" w:rsidRDefault="004545AE" w:rsidP="001F108A">
      <w:pPr>
        <w:autoSpaceDE w:val="0"/>
        <w:autoSpaceDN w:val="0"/>
        <w:adjustRightInd w:val="0"/>
      </w:pPr>
    </w:p>
    <w:p w14:paraId="15A93E13" w14:textId="5776833B" w:rsidR="004545AE" w:rsidRPr="0055219E" w:rsidRDefault="004545AE" w:rsidP="001F108A">
      <w:pPr>
        <w:autoSpaceDE w:val="0"/>
        <w:autoSpaceDN w:val="0"/>
        <w:adjustRightInd w:val="0"/>
      </w:pPr>
      <w:r w:rsidRPr="0055219E">
        <w:tab/>
      </w:r>
      <w:r w:rsidRPr="0055219E">
        <w:tab/>
      </w:r>
      <w:r w:rsidRPr="0055219E">
        <w:tab/>
      </w:r>
      <w:r w:rsidRPr="0055219E">
        <w:tab/>
      </w:r>
      <w:r w:rsidRPr="0055219E">
        <w:tab/>
        <w:t>GEORGE</w:t>
      </w:r>
    </w:p>
    <w:p w14:paraId="18BF0BA3" w14:textId="6BD06618" w:rsidR="004545AE" w:rsidRPr="0055219E" w:rsidRDefault="004545AE" w:rsidP="001F108A">
      <w:pPr>
        <w:autoSpaceDE w:val="0"/>
        <w:autoSpaceDN w:val="0"/>
        <w:adjustRightInd w:val="0"/>
      </w:pPr>
      <w:r w:rsidRPr="0055219E">
        <w:t>We don’t have enough puppets!</w:t>
      </w:r>
    </w:p>
    <w:p w14:paraId="3100191E" w14:textId="77777777" w:rsidR="004545AE" w:rsidRPr="0055219E" w:rsidRDefault="004545AE" w:rsidP="001F108A">
      <w:pPr>
        <w:autoSpaceDE w:val="0"/>
        <w:autoSpaceDN w:val="0"/>
        <w:adjustRightInd w:val="0"/>
      </w:pPr>
    </w:p>
    <w:p w14:paraId="34E98A86" w14:textId="78956498" w:rsidR="004545AE" w:rsidRPr="0055219E" w:rsidRDefault="004545AE" w:rsidP="001F108A">
      <w:pPr>
        <w:autoSpaceDE w:val="0"/>
        <w:autoSpaceDN w:val="0"/>
        <w:adjustRightInd w:val="0"/>
      </w:pPr>
      <w:r w:rsidRPr="0055219E">
        <w:tab/>
      </w:r>
      <w:r w:rsidRPr="0055219E">
        <w:tab/>
      </w:r>
      <w:r w:rsidRPr="0055219E">
        <w:tab/>
      </w:r>
      <w:r w:rsidRPr="0055219E">
        <w:tab/>
      </w:r>
      <w:r w:rsidRPr="0055219E">
        <w:tab/>
        <w:t>WILL</w:t>
      </w:r>
    </w:p>
    <w:p w14:paraId="7E740E6B" w14:textId="78A57042" w:rsidR="004545AE" w:rsidRPr="0055219E" w:rsidRDefault="004545AE" w:rsidP="001F108A">
      <w:pPr>
        <w:autoSpaceDE w:val="0"/>
        <w:autoSpaceDN w:val="0"/>
        <w:adjustRightInd w:val="0"/>
      </w:pPr>
      <w:r w:rsidRPr="0055219E">
        <w:t xml:space="preserve">Be creative, George! </w:t>
      </w:r>
      <w:r w:rsidRPr="00756F99">
        <w:rPr>
          <w:i/>
        </w:rPr>
        <w:t>Lean in</w:t>
      </w:r>
      <w:r w:rsidRPr="0055219E">
        <w:t>! Each hand puppet can have two finger puppets — Plus all our extra fingers! How many finger puppets is that?</w:t>
      </w:r>
    </w:p>
    <w:p w14:paraId="65E14D1D" w14:textId="77777777" w:rsidR="004545AE" w:rsidRPr="0055219E" w:rsidRDefault="004545AE" w:rsidP="001F108A">
      <w:pPr>
        <w:autoSpaceDE w:val="0"/>
        <w:autoSpaceDN w:val="0"/>
        <w:adjustRightInd w:val="0"/>
      </w:pPr>
    </w:p>
    <w:p w14:paraId="0F5833B2" w14:textId="198FC445" w:rsidR="004545AE" w:rsidRPr="0055219E" w:rsidRDefault="004545AE" w:rsidP="001F108A">
      <w:pPr>
        <w:autoSpaceDE w:val="0"/>
        <w:autoSpaceDN w:val="0"/>
        <w:adjustRightInd w:val="0"/>
        <w:rPr>
          <w:i/>
        </w:rPr>
      </w:pPr>
      <w:r w:rsidRPr="0055219E">
        <w:lastRenderedPageBreak/>
        <w:tab/>
      </w:r>
      <w:r w:rsidRPr="0055219E">
        <w:tab/>
      </w:r>
      <w:r w:rsidRPr="0055219E">
        <w:tab/>
      </w:r>
      <w:r w:rsidRPr="0055219E">
        <w:tab/>
      </w:r>
      <w:r w:rsidRPr="0055219E">
        <w:rPr>
          <w:i/>
        </w:rPr>
        <w:t xml:space="preserve">The company enacts the Battle of Shrewsbury with </w:t>
      </w:r>
      <w:r w:rsidRPr="0055219E">
        <w:rPr>
          <w:i/>
        </w:rPr>
        <w:tab/>
      </w:r>
      <w:r w:rsidRPr="0055219E">
        <w:rPr>
          <w:i/>
        </w:rPr>
        <w:tab/>
      </w:r>
      <w:r w:rsidRPr="0055219E">
        <w:rPr>
          <w:i/>
        </w:rPr>
        <w:tab/>
      </w:r>
      <w:r w:rsidRPr="0055219E">
        <w:rPr>
          <w:i/>
        </w:rPr>
        <w:tab/>
      </w:r>
      <w:r w:rsidRPr="0055219E">
        <w:rPr>
          <w:i/>
        </w:rPr>
        <w:tab/>
      </w:r>
      <w:r w:rsidRPr="0055219E">
        <w:rPr>
          <w:i/>
        </w:rPr>
        <w:tab/>
        <w:t xml:space="preserve">improvisation, </w:t>
      </w:r>
      <w:r w:rsidR="00A32124" w:rsidRPr="0055219E">
        <w:rPr>
          <w:i/>
        </w:rPr>
        <w:t>and a great tumult of</w:t>
      </w:r>
      <w:r w:rsidRPr="0055219E">
        <w:rPr>
          <w:i/>
        </w:rPr>
        <w:t xml:space="preserve"> finger puppets.</w:t>
      </w:r>
    </w:p>
    <w:p w14:paraId="2BAF2183" w14:textId="77777777" w:rsidR="004545AE" w:rsidRPr="0055219E" w:rsidRDefault="004545AE" w:rsidP="001F108A">
      <w:pPr>
        <w:autoSpaceDE w:val="0"/>
        <w:autoSpaceDN w:val="0"/>
        <w:adjustRightInd w:val="0"/>
      </w:pPr>
    </w:p>
    <w:p w14:paraId="7DD093BA" w14:textId="4650273A" w:rsidR="004545AE" w:rsidRPr="0055219E" w:rsidRDefault="004545AE" w:rsidP="001F108A">
      <w:pPr>
        <w:autoSpaceDE w:val="0"/>
        <w:autoSpaceDN w:val="0"/>
        <w:adjustRightInd w:val="0"/>
      </w:pPr>
      <w:r w:rsidRPr="0055219E">
        <w:tab/>
      </w:r>
      <w:r w:rsidRPr="0055219E">
        <w:tab/>
      </w:r>
      <w:r w:rsidRPr="0055219E">
        <w:tab/>
      </w:r>
      <w:r w:rsidRPr="0055219E">
        <w:tab/>
      </w:r>
      <w:r w:rsidRPr="0055219E">
        <w:tab/>
        <w:t>AUGUSTINE</w:t>
      </w:r>
    </w:p>
    <w:p w14:paraId="45C03B3C" w14:textId="07590207" w:rsidR="004545AE" w:rsidRPr="0055219E" w:rsidRDefault="004545AE" w:rsidP="001F108A">
      <w:pPr>
        <w:autoSpaceDE w:val="0"/>
        <w:autoSpaceDN w:val="0"/>
        <w:adjustRightInd w:val="0"/>
      </w:pPr>
      <w:r w:rsidRPr="0055219E">
        <w:t xml:space="preserve">Stop! What are we even doing? </w:t>
      </w:r>
    </w:p>
    <w:p w14:paraId="636D790B" w14:textId="77777777" w:rsidR="004545AE" w:rsidRPr="0055219E" w:rsidRDefault="004545AE" w:rsidP="001F108A">
      <w:pPr>
        <w:autoSpaceDE w:val="0"/>
        <w:autoSpaceDN w:val="0"/>
        <w:adjustRightInd w:val="0"/>
      </w:pPr>
    </w:p>
    <w:p w14:paraId="411281B9" w14:textId="006C178C" w:rsidR="004545AE" w:rsidRPr="0055219E" w:rsidRDefault="004545AE" w:rsidP="004545AE">
      <w:pPr>
        <w:autoSpaceDE w:val="0"/>
        <w:autoSpaceDN w:val="0"/>
        <w:adjustRightInd w:val="0"/>
        <w:ind w:left="2880"/>
        <w:rPr>
          <w:i/>
        </w:rPr>
      </w:pPr>
      <w:r w:rsidRPr="0055219E">
        <w:rPr>
          <w:i/>
        </w:rPr>
        <w:t>The lights go to black suddenly. All react. Then take out their phones, illuminating BASKETBALL FALSTAFF.</w:t>
      </w:r>
    </w:p>
    <w:p w14:paraId="4DD004D7" w14:textId="77777777" w:rsidR="004545AE" w:rsidRPr="0055219E" w:rsidRDefault="004545AE" w:rsidP="004545AE">
      <w:pPr>
        <w:autoSpaceDE w:val="0"/>
        <w:autoSpaceDN w:val="0"/>
        <w:adjustRightInd w:val="0"/>
        <w:ind w:left="2880"/>
        <w:rPr>
          <w:i/>
        </w:rPr>
      </w:pPr>
    </w:p>
    <w:p w14:paraId="405681AD" w14:textId="1B10570B" w:rsidR="004545AE" w:rsidRPr="0055219E" w:rsidRDefault="004545AE" w:rsidP="004545AE">
      <w:pPr>
        <w:autoSpaceDE w:val="0"/>
        <w:autoSpaceDN w:val="0"/>
        <w:adjustRightInd w:val="0"/>
        <w:ind w:left="2880"/>
      </w:pPr>
      <w:r w:rsidRPr="0055219E">
        <w:t>BASKETBALL FALSTAFF</w:t>
      </w:r>
    </w:p>
    <w:p w14:paraId="307F2204" w14:textId="77777777" w:rsidR="00286399" w:rsidRPr="0055219E" w:rsidRDefault="001F108A" w:rsidP="001F108A">
      <w:pPr>
        <w:autoSpaceDE w:val="0"/>
        <w:autoSpaceDN w:val="0"/>
        <w:adjustRightInd w:val="0"/>
      </w:pPr>
      <w:r w:rsidRPr="0055219E">
        <w:t xml:space="preserve">Can Honour set to a leg? No. Or an arm? No. Or take away the grief of a wound? No. Honour hath no skill in surgery then? No. What is Honour? A word. What is that word ‘honour’? </w:t>
      </w:r>
      <w:r w:rsidRPr="0055219E">
        <w:rPr>
          <w:i/>
        </w:rPr>
        <w:t>Air</w:t>
      </w:r>
      <w:r w:rsidRPr="0055219E">
        <w:t>. </w:t>
      </w:r>
    </w:p>
    <w:p w14:paraId="3B409032" w14:textId="77777777" w:rsidR="00286399" w:rsidRPr="0055219E" w:rsidRDefault="00286399" w:rsidP="001F108A">
      <w:pPr>
        <w:autoSpaceDE w:val="0"/>
        <w:autoSpaceDN w:val="0"/>
        <w:adjustRightInd w:val="0"/>
      </w:pPr>
    </w:p>
    <w:p w14:paraId="15B8C917" w14:textId="77777777" w:rsidR="00286399" w:rsidRPr="0055219E" w:rsidRDefault="00286399" w:rsidP="001F108A">
      <w:pPr>
        <w:autoSpaceDE w:val="0"/>
        <w:autoSpaceDN w:val="0"/>
        <w:adjustRightInd w:val="0"/>
        <w:rPr>
          <w:i/>
        </w:rPr>
      </w:pPr>
      <w:r w:rsidRPr="0055219E">
        <w:tab/>
      </w:r>
      <w:r w:rsidRPr="0055219E">
        <w:tab/>
      </w:r>
      <w:r w:rsidRPr="0055219E">
        <w:tab/>
      </w:r>
      <w:r w:rsidRPr="0055219E">
        <w:tab/>
      </w:r>
      <w:r w:rsidRPr="0055219E">
        <w:rPr>
          <w:i/>
        </w:rPr>
        <w:t xml:space="preserve">Lights up. </w:t>
      </w:r>
    </w:p>
    <w:p w14:paraId="49EE5D6D" w14:textId="77777777" w:rsidR="00286399" w:rsidRPr="0055219E" w:rsidRDefault="00286399" w:rsidP="001F108A">
      <w:pPr>
        <w:autoSpaceDE w:val="0"/>
        <w:autoSpaceDN w:val="0"/>
        <w:adjustRightInd w:val="0"/>
        <w:rPr>
          <w:i/>
        </w:rPr>
      </w:pPr>
    </w:p>
    <w:p w14:paraId="5882FAD5" w14:textId="114EBC23" w:rsidR="00286399" w:rsidRPr="0055219E" w:rsidRDefault="00286399" w:rsidP="001F108A">
      <w:pPr>
        <w:autoSpaceDE w:val="0"/>
        <w:autoSpaceDN w:val="0"/>
        <w:adjustRightInd w:val="0"/>
      </w:pPr>
      <w:r w:rsidRPr="0055219E">
        <w:rPr>
          <w:i/>
        </w:rPr>
        <w:tab/>
      </w:r>
      <w:r w:rsidRPr="0055219E">
        <w:rPr>
          <w:i/>
        </w:rPr>
        <w:tab/>
      </w:r>
      <w:r w:rsidRPr="0055219E">
        <w:rPr>
          <w:i/>
        </w:rPr>
        <w:tab/>
      </w:r>
      <w:r w:rsidRPr="0055219E">
        <w:rPr>
          <w:i/>
        </w:rPr>
        <w:tab/>
      </w:r>
      <w:r w:rsidRPr="0055219E">
        <w:rPr>
          <w:i/>
        </w:rPr>
        <w:tab/>
      </w:r>
      <w:r w:rsidRPr="0055219E">
        <w:t>GEORGE</w:t>
      </w:r>
    </w:p>
    <w:p w14:paraId="2DE24D0E" w14:textId="5A718950" w:rsidR="001F108A" w:rsidRPr="0055219E" w:rsidRDefault="00286399" w:rsidP="001F108A">
      <w:pPr>
        <w:autoSpaceDE w:val="0"/>
        <w:autoSpaceDN w:val="0"/>
        <w:adjustRightInd w:val="0"/>
        <w:rPr>
          <w:i/>
        </w:rPr>
      </w:pPr>
      <w:r w:rsidRPr="0055219E">
        <w:t>Well that was</w:t>
      </w:r>
      <w:r w:rsidRPr="0055219E">
        <w:rPr>
          <w:i/>
        </w:rPr>
        <w:t xml:space="preserve"> — </w:t>
      </w:r>
      <w:r w:rsidR="001F108A" w:rsidRPr="0055219E">
        <w:rPr>
          <w:i/>
        </w:rPr>
        <w:br/>
      </w:r>
    </w:p>
    <w:p w14:paraId="59E432E9" w14:textId="6DAF7C54" w:rsidR="00756F99" w:rsidRPr="0055219E" w:rsidRDefault="00756F99" w:rsidP="00756F99">
      <w:pPr>
        <w:autoSpaceDE w:val="0"/>
        <w:autoSpaceDN w:val="0"/>
        <w:adjustRightInd w:val="0"/>
      </w:pPr>
      <w:r>
        <w:tab/>
      </w:r>
      <w:r w:rsidRPr="0055219E">
        <w:t xml:space="preserve">HAND PUPPET </w:t>
      </w:r>
      <w:r>
        <w:t>DUKE OF YORK</w:t>
      </w:r>
      <w:r w:rsidRPr="0055219E">
        <w:t xml:space="preserve"> AS HOTSPUR (</w:t>
      </w:r>
      <w:r>
        <w:t>VOICED BY</w:t>
      </w:r>
      <w:r w:rsidRPr="0055219E">
        <w:t xml:space="preserve"> HENRY II.) </w:t>
      </w:r>
    </w:p>
    <w:p w14:paraId="4E571BD0" w14:textId="0D2830C8" w:rsidR="001F108A" w:rsidRPr="0055219E" w:rsidRDefault="001F108A" w:rsidP="001F108A">
      <w:pPr>
        <w:autoSpaceDE w:val="0"/>
        <w:autoSpaceDN w:val="0"/>
        <w:adjustRightInd w:val="0"/>
      </w:pPr>
      <w:r w:rsidRPr="0055219E">
        <w:t>O, Harry, thou hast robbed me of my youth!</w:t>
      </w:r>
      <w:r w:rsidRPr="0055219E">
        <w:br/>
      </w:r>
    </w:p>
    <w:p w14:paraId="1AE3547C" w14:textId="004195E9" w:rsidR="004545AE" w:rsidRPr="0055219E" w:rsidRDefault="004545AE" w:rsidP="001F108A">
      <w:pPr>
        <w:autoSpaceDE w:val="0"/>
        <w:autoSpaceDN w:val="0"/>
        <w:adjustRightInd w:val="0"/>
      </w:pPr>
      <w:r w:rsidRPr="0055219E">
        <w:tab/>
      </w:r>
      <w:r w:rsidRPr="0055219E">
        <w:tab/>
      </w:r>
      <w:r w:rsidRPr="0055219E">
        <w:tab/>
      </w:r>
      <w:r w:rsidRPr="0055219E">
        <w:tab/>
        <w:t xml:space="preserve">HAND PUPPET PRINCE HENRY </w:t>
      </w:r>
      <w:r w:rsidR="00756F99">
        <w:t>(VOICED BY GUS)</w:t>
      </w:r>
    </w:p>
    <w:p w14:paraId="25E2D07D" w14:textId="08333B59" w:rsidR="004545AE" w:rsidRPr="0055219E" w:rsidRDefault="004545AE" w:rsidP="001F108A">
      <w:pPr>
        <w:autoSpaceDE w:val="0"/>
        <w:autoSpaceDN w:val="0"/>
        <w:adjustRightInd w:val="0"/>
      </w:pPr>
      <w:r w:rsidRPr="0055219E">
        <w:t xml:space="preserve">Line! </w:t>
      </w:r>
    </w:p>
    <w:p w14:paraId="0965246E" w14:textId="77777777" w:rsidR="004545AE" w:rsidRPr="0055219E" w:rsidRDefault="004545AE" w:rsidP="001F108A">
      <w:pPr>
        <w:autoSpaceDE w:val="0"/>
        <w:autoSpaceDN w:val="0"/>
        <w:adjustRightInd w:val="0"/>
      </w:pPr>
    </w:p>
    <w:p w14:paraId="30787F54" w14:textId="32EB5F0B" w:rsidR="004545AE" w:rsidRPr="0055219E" w:rsidRDefault="004545AE" w:rsidP="00286399">
      <w:pPr>
        <w:autoSpaceDE w:val="0"/>
        <w:autoSpaceDN w:val="0"/>
        <w:adjustRightInd w:val="0"/>
        <w:ind w:left="2880" w:firstLine="720"/>
      </w:pPr>
      <w:r w:rsidRPr="0055219E">
        <w:t>LIZ</w:t>
      </w:r>
    </w:p>
    <w:p w14:paraId="19B9839F" w14:textId="555369DF" w:rsidR="004545AE" w:rsidRPr="0055219E" w:rsidRDefault="004545AE" w:rsidP="001F108A">
      <w:pPr>
        <w:autoSpaceDE w:val="0"/>
        <w:autoSpaceDN w:val="0"/>
        <w:adjustRightInd w:val="0"/>
      </w:pPr>
      <w:r w:rsidRPr="0055219E">
        <w:t xml:space="preserve">Thy ignominy? </w:t>
      </w:r>
    </w:p>
    <w:p w14:paraId="4C759149" w14:textId="77777777" w:rsidR="004545AE" w:rsidRPr="0055219E" w:rsidRDefault="004545AE" w:rsidP="001F108A">
      <w:pPr>
        <w:autoSpaceDE w:val="0"/>
        <w:autoSpaceDN w:val="0"/>
        <w:adjustRightInd w:val="0"/>
      </w:pPr>
    </w:p>
    <w:p w14:paraId="10DC39B3" w14:textId="2843A4E9" w:rsidR="006009E2" w:rsidRPr="0055219E" w:rsidRDefault="006009E2" w:rsidP="001F108A">
      <w:pPr>
        <w:autoSpaceDE w:val="0"/>
        <w:autoSpaceDN w:val="0"/>
        <w:adjustRightInd w:val="0"/>
      </w:pPr>
      <w:r w:rsidRPr="0055219E">
        <w:tab/>
      </w:r>
      <w:r w:rsidRPr="0055219E">
        <w:tab/>
      </w:r>
      <w:r w:rsidRPr="0055219E">
        <w:tab/>
      </w:r>
      <w:r w:rsidRPr="0055219E">
        <w:tab/>
      </w:r>
      <w:r w:rsidR="00756F99" w:rsidRPr="0055219E">
        <w:t xml:space="preserve">HAND PUPPET PRINCE HENRY </w:t>
      </w:r>
      <w:r w:rsidR="00756F99">
        <w:t>(VOICED BY GUS)</w:t>
      </w:r>
    </w:p>
    <w:p w14:paraId="453C7D09" w14:textId="15DDB294" w:rsidR="004545AE" w:rsidRPr="0055219E" w:rsidRDefault="00286399" w:rsidP="001F108A">
      <w:pPr>
        <w:autoSpaceDE w:val="0"/>
        <w:autoSpaceDN w:val="0"/>
        <w:adjustRightInd w:val="0"/>
      </w:pPr>
      <w:r w:rsidRPr="0055219E">
        <w:t>Thank you, line!</w:t>
      </w:r>
    </w:p>
    <w:p w14:paraId="7518A0F8" w14:textId="77777777" w:rsidR="00286399" w:rsidRPr="0055219E" w:rsidRDefault="00286399" w:rsidP="001F108A">
      <w:pPr>
        <w:autoSpaceDE w:val="0"/>
        <w:autoSpaceDN w:val="0"/>
        <w:adjustRightInd w:val="0"/>
      </w:pPr>
    </w:p>
    <w:p w14:paraId="4CE435B1" w14:textId="2B10C5DE" w:rsidR="00286399" w:rsidRPr="0055219E" w:rsidRDefault="00A32124" w:rsidP="00286399">
      <w:pPr>
        <w:autoSpaceDE w:val="0"/>
        <w:autoSpaceDN w:val="0"/>
        <w:adjustRightInd w:val="0"/>
        <w:ind w:left="2880" w:firstLine="720"/>
      </w:pPr>
      <w:r w:rsidRPr="0055219E">
        <w:t>GEORGE</w:t>
      </w:r>
    </w:p>
    <w:p w14:paraId="34FD3E9D" w14:textId="3B693879" w:rsidR="00286399" w:rsidRPr="0055219E" w:rsidRDefault="00286399" w:rsidP="001F108A">
      <w:pPr>
        <w:autoSpaceDE w:val="0"/>
        <w:autoSpaceDN w:val="0"/>
        <w:adjustRightInd w:val="0"/>
      </w:pPr>
      <w:r w:rsidRPr="0055219E">
        <w:t xml:space="preserve">I’m supposed to feed people lines — </w:t>
      </w:r>
    </w:p>
    <w:p w14:paraId="1CAD9F32" w14:textId="77777777" w:rsidR="00286399" w:rsidRPr="0055219E" w:rsidRDefault="00286399" w:rsidP="001F108A">
      <w:pPr>
        <w:autoSpaceDE w:val="0"/>
        <w:autoSpaceDN w:val="0"/>
        <w:adjustRightInd w:val="0"/>
      </w:pPr>
    </w:p>
    <w:p w14:paraId="44EEC3D1" w14:textId="6DC34B51" w:rsidR="00286399" w:rsidRPr="0055219E" w:rsidRDefault="00286399" w:rsidP="00286399">
      <w:pPr>
        <w:autoSpaceDE w:val="0"/>
        <w:autoSpaceDN w:val="0"/>
        <w:adjustRightInd w:val="0"/>
        <w:ind w:left="2880" w:firstLine="720"/>
      </w:pPr>
      <w:r w:rsidRPr="0055219E">
        <w:t>JOHN</w:t>
      </w:r>
    </w:p>
    <w:p w14:paraId="16DB150D" w14:textId="7EE5DAFA" w:rsidR="00286399" w:rsidRPr="0055219E" w:rsidRDefault="00286399" w:rsidP="001F108A">
      <w:pPr>
        <w:autoSpaceDE w:val="0"/>
        <w:autoSpaceDN w:val="0"/>
        <w:adjustRightInd w:val="0"/>
      </w:pPr>
      <w:r w:rsidRPr="0055219E">
        <w:t xml:space="preserve">I thought I was? </w:t>
      </w:r>
    </w:p>
    <w:p w14:paraId="782D5A15" w14:textId="77777777" w:rsidR="00286399" w:rsidRPr="0055219E" w:rsidRDefault="00286399" w:rsidP="001F108A">
      <w:pPr>
        <w:autoSpaceDE w:val="0"/>
        <w:autoSpaceDN w:val="0"/>
        <w:adjustRightInd w:val="0"/>
      </w:pPr>
    </w:p>
    <w:p w14:paraId="530E92B1" w14:textId="15594327" w:rsidR="00286399" w:rsidRPr="0055219E" w:rsidRDefault="0084689E" w:rsidP="001F108A">
      <w:pPr>
        <w:autoSpaceDE w:val="0"/>
        <w:autoSpaceDN w:val="0"/>
        <w:adjustRightInd w:val="0"/>
      </w:pPr>
      <w:r w:rsidRPr="0055219E">
        <w:tab/>
      </w:r>
      <w:r w:rsidRPr="0055219E">
        <w:tab/>
      </w:r>
      <w:r w:rsidRPr="0055219E">
        <w:tab/>
      </w:r>
      <w:r w:rsidRPr="0055219E">
        <w:tab/>
      </w:r>
      <w:r w:rsidRPr="0055219E">
        <w:tab/>
      </w:r>
      <w:r w:rsidR="00286399" w:rsidRPr="0055219E">
        <w:t>AUGUSTINE</w:t>
      </w:r>
    </w:p>
    <w:p w14:paraId="5265123F" w14:textId="4B87139A" w:rsidR="00286399" w:rsidRPr="0055219E" w:rsidRDefault="00286399" w:rsidP="001F108A">
      <w:pPr>
        <w:autoSpaceDE w:val="0"/>
        <w:autoSpaceDN w:val="0"/>
        <w:adjustRightInd w:val="0"/>
      </w:pPr>
      <w:r w:rsidRPr="0055219E">
        <w:t>Oh my god — You’re all supposed to be off book!</w:t>
      </w:r>
    </w:p>
    <w:p w14:paraId="64AFE8E9" w14:textId="77777777" w:rsidR="00286399" w:rsidRPr="0055219E" w:rsidRDefault="00286399" w:rsidP="001F108A">
      <w:pPr>
        <w:autoSpaceDE w:val="0"/>
        <w:autoSpaceDN w:val="0"/>
        <w:adjustRightInd w:val="0"/>
      </w:pPr>
    </w:p>
    <w:p w14:paraId="1807D66F" w14:textId="4211D424" w:rsidR="00286399" w:rsidRPr="0055219E" w:rsidRDefault="0084689E" w:rsidP="001F108A">
      <w:pPr>
        <w:autoSpaceDE w:val="0"/>
        <w:autoSpaceDN w:val="0"/>
        <w:adjustRightInd w:val="0"/>
      </w:pPr>
      <w:r w:rsidRPr="0055219E">
        <w:tab/>
      </w:r>
      <w:r w:rsidRPr="0055219E">
        <w:tab/>
      </w:r>
      <w:r w:rsidRPr="0055219E">
        <w:tab/>
      </w:r>
      <w:r w:rsidRPr="0055219E">
        <w:tab/>
      </w:r>
      <w:r w:rsidRPr="0055219E">
        <w:tab/>
      </w:r>
      <w:r w:rsidR="00286399" w:rsidRPr="0055219E">
        <w:t>WILL</w:t>
      </w:r>
    </w:p>
    <w:p w14:paraId="7FBA31D8" w14:textId="17EC3940" w:rsidR="00286399" w:rsidRPr="0055219E" w:rsidRDefault="00E26730" w:rsidP="001F108A">
      <w:pPr>
        <w:autoSpaceDE w:val="0"/>
        <w:autoSpaceDN w:val="0"/>
        <w:adjustRightInd w:val="0"/>
      </w:pPr>
      <w:r w:rsidRPr="0055219E">
        <w:t>We don’t have a script!</w:t>
      </w:r>
      <w:r w:rsidR="00286399" w:rsidRPr="0055219E">
        <w:t xml:space="preserve"> </w:t>
      </w:r>
    </w:p>
    <w:p w14:paraId="02CB5011" w14:textId="77777777" w:rsidR="00286399" w:rsidRPr="0055219E" w:rsidRDefault="00286399" w:rsidP="001F108A">
      <w:pPr>
        <w:autoSpaceDE w:val="0"/>
        <w:autoSpaceDN w:val="0"/>
        <w:adjustRightInd w:val="0"/>
      </w:pPr>
    </w:p>
    <w:p w14:paraId="2D8DB8EC" w14:textId="772F735A" w:rsidR="00286399" w:rsidRPr="0055219E" w:rsidRDefault="00286399" w:rsidP="001F108A">
      <w:pPr>
        <w:autoSpaceDE w:val="0"/>
        <w:autoSpaceDN w:val="0"/>
        <w:adjustRightInd w:val="0"/>
      </w:pPr>
      <w:r w:rsidRPr="0055219E">
        <w:tab/>
      </w:r>
      <w:r w:rsidRPr="0055219E">
        <w:tab/>
      </w:r>
      <w:r w:rsidRPr="0055219E">
        <w:tab/>
      </w:r>
      <w:r w:rsidRPr="0055219E">
        <w:tab/>
      </w:r>
      <w:r w:rsidR="00756F99" w:rsidRPr="0055219E">
        <w:t xml:space="preserve">HAND PUPPET PRINCE HENRY </w:t>
      </w:r>
      <w:r w:rsidR="00756F99">
        <w:t>(VOICED BY GUS)</w:t>
      </w:r>
    </w:p>
    <w:p w14:paraId="3EE65104" w14:textId="77777777" w:rsidR="00286399" w:rsidRPr="0055219E" w:rsidRDefault="001F108A" w:rsidP="001F108A">
      <w:pPr>
        <w:autoSpaceDE w:val="0"/>
        <w:autoSpaceDN w:val="0"/>
        <w:adjustRightInd w:val="0"/>
      </w:pPr>
      <w:r w:rsidRPr="0055219E">
        <w:t>Thy ignomi</w:t>
      </w:r>
      <w:r w:rsidR="00286399" w:rsidRPr="0055219E">
        <w:t>ny sleep with thee in the grave — What?</w:t>
      </w:r>
    </w:p>
    <w:p w14:paraId="4A140A64" w14:textId="77777777" w:rsidR="00286399" w:rsidRPr="0055219E" w:rsidRDefault="00286399" w:rsidP="001F108A">
      <w:pPr>
        <w:autoSpaceDE w:val="0"/>
        <w:autoSpaceDN w:val="0"/>
        <w:adjustRightInd w:val="0"/>
      </w:pPr>
    </w:p>
    <w:p w14:paraId="27867B54" w14:textId="7D339C49" w:rsidR="004545AE" w:rsidRDefault="00286399" w:rsidP="001F108A">
      <w:pPr>
        <w:autoSpaceDE w:val="0"/>
        <w:autoSpaceDN w:val="0"/>
        <w:adjustRightInd w:val="0"/>
      </w:pPr>
      <w:r w:rsidRPr="0055219E">
        <w:lastRenderedPageBreak/>
        <w:tab/>
      </w:r>
      <w:r w:rsidRPr="0055219E">
        <w:tab/>
      </w:r>
      <w:r w:rsidRPr="0055219E">
        <w:tab/>
      </w:r>
      <w:r w:rsidRPr="0055219E">
        <w:tab/>
      </w:r>
      <w:r w:rsidRPr="0055219E">
        <w:tab/>
        <w:t>LIZ</w:t>
      </w:r>
      <w:r w:rsidR="00756F99">
        <w:t xml:space="preserve"> | RICHARD</w:t>
      </w:r>
      <w:r w:rsidR="001F108A" w:rsidRPr="0055219E">
        <w:br/>
        <w:t>But</w:t>
      </w:r>
      <w:r w:rsidR="00756F99">
        <w:t xml:space="preserve"> not remembered in thy epitaph! | </w:t>
      </w:r>
      <w:r w:rsidR="004545AE" w:rsidRPr="0055219E">
        <w:t xml:space="preserve">Congratulations, everyone! This play is </w:t>
      </w:r>
      <w:r w:rsidR="004545AE" w:rsidRPr="0055219E">
        <w:rPr>
          <w:i/>
        </w:rPr>
        <w:t>terrible</w:t>
      </w:r>
      <w:r w:rsidR="004545AE" w:rsidRPr="0055219E">
        <w:t>.</w:t>
      </w:r>
    </w:p>
    <w:p w14:paraId="3FFFA94F" w14:textId="77777777" w:rsidR="00756F99" w:rsidRDefault="00756F99" w:rsidP="001F108A">
      <w:pPr>
        <w:autoSpaceDE w:val="0"/>
        <w:autoSpaceDN w:val="0"/>
        <w:adjustRightInd w:val="0"/>
      </w:pPr>
    </w:p>
    <w:p w14:paraId="4E0F213A" w14:textId="357A8CA1" w:rsidR="00756F99" w:rsidRPr="00756F99" w:rsidRDefault="00756F99" w:rsidP="001F108A">
      <w:pPr>
        <w:autoSpaceDE w:val="0"/>
        <w:autoSpaceDN w:val="0"/>
        <w:adjustRightInd w:val="0"/>
        <w:rPr>
          <w:i/>
        </w:rPr>
      </w:pPr>
      <w:r>
        <w:tab/>
      </w:r>
      <w:r>
        <w:tab/>
      </w:r>
      <w:r>
        <w:tab/>
      </w:r>
      <w:r>
        <w:tab/>
      </w:r>
      <w:r w:rsidRPr="00756F99">
        <w:rPr>
          <w:i/>
        </w:rPr>
        <w:t xml:space="preserve">Exeunt puppets. </w:t>
      </w:r>
    </w:p>
    <w:p w14:paraId="03BECB21" w14:textId="77777777" w:rsidR="006175A3" w:rsidRPr="0055219E" w:rsidRDefault="006175A3" w:rsidP="001F108A">
      <w:pPr>
        <w:autoSpaceDE w:val="0"/>
        <w:autoSpaceDN w:val="0"/>
        <w:adjustRightInd w:val="0"/>
      </w:pPr>
    </w:p>
    <w:p w14:paraId="45AB0405" w14:textId="77777777" w:rsidR="00712760" w:rsidRPr="0055219E" w:rsidRDefault="00712760" w:rsidP="001F108A">
      <w:pPr>
        <w:autoSpaceDE w:val="0"/>
        <w:autoSpaceDN w:val="0"/>
        <w:adjustRightInd w:val="0"/>
      </w:pPr>
    </w:p>
    <w:p w14:paraId="49837420" w14:textId="7F662649" w:rsidR="006175A3" w:rsidRPr="0055219E" w:rsidRDefault="006175A3" w:rsidP="006175A3">
      <w:pPr>
        <w:pStyle w:val="SCENENUMBER"/>
        <w:rPr>
          <w:rFonts w:ascii="Times New Roman" w:hAnsi="Times New Roman" w:cs="Times New Roman"/>
        </w:rPr>
      </w:pPr>
      <w:r w:rsidRPr="0055219E">
        <w:rPr>
          <w:rFonts w:ascii="Times New Roman" w:hAnsi="Times New Roman" w:cs="Times New Roman"/>
        </w:rPr>
        <w:t xml:space="preserve">Scene </w:t>
      </w:r>
      <w:r w:rsidR="00A32124" w:rsidRPr="0055219E">
        <w:rPr>
          <w:rFonts w:ascii="Times New Roman" w:hAnsi="Times New Roman" w:cs="Times New Roman"/>
        </w:rPr>
        <w:t>Seven</w:t>
      </w:r>
      <w:r w:rsidRPr="0055219E">
        <w:rPr>
          <w:rFonts w:ascii="Times New Roman" w:hAnsi="Times New Roman" w:cs="Times New Roman"/>
        </w:rPr>
        <w:t xml:space="preserve"> — Piracy </w:t>
      </w:r>
    </w:p>
    <w:p w14:paraId="2E91E96F" w14:textId="77777777" w:rsidR="00FB68BB" w:rsidRPr="0055219E" w:rsidRDefault="00FB68BB" w:rsidP="001F108A">
      <w:pPr>
        <w:autoSpaceDE w:val="0"/>
        <w:autoSpaceDN w:val="0"/>
        <w:adjustRightInd w:val="0"/>
      </w:pPr>
    </w:p>
    <w:p w14:paraId="4CC618F8" w14:textId="77777777" w:rsidR="00712760" w:rsidRPr="0055219E" w:rsidRDefault="00712760" w:rsidP="001F108A">
      <w:pPr>
        <w:autoSpaceDE w:val="0"/>
        <w:autoSpaceDN w:val="0"/>
        <w:adjustRightInd w:val="0"/>
      </w:pPr>
    </w:p>
    <w:p w14:paraId="2EB516D3" w14:textId="46EB8CA5" w:rsidR="00FB68BB" w:rsidRPr="0055219E" w:rsidRDefault="004545AE" w:rsidP="001F108A">
      <w:pPr>
        <w:autoSpaceDE w:val="0"/>
        <w:autoSpaceDN w:val="0"/>
        <w:adjustRightInd w:val="0"/>
        <w:rPr>
          <w:color w:val="000000" w:themeColor="text1"/>
        </w:rPr>
      </w:pPr>
      <w:r w:rsidRPr="0055219E">
        <w:rPr>
          <w:color w:val="FF0000"/>
        </w:rPr>
        <w:tab/>
      </w:r>
      <w:r w:rsidRPr="0055219E">
        <w:rPr>
          <w:color w:val="FF0000"/>
        </w:rPr>
        <w:tab/>
      </w:r>
      <w:r w:rsidRPr="0055219E">
        <w:rPr>
          <w:color w:val="FF0000"/>
        </w:rPr>
        <w:tab/>
      </w:r>
      <w:r w:rsidRPr="0055219E">
        <w:rPr>
          <w:color w:val="FF0000"/>
        </w:rPr>
        <w:tab/>
      </w:r>
      <w:r w:rsidRPr="0055219E">
        <w:rPr>
          <w:color w:val="FF0000"/>
        </w:rPr>
        <w:tab/>
      </w:r>
      <w:r w:rsidRPr="0055219E">
        <w:rPr>
          <w:color w:val="000000" w:themeColor="text1"/>
        </w:rPr>
        <w:t>GEORGE</w:t>
      </w:r>
    </w:p>
    <w:p w14:paraId="4C6C77E6" w14:textId="27D8E590" w:rsidR="004545AE" w:rsidRPr="0055219E" w:rsidRDefault="004545AE" w:rsidP="001F108A">
      <w:pPr>
        <w:autoSpaceDE w:val="0"/>
        <w:autoSpaceDN w:val="0"/>
        <w:adjustRightInd w:val="0"/>
        <w:rPr>
          <w:color w:val="000000" w:themeColor="text1"/>
        </w:rPr>
      </w:pPr>
      <w:r w:rsidRPr="0055219E">
        <w:rPr>
          <w:color w:val="000000" w:themeColor="text1"/>
        </w:rPr>
        <w:t xml:space="preserve">We didn’t even get to the musical! </w:t>
      </w:r>
    </w:p>
    <w:p w14:paraId="557F6CC8" w14:textId="77777777" w:rsidR="004545AE" w:rsidRPr="0055219E" w:rsidRDefault="004545AE" w:rsidP="001F108A">
      <w:pPr>
        <w:autoSpaceDE w:val="0"/>
        <w:autoSpaceDN w:val="0"/>
        <w:adjustRightInd w:val="0"/>
        <w:rPr>
          <w:color w:val="000000" w:themeColor="text1"/>
        </w:rPr>
      </w:pPr>
    </w:p>
    <w:p w14:paraId="147D2281" w14:textId="260C2E55" w:rsidR="004545AE" w:rsidRPr="0055219E" w:rsidRDefault="006009E2" w:rsidP="001F108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4545AE" w:rsidRPr="0055219E">
        <w:rPr>
          <w:color w:val="000000" w:themeColor="text1"/>
        </w:rPr>
        <w:t>LIZ</w:t>
      </w:r>
    </w:p>
    <w:p w14:paraId="47366238" w14:textId="3E86C52A" w:rsidR="004545AE" w:rsidRPr="0055219E" w:rsidRDefault="004545AE" w:rsidP="001F108A">
      <w:pPr>
        <w:autoSpaceDE w:val="0"/>
        <w:autoSpaceDN w:val="0"/>
        <w:adjustRightInd w:val="0"/>
        <w:rPr>
          <w:color w:val="000000" w:themeColor="text1"/>
        </w:rPr>
      </w:pPr>
      <w:r w:rsidRPr="0055219E">
        <w:rPr>
          <w:color w:val="000000" w:themeColor="text1"/>
        </w:rPr>
        <w:t xml:space="preserve">I’m just writing it — </w:t>
      </w:r>
      <w:r w:rsidRPr="0055219E">
        <w:rPr>
          <w:color w:val="000000" w:themeColor="text1"/>
        </w:rPr>
        <w:br/>
      </w:r>
      <w:r w:rsidRPr="0055219E">
        <w:rPr>
          <w:color w:val="000000" w:themeColor="text1"/>
        </w:rPr>
        <w:br/>
      </w:r>
      <w:r w:rsidR="006009E2" w:rsidRPr="0055219E">
        <w:rPr>
          <w:color w:val="000000" w:themeColor="text1"/>
        </w:rPr>
        <w:tab/>
      </w:r>
      <w:r w:rsidR="006009E2" w:rsidRPr="0055219E">
        <w:rPr>
          <w:color w:val="000000" w:themeColor="text1"/>
        </w:rPr>
        <w:tab/>
      </w:r>
      <w:r w:rsidR="006009E2" w:rsidRPr="0055219E">
        <w:rPr>
          <w:color w:val="000000" w:themeColor="text1"/>
        </w:rPr>
        <w:tab/>
      </w:r>
      <w:r w:rsidR="006009E2" w:rsidRPr="0055219E">
        <w:rPr>
          <w:color w:val="000000" w:themeColor="text1"/>
        </w:rPr>
        <w:tab/>
      </w:r>
      <w:r w:rsidR="006009E2" w:rsidRPr="0055219E">
        <w:rPr>
          <w:color w:val="000000" w:themeColor="text1"/>
        </w:rPr>
        <w:tab/>
      </w:r>
      <w:r w:rsidRPr="0055219E">
        <w:rPr>
          <w:color w:val="000000" w:themeColor="text1"/>
        </w:rPr>
        <w:t>WILL</w:t>
      </w:r>
    </w:p>
    <w:p w14:paraId="546B2A3C" w14:textId="5C9916C1" w:rsidR="006009E2" w:rsidRPr="0055219E" w:rsidRDefault="0084689E" w:rsidP="006009E2">
      <w:pPr>
        <w:autoSpaceDE w:val="0"/>
        <w:autoSpaceDN w:val="0"/>
        <w:adjustRightInd w:val="0"/>
        <w:rPr>
          <w:color w:val="000000" w:themeColor="text1"/>
        </w:rPr>
      </w:pPr>
      <w:r w:rsidRPr="0055219E">
        <w:rPr>
          <w:color w:val="000000" w:themeColor="text1"/>
        </w:rPr>
        <w:t xml:space="preserve">On the coast of Cornwall — </w:t>
      </w:r>
      <w:r w:rsidR="006009E2" w:rsidRPr="0055219E">
        <w:rPr>
          <w:color w:val="000000" w:themeColor="text1"/>
        </w:rPr>
        <w:t>a gang of </w:t>
      </w:r>
      <w:r w:rsidR="006009E2" w:rsidRPr="0055219E">
        <w:rPr>
          <w:bCs/>
          <w:color w:val="000000" w:themeColor="text1"/>
        </w:rPr>
        <w:t xml:space="preserve">pirates </w:t>
      </w:r>
      <w:r w:rsidR="006009E2" w:rsidRPr="0055219E">
        <w:rPr>
          <w:color w:val="000000" w:themeColor="text1"/>
        </w:rPr>
        <w:t xml:space="preserve">party — </w:t>
      </w:r>
    </w:p>
    <w:p w14:paraId="6C15F488" w14:textId="77777777" w:rsidR="006009E2" w:rsidRPr="0055219E" w:rsidRDefault="006009E2" w:rsidP="006009E2">
      <w:pPr>
        <w:autoSpaceDE w:val="0"/>
        <w:autoSpaceDN w:val="0"/>
        <w:adjustRightInd w:val="0"/>
        <w:rPr>
          <w:color w:val="000000" w:themeColor="text1"/>
        </w:rPr>
      </w:pPr>
    </w:p>
    <w:p w14:paraId="2152F367" w14:textId="6BA856EB" w:rsidR="006009E2" w:rsidRPr="0055219E" w:rsidRDefault="006009E2"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p>
    <w:p w14:paraId="270ACAAA" w14:textId="780AE1FF" w:rsidR="006009E2" w:rsidRPr="0055219E" w:rsidRDefault="006009E2" w:rsidP="006009E2">
      <w:pPr>
        <w:autoSpaceDE w:val="0"/>
        <w:autoSpaceDN w:val="0"/>
        <w:adjustRightInd w:val="0"/>
        <w:rPr>
          <w:color w:val="000000" w:themeColor="text1"/>
        </w:rPr>
      </w:pPr>
      <w:r w:rsidRPr="0055219E">
        <w:rPr>
          <w:color w:val="000000" w:themeColor="text1"/>
        </w:rPr>
        <w:t>Frederic  — a </w:t>
      </w:r>
      <w:r w:rsidRPr="0055219E">
        <w:rPr>
          <w:bCs/>
          <w:color w:val="000000" w:themeColor="text1"/>
        </w:rPr>
        <w:t>pirate</w:t>
      </w:r>
      <w:r w:rsidRPr="0055219E">
        <w:rPr>
          <w:color w:val="000000" w:themeColor="text1"/>
        </w:rPr>
        <w:t> apprentice — reminds the </w:t>
      </w:r>
      <w:r w:rsidRPr="0055219E">
        <w:rPr>
          <w:bCs/>
          <w:color w:val="000000" w:themeColor="text1"/>
        </w:rPr>
        <w:t>pirate</w:t>
      </w:r>
      <w:r w:rsidRPr="0055219E">
        <w:rPr>
          <w:color w:val="000000" w:themeColor="text1"/>
        </w:rPr>
        <w:t xml:space="preserve"> king that his obligation to the gang is soon over. </w:t>
      </w:r>
    </w:p>
    <w:p w14:paraId="548CE574" w14:textId="77777777" w:rsidR="0084689E" w:rsidRPr="0055219E" w:rsidRDefault="0084689E" w:rsidP="006009E2">
      <w:pPr>
        <w:autoSpaceDE w:val="0"/>
        <w:autoSpaceDN w:val="0"/>
        <w:adjustRightInd w:val="0"/>
        <w:rPr>
          <w:color w:val="000000" w:themeColor="text1"/>
        </w:rPr>
      </w:pPr>
    </w:p>
    <w:p w14:paraId="3C4B69AF" w14:textId="190BA71F" w:rsidR="0084689E" w:rsidRPr="0055219E" w:rsidRDefault="0084689E"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THOMAS</w:t>
      </w:r>
    </w:p>
    <w:p w14:paraId="3422308C" w14:textId="768DAB94" w:rsidR="0084689E" w:rsidRPr="0055219E" w:rsidRDefault="0084689E" w:rsidP="006009E2">
      <w:pPr>
        <w:autoSpaceDE w:val="0"/>
        <w:autoSpaceDN w:val="0"/>
        <w:adjustRightInd w:val="0"/>
        <w:rPr>
          <w:color w:val="000000" w:themeColor="text1"/>
        </w:rPr>
      </w:pPr>
      <w:r w:rsidRPr="0055219E">
        <w:rPr>
          <w:color w:val="000000" w:themeColor="text1"/>
        </w:rPr>
        <w:t xml:space="preserve">Who is </w:t>
      </w:r>
      <w:r w:rsidRPr="00756F99">
        <w:rPr>
          <w:i/>
          <w:color w:val="000000" w:themeColor="text1"/>
        </w:rPr>
        <w:t>Frederic</w:t>
      </w:r>
      <w:r w:rsidRPr="0055219E">
        <w:rPr>
          <w:color w:val="000000" w:themeColor="text1"/>
        </w:rPr>
        <w:t xml:space="preserve">? </w:t>
      </w:r>
    </w:p>
    <w:p w14:paraId="78E62F53" w14:textId="77777777" w:rsidR="006009E2" w:rsidRPr="0055219E" w:rsidRDefault="006009E2" w:rsidP="006009E2">
      <w:pPr>
        <w:autoSpaceDE w:val="0"/>
        <w:autoSpaceDN w:val="0"/>
        <w:adjustRightInd w:val="0"/>
        <w:rPr>
          <w:color w:val="000000" w:themeColor="text1"/>
        </w:rPr>
      </w:pPr>
    </w:p>
    <w:p w14:paraId="31B286CD" w14:textId="0CD7C445" w:rsidR="006009E2" w:rsidRPr="0055219E" w:rsidRDefault="006009E2"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A32124" w:rsidRPr="0055219E">
        <w:rPr>
          <w:color w:val="000000" w:themeColor="text1"/>
        </w:rPr>
        <w:t xml:space="preserve">LIZ | </w:t>
      </w:r>
      <w:r w:rsidRPr="0055219E">
        <w:rPr>
          <w:color w:val="000000" w:themeColor="text1"/>
        </w:rPr>
        <w:t>WILL</w:t>
      </w:r>
    </w:p>
    <w:p w14:paraId="27A87395" w14:textId="4C914762" w:rsidR="006009E2" w:rsidRPr="0055219E" w:rsidRDefault="006009E2" w:rsidP="006009E2">
      <w:pPr>
        <w:autoSpaceDE w:val="0"/>
        <w:autoSpaceDN w:val="0"/>
        <w:adjustRightInd w:val="0"/>
        <w:rPr>
          <w:color w:val="000000" w:themeColor="text1"/>
        </w:rPr>
      </w:pPr>
      <w:r w:rsidRPr="0055219E">
        <w:rPr>
          <w:color w:val="000000" w:themeColor="text1"/>
        </w:rPr>
        <w:t xml:space="preserve">He’s 21 — </w:t>
      </w:r>
      <w:r w:rsidR="00A32124" w:rsidRPr="0055219E">
        <w:rPr>
          <w:color w:val="000000" w:themeColor="text1"/>
        </w:rPr>
        <w:t xml:space="preserve">| </w:t>
      </w:r>
      <w:r w:rsidRPr="0055219E">
        <w:rPr>
          <w:color w:val="000000" w:themeColor="text1"/>
        </w:rPr>
        <w:t xml:space="preserve">It’s his </w:t>
      </w:r>
      <w:r w:rsidRPr="0055219E">
        <w:rPr>
          <w:i/>
          <w:color w:val="000000" w:themeColor="text1"/>
        </w:rPr>
        <w:t>birthday</w:t>
      </w:r>
      <w:r w:rsidRPr="0055219E">
        <w:rPr>
          <w:color w:val="000000" w:themeColor="text1"/>
        </w:rPr>
        <w:t xml:space="preserve"> — </w:t>
      </w:r>
    </w:p>
    <w:p w14:paraId="77BA7A59" w14:textId="77777777" w:rsidR="006009E2" w:rsidRPr="0055219E" w:rsidRDefault="006009E2" w:rsidP="006009E2">
      <w:pPr>
        <w:autoSpaceDE w:val="0"/>
        <w:autoSpaceDN w:val="0"/>
        <w:adjustRightInd w:val="0"/>
        <w:rPr>
          <w:color w:val="000000" w:themeColor="text1"/>
        </w:rPr>
      </w:pPr>
    </w:p>
    <w:p w14:paraId="47F49B1F" w14:textId="682E79FB" w:rsidR="006009E2" w:rsidRPr="0055219E" w:rsidRDefault="006009E2"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p>
    <w:p w14:paraId="56A7A191" w14:textId="24F36029" w:rsidR="006009E2" w:rsidRPr="0055219E" w:rsidRDefault="006009E2" w:rsidP="006009E2">
      <w:pPr>
        <w:autoSpaceDE w:val="0"/>
        <w:autoSpaceDN w:val="0"/>
        <w:adjustRightInd w:val="0"/>
        <w:rPr>
          <w:color w:val="000000" w:themeColor="text1"/>
        </w:rPr>
      </w:pPr>
      <w:r w:rsidRPr="0055219E">
        <w:rPr>
          <w:color w:val="000000" w:themeColor="text1"/>
        </w:rPr>
        <w:t>Right! Let’s say he was apprenticed to the </w:t>
      </w:r>
      <w:r w:rsidRPr="0055219E">
        <w:rPr>
          <w:bCs/>
          <w:color w:val="000000" w:themeColor="text1"/>
        </w:rPr>
        <w:t>pirates</w:t>
      </w:r>
      <w:r w:rsidRPr="0055219E">
        <w:rPr>
          <w:color w:val="000000" w:themeColor="text1"/>
        </w:rPr>
        <w:t xml:space="preserve"> only until his twenty-first birthday, which is that day, today — </w:t>
      </w:r>
      <w:r w:rsidR="0084689E" w:rsidRPr="0055219E">
        <w:rPr>
          <w:color w:val="000000" w:themeColor="text1"/>
        </w:rPr>
        <w:t>and he’s</w:t>
      </w:r>
      <w:r w:rsidRPr="0055219E">
        <w:rPr>
          <w:color w:val="000000" w:themeColor="text1"/>
        </w:rPr>
        <w:t xml:space="preserve"> leaving them.</w:t>
      </w:r>
    </w:p>
    <w:p w14:paraId="6CD9BC0F" w14:textId="77777777" w:rsidR="006009E2" w:rsidRPr="0055219E" w:rsidRDefault="006009E2" w:rsidP="001F108A">
      <w:pPr>
        <w:autoSpaceDE w:val="0"/>
        <w:autoSpaceDN w:val="0"/>
        <w:adjustRightInd w:val="0"/>
        <w:rPr>
          <w:color w:val="000000" w:themeColor="text1"/>
        </w:rPr>
      </w:pPr>
    </w:p>
    <w:p w14:paraId="1E0443B7" w14:textId="3971DF2B" w:rsidR="004545AE" w:rsidRPr="0055219E" w:rsidRDefault="006009E2" w:rsidP="001F108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GEORGE</w:t>
      </w:r>
      <w:r w:rsidR="00756F99">
        <w:rPr>
          <w:color w:val="000000" w:themeColor="text1"/>
        </w:rPr>
        <w:t xml:space="preserve"> | KATHY</w:t>
      </w:r>
    </w:p>
    <w:p w14:paraId="336739EE" w14:textId="608B56ED" w:rsidR="006009E2" w:rsidRPr="0055219E" w:rsidRDefault="006009E2" w:rsidP="001F108A">
      <w:pPr>
        <w:autoSpaceDE w:val="0"/>
        <w:autoSpaceDN w:val="0"/>
        <w:adjustRightInd w:val="0"/>
        <w:rPr>
          <w:color w:val="000000" w:themeColor="text1"/>
        </w:rPr>
      </w:pPr>
      <w:r w:rsidRPr="0055219E">
        <w:rPr>
          <w:color w:val="000000" w:themeColor="text1"/>
        </w:rPr>
        <w:t xml:space="preserve">Now we need tiny eye patches and peg legs, don’t we? </w:t>
      </w:r>
      <w:r w:rsidR="00756F99">
        <w:rPr>
          <w:color w:val="000000" w:themeColor="text1"/>
        </w:rPr>
        <w:t xml:space="preserve">| Fuckers. </w:t>
      </w:r>
    </w:p>
    <w:p w14:paraId="1AFC3DD7" w14:textId="77777777" w:rsidR="006009E2" w:rsidRPr="0055219E" w:rsidRDefault="006009E2" w:rsidP="001F108A">
      <w:pPr>
        <w:autoSpaceDE w:val="0"/>
        <w:autoSpaceDN w:val="0"/>
        <w:adjustRightInd w:val="0"/>
        <w:rPr>
          <w:color w:val="000000" w:themeColor="text1"/>
        </w:rPr>
      </w:pPr>
    </w:p>
    <w:p w14:paraId="13D56E00" w14:textId="4D3FE5E5" w:rsidR="006009E2" w:rsidRPr="0055219E" w:rsidRDefault="006009E2" w:rsidP="001F108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7DE9A55A" w14:textId="0F5B7648" w:rsidR="006009E2" w:rsidRPr="0055219E" w:rsidRDefault="0084689E" w:rsidP="001F108A">
      <w:pPr>
        <w:autoSpaceDE w:val="0"/>
        <w:autoSpaceDN w:val="0"/>
        <w:adjustRightInd w:val="0"/>
        <w:rPr>
          <w:color w:val="000000" w:themeColor="text1"/>
        </w:rPr>
      </w:pPr>
      <w:r w:rsidRPr="0055219E">
        <w:rPr>
          <w:color w:val="000000" w:themeColor="text1"/>
        </w:rPr>
        <w:t>P</w:t>
      </w:r>
      <w:r w:rsidR="006009E2" w:rsidRPr="0055219E">
        <w:rPr>
          <w:color w:val="000000" w:themeColor="text1"/>
        </w:rPr>
        <w:t xml:space="preserve">irate puppets! </w:t>
      </w:r>
    </w:p>
    <w:p w14:paraId="42D55304" w14:textId="77777777" w:rsidR="0084689E" w:rsidRPr="0055219E" w:rsidRDefault="0084689E" w:rsidP="001F108A">
      <w:pPr>
        <w:autoSpaceDE w:val="0"/>
        <w:autoSpaceDN w:val="0"/>
        <w:adjustRightInd w:val="0"/>
        <w:rPr>
          <w:color w:val="000000" w:themeColor="text1"/>
        </w:rPr>
      </w:pPr>
    </w:p>
    <w:p w14:paraId="0CDE9666" w14:textId="4EADCC5C" w:rsidR="0084689E" w:rsidRPr="0055219E" w:rsidRDefault="0084689E" w:rsidP="001F108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AUGUSTINE</w:t>
      </w:r>
    </w:p>
    <w:p w14:paraId="523C87A4" w14:textId="37AD018A" w:rsidR="0084689E" w:rsidRPr="0055219E" w:rsidRDefault="0084689E" w:rsidP="001F108A">
      <w:pPr>
        <w:autoSpaceDE w:val="0"/>
        <w:autoSpaceDN w:val="0"/>
        <w:adjustRightInd w:val="0"/>
        <w:rPr>
          <w:color w:val="000000" w:themeColor="text1"/>
        </w:rPr>
      </w:pPr>
      <w:r w:rsidRPr="0055219E">
        <w:rPr>
          <w:color w:val="000000" w:themeColor="text1"/>
        </w:rPr>
        <w:t xml:space="preserve">According to this Excel sheet the cost of doing all this with puppets far exceeds any funds we’ll recoup from doing an entire season in one show — Even a stupid one! </w:t>
      </w:r>
    </w:p>
    <w:p w14:paraId="2763634D" w14:textId="77777777" w:rsidR="006009E2" w:rsidRPr="0055219E" w:rsidRDefault="006009E2" w:rsidP="001F108A">
      <w:pPr>
        <w:autoSpaceDE w:val="0"/>
        <w:autoSpaceDN w:val="0"/>
        <w:adjustRightInd w:val="0"/>
        <w:rPr>
          <w:color w:val="000000" w:themeColor="text1"/>
        </w:rPr>
      </w:pPr>
    </w:p>
    <w:p w14:paraId="2AE54409" w14:textId="5071AD8C" w:rsidR="006009E2" w:rsidRPr="0055219E" w:rsidRDefault="006009E2" w:rsidP="00756F99">
      <w:pPr>
        <w:autoSpaceDE w:val="0"/>
        <w:autoSpaceDN w:val="0"/>
        <w:adjustRightInd w:val="0"/>
        <w:rPr>
          <w:color w:val="000000" w:themeColor="text1"/>
        </w:rPr>
      </w:pPr>
      <w:r w:rsidRPr="0055219E">
        <w:rPr>
          <w:color w:val="000000" w:themeColor="text1"/>
        </w:rPr>
        <w:t>GEORGE</w:t>
      </w:r>
      <w:r w:rsidR="00A32124" w:rsidRPr="0055219E">
        <w:rPr>
          <w:color w:val="000000" w:themeColor="text1"/>
        </w:rPr>
        <w:t xml:space="preserve"> | WILL | </w:t>
      </w:r>
      <w:r w:rsidR="00756F99">
        <w:rPr>
          <w:color w:val="000000" w:themeColor="text1"/>
        </w:rPr>
        <w:t>HENRY II | PUPPET RICHARD II/</w:t>
      </w:r>
      <w:r w:rsidR="00A32124" w:rsidRPr="0055219E">
        <w:rPr>
          <w:color w:val="000000" w:themeColor="text1"/>
        </w:rPr>
        <w:t>FREDERIC</w:t>
      </w:r>
      <w:r w:rsidR="00756F99">
        <w:rPr>
          <w:color w:val="000000" w:themeColor="text1"/>
        </w:rPr>
        <w:t xml:space="preserve"> (Voiced by JOHN)</w:t>
      </w:r>
    </w:p>
    <w:p w14:paraId="15F440F9" w14:textId="4B49D423" w:rsidR="00AE2271" w:rsidRPr="0055219E" w:rsidRDefault="006009E2" w:rsidP="0084689E">
      <w:pPr>
        <w:autoSpaceDE w:val="0"/>
        <w:autoSpaceDN w:val="0"/>
        <w:adjustRightInd w:val="0"/>
        <w:rPr>
          <w:color w:val="000000" w:themeColor="text1"/>
        </w:rPr>
      </w:pPr>
      <w:r w:rsidRPr="0055219E">
        <w:rPr>
          <w:color w:val="000000" w:themeColor="text1"/>
        </w:rPr>
        <w:t xml:space="preserve">Well, do you want Richard the Second as Henry the Fourth to play Frederic? </w:t>
      </w:r>
      <w:r w:rsidR="00A32124" w:rsidRPr="0055219E">
        <w:rPr>
          <w:color w:val="000000" w:themeColor="text1"/>
        </w:rPr>
        <w:t xml:space="preserve">| </w:t>
      </w:r>
      <w:r w:rsidRPr="0055219E">
        <w:rPr>
          <w:color w:val="000000" w:themeColor="text1"/>
        </w:rPr>
        <w:t xml:space="preserve">I think Falstaff </w:t>
      </w:r>
      <w:r w:rsidR="0084689E" w:rsidRPr="0055219E">
        <w:rPr>
          <w:color w:val="000000" w:themeColor="text1"/>
        </w:rPr>
        <w:t xml:space="preserve">the Basketball </w:t>
      </w:r>
      <w:r w:rsidRPr="0055219E">
        <w:rPr>
          <w:color w:val="000000" w:themeColor="text1"/>
        </w:rPr>
        <w:t xml:space="preserve">should play the Major General — </w:t>
      </w:r>
      <w:r w:rsidR="00A32124" w:rsidRPr="0055219E">
        <w:rPr>
          <w:color w:val="000000" w:themeColor="text1"/>
        </w:rPr>
        <w:t xml:space="preserve">| </w:t>
      </w:r>
      <w:r w:rsidR="00AE2271" w:rsidRPr="0055219E">
        <w:rPr>
          <w:bCs/>
          <w:color w:val="000000" w:themeColor="text1"/>
        </w:rPr>
        <w:t xml:space="preserve">Pirates of Penzance — </w:t>
      </w:r>
      <w:r w:rsidR="0084689E" w:rsidRPr="0055219E">
        <w:rPr>
          <w:bCs/>
          <w:color w:val="000000" w:themeColor="text1"/>
        </w:rPr>
        <w:t xml:space="preserve">Act One — </w:t>
      </w:r>
      <w:r w:rsidR="00A32124" w:rsidRPr="0055219E">
        <w:rPr>
          <w:color w:val="000000" w:themeColor="text1"/>
        </w:rPr>
        <w:t>| (</w:t>
      </w:r>
      <w:r w:rsidR="00756F99">
        <w:rPr>
          <w:i/>
          <w:color w:val="000000" w:themeColor="text1"/>
        </w:rPr>
        <w:t>Entering, wearing puppet pirate costume</w:t>
      </w:r>
      <w:r w:rsidR="00A32124" w:rsidRPr="0055219E">
        <w:rPr>
          <w:color w:val="000000" w:themeColor="text1"/>
        </w:rPr>
        <w:t xml:space="preserve">.) </w:t>
      </w:r>
      <w:r w:rsidRPr="0055219E">
        <w:rPr>
          <w:color w:val="000000" w:themeColor="text1"/>
        </w:rPr>
        <w:t>Yes, I have done my best for you</w:t>
      </w:r>
      <w:r w:rsidR="00AE2271" w:rsidRPr="0055219E">
        <w:rPr>
          <w:color w:val="000000" w:themeColor="text1"/>
        </w:rPr>
        <w:t xml:space="preserve"> — </w:t>
      </w:r>
    </w:p>
    <w:p w14:paraId="3A88E5D7" w14:textId="77777777" w:rsidR="00AE2271" w:rsidRPr="0055219E" w:rsidRDefault="00AE2271" w:rsidP="0084689E">
      <w:pPr>
        <w:autoSpaceDE w:val="0"/>
        <w:autoSpaceDN w:val="0"/>
        <w:adjustRightInd w:val="0"/>
        <w:rPr>
          <w:color w:val="000000" w:themeColor="text1"/>
        </w:rPr>
      </w:pPr>
    </w:p>
    <w:p w14:paraId="30E635E9" w14:textId="6DF49417" w:rsidR="00AE2271" w:rsidRPr="0055219E" w:rsidRDefault="00AE2271" w:rsidP="0084689E">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A32124" w:rsidRPr="0055219E">
        <w:rPr>
          <w:color w:val="000000" w:themeColor="text1"/>
        </w:rPr>
        <w:t>KATHY</w:t>
      </w:r>
    </w:p>
    <w:p w14:paraId="78B1ED23" w14:textId="77777777" w:rsidR="00AE2271" w:rsidRPr="0055219E" w:rsidRDefault="00AE2271" w:rsidP="0084689E">
      <w:pPr>
        <w:autoSpaceDE w:val="0"/>
        <w:autoSpaceDN w:val="0"/>
        <w:adjustRightInd w:val="0"/>
        <w:rPr>
          <w:color w:val="000000" w:themeColor="text1"/>
        </w:rPr>
      </w:pPr>
      <w:r w:rsidRPr="0055219E">
        <w:rPr>
          <w:color w:val="000000" w:themeColor="text1"/>
        </w:rPr>
        <w:t>Wait! I have a little itty-bitty wig for him. Here</w:t>
      </w:r>
      <w:r w:rsidR="006009E2" w:rsidRPr="0055219E">
        <w:rPr>
          <w:color w:val="000000" w:themeColor="text1"/>
        </w:rPr>
        <w:t xml:space="preserve">. </w:t>
      </w:r>
    </w:p>
    <w:p w14:paraId="16B3DB16" w14:textId="77777777" w:rsidR="00AE2271" w:rsidRPr="0055219E" w:rsidRDefault="00AE2271" w:rsidP="0084689E">
      <w:pPr>
        <w:autoSpaceDE w:val="0"/>
        <w:autoSpaceDN w:val="0"/>
        <w:adjustRightInd w:val="0"/>
        <w:rPr>
          <w:color w:val="000000" w:themeColor="text1"/>
        </w:rPr>
      </w:pPr>
    </w:p>
    <w:p w14:paraId="5A925AA5" w14:textId="341BA190" w:rsidR="00AE2271" w:rsidRPr="0055219E" w:rsidRDefault="00655FD5" w:rsidP="00756F99">
      <w:pPr>
        <w:autoSpaceDE w:val="0"/>
        <w:autoSpaceDN w:val="0"/>
        <w:adjustRightInd w:val="0"/>
        <w:ind w:left="720"/>
        <w:rPr>
          <w:color w:val="000000" w:themeColor="text1"/>
        </w:rPr>
      </w:pPr>
      <w:r w:rsidRPr="0055219E">
        <w:rPr>
          <w:color w:val="000000" w:themeColor="text1"/>
        </w:rPr>
        <w:t xml:space="preserve">PUPPET RICHARD THE SECOND </w:t>
      </w:r>
      <w:r w:rsidR="00AE2271" w:rsidRPr="0055219E">
        <w:rPr>
          <w:color w:val="000000" w:themeColor="text1"/>
        </w:rPr>
        <w:t>as FREDERIC</w:t>
      </w:r>
      <w:r w:rsidR="00756F99">
        <w:rPr>
          <w:color w:val="000000" w:themeColor="text1"/>
        </w:rPr>
        <w:t xml:space="preserve"> (VOICED BY JOHN)</w:t>
      </w:r>
    </w:p>
    <w:p w14:paraId="111AFEBE" w14:textId="5CE34AA7" w:rsidR="006009E2" w:rsidRPr="0055219E" w:rsidRDefault="006009E2" w:rsidP="0084689E">
      <w:pPr>
        <w:autoSpaceDE w:val="0"/>
        <w:autoSpaceDN w:val="0"/>
        <w:adjustRightInd w:val="0"/>
        <w:rPr>
          <w:color w:val="000000" w:themeColor="text1"/>
        </w:rPr>
      </w:pPr>
      <w:r w:rsidRPr="0055219E">
        <w:rPr>
          <w:color w:val="000000" w:themeColor="text1"/>
        </w:rPr>
        <w:t>And why? It was my duty under my indentures, and I am the slave of duty.</w:t>
      </w:r>
    </w:p>
    <w:p w14:paraId="3BAC59DD" w14:textId="77777777" w:rsidR="00AE2271" w:rsidRPr="0055219E" w:rsidRDefault="00AE2271" w:rsidP="0084689E">
      <w:pPr>
        <w:autoSpaceDE w:val="0"/>
        <w:autoSpaceDN w:val="0"/>
        <w:adjustRightInd w:val="0"/>
        <w:rPr>
          <w:color w:val="000000" w:themeColor="text1"/>
        </w:rPr>
      </w:pPr>
    </w:p>
    <w:p w14:paraId="72FC621D" w14:textId="517D6BB9" w:rsidR="00AE2271" w:rsidRPr="0055219E" w:rsidRDefault="00AE2271" w:rsidP="0084689E">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r w:rsidR="00A32124" w:rsidRPr="0055219E">
        <w:rPr>
          <w:color w:val="000000" w:themeColor="text1"/>
        </w:rPr>
        <w:t xml:space="preserve"> | RICHARD </w:t>
      </w:r>
    </w:p>
    <w:p w14:paraId="7FAF493C" w14:textId="26D982B3" w:rsidR="00AE2271" w:rsidRPr="0055219E" w:rsidRDefault="00AE2271" w:rsidP="0084689E">
      <w:pPr>
        <w:autoSpaceDE w:val="0"/>
        <w:autoSpaceDN w:val="0"/>
        <w:adjustRightInd w:val="0"/>
        <w:rPr>
          <w:color w:val="000000" w:themeColor="text1"/>
        </w:rPr>
      </w:pPr>
      <w:r w:rsidRPr="0055219E">
        <w:rPr>
          <w:color w:val="000000" w:themeColor="text1"/>
        </w:rPr>
        <w:t>This doesn’t work</w:t>
      </w:r>
      <w:r w:rsidR="00A32124" w:rsidRPr="0055219E">
        <w:rPr>
          <w:color w:val="000000" w:themeColor="text1"/>
        </w:rPr>
        <w:t>! | W</w:t>
      </w:r>
      <w:r w:rsidR="00712760" w:rsidRPr="0055219E">
        <w:rPr>
          <w:color w:val="000000" w:themeColor="text1"/>
        </w:rPr>
        <w:t>ho will play the Pirate King?</w:t>
      </w:r>
      <w:r w:rsidR="00A32124" w:rsidRPr="0055219E">
        <w:rPr>
          <w:color w:val="000000" w:themeColor="text1"/>
        </w:rPr>
        <w:t xml:space="preserve"> | </w:t>
      </w:r>
    </w:p>
    <w:p w14:paraId="54F5F7BF" w14:textId="77777777" w:rsidR="00AE2271" w:rsidRPr="0055219E" w:rsidRDefault="00AE2271" w:rsidP="0084689E">
      <w:pPr>
        <w:autoSpaceDE w:val="0"/>
        <w:autoSpaceDN w:val="0"/>
        <w:adjustRightInd w:val="0"/>
        <w:rPr>
          <w:color w:val="000000" w:themeColor="text1"/>
        </w:rPr>
      </w:pPr>
    </w:p>
    <w:p w14:paraId="3A36F3F9" w14:textId="3DE33BE4" w:rsidR="00AE2271" w:rsidRPr="0055219E" w:rsidRDefault="00AE2271" w:rsidP="0084689E">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r w:rsidR="00A32124" w:rsidRPr="0055219E">
        <w:rPr>
          <w:color w:val="000000" w:themeColor="text1"/>
        </w:rPr>
        <w:t xml:space="preserve"> | RICHARD</w:t>
      </w:r>
      <w:r w:rsidRPr="0055219E">
        <w:rPr>
          <w:color w:val="000000" w:themeColor="text1"/>
        </w:rPr>
        <w:br/>
        <w:t xml:space="preserve">We’ll double cast it — </w:t>
      </w:r>
      <w:r w:rsidR="00A32124" w:rsidRPr="0055219E">
        <w:rPr>
          <w:color w:val="000000" w:themeColor="text1"/>
        </w:rPr>
        <w:t>| A King should play a King!</w:t>
      </w:r>
    </w:p>
    <w:p w14:paraId="44DD6060" w14:textId="77777777" w:rsidR="00AE2271" w:rsidRPr="0055219E" w:rsidRDefault="00AE2271" w:rsidP="0084689E">
      <w:pPr>
        <w:autoSpaceDE w:val="0"/>
        <w:autoSpaceDN w:val="0"/>
        <w:adjustRightInd w:val="0"/>
        <w:rPr>
          <w:color w:val="000000" w:themeColor="text1"/>
        </w:rPr>
      </w:pPr>
    </w:p>
    <w:p w14:paraId="20DA97B9" w14:textId="539A8680" w:rsidR="00AE2271" w:rsidRPr="0055219E" w:rsidRDefault="00AE2271" w:rsidP="0084689E">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JOHN</w:t>
      </w:r>
      <w:r w:rsidR="00A32124" w:rsidRPr="0055219E">
        <w:rPr>
          <w:color w:val="000000" w:themeColor="text1"/>
        </w:rPr>
        <w:t xml:space="preserve"> | LIZ</w:t>
      </w:r>
    </w:p>
    <w:p w14:paraId="52353F79" w14:textId="167127E6" w:rsidR="00A32124" w:rsidRPr="0055219E" w:rsidRDefault="00AE2271" w:rsidP="00A32124">
      <w:pPr>
        <w:autoSpaceDE w:val="0"/>
        <w:autoSpaceDN w:val="0"/>
        <w:adjustRightInd w:val="0"/>
        <w:rPr>
          <w:color w:val="000000" w:themeColor="text1"/>
        </w:rPr>
      </w:pPr>
      <w:r w:rsidRPr="0055219E">
        <w:rPr>
          <w:color w:val="000000" w:themeColor="text1"/>
        </w:rPr>
        <w:t xml:space="preserve">Couldn’t </w:t>
      </w:r>
      <w:r w:rsidR="00312AB5">
        <w:rPr>
          <w:color w:val="000000" w:themeColor="text1"/>
        </w:rPr>
        <w:t>a woman</w:t>
      </w:r>
      <w:r w:rsidRPr="0055219E">
        <w:rPr>
          <w:color w:val="000000" w:themeColor="text1"/>
        </w:rPr>
        <w:t xml:space="preserve"> play the Pirate King? </w:t>
      </w:r>
      <w:r w:rsidR="00A32124" w:rsidRPr="0055219E">
        <w:rPr>
          <w:color w:val="000000" w:themeColor="text1"/>
        </w:rPr>
        <w:t xml:space="preserve">| I like how you took charge — </w:t>
      </w:r>
    </w:p>
    <w:p w14:paraId="6E476404" w14:textId="77777777" w:rsidR="00A32124" w:rsidRPr="0055219E" w:rsidRDefault="00A32124" w:rsidP="00A32124">
      <w:pPr>
        <w:autoSpaceDE w:val="0"/>
        <w:autoSpaceDN w:val="0"/>
        <w:adjustRightInd w:val="0"/>
        <w:rPr>
          <w:color w:val="000000" w:themeColor="text1"/>
        </w:rPr>
      </w:pPr>
    </w:p>
    <w:p w14:paraId="43D4DF1F" w14:textId="75E54D57" w:rsidR="00A32124" w:rsidRPr="0055219E" w:rsidRDefault="00A32124" w:rsidP="00A32124">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GEORGE</w:t>
      </w:r>
    </w:p>
    <w:p w14:paraId="13AE0D85" w14:textId="61557D0E" w:rsidR="00AE2271" w:rsidRPr="0055219E" w:rsidRDefault="00A32124" w:rsidP="00A32124">
      <w:pPr>
        <w:autoSpaceDE w:val="0"/>
        <w:autoSpaceDN w:val="0"/>
        <w:adjustRightInd w:val="0"/>
        <w:rPr>
          <w:color w:val="000000" w:themeColor="text1"/>
        </w:rPr>
      </w:pPr>
      <w:r w:rsidRPr="0055219E">
        <w:rPr>
          <w:color w:val="000000" w:themeColor="text1"/>
        </w:rPr>
        <w:t xml:space="preserve">I hear dribbling — They’re coming! The basketball team is coming here! </w:t>
      </w:r>
      <w:r w:rsidR="00AE2271" w:rsidRPr="0055219E">
        <w:rPr>
          <w:color w:val="000000" w:themeColor="text1"/>
        </w:rPr>
        <w:t xml:space="preserve"> </w:t>
      </w:r>
    </w:p>
    <w:p w14:paraId="7D59A0FD" w14:textId="77777777" w:rsidR="00AE2271" w:rsidRPr="0055219E" w:rsidRDefault="00AE2271" w:rsidP="00AE2271">
      <w:pPr>
        <w:autoSpaceDE w:val="0"/>
        <w:autoSpaceDN w:val="0"/>
        <w:adjustRightInd w:val="0"/>
        <w:rPr>
          <w:color w:val="000000" w:themeColor="text1"/>
        </w:rPr>
      </w:pPr>
    </w:p>
    <w:p w14:paraId="728210EE" w14:textId="4315C948" w:rsidR="00AE2271" w:rsidRPr="0055219E" w:rsidRDefault="00312AB5" w:rsidP="00AE2271">
      <w:pPr>
        <w:autoSpaceDE w:val="0"/>
        <w:autoSpaceDN w:val="0"/>
        <w:adjustRightInd w:val="0"/>
        <w:rPr>
          <w:color w:val="000000" w:themeColor="text1"/>
        </w:rPr>
      </w:pPr>
      <w:r>
        <w:rPr>
          <w:color w:val="000000" w:themeColor="text1"/>
        </w:rPr>
        <w:tab/>
      </w:r>
      <w:r w:rsidR="00AE2271" w:rsidRPr="0055219E">
        <w:rPr>
          <w:color w:val="000000" w:themeColor="text1"/>
        </w:rPr>
        <w:t>PUPPET JOHN OF GAUNT AS THE PIRATE KING</w:t>
      </w:r>
      <w:r>
        <w:rPr>
          <w:color w:val="000000" w:themeColor="text1"/>
        </w:rPr>
        <w:t xml:space="preserve"> (VOICED BY GUS)</w:t>
      </w:r>
    </w:p>
    <w:p w14:paraId="53AB85D4" w14:textId="24320E80" w:rsidR="006009E2" w:rsidRPr="0055219E" w:rsidRDefault="006009E2" w:rsidP="00AE2271">
      <w:pPr>
        <w:autoSpaceDE w:val="0"/>
        <w:autoSpaceDN w:val="0"/>
        <w:adjustRightInd w:val="0"/>
        <w:rPr>
          <w:color w:val="000000" w:themeColor="text1"/>
        </w:rPr>
      </w:pPr>
      <w:r w:rsidRPr="0055219E">
        <w:rPr>
          <w:color w:val="000000" w:themeColor="text1"/>
        </w:rPr>
        <w:t xml:space="preserve">Well, Frederic, if you conscientiously feel that it is your duty to destroy us, we cannot blame you for acting on that conviction. </w:t>
      </w:r>
    </w:p>
    <w:p w14:paraId="35B12C05" w14:textId="77777777" w:rsidR="00AE2271" w:rsidRPr="0055219E" w:rsidRDefault="00AE2271" w:rsidP="00AE2271">
      <w:pPr>
        <w:autoSpaceDE w:val="0"/>
        <w:autoSpaceDN w:val="0"/>
        <w:adjustRightInd w:val="0"/>
        <w:rPr>
          <w:color w:val="000000" w:themeColor="text1"/>
        </w:rPr>
      </w:pPr>
    </w:p>
    <w:p w14:paraId="7AF63F83" w14:textId="41B3FA26" w:rsidR="00435480" w:rsidRPr="0055219E" w:rsidRDefault="00655FD5" w:rsidP="00AE2271">
      <w:pPr>
        <w:autoSpaceDE w:val="0"/>
        <w:autoSpaceDN w:val="0"/>
        <w:adjustRightInd w:val="0"/>
        <w:rPr>
          <w:color w:val="000000" w:themeColor="text1"/>
        </w:rPr>
      </w:pPr>
      <w:r w:rsidRPr="0055219E">
        <w:rPr>
          <w:color w:val="000000" w:themeColor="text1"/>
        </w:rPr>
        <w:tab/>
      </w:r>
      <w:r w:rsidR="00435480" w:rsidRPr="0055219E">
        <w:rPr>
          <w:color w:val="000000" w:themeColor="text1"/>
        </w:rPr>
        <w:t xml:space="preserve">PUPPET </w:t>
      </w:r>
      <w:r w:rsidR="00312AB5">
        <w:rPr>
          <w:color w:val="000000" w:themeColor="text1"/>
        </w:rPr>
        <w:t>PRINCE HENRY AS</w:t>
      </w:r>
      <w:r w:rsidR="00435480" w:rsidRPr="0055219E">
        <w:rPr>
          <w:color w:val="000000" w:themeColor="text1"/>
        </w:rPr>
        <w:t xml:space="preserve"> PUPPET SAMUEL</w:t>
      </w:r>
      <w:r w:rsidRPr="0055219E">
        <w:rPr>
          <w:color w:val="000000" w:themeColor="text1"/>
        </w:rPr>
        <w:t xml:space="preserve"> (</w:t>
      </w:r>
      <w:r w:rsidR="00312AB5">
        <w:rPr>
          <w:color w:val="000000" w:themeColor="text1"/>
        </w:rPr>
        <w:t>VOICED BY</w:t>
      </w:r>
      <w:r w:rsidRPr="0055219E">
        <w:rPr>
          <w:color w:val="000000" w:themeColor="text1"/>
        </w:rPr>
        <w:t xml:space="preserve"> KATHY.) </w:t>
      </w:r>
    </w:p>
    <w:p w14:paraId="763A08CE" w14:textId="53EF7D39" w:rsidR="006009E2" w:rsidRPr="0055219E" w:rsidRDefault="006009E2" w:rsidP="00AE2271">
      <w:pPr>
        <w:autoSpaceDE w:val="0"/>
        <w:autoSpaceDN w:val="0"/>
        <w:adjustRightInd w:val="0"/>
        <w:rPr>
          <w:color w:val="000000" w:themeColor="text1"/>
        </w:rPr>
      </w:pPr>
      <w:r w:rsidRPr="0055219E">
        <w:rPr>
          <w:color w:val="000000" w:themeColor="text1"/>
        </w:rPr>
        <w:t>But, hang it all! you wouldn't have us absolutely merciless?</w:t>
      </w:r>
    </w:p>
    <w:p w14:paraId="41824220" w14:textId="77777777" w:rsidR="00435480" w:rsidRPr="0055219E" w:rsidRDefault="00435480" w:rsidP="00AE2271">
      <w:pPr>
        <w:autoSpaceDE w:val="0"/>
        <w:autoSpaceDN w:val="0"/>
        <w:adjustRightInd w:val="0"/>
        <w:rPr>
          <w:color w:val="000000" w:themeColor="text1"/>
        </w:rPr>
      </w:pPr>
    </w:p>
    <w:p w14:paraId="3D2FA65C" w14:textId="73A0DB34" w:rsidR="00435480" w:rsidRPr="0055219E" w:rsidRDefault="00435480" w:rsidP="00AE2271">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 xml:space="preserve">HENRY II </w:t>
      </w:r>
    </w:p>
    <w:p w14:paraId="34557D18" w14:textId="48049356" w:rsidR="00435480" w:rsidRPr="0055219E" w:rsidRDefault="00435480" w:rsidP="00435480">
      <w:pPr>
        <w:autoSpaceDE w:val="0"/>
        <w:autoSpaceDN w:val="0"/>
        <w:adjustRightInd w:val="0"/>
        <w:rPr>
          <w:color w:val="000000" w:themeColor="text1"/>
        </w:rPr>
      </w:pPr>
      <w:r w:rsidRPr="0055219E">
        <w:rPr>
          <w:color w:val="000000" w:themeColor="text1"/>
        </w:rPr>
        <w:t>I would like to offer to play the second in command to the Pirate King because I have the right vocal range — Vocal Range – B flat to E!</w:t>
      </w:r>
    </w:p>
    <w:p w14:paraId="2F631593" w14:textId="77777777" w:rsidR="00712760" w:rsidRPr="0055219E" w:rsidRDefault="00712760" w:rsidP="00435480">
      <w:pPr>
        <w:autoSpaceDE w:val="0"/>
        <w:autoSpaceDN w:val="0"/>
        <w:adjustRightInd w:val="0"/>
        <w:rPr>
          <w:color w:val="000000" w:themeColor="text1"/>
        </w:rPr>
      </w:pPr>
    </w:p>
    <w:p w14:paraId="073F706A" w14:textId="374E46CD" w:rsidR="00712760" w:rsidRPr="0055219E" w:rsidRDefault="00712760" w:rsidP="00435480">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 and WILL</w:t>
      </w:r>
    </w:p>
    <w:p w14:paraId="27C834FA" w14:textId="1FC47B8B" w:rsidR="00712760" w:rsidRPr="0055219E" w:rsidRDefault="00712760" w:rsidP="00435480">
      <w:pPr>
        <w:autoSpaceDE w:val="0"/>
        <w:autoSpaceDN w:val="0"/>
        <w:adjustRightInd w:val="0"/>
        <w:rPr>
          <w:color w:val="000000" w:themeColor="text1"/>
        </w:rPr>
      </w:pPr>
      <w:r w:rsidRPr="0055219E">
        <w:rPr>
          <w:color w:val="000000" w:themeColor="text1"/>
        </w:rPr>
        <w:t xml:space="preserve">You’re the dramaturg! </w:t>
      </w:r>
    </w:p>
    <w:p w14:paraId="680DDE01" w14:textId="6F322394" w:rsidR="00435480" w:rsidRPr="0055219E" w:rsidRDefault="00435480" w:rsidP="00AE2271">
      <w:pPr>
        <w:autoSpaceDE w:val="0"/>
        <w:autoSpaceDN w:val="0"/>
        <w:adjustRightInd w:val="0"/>
        <w:rPr>
          <w:color w:val="000000" w:themeColor="text1"/>
        </w:rPr>
      </w:pPr>
    </w:p>
    <w:p w14:paraId="7559B7E1" w14:textId="04FAFEA7" w:rsidR="00435480" w:rsidRPr="0055219E" w:rsidRDefault="00312AB5" w:rsidP="00AE2271">
      <w:pPr>
        <w:autoSpaceDE w:val="0"/>
        <w:autoSpaceDN w:val="0"/>
        <w:adjustRightInd w:val="0"/>
        <w:rPr>
          <w:color w:val="000000" w:themeColor="text1"/>
        </w:rPr>
      </w:pPr>
      <w:r>
        <w:rPr>
          <w:color w:val="000000" w:themeColor="text1"/>
        </w:rPr>
        <w:tab/>
      </w:r>
      <w:r w:rsidRPr="0055219E">
        <w:rPr>
          <w:color w:val="000000" w:themeColor="text1"/>
        </w:rPr>
        <w:t>PUPPET JOHN OF GAUNT AS THE PIRATE KING</w:t>
      </w:r>
      <w:r>
        <w:rPr>
          <w:color w:val="000000" w:themeColor="text1"/>
        </w:rPr>
        <w:t xml:space="preserve"> (VOICED BY GUS)</w:t>
      </w:r>
    </w:p>
    <w:p w14:paraId="77EB3B93" w14:textId="78D4EAC1" w:rsidR="00233C5A" w:rsidRPr="0055219E" w:rsidRDefault="006009E2" w:rsidP="006009E2">
      <w:pPr>
        <w:autoSpaceDE w:val="0"/>
        <w:autoSpaceDN w:val="0"/>
        <w:adjustRightInd w:val="0"/>
        <w:rPr>
          <w:color w:val="000000" w:themeColor="text1"/>
        </w:rPr>
      </w:pPr>
      <w:r w:rsidRPr="0055219E">
        <w:rPr>
          <w:color w:val="000000" w:themeColor="text1"/>
        </w:rPr>
        <w:t>There's my difficulty; until twelve o'clock I would, after twelve I wouldn't. Was ever a man placed in so delicate a situation?</w:t>
      </w:r>
    </w:p>
    <w:p w14:paraId="287A3645" w14:textId="50FF09C0" w:rsidR="006009E2" w:rsidRPr="0055219E" w:rsidRDefault="00435480" w:rsidP="00712760">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Pr="0055219E">
        <w:rPr>
          <w:color w:val="000000" w:themeColor="text1"/>
        </w:rPr>
        <w:t xml:space="preserve">) </w:t>
      </w:r>
    </w:p>
    <w:p w14:paraId="7380CD41" w14:textId="77777777" w:rsidR="006009E2" w:rsidRPr="0055219E" w:rsidRDefault="006009E2" w:rsidP="006009E2">
      <w:pPr>
        <w:autoSpaceDE w:val="0"/>
        <w:autoSpaceDN w:val="0"/>
        <w:adjustRightInd w:val="0"/>
        <w:rPr>
          <w:color w:val="000000" w:themeColor="text1"/>
        </w:rPr>
      </w:pPr>
      <w:r w:rsidRPr="0055219E">
        <w:rPr>
          <w:color w:val="000000" w:themeColor="text1"/>
        </w:rPr>
        <w:t>Under the brave black flag I fly,</w:t>
      </w:r>
    </w:p>
    <w:p w14:paraId="2F4F2ECD" w14:textId="77777777" w:rsidR="006009E2" w:rsidRPr="0055219E" w:rsidRDefault="006009E2" w:rsidP="006009E2">
      <w:pPr>
        <w:autoSpaceDE w:val="0"/>
        <w:autoSpaceDN w:val="0"/>
        <w:adjustRightInd w:val="0"/>
        <w:rPr>
          <w:color w:val="000000" w:themeColor="text1"/>
        </w:rPr>
      </w:pPr>
      <w:r w:rsidRPr="0055219E">
        <w:rPr>
          <w:color w:val="000000" w:themeColor="text1"/>
        </w:rPr>
        <w:t>Than play a sanctimonious part</w:t>
      </w:r>
    </w:p>
    <w:p w14:paraId="0BC32F70" w14:textId="492B2EEB" w:rsidR="006009E2" w:rsidRPr="0055219E" w:rsidRDefault="006009E2" w:rsidP="006009E2">
      <w:pPr>
        <w:autoSpaceDE w:val="0"/>
        <w:autoSpaceDN w:val="0"/>
        <w:adjustRightInd w:val="0"/>
        <w:rPr>
          <w:color w:val="000000" w:themeColor="text1"/>
        </w:rPr>
      </w:pPr>
      <w:r w:rsidRPr="0055219E">
        <w:rPr>
          <w:color w:val="000000" w:themeColor="text1"/>
        </w:rPr>
        <w:t>With a</w:t>
      </w:r>
      <w:r w:rsidR="00435480" w:rsidRPr="0055219E">
        <w:rPr>
          <w:color w:val="000000" w:themeColor="text1"/>
        </w:rPr>
        <w:t xml:space="preserve"> pirate head and a pirate heart — </w:t>
      </w:r>
    </w:p>
    <w:p w14:paraId="25F528CE" w14:textId="77777777" w:rsidR="00435480" w:rsidRPr="0055219E" w:rsidRDefault="00435480" w:rsidP="006009E2">
      <w:pPr>
        <w:autoSpaceDE w:val="0"/>
        <w:autoSpaceDN w:val="0"/>
        <w:adjustRightInd w:val="0"/>
        <w:rPr>
          <w:color w:val="000000" w:themeColor="text1"/>
        </w:rPr>
      </w:pPr>
    </w:p>
    <w:p w14:paraId="18B3BD2C" w14:textId="3F9AE316" w:rsidR="00435480" w:rsidRPr="0055219E" w:rsidRDefault="00435480"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452E598F" w14:textId="3A7636A1" w:rsidR="00435480" w:rsidRPr="0055219E" w:rsidRDefault="00435480" w:rsidP="006009E2">
      <w:pPr>
        <w:autoSpaceDE w:val="0"/>
        <w:autoSpaceDN w:val="0"/>
        <w:adjustRightInd w:val="0"/>
        <w:rPr>
          <w:color w:val="000000" w:themeColor="text1"/>
        </w:rPr>
      </w:pPr>
      <w:r w:rsidRPr="0055219E">
        <w:rPr>
          <w:color w:val="000000" w:themeColor="text1"/>
        </w:rPr>
        <w:t xml:space="preserve">How do you know these lyrics? </w:t>
      </w:r>
    </w:p>
    <w:p w14:paraId="1B3EDA89" w14:textId="77777777" w:rsidR="00A32124" w:rsidRPr="0055219E" w:rsidRDefault="00A32124" w:rsidP="006009E2">
      <w:pPr>
        <w:autoSpaceDE w:val="0"/>
        <w:autoSpaceDN w:val="0"/>
        <w:adjustRightInd w:val="0"/>
        <w:rPr>
          <w:color w:val="000000" w:themeColor="text1"/>
        </w:rPr>
      </w:pPr>
    </w:p>
    <w:p w14:paraId="1E2EA302" w14:textId="18C1D5CB" w:rsidR="00435480" w:rsidRPr="0055219E" w:rsidRDefault="00B03DFF"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435480" w:rsidRPr="0055219E">
        <w:rPr>
          <w:color w:val="000000" w:themeColor="text1"/>
        </w:rPr>
        <w:t>LIZ</w:t>
      </w:r>
    </w:p>
    <w:p w14:paraId="59847F16" w14:textId="77777777" w:rsidR="006645A6" w:rsidRPr="0055219E" w:rsidRDefault="00A32124" w:rsidP="00B03DFF">
      <w:pPr>
        <w:autoSpaceDE w:val="0"/>
        <w:autoSpaceDN w:val="0"/>
        <w:adjustRightInd w:val="0"/>
        <w:rPr>
          <w:color w:val="000000" w:themeColor="text1"/>
        </w:rPr>
      </w:pPr>
      <w:r w:rsidRPr="0055219E">
        <w:rPr>
          <w:color w:val="000000" w:themeColor="text1"/>
        </w:rPr>
        <w:t>He complains</w:t>
      </w:r>
      <w:r w:rsidR="00435480" w:rsidRPr="0055219E">
        <w:rPr>
          <w:color w:val="000000" w:themeColor="text1"/>
        </w:rPr>
        <w:t xml:space="preserve"> about </w:t>
      </w:r>
      <w:r w:rsidR="00B03DFF" w:rsidRPr="0055219E">
        <w:rPr>
          <w:color w:val="000000" w:themeColor="text1"/>
        </w:rPr>
        <w:t>Ruth — A pirate maid-of-all-wo</w:t>
      </w:r>
      <w:r w:rsidR="006645A6" w:rsidRPr="0055219E">
        <w:rPr>
          <w:color w:val="000000" w:themeColor="text1"/>
        </w:rPr>
        <w:t xml:space="preserve">rk and Frederic’s nursery maid — </w:t>
      </w:r>
    </w:p>
    <w:p w14:paraId="34EABBAB" w14:textId="77777777" w:rsidR="006645A6" w:rsidRPr="0055219E" w:rsidRDefault="006645A6" w:rsidP="00B03DFF">
      <w:pPr>
        <w:autoSpaceDE w:val="0"/>
        <w:autoSpaceDN w:val="0"/>
        <w:adjustRightInd w:val="0"/>
        <w:rPr>
          <w:color w:val="000000" w:themeColor="text1"/>
        </w:rPr>
      </w:pPr>
    </w:p>
    <w:p w14:paraId="2C2E5A20" w14:textId="2C0D456D" w:rsidR="006645A6" w:rsidRPr="0055219E" w:rsidRDefault="006645A6" w:rsidP="00B03DFF">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KATHY</w:t>
      </w:r>
    </w:p>
    <w:p w14:paraId="3F9D281C" w14:textId="266CE19A" w:rsidR="00B03DFF" w:rsidRPr="0055219E" w:rsidRDefault="006645A6" w:rsidP="00B03DFF">
      <w:pPr>
        <w:autoSpaceDE w:val="0"/>
        <w:autoSpaceDN w:val="0"/>
        <w:adjustRightInd w:val="0"/>
        <w:rPr>
          <w:color w:val="000000" w:themeColor="text1"/>
        </w:rPr>
      </w:pPr>
      <w:r w:rsidRPr="0055219E">
        <w:rPr>
          <w:color w:val="000000" w:themeColor="text1"/>
        </w:rPr>
        <w:t>(</w:t>
      </w:r>
      <w:r w:rsidRPr="0055219E">
        <w:rPr>
          <w:i/>
          <w:color w:val="000000" w:themeColor="text1"/>
        </w:rPr>
        <w:t>To audience</w:t>
      </w:r>
      <w:r w:rsidRPr="0055219E">
        <w:rPr>
          <w:color w:val="000000" w:themeColor="text1"/>
        </w:rPr>
        <w:t xml:space="preserve">.) In this episode Ruth is </w:t>
      </w:r>
      <w:r w:rsidR="00B03DFF" w:rsidRPr="0055219E">
        <w:rPr>
          <w:color w:val="000000" w:themeColor="text1"/>
        </w:rPr>
        <w:t xml:space="preserve">in love </w:t>
      </w:r>
      <w:r w:rsidRPr="0055219E">
        <w:rPr>
          <w:color w:val="000000" w:themeColor="text1"/>
        </w:rPr>
        <w:t xml:space="preserve">with Frederic and feels betrayed </w:t>
      </w:r>
      <w:r w:rsidR="00B03DFF" w:rsidRPr="0055219E">
        <w:rPr>
          <w:color w:val="000000" w:themeColor="text1"/>
        </w:rPr>
        <w:t>w</w:t>
      </w:r>
      <w:r w:rsidRPr="0055219E">
        <w:rPr>
          <w:color w:val="000000" w:themeColor="text1"/>
        </w:rPr>
        <w:t>hen he falls in love with Mabel!</w:t>
      </w:r>
    </w:p>
    <w:p w14:paraId="16595F3B" w14:textId="77777777" w:rsidR="00233C5A" w:rsidRPr="0055219E" w:rsidRDefault="00233C5A" w:rsidP="00B03DFF">
      <w:pPr>
        <w:autoSpaceDE w:val="0"/>
        <w:autoSpaceDN w:val="0"/>
        <w:adjustRightInd w:val="0"/>
        <w:rPr>
          <w:color w:val="000000" w:themeColor="text1"/>
        </w:rPr>
      </w:pPr>
    </w:p>
    <w:p w14:paraId="7DA71267" w14:textId="729CF93B" w:rsidR="00233C5A" w:rsidRPr="0055219E" w:rsidRDefault="00233C5A" w:rsidP="00B03DFF">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217096" w:rsidRPr="0055219E">
        <w:rPr>
          <w:color w:val="000000" w:themeColor="text1"/>
        </w:rPr>
        <w:tab/>
      </w:r>
      <w:r w:rsidRPr="0055219E">
        <w:rPr>
          <w:color w:val="000000" w:themeColor="text1"/>
        </w:rPr>
        <w:t>ALL PUPPETS</w:t>
      </w:r>
    </w:p>
    <w:p w14:paraId="0D79ED8F" w14:textId="789F4BDF" w:rsidR="00233C5A" w:rsidRPr="0055219E" w:rsidRDefault="00233C5A" w:rsidP="00B03DFF">
      <w:pPr>
        <w:autoSpaceDE w:val="0"/>
        <w:autoSpaceDN w:val="0"/>
        <w:adjustRightInd w:val="0"/>
        <w:rPr>
          <w:color w:val="000000" w:themeColor="text1"/>
        </w:rPr>
      </w:pPr>
      <w:r w:rsidRPr="0055219E">
        <w:rPr>
          <w:color w:val="000000" w:themeColor="text1"/>
        </w:rPr>
        <w:t>Who’s Mabel?!</w:t>
      </w:r>
    </w:p>
    <w:p w14:paraId="0F5A19D8" w14:textId="77777777" w:rsidR="00B03DFF" w:rsidRPr="0055219E" w:rsidRDefault="00B03DFF" w:rsidP="00B03DFF">
      <w:pPr>
        <w:autoSpaceDE w:val="0"/>
        <w:autoSpaceDN w:val="0"/>
        <w:adjustRightInd w:val="0"/>
        <w:rPr>
          <w:color w:val="000000" w:themeColor="text1"/>
        </w:rPr>
      </w:pPr>
    </w:p>
    <w:p w14:paraId="509FC15E" w14:textId="1CDF385C" w:rsidR="00B03DFF" w:rsidRPr="0055219E" w:rsidRDefault="00312AB5" w:rsidP="00B03DFF">
      <w:pPr>
        <w:autoSpaceDE w:val="0"/>
        <w:autoSpaceDN w:val="0"/>
        <w:adjustRightInd w:val="0"/>
        <w:rPr>
          <w:color w:val="000000" w:themeColor="text1"/>
        </w:rPr>
      </w:pPr>
      <w:r>
        <w:rPr>
          <w:color w:val="000000" w:themeColor="text1"/>
        </w:rPr>
        <w:tab/>
      </w:r>
      <w:r w:rsidRPr="0055219E">
        <w:rPr>
          <w:color w:val="000000" w:themeColor="text1"/>
        </w:rPr>
        <w:t>PUPPET JOHN OF GAUNT AS THE PIRATE KING</w:t>
      </w:r>
      <w:r>
        <w:rPr>
          <w:color w:val="000000" w:themeColor="text1"/>
        </w:rPr>
        <w:t xml:space="preserve"> (VOICED BY GUS)</w:t>
      </w:r>
      <w:r w:rsidRPr="0055219E">
        <w:rPr>
          <w:color w:val="000000" w:themeColor="text1"/>
        </w:rPr>
        <w:t xml:space="preserve"> </w:t>
      </w:r>
      <w:r w:rsidR="00B03DFF" w:rsidRPr="0055219E">
        <w:rPr>
          <w:color w:val="000000" w:themeColor="text1"/>
        </w:rPr>
        <w:t>(</w:t>
      </w:r>
      <w:r w:rsidR="00B03DFF" w:rsidRPr="001B783D">
        <w:rPr>
          <w:i/>
          <w:color w:val="000000" w:themeColor="text1"/>
        </w:rPr>
        <w:t>Singing</w:t>
      </w:r>
      <w:r w:rsidR="00B03DFF" w:rsidRPr="0055219E">
        <w:rPr>
          <w:color w:val="000000" w:themeColor="text1"/>
        </w:rPr>
        <w:t>) For I am a Pirate King!</w:t>
      </w:r>
      <w:r w:rsidR="00655FD5" w:rsidRPr="0055219E">
        <w:rPr>
          <w:color w:val="000000" w:themeColor="text1"/>
        </w:rPr>
        <w:t xml:space="preserve"> </w:t>
      </w:r>
      <w:r w:rsidR="00B03DFF" w:rsidRPr="0055219E">
        <w:rPr>
          <w:color w:val="000000" w:themeColor="text1"/>
        </w:rPr>
        <w:t>And it is, it is a glorious thing</w:t>
      </w:r>
      <w:r w:rsidR="00655FD5" w:rsidRPr="0055219E">
        <w:rPr>
          <w:color w:val="000000" w:themeColor="text1"/>
        </w:rPr>
        <w:t xml:space="preserve"> — </w:t>
      </w:r>
      <w:r w:rsidR="00B03DFF" w:rsidRPr="0055219E">
        <w:rPr>
          <w:color w:val="000000" w:themeColor="text1"/>
        </w:rPr>
        <w:t>To be a Pirate King!</w:t>
      </w:r>
    </w:p>
    <w:p w14:paraId="6325FE70" w14:textId="77777777" w:rsidR="00712760" w:rsidRPr="0055219E" w:rsidRDefault="00712760" w:rsidP="00B03DFF">
      <w:pPr>
        <w:autoSpaceDE w:val="0"/>
        <w:autoSpaceDN w:val="0"/>
        <w:adjustRightInd w:val="0"/>
        <w:rPr>
          <w:color w:val="000000" w:themeColor="text1"/>
        </w:rPr>
      </w:pPr>
    </w:p>
    <w:p w14:paraId="439EF9E9" w14:textId="41FCA071" w:rsidR="00712760" w:rsidRPr="0055219E" w:rsidRDefault="00712760" w:rsidP="00B03DFF">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r w:rsidR="006645A6" w:rsidRPr="0055219E">
        <w:rPr>
          <w:color w:val="000000" w:themeColor="text1"/>
        </w:rPr>
        <w:t xml:space="preserve"> | LIZ | RICHARD</w:t>
      </w:r>
    </w:p>
    <w:p w14:paraId="05CAF5E8" w14:textId="1258426F" w:rsidR="006009E2" w:rsidRPr="0055219E" w:rsidRDefault="006645A6" w:rsidP="006645A6">
      <w:pPr>
        <w:autoSpaceDE w:val="0"/>
        <w:autoSpaceDN w:val="0"/>
        <w:adjustRightInd w:val="0"/>
        <w:rPr>
          <w:color w:val="000000" w:themeColor="text1"/>
        </w:rPr>
      </w:pPr>
      <w:r w:rsidRPr="0055219E">
        <w:rPr>
          <w:color w:val="000000" w:themeColor="text1"/>
        </w:rPr>
        <w:t>(</w:t>
      </w:r>
      <w:r w:rsidRPr="001B783D">
        <w:rPr>
          <w:i/>
          <w:color w:val="000000" w:themeColor="text1"/>
        </w:rPr>
        <w:t>To audience</w:t>
      </w:r>
      <w:r w:rsidRPr="0055219E">
        <w:rPr>
          <w:color w:val="000000" w:themeColor="text1"/>
        </w:rPr>
        <w:t xml:space="preserve">.) </w:t>
      </w:r>
      <w:r w:rsidR="00712760" w:rsidRPr="0055219E">
        <w:rPr>
          <w:color w:val="000000" w:themeColor="text1"/>
        </w:rPr>
        <w:t>That’s you</w:t>
      </w:r>
      <w:r w:rsidRPr="0055219E">
        <w:rPr>
          <w:color w:val="000000" w:themeColor="text1"/>
        </w:rPr>
        <w:t xml:space="preserve">r part! | We are bored of writing. | Do you like trains? </w:t>
      </w:r>
    </w:p>
    <w:p w14:paraId="4F19D962" w14:textId="77777777" w:rsidR="00B03DFF" w:rsidRPr="0055219E" w:rsidRDefault="00B03DFF" w:rsidP="00B03DFF">
      <w:pPr>
        <w:autoSpaceDE w:val="0"/>
        <w:autoSpaceDN w:val="0"/>
        <w:adjustRightInd w:val="0"/>
        <w:rPr>
          <w:color w:val="000000" w:themeColor="text1"/>
        </w:rPr>
      </w:pPr>
    </w:p>
    <w:p w14:paraId="1C2961C9" w14:textId="77AC356D" w:rsidR="00B03DFF" w:rsidRPr="0055219E" w:rsidRDefault="00B03DFF" w:rsidP="00312AB5">
      <w:pPr>
        <w:autoSpaceDE w:val="0"/>
        <w:autoSpaceDN w:val="0"/>
        <w:adjustRightInd w:val="0"/>
        <w:ind w:left="720" w:firstLine="720"/>
        <w:rPr>
          <w:color w:val="000000" w:themeColor="text1"/>
        </w:rPr>
      </w:pPr>
      <w:r w:rsidRPr="0055219E">
        <w:rPr>
          <w:color w:val="000000" w:themeColor="text1"/>
        </w:rPr>
        <w:t xml:space="preserve">PUPPET RICHARD </w:t>
      </w:r>
      <w:r w:rsidR="00312AB5">
        <w:rPr>
          <w:color w:val="000000" w:themeColor="text1"/>
        </w:rPr>
        <w:t xml:space="preserve">II </w:t>
      </w:r>
      <w:r w:rsidR="00655FD5" w:rsidRPr="0055219E">
        <w:rPr>
          <w:color w:val="000000" w:themeColor="text1"/>
        </w:rPr>
        <w:t xml:space="preserve">as </w:t>
      </w:r>
      <w:r w:rsidRPr="0055219E">
        <w:rPr>
          <w:color w:val="000000" w:themeColor="text1"/>
        </w:rPr>
        <w:t>FREDERIC</w:t>
      </w:r>
      <w:r w:rsidR="00312AB5">
        <w:rPr>
          <w:color w:val="000000" w:themeColor="text1"/>
        </w:rPr>
        <w:t xml:space="preserve"> (VOICED BY JOHN)</w:t>
      </w:r>
    </w:p>
    <w:p w14:paraId="5648759C" w14:textId="7F25256E" w:rsidR="006009E2" w:rsidRPr="0055219E" w:rsidRDefault="006009E2" w:rsidP="00B03DFF">
      <w:pPr>
        <w:autoSpaceDE w:val="0"/>
        <w:autoSpaceDN w:val="0"/>
        <w:adjustRightInd w:val="0"/>
        <w:rPr>
          <w:color w:val="000000" w:themeColor="text1"/>
        </w:rPr>
      </w:pPr>
      <w:r w:rsidRPr="0055219E">
        <w:rPr>
          <w:color w:val="000000" w:themeColor="text1"/>
        </w:rPr>
        <w:t>Ruth, tell me candidly and without reserve: compared with other women, how are you?</w:t>
      </w:r>
    </w:p>
    <w:p w14:paraId="2C28C900" w14:textId="77777777" w:rsidR="00C814A3" w:rsidRPr="0055219E" w:rsidRDefault="00C814A3" w:rsidP="006009E2">
      <w:pPr>
        <w:autoSpaceDE w:val="0"/>
        <w:autoSpaceDN w:val="0"/>
        <w:adjustRightInd w:val="0"/>
        <w:rPr>
          <w:color w:val="000000" w:themeColor="text1"/>
        </w:rPr>
      </w:pPr>
    </w:p>
    <w:p w14:paraId="33B3C4B1" w14:textId="248A9B5F" w:rsidR="00C814A3" w:rsidRPr="0055219E" w:rsidRDefault="00C814A3" w:rsidP="00312AB5">
      <w:pPr>
        <w:autoSpaceDE w:val="0"/>
        <w:autoSpaceDN w:val="0"/>
        <w:adjustRightInd w:val="0"/>
        <w:ind w:left="720" w:firstLine="720"/>
        <w:rPr>
          <w:color w:val="000000" w:themeColor="text1"/>
        </w:rPr>
      </w:pPr>
      <w:r w:rsidRPr="0055219E">
        <w:rPr>
          <w:color w:val="000000" w:themeColor="text1"/>
        </w:rPr>
        <w:t>AUGUSTINE AS RUTH</w:t>
      </w:r>
      <w:r w:rsidR="006645A6" w:rsidRPr="0055219E">
        <w:rPr>
          <w:color w:val="000000" w:themeColor="text1"/>
        </w:rPr>
        <w:t xml:space="preserve"> | LIZ | PUPPET RICHARD </w:t>
      </w:r>
      <w:r w:rsidR="00312AB5">
        <w:rPr>
          <w:color w:val="000000" w:themeColor="text1"/>
        </w:rPr>
        <w:t xml:space="preserve">II </w:t>
      </w:r>
      <w:r w:rsidR="006645A6" w:rsidRPr="0055219E">
        <w:rPr>
          <w:color w:val="000000" w:themeColor="text1"/>
        </w:rPr>
        <w:t>as FREDERIC</w:t>
      </w:r>
      <w:r w:rsidR="00312AB5">
        <w:rPr>
          <w:color w:val="000000" w:themeColor="text1"/>
        </w:rPr>
        <w:t xml:space="preserve"> </w:t>
      </w:r>
    </w:p>
    <w:p w14:paraId="0B233861" w14:textId="39868DF4" w:rsidR="00655FD5" w:rsidRPr="0055219E" w:rsidRDefault="006645A6" w:rsidP="00233C5A">
      <w:pPr>
        <w:autoSpaceDE w:val="0"/>
        <w:autoSpaceDN w:val="0"/>
        <w:adjustRightInd w:val="0"/>
        <w:rPr>
          <w:color w:val="000000" w:themeColor="text1"/>
        </w:rPr>
      </w:pPr>
      <w:r w:rsidRPr="0055219E">
        <w:rPr>
          <w:color w:val="000000" w:themeColor="text1"/>
        </w:rPr>
        <w:t xml:space="preserve">I have a </w:t>
      </w:r>
      <w:r w:rsidR="006009E2" w:rsidRPr="0055219E">
        <w:rPr>
          <w:color w:val="000000" w:themeColor="text1"/>
        </w:rPr>
        <w:t>cold</w:t>
      </w:r>
      <w:r w:rsidR="00655FD5" w:rsidRPr="0055219E">
        <w:rPr>
          <w:color w:val="000000" w:themeColor="text1"/>
        </w:rPr>
        <w:t xml:space="preserve">, but otherwise I am quite well — </w:t>
      </w:r>
      <w:r w:rsidR="00712760" w:rsidRPr="0055219E">
        <w:rPr>
          <w:color w:val="000000" w:themeColor="text1"/>
        </w:rPr>
        <w:t xml:space="preserve"> </w:t>
      </w:r>
      <w:r w:rsidRPr="0055219E">
        <w:rPr>
          <w:color w:val="000000" w:themeColor="text1"/>
        </w:rPr>
        <w:t xml:space="preserve">| </w:t>
      </w:r>
      <w:r w:rsidRPr="0055219E">
        <w:rPr>
          <w:i/>
          <w:color w:val="000000" w:themeColor="text1"/>
        </w:rPr>
        <w:t>Big</w:t>
      </w:r>
      <w:r w:rsidRPr="0055219E">
        <w:rPr>
          <w:color w:val="000000" w:themeColor="text1"/>
        </w:rPr>
        <w:t xml:space="preserve"> trains? | You </w:t>
      </w:r>
      <w:r w:rsidR="006009E2" w:rsidRPr="0055219E">
        <w:rPr>
          <w:color w:val="000000" w:themeColor="text1"/>
        </w:rPr>
        <w:t>have deceived me!</w:t>
      </w:r>
    </w:p>
    <w:p w14:paraId="7A009C49" w14:textId="77777777" w:rsidR="006645A6" w:rsidRPr="0055219E" w:rsidRDefault="006645A6" w:rsidP="00233C5A">
      <w:pPr>
        <w:autoSpaceDE w:val="0"/>
        <w:autoSpaceDN w:val="0"/>
        <w:adjustRightInd w:val="0"/>
        <w:rPr>
          <w:color w:val="000000" w:themeColor="text1"/>
        </w:rPr>
      </w:pPr>
    </w:p>
    <w:p w14:paraId="61368919" w14:textId="047883C6" w:rsidR="00655FD5" w:rsidRPr="0055219E" w:rsidRDefault="00655FD5" w:rsidP="00233C5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r w:rsidRPr="0055219E">
        <w:rPr>
          <w:color w:val="000000" w:themeColor="text1"/>
        </w:rPr>
        <w:br/>
        <w:t xml:space="preserve">Can we </w:t>
      </w:r>
      <w:r w:rsidR="006645A6" w:rsidRPr="0055219E">
        <w:rPr>
          <w:color w:val="000000" w:themeColor="text1"/>
        </w:rPr>
        <w:t xml:space="preserve">please </w:t>
      </w:r>
      <w:r w:rsidRPr="0055219E">
        <w:rPr>
          <w:color w:val="000000" w:themeColor="text1"/>
        </w:rPr>
        <w:t xml:space="preserve">just skip to the song? </w:t>
      </w:r>
    </w:p>
    <w:p w14:paraId="38614E81" w14:textId="77777777" w:rsidR="00655FD5" w:rsidRPr="0055219E" w:rsidRDefault="00655FD5" w:rsidP="00233C5A">
      <w:pPr>
        <w:autoSpaceDE w:val="0"/>
        <w:autoSpaceDN w:val="0"/>
        <w:adjustRightInd w:val="0"/>
        <w:rPr>
          <w:color w:val="000000" w:themeColor="text1"/>
        </w:rPr>
      </w:pPr>
    </w:p>
    <w:p w14:paraId="0AB6F2E9" w14:textId="2FD7CB14" w:rsidR="00655FD5" w:rsidRPr="0055219E" w:rsidRDefault="00655FD5" w:rsidP="00233C5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 xml:space="preserve">HENRY II </w:t>
      </w:r>
    </w:p>
    <w:p w14:paraId="279183ED" w14:textId="3B3890DA" w:rsidR="00655FD5" w:rsidRPr="0055219E" w:rsidRDefault="00655FD5" w:rsidP="00233C5A">
      <w:pPr>
        <w:autoSpaceDE w:val="0"/>
        <w:autoSpaceDN w:val="0"/>
        <w:adjustRightInd w:val="0"/>
        <w:rPr>
          <w:color w:val="000000" w:themeColor="text1"/>
        </w:rPr>
      </w:pPr>
      <w:r w:rsidRPr="0055219E">
        <w:rPr>
          <w:color w:val="000000" w:themeColor="text1"/>
        </w:rPr>
        <w:t xml:space="preserve">But for the logical flow the audience needs more exposition — </w:t>
      </w:r>
    </w:p>
    <w:p w14:paraId="04968EBE" w14:textId="77777777" w:rsidR="00655FD5" w:rsidRPr="0055219E" w:rsidRDefault="00655FD5" w:rsidP="00233C5A">
      <w:pPr>
        <w:autoSpaceDE w:val="0"/>
        <w:autoSpaceDN w:val="0"/>
        <w:adjustRightInd w:val="0"/>
        <w:rPr>
          <w:color w:val="000000" w:themeColor="text1"/>
        </w:rPr>
      </w:pPr>
    </w:p>
    <w:p w14:paraId="19762C33" w14:textId="02D87220" w:rsidR="00233C5A" w:rsidRPr="0055219E" w:rsidRDefault="00655FD5" w:rsidP="00233C5A">
      <w:pPr>
        <w:pStyle w:val="ListParagraph"/>
        <w:autoSpaceDE w:val="0"/>
        <w:autoSpaceDN w:val="0"/>
        <w:adjustRightInd w:val="0"/>
        <w:rPr>
          <w:rFonts w:ascii="Times New Roman" w:hAnsi="Times New Roman"/>
          <w:color w:val="000000" w:themeColor="text1"/>
        </w:rPr>
      </w:pPr>
      <w:r w:rsidRPr="0055219E">
        <w:rPr>
          <w:rFonts w:ascii="Times New Roman" w:hAnsi="Times New Roman"/>
          <w:color w:val="000000" w:themeColor="text1"/>
        </w:rPr>
        <w:t xml:space="preserve">          </w:t>
      </w:r>
      <w:r w:rsidR="00233C5A" w:rsidRPr="0055219E">
        <w:rPr>
          <w:rFonts w:ascii="Times New Roman" w:hAnsi="Times New Roman"/>
          <w:color w:val="000000" w:themeColor="text1"/>
        </w:rPr>
        <w:t>PUPPET RICHARD THE SECOND as FREDERIC</w:t>
      </w:r>
      <w:r w:rsidR="00312AB5">
        <w:rPr>
          <w:rFonts w:ascii="Times New Roman" w:hAnsi="Times New Roman"/>
          <w:color w:val="000000" w:themeColor="text1"/>
        </w:rPr>
        <w:t xml:space="preserve"> (VOICED BY JOHN) </w:t>
      </w:r>
    </w:p>
    <w:p w14:paraId="5C5ABA54" w14:textId="5EF00346" w:rsidR="006009E2" w:rsidRPr="0055219E" w:rsidRDefault="00233C5A" w:rsidP="00233C5A">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Pr="0055219E">
        <w:rPr>
          <w:color w:val="000000" w:themeColor="text1"/>
        </w:rPr>
        <w:t xml:space="preserve">) </w:t>
      </w:r>
      <w:r w:rsidR="006009E2" w:rsidRPr="0055219E">
        <w:rPr>
          <w:color w:val="000000" w:themeColor="text1"/>
        </w:rPr>
        <w:t>Oh, is there not one maiden breast</w:t>
      </w:r>
    </w:p>
    <w:p w14:paraId="1FAB16BD" w14:textId="77777777" w:rsidR="006009E2" w:rsidRPr="0055219E" w:rsidRDefault="006009E2" w:rsidP="006009E2">
      <w:pPr>
        <w:autoSpaceDE w:val="0"/>
        <w:autoSpaceDN w:val="0"/>
        <w:adjustRightInd w:val="0"/>
        <w:rPr>
          <w:color w:val="000000" w:themeColor="text1"/>
        </w:rPr>
      </w:pPr>
      <w:r w:rsidRPr="0055219E">
        <w:rPr>
          <w:color w:val="000000" w:themeColor="text1"/>
        </w:rPr>
        <w:t>Oh, is there not one maiden here</w:t>
      </w:r>
    </w:p>
    <w:p w14:paraId="332CA840" w14:textId="454E040E" w:rsidR="006009E2" w:rsidRPr="0055219E" w:rsidRDefault="006009E2" w:rsidP="00233C5A">
      <w:pPr>
        <w:autoSpaceDE w:val="0"/>
        <w:autoSpaceDN w:val="0"/>
        <w:adjustRightInd w:val="0"/>
        <w:rPr>
          <w:color w:val="000000" w:themeColor="text1"/>
        </w:rPr>
      </w:pPr>
      <w:r w:rsidRPr="0055219E">
        <w:rPr>
          <w:color w:val="000000" w:themeColor="text1"/>
        </w:rPr>
        <w:t>Whose homely face and bad complexion</w:t>
      </w:r>
      <w:r w:rsidR="00233C5A" w:rsidRPr="0055219E">
        <w:rPr>
          <w:color w:val="000000" w:themeColor="text1"/>
        </w:rPr>
        <w:t xml:space="preserve"> — </w:t>
      </w:r>
    </w:p>
    <w:p w14:paraId="64950E2F" w14:textId="77777777" w:rsidR="00233C5A" w:rsidRPr="0055219E" w:rsidRDefault="00233C5A" w:rsidP="00233C5A">
      <w:pPr>
        <w:autoSpaceDE w:val="0"/>
        <w:autoSpaceDN w:val="0"/>
        <w:adjustRightInd w:val="0"/>
        <w:rPr>
          <w:color w:val="000000" w:themeColor="text1"/>
        </w:rPr>
      </w:pPr>
    </w:p>
    <w:p w14:paraId="5CFE64E7" w14:textId="5305CC58" w:rsidR="00233C5A" w:rsidRPr="0055219E" w:rsidRDefault="006645A6" w:rsidP="00233C5A">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00233C5A" w:rsidRPr="0055219E">
        <w:rPr>
          <w:color w:val="000000" w:themeColor="text1"/>
        </w:rPr>
        <w:t>AUGUSTINE</w:t>
      </w:r>
      <w:r w:rsidRPr="0055219E">
        <w:rPr>
          <w:color w:val="000000" w:themeColor="text1"/>
        </w:rPr>
        <w:t xml:space="preserve"> | WILL | THOMAS</w:t>
      </w:r>
    </w:p>
    <w:p w14:paraId="057DA5A6" w14:textId="21A8E1DE" w:rsidR="00233C5A" w:rsidRPr="0055219E" w:rsidRDefault="00233C5A" w:rsidP="006645A6">
      <w:pPr>
        <w:autoSpaceDE w:val="0"/>
        <w:autoSpaceDN w:val="0"/>
        <w:adjustRightInd w:val="0"/>
        <w:rPr>
          <w:color w:val="000000" w:themeColor="text1"/>
        </w:rPr>
      </w:pPr>
      <w:r w:rsidRPr="0055219E">
        <w:rPr>
          <w:color w:val="000000" w:themeColor="text1"/>
        </w:rPr>
        <w:t xml:space="preserve">Just hang on — </w:t>
      </w:r>
      <w:r w:rsidR="006645A6" w:rsidRPr="0055219E">
        <w:rPr>
          <w:color w:val="000000" w:themeColor="text1"/>
        </w:rPr>
        <w:t xml:space="preserve">| Can we skip the song altogether? | </w:t>
      </w:r>
      <w:r w:rsidR="00312AB5">
        <w:rPr>
          <w:color w:val="000000" w:themeColor="text1"/>
        </w:rPr>
        <w:t>M</w:t>
      </w:r>
      <w:r w:rsidR="006009E2" w:rsidRPr="0055219E">
        <w:rPr>
          <w:color w:val="000000" w:themeColor="text1"/>
        </w:rPr>
        <w:t>onsters!</w:t>
      </w:r>
      <w:r w:rsidR="006645A6" w:rsidRPr="0055219E">
        <w:rPr>
          <w:color w:val="000000" w:themeColor="text1"/>
        </w:rPr>
        <w:t xml:space="preserve"> Did you see that? </w:t>
      </w:r>
    </w:p>
    <w:p w14:paraId="5F84C4E5" w14:textId="77777777" w:rsidR="00712760" w:rsidRPr="0055219E" w:rsidRDefault="00712760" w:rsidP="006009E2">
      <w:pPr>
        <w:autoSpaceDE w:val="0"/>
        <w:autoSpaceDN w:val="0"/>
        <w:adjustRightInd w:val="0"/>
        <w:rPr>
          <w:color w:val="000000" w:themeColor="text1"/>
        </w:rPr>
      </w:pPr>
    </w:p>
    <w:p w14:paraId="40487F89" w14:textId="424CD207" w:rsidR="00233C5A" w:rsidRPr="0055219E" w:rsidRDefault="00655FD5" w:rsidP="00233C5A">
      <w:pPr>
        <w:autoSpaceDE w:val="0"/>
        <w:autoSpaceDN w:val="0"/>
        <w:adjustRightInd w:val="0"/>
        <w:rPr>
          <w:color w:val="000000" w:themeColor="text1"/>
        </w:rPr>
      </w:pPr>
      <w:r w:rsidRPr="0055219E">
        <w:rPr>
          <w:color w:val="000000" w:themeColor="text1"/>
        </w:rPr>
        <w:tab/>
      </w:r>
      <w:r w:rsidRPr="0055219E">
        <w:rPr>
          <w:color w:val="000000" w:themeColor="text1"/>
        </w:rPr>
        <w:tab/>
      </w:r>
      <w:r w:rsidR="00233C5A" w:rsidRPr="0055219E">
        <w:rPr>
          <w:color w:val="000000" w:themeColor="text1"/>
        </w:rPr>
        <w:t xml:space="preserve">PUPPET </w:t>
      </w:r>
      <w:r w:rsidR="00312AB5">
        <w:rPr>
          <w:color w:val="000000" w:themeColor="text1"/>
        </w:rPr>
        <w:t>PRINCE HENRY</w:t>
      </w:r>
      <w:r w:rsidR="00233C5A" w:rsidRPr="0055219E">
        <w:rPr>
          <w:color w:val="000000" w:themeColor="text1"/>
        </w:rPr>
        <w:t xml:space="preserve"> AS PUPPET SAMUEL</w:t>
      </w:r>
      <w:r w:rsidRPr="0055219E">
        <w:rPr>
          <w:color w:val="000000" w:themeColor="text1"/>
        </w:rPr>
        <w:t xml:space="preserve"> (</w:t>
      </w:r>
      <w:r w:rsidR="00312AB5">
        <w:rPr>
          <w:color w:val="000000" w:themeColor="text1"/>
        </w:rPr>
        <w:t>VOICED BY</w:t>
      </w:r>
      <w:r w:rsidRPr="0055219E">
        <w:rPr>
          <w:color w:val="000000" w:themeColor="text1"/>
        </w:rPr>
        <w:t xml:space="preserve"> LIZ)</w:t>
      </w:r>
    </w:p>
    <w:p w14:paraId="6E7990A4" w14:textId="77777777" w:rsidR="006009E2" w:rsidRPr="0055219E" w:rsidRDefault="006009E2" w:rsidP="006009E2">
      <w:pPr>
        <w:autoSpaceDE w:val="0"/>
        <w:autoSpaceDN w:val="0"/>
        <w:adjustRightInd w:val="0"/>
        <w:rPr>
          <w:color w:val="000000" w:themeColor="text1"/>
        </w:rPr>
      </w:pPr>
      <w:r w:rsidRPr="0055219E">
        <w:rPr>
          <w:color w:val="000000" w:themeColor="text1"/>
        </w:rPr>
        <w:t>We'd better pause, or danger may befall-</w:t>
      </w:r>
    </w:p>
    <w:p w14:paraId="48AED997" w14:textId="5DFB76B5" w:rsidR="006009E2" w:rsidRPr="0055219E" w:rsidRDefault="00233C5A" w:rsidP="006009E2">
      <w:pPr>
        <w:autoSpaceDE w:val="0"/>
        <w:autoSpaceDN w:val="0"/>
        <w:adjustRightInd w:val="0"/>
        <w:rPr>
          <w:color w:val="000000" w:themeColor="text1"/>
        </w:rPr>
      </w:pPr>
      <w:r w:rsidRPr="0055219E">
        <w:rPr>
          <w:color w:val="000000" w:themeColor="text1"/>
        </w:rPr>
        <w:t>His</w:t>
      </w:r>
      <w:r w:rsidR="006009E2" w:rsidRPr="0055219E">
        <w:rPr>
          <w:color w:val="000000" w:themeColor="text1"/>
        </w:rPr>
        <w:t xml:space="preserve"> father is a Major-General!</w:t>
      </w:r>
    </w:p>
    <w:p w14:paraId="1305F4F8" w14:textId="77777777" w:rsidR="00233C5A" w:rsidRPr="0055219E" w:rsidRDefault="00233C5A" w:rsidP="006009E2">
      <w:pPr>
        <w:autoSpaceDE w:val="0"/>
        <w:autoSpaceDN w:val="0"/>
        <w:adjustRightInd w:val="0"/>
        <w:rPr>
          <w:color w:val="000000" w:themeColor="text1"/>
        </w:rPr>
      </w:pPr>
    </w:p>
    <w:p w14:paraId="76DE52FD" w14:textId="5B95916B" w:rsidR="006009E2" w:rsidRPr="0055219E" w:rsidRDefault="00233C5A"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t xml:space="preserve">RICHARD and PUPPET RICHARD II </w:t>
      </w:r>
      <w:r w:rsidR="00312AB5">
        <w:rPr>
          <w:color w:val="000000" w:themeColor="text1"/>
        </w:rPr>
        <w:t xml:space="preserve">(VOICED BY JOHN) </w:t>
      </w:r>
    </w:p>
    <w:p w14:paraId="4A22ABA5" w14:textId="77777777" w:rsidR="006009E2" w:rsidRPr="0055219E" w:rsidRDefault="006009E2" w:rsidP="006009E2">
      <w:pPr>
        <w:autoSpaceDE w:val="0"/>
        <w:autoSpaceDN w:val="0"/>
        <w:adjustRightInd w:val="0"/>
        <w:rPr>
          <w:color w:val="000000" w:themeColor="text1"/>
        </w:rPr>
      </w:pPr>
      <w:r w:rsidRPr="0055219E">
        <w:rPr>
          <w:color w:val="000000" w:themeColor="text1"/>
        </w:rPr>
        <w:t>Yes, yes, he is a Major-General!</w:t>
      </w:r>
    </w:p>
    <w:p w14:paraId="4AF38EBB" w14:textId="77777777" w:rsidR="00233C5A" w:rsidRPr="0055219E" w:rsidRDefault="00233C5A" w:rsidP="006009E2">
      <w:pPr>
        <w:autoSpaceDE w:val="0"/>
        <w:autoSpaceDN w:val="0"/>
        <w:adjustRightInd w:val="0"/>
        <w:rPr>
          <w:color w:val="000000" w:themeColor="text1"/>
        </w:rPr>
      </w:pPr>
    </w:p>
    <w:p w14:paraId="7BD6086D" w14:textId="77777777" w:rsidR="00233C5A" w:rsidRPr="0055219E" w:rsidRDefault="006009E2" w:rsidP="00233C5A">
      <w:pPr>
        <w:autoSpaceDE w:val="0"/>
        <w:autoSpaceDN w:val="0"/>
        <w:adjustRightInd w:val="0"/>
        <w:ind w:left="2880"/>
        <w:rPr>
          <w:i/>
          <w:iCs/>
          <w:color w:val="000000" w:themeColor="text1"/>
        </w:rPr>
      </w:pPr>
      <w:r w:rsidRPr="0055219E">
        <w:rPr>
          <w:i/>
          <w:iCs/>
          <w:color w:val="000000" w:themeColor="text1"/>
        </w:rPr>
        <w:t>The Major-General appears</w:t>
      </w:r>
      <w:r w:rsidR="00233C5A" w:rsidRPr="0055219E">
        <w:rPr>
          <w:i/>
          <w:iCs/>
          <w:color w:val="000000" w:themeColor="text1"/>
        </w:rPr>
        <w:t xml:space="preserve"> — Played by </w:t>
      </w:r>
    </w:p>
    <w:p w14:paraId="2F1FBCF9" w14:textId="7196F0C5" w:rsidR="006009E2" w:rsidRPr="0055219E" w:rsidRDefault="00233C5A" w:rsidP="00233C5A">
      <w:pPr>
        <w:autoSpaceDE w:val="0"/>
        <w:autoSpaceDN w:val="0"/>
        <w:adjustRightInd w:val="0"/>
        <w:ind w:left="2880"/>
        <w:rPr>
          <w:i/>
          <w:iCs/>
          <w:color w:val="000000" w:themeColor="text1"/>
        </w:rPr>
      </w:pPr>
      <w:r w:rsidRPr="0055219E">
        <w:rPr>
          <w:i/>
          <w:iCs/>
          <w:color w:val="000000" w:themeColor="text1"/>
        </w:rPr>
        <w:t>FALSTAFF THE BASKETBALL</w:t>
      </w:r>
      <w:r w:rsidR="00F23BC8" w:rsidRPr="0055219E">
        <w:rPr>
          <w:i/>
          <w:iCs/>
          <w:color w:val="000000" w:themeColor="text1"/>
        </w:rPr>
        <w:t>. (He has glasses and a white mustache.)</w:t>
      </w:r>
    </w:p>
    <w:p w14:paraId="2613F442" w14:textId="77777777" w:rsidR="00233C5A" w:rsidRPr="0055219E" w:rsidRDefault="00233C5A" w:rsidP="00233C5A">
      <w:pPr>
        <w:autoSpaceDE w:val="0"/>
        <w:autoSpaceDN w:val="0"/>
        <w:adjustRightInd w:val="0"/>
        <w:ind w:left="2880"/>
        <w:rPr>
          <w:color w:val="000000" w:themeColor="text1"/>
        </w:rPr>
      </w:pPr>
    </w:p>
    <w:p w14:paraId="6FA162BD" w14:textId="2AB14A54" w:rsidR="006009E2" w:rsidRPr="0055219E" w:rsidRDefault="00233C5A" w:rsidP="00312AB5">
      <w:pPr>
        <w:autoSpaceDE w:val="0"/>
        <w:autoSpaceDN w:val="0"/>
        <w:adjustRightInd w:val="0"/>
        <w:ind w:firstLine="720"/>
        <w:rPr>
          <w:color w:val="000000" w:themeColor="text1"/>
        </w:rPr>
      </w:pPr>
      <w:r w:rsidRPr="0055219E">
        <w:rPr>
          <w:color w:val="000000" w:themeColor="text1"/>
        </w:rPr>
        <w:t xml:space="preserve">BASKETBALL </w:t>
      </w:r>
      <w:r w:rsidR="00312AB5">
        <w:rPr>
          <w:color w:val="000000" w:themeColor="text1"/>
        </w:rPr>
        <w:t xml:space="preserve">FALSTAFF </w:t>
      </w:r>
      <w:r w:rsidRPr="0055219E">
        <w:rPr>
          <w:color w:val="000000" w:themeColor="text1"/>
        </w:rPr>
        <w:t>AS MAJOR-GENERAL</w:t>
      </w:r>
      <w:r w:rsidR="00312AB5">
        <w:rPr>
          <w:color w:val="000000" w:themeColor="text1"/>
        </w:rPr>
        <w:t xml:space="preserve"> (VOICED BY WILL)</w:t>
      </w:r>
    </w:p>
    <w:p w14:paraId="59696A0A" w14:textId="221E00C1" w:rsidR="00233C5A" w:rsidRPr="0055219E" w:rsidRDefault="00655FD5" w:rsidP="006009E2">
      <w:pPr>
        <w:autoSpaceDE w:val="0"/>
        <w:autoSpaceDN w:val="0"/>
        <w:adjustRightInd w:val="0"/>
        <w:rPr>
          <w:color w:val="000000" w:themeColor="text1"/>
        </w:rPr>
      </w:pPr>
      <w:r w:rsidRPr="0055219E">
        <w:rPr>
          <w:color w:val="000000" w:themeColor="text1"/>
        </w:rPr>
        <w:lastRenderedPageBreak/>
        <w:t>(</w:t>
      </w:r>
      <w:r w:rsidRPr="0055219E">
        <w:rPr>
          <w:i/>
          <w:color w:val="000000" w:themeColor="text1"/>
        </w:rPr>
        <w:t>Singing</w:t>
      </w:r>
      <w:r w:rsidRPr="0055219E">
        <w:rPr>
          <w:color w:val="000000" w:themeColor="text1"/>
        </w:rPr>
        <w:t xml:space="preserve">.) </w:t>
      </w:r>
      <w:r w:rsidR="006009E2" w:rsidRPr="0055219E">
        <w:rPr>
          <w:color w:val="000000" w:themeColor="text1"/>
        </w:rPr>
        <w:t>Yes, yes, I am the Major-General!</w:t>
      </w:r>
    </w:p>
    <w:p w14:paraId="00DA9529" w14:textId="03827F1B" w:rsidR="006009E2" w:rsidRPr="0055219E" w:rsidRDefault="00233C5A" w:rsidP="00233C5A">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00712760" w:rsidRPr="0055219E">
        <w:rPr>
          <w:i/>
          <w:color w:val="000000" w:themeColor="text1"/>
        </w:rPr>
        <w:t xml:space="preserve"> doubletime</w:t>
      </w:r>
      <w:r w:rsidR="00712760" w:rsidRPr="0055219E">
        <w:rPr>
          <w:color w:val="000000" w:themeColor="text1"/>
        </w:rPr>
        <w:t>.</w:t>
      </w:r>
      <w:r w:rsidRPr="0055219E">
        <w:rPr>
          <w:color w:val="000000" w:themeColor="text1"/>
        </w:rPr>
        <w:t xml:space="preserve">) </w:t>
      </w:r>
      <w:r w:rsidR="006009E2" w:rsidRPr="0055219E">
        <w:rPr>
          <w:color w:val="000000" w:themeColor="text1"/>
        </w:rPr>
        <w:t>I am the very model of a modern Major-General</w:t>
      </w:r>
    </w:p>
    <w:p w14:paraId="5C990608" w14:textId="77777777" w:rsidR="006009E2" w:rsidRPr="0055219E" w:rsidRDefault="006009E2" w:rsidP="006009E2">
      <w:pPr>
        <w:autoSpaceDE w:val="0"/>
        <w:autoSpaceDN w:val="0"/>
        <w:adjustRightInd w:val="0"/>
        <w:rPr>
          <w:color w:val="000000" w:themeColor="text1"/>
        </w:rPr>
      </w:pPr>
      <w:r w:rsidRPr="0055219E">
        <w:rPr>
          <w:color w:val="000000" w:themeColor="text1"/>
        </w:rPr>
        <w:t>I know our mythic history, King Arthur's and Sir Caradoc's;</w:t>
      </w:r>
    </w:p>
    <w:p w14:paraId="75894D53" w14:textId="77777777" w:rsidR="006009E2" w:rsidRPr="0055219E" w:rsidRDefault="006009E2" w:rsidP="006009E2">
      <w:pPr>
        <w:autoSpaceDE w:val="0"/>
        <w:autoSpaceDN w:val="0"/>
        <w:adjustRightInd w:val="0"/>
        <w:rPr>
          <w:color w:val="000000" w:themeColor="text1"/>
        </w:rPr>
      </w:pPr>
      <w:r w:rsidRPr="0055219E">
        <w:rPr>
          <w:color w:val="000000" w:themeColor="text1"/>
        </w:rPr>
        <w:t>I answer hard acrostics, I've a pretty taste for paradox,</w:t>
      </w:r>
    </w:p>
    <w:p w14:paraId="2F686E73" w14:textId="77777777" w:rsidR="006009E2" w:rsidRPr="0055219E" w:rsidRDefault="006009E2" w:rsidP="006009E2">
      <w:pPr>
        <w:autoSpaceDE w:val="0"/>
        <w:autoSpaceDN w:val="0"/>
        <w:adjustRightInd w:val="0"/>
        <w:rPr>
          <w:color w:val="000000" w:themeColor="text1"/>
        </w:rPr>
      </w:pPr>
      <w:r w:rsidRPr="0055219E">
        <w:rPr>
          <w:color w:val="000000" w:themeColor="text1"/>
        </w:rPr>
        <w:t>I quote in elegiacs all the crimes of Heliogabalus,</w:t>
      </w:r>
    </w:p>
    <w:p w14:paraId="308853FE" w14:textId="180822E8" w:rsidR="006009E2" w:rsidRPr="0055219E" w:rsidRDefault="006009E2" w:rsidP="00655FD5">
      <w:pPr>
        <w:autoSpaceDE w:val="0"/>
        <w:autoSpaceDN w:val="0"/>
        <w:adjustRightInd w:val="0"/>
        <w:rPr>
          <w:color w:val="000000" w:themeColor="text1"/>
        </w:rPr>
      </w:pPr>
      <w:r w:rsidRPr="0055219E">
        <w:rPr>
          <w:color w:val="000000" w:themeColor="text1"/>
        </w:rPr>
        <w:t>In conics I can floor peculiarities parabolous</w:t>
      </w:r>
      <w:r w:rsidR="00655FD5" w:rsidRPr="0055219E">
        <w:rPr>
          <w:color w:val="000000" w:themeColor="text1"/>
        </w:rPr>
        <w:t xml:space="preserve"> — </w:t>
      </w:r>
    </w:p>
    <w:p w14:paraId="3DD257B8" w14:textId="77777777" w:rsidR="00C704BC" w:rsidRPr="0055219E" w:rsidRDefault="00C704BC" w:rsidP="006009E2">
      <w:pPr>
        <w:autoSpaceDE w:val="0"/>
        <w:autoSpaceDN w:val="0"/>
        <w:adjustRightInd w:val="0"/>
        <w:rPr>
          <w:color w:val="000000" w:themeColor="text1"/>
        </w:rPr>
      </w:pPr>
    </w:p>
    <w:p w14:paraId="497BF76C" w14:textId="5DB2A9F6" w:rsidR="00C704BC" w:rsidRPr="0055219E" w:rsidRDefault="00C704BC"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ALL</w:t>
      </w:r>
    </w:p>
    <w:p w14:paraId="33CFD250" w14:textId="1CB76E80" w:rsidR="00C704BC" w:rsidRPr="0055219E" w:rsidRDefault="00C704BC" w:rsidP="006009E2">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Pr="0055219E">
        <w:rPr>
          <w:color w:val="000000" w:themeColor="text1"/>
        </w:rPr>
        <w:t xml:space="preserve">.) He is the very model of the modern major general! </w:t>
      </w:r>
    </w:p>
    <w:p w14:paraId="3E573DA1" w14:textId="226431A2" w:rsidR="00233C5A" w:rsidRPr="0055219E" w:rsidRDefault="00C704BC" w:rsidP="00233C5A">
      <w:pPr>
        <w:autoSpaceDE w:val="0"/>
        <w:autoSpaceDN w:val="0"/>
        <w:adjustRightInd w:val="0"/>
        <w:rPr>
          <w:color w:val="000000" w:themeColor="text1"/>
        </w:rPr>
      </w:pPr>
      <w:r w:rsidRPr="0055219E">
        <w:rPr>
          <w:color w:val="000000" w:themeColor="text1"/>
        </w:rPr>
        <w:t xml:space="preserve"> </w:t>
      </w:r>
    </w:p>
    <w:p w14:paraId="4FE1B992" w14:textId="0AF2F367" w:rsidR="00233C5A" w:rsidRPr="0055219E" w:rsidRDefault="00233C5A" w:rsidP="00312AB5">
      <w:pPr>
        <w:autoSpaceDE w:val="0"/>
        <w:autoSpaceDN w:val="0"/>
        <w:adjustRightInd w:val="0"/>
        <w:ind w:firstLine="720"/>
        <w:rPr>
          <w:color w:val="000000" w:themeColor="text1"/>
        </w:rPr>
      </w:pPr>
      <w:r w:rsidRPr="0055219E">
        <w:rPr>
          <w:color w:val="000000" w:themeColor="text1"/>
        </w:rPr>
        <w:t xml:space="preserve">BASKETBALL </w:t>
      </w:r>
      <w:r w:rsidR="00312AB5">
        <w:rPr>
          <w:color w:val="000000" w:themeColor="text1"/>
        </w:rPr>
        <w:t xml:space="preserve">FALSTAFF </w:t>
      </w:r>
      <w:r w:rsidRPr="0055219E">
        <w:rPr>
          <w:color w:val="000000" w:themeColor="text1"/>
        </w:rPr>
        <w:t xml:space="preserve">AS MAJOR-GENERAL </w:t>
      </w:r>
      <w:r w:rsidR="00312AB5">
        <w:rPr>
          <w:color w:val="000000" w:themeColor="text1"/>
        </w:rPr>
        <w:t>(VOICED BY WILL)</w:t>
      </w:r>
    </w:p>
    <w:p w14:paraId="790AFA2E" w14:textId="15C3022A" w:rsidR="006009E2" w:rsidRPr="0055219E" w:rsidRDefault="006009E2" w:rsidP="00233C5A">
      <w:pPr>
        <w:autoSpaceDE w:val="0"/>
        <w:autoSpaceDN w:val="0"/>
        <w:adjustRightInd w:val="0"/>
        <w:rPr>
          <w:color w:val="000000" w:themeColor="text1"/>
        </w:rPr>
      </w:pPr>
      <w:r w:rsidRPr="0055219E">
        <w:rPr>
          <w:color w:val="000000" w:themeColor="text1"/>
        </w:rPr>
        <w:t>And now that I've introduced myself, I should like to ha</w:t>
      </w:r>
      <w:r w:rsidR="00233C5A" w:rsidRPr="0055219E">
        <w:rPr>
          <w:color w:val="000000" w:themeColor="text1"/>
        </w:rPr>
        <w:t>ve some idea of what's going on!</w:t>
      </w:r>
    </w:p>
    <w:p w14:paraId="453823D2" w14:textId="77777777" w:rsidR="00233C5A" w:rsidRPr="0055219E" w:rsidRDefault="00233C5A" w:rsidP="00233C5A">
      <w:pPr>
        <w:autoSpaceDE w:val="0"/>
        <w:autoSpaceDN w:val="0"/>
        <w:adjustRightInd w:val="0"/>
        <w:rPr>
          <w:color w:val="000000" w:themeColor="text1"/>
        </w:rPr>
      </w:pPr>
    </w:p>
    <w:p w14:paraId="74613658" w14:textId="4638BC1C" w:rsidR="00312AB5" w:rsidRDefault="00312AB5" w:rsidP="00312AB5">
      <w:pPr>
        <w:autoSpaceDE w:val="0"/>
        <w:autoSpaceDN w:val="0"/>
        <w:adjustRightInd w:val="0"/>
        <w:jc w:val="center"/>
        <w:rPr>
          <w:color w:val="000000" w:themeColor="text1"/>
        </w:rPr>
      </w:pPr>
      <w:r>
        <w:rPr>
          <w:color w:val="000000" w:themeColor="text1"/>
        </w:rPr>
        <w:t xml:space="preserve">PUPPET ROSAMOND AS PUPPET JOHN OF GAUNT AS </w:t>
      </w:r>
      <w:r w:rsidR="00655FD5" w:rsidRPr="0055219E">
        <w:rPr>
          <w:color w:val="000000" w:themeColor="text1"/>
        </w:rPr>
        <w:t>PUPPET RUTH</w:t>
      </w:r>
    </w:p>
    <w:p w14:paraId="4EBE9CF4" w14:textId="506ED045" w:rsidR="00233C5A" w:rsidRPr="0055219E" w:rsidRDefault="00655FD5" w:rsidP="00312AB5">
      <w:pPr>
        <w:autoSpaceDE w:val="0"/>
        <w:autoSpaceDN w:val="0"/>
        <w:adjustRightInd w:val="0"/>
        <w:jc w:val="center"/>
        <w:rPr>
          <w:color w:val="000000" w:themeColor="text1"/>
        </w:rPr>
      </w:pPr>
      <w:r w:rsidRPr="0055219E">
        <w:rPr>
          <w:color w:val="000000" w:themeColor="text1"/>
        </w:rPr>
        <w:t>(</w:t>
      </w:r>
      <w:r w:rsidR="00312AB5">
        <w:rPr>
          <w:color w:val="000000" w:themeColor="text1"/>
        </w:rPr>
        <w:t>VOICED BY</w:t>
      </w:r>
      <w:r w:rsidRPr="0055219E">
        <w:rPr>
          <w:color w:val="000000" w:themeColor="text1"/>
        </w:rPr>
        <w:t xml:space="preserve"> </w:t>
      </w:r>
      <w:r w:rsidR="00233C5A" w:rsidRPr="0055219E">
        <w:rPr>
          <w:color w:val="000000" w:themeColor="text1"/>
        </w:rPr>
        <w:t>RICHARD</w:t>
      </w:r>
      <w:r w:rsidRPr="0055219E">
        <w:rPr>
          <w:color w:val="000000" w:themeColor="text1"/>
        </w:rPr>
        <w:t>)</w:t>
      </w:r>
    </w:p>
    <w:p w14:paraId="352CBEC8" w14:textId="1D98F742" w:rsidR="006009E2" w:rsidRPr="0055219E" w:rsidRDefault="006009E2" w:rsidP="006009E2">
      <w:pPr>
        <w:autoSpaceDE w:val="0"/>
        <w:autoSpaceDN w:val="0"/>
        <w:adjustRightInd w:val="0"/>
        <w:rPr>
          <w:color w:val="000000" w:themeColor="text1"/>
        </w:rPr>
      </w:pPr>
      <w:r w:rsidRPr="0055219E">
        <w:rPr>
          <w:color w:val="000000" w:themeColor="text1"/>
        </w:rPr>
        <w:t>Oh, Papa</w:t>
      </w:r>
      <w:r w:rsidR="00655FD5" w:rsidRPr="0055219E">
        <w:rPr>
          <w:color w:val="000000" w:themeColor="text1"/>
        </w:rPr>
        <w:t xml:space="preserve"> —</w:t>
      </w:r>
      <w:r w:rsidRPr="0055219E">
        <w:rPr>
          <w:color w:val="000000" w:themeColor="text1"/>
        </w:rPr>
        <w:t xml:space="preserve"> we</w:t>
      </w:r>
      <w:r w:rsidR="00655FD5" w:rsidRPr="0055219E">
        <w:rPr>
          <w:color w:val="000000" w:themeColor="text1"/>
        </w:rPr>
        <w:t xml:space="preserve"> — </w:t>
      </w:r>
    </w:p>
    <w:p w14:paraId="6410F13D" w14:textId="77777777" w:rsidR="00AC4DF6" w:rsidRPr="0055219E" w:rsidRDefault="00AC4DF6" w:rsidP="006009E2">
      <w:pPr>
        <w:autoSpaceDE w:val="0"/>
        <w:autoSpaceDN w:val="0"/>
        <w:adjustRightInd w:val="0"/>
        <w:rPr>
          <w:color w:val="000000" w:themeColor="text1"/>
        </w:rPr>
      </w:pPr>
    </w:p>
    <w:p w14:paraId="7903A705" w14:textId="7144E7CF" w:rsidR="00AC4DF6" w:rsidRPr="0055219E" w:rsidRDefault="00AC4DF6"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59513715" w14:textId="466D96F5" w:rsidR="00AC4DF6" w:rsidRPr="0055219E" w:rsidRDefault="00AC4DF6" w:rsidP="00655FD5">
      <w:pPr>
        <w:autoSpaceDE w:val="0"/>
        <w:autoSpaceDN w:val="0"/>
        <w:adjustRightInd w:val="0"/>
        <w:rPr>
          <w:color w:val="000000" w:themeColor="text1"/>
        </w:rPr>
      </w:pPr>
      <w:r w:rsidRPr="0055219E">
        <w:rPr>
          <w:color w:val="000000" w:themeColor="text1"/>
        </w:rPr>
        <w:t>You do know this is a basketball, right?</w:t>
      </w:r>
    </w:p>
    <w:p w14:paraId="05E75643" w14:textId="77777777" w:rsidR="00233C5A" w:rsidRPr="0055219E" w:rsidRDefault="00233C5A" w:rsidP="006009E2">
      <w:pPr>
        <w:autoSpaceDE w:val="0"/>
        <w:autoSpaceDN w:val="0"/>
        <w:adjustRightInd w:val="0"/>
        <w:rPr>
          <w:color w:val="000000" w:themeColor="text1"/>
        </w:rPr>
      </w:pPr>
    </w:p>
    <w:p w14:paraId="71FB9851" w14:textId="783A1D2C" w:rsidR="00233C5A" w:rsidRPr="0055219E" w:rsidRDefault="00312AB5" w:rsidP="006009E2">
      <w:pPr>
        <w:autoSpaceDE w:val="0"/>
        <w:autoSpaceDN w:val="0"/>
        <w:adjustRightInd w:val="0"/>
        <w:rPr>
          <w:color w:val="000000" w:themeColor="text1"/>
        </w:rPr>
      </w:pPr>
      <w:r>
        <w:rPr>
          <w:color w:val="000000" w:themeColor="text1"/>
        </w:rPr>
        <w:tab/>
      </w:r>
      <w:r>
        <w:rPr>
          <w:color w:val="000000" w:themeColor="text1"/>
        </w:rPr>
        <w:tab/>
      </w:r>
      <w:r w:rsidR="00233C5A" w:rsidRPr="0055219E">
        <w:rPr>
          <w:color w:val="000000" w:themeColor="text1"/>
        </w:rPr>
        <w:t xml:space="preserve">PUPPET </w:t>
      </w:r>
      <w:r>
        <w:rPr>
          <w:color w:val="000000" w:themeColor="text1"/>
        </w:rPr>
        <w:t>PRINCE HENRY</w:t>
      </w:r>
      <w:r w:rsidR="00233C5A" w:rsidRPr="0055219E">
        <w:rPr>
          <w:color w:val="000000" w:themeColor="text1"/>
        </w:rPr>
        <w:t xml:space="preserve"> AS PUPPET SAMUEL </w:t>
      </w:r>
      <w:r>
        <w:rPr>
          <w:color w:val="000000" w:themeColor="text1"/>
        </w:rPr>
        <w:t>(VOICED BY LIZ)</w:t>
      </w:r>
    </w:p>
    <w:p w14:paraId="109FD31B" w14:textId="5C0F4F30" w:rsidR="006009E2" w:rsidRPr="0055219E" w:rsidRDefault="006009E2" w:rsidP="006009E2">
      <w:pPr>
        <w:autoSpaceDE w:val="0"/>
        <w:autoSpaceDN w:val="0"/>
        <w:adjustRightInd w:val="0"/>
        <w:rPr>
          <w:color w:val="000000" w:themeColor="text1"/>
        </w:rPr>
      </w:pPr>
      <w:r w:rsidRPr="0055219E">
        <w:rPr>
          <w:color w:val="000000" w:themeColor="text1"/>
        </w:rPr>
        <w:t>Permit me, I'll explain in two words: we propose to marry your daughters.</w:t>
      </w:r>
    </w:p>
    <w:p w14:paraId="0A5C8D2B" w14:textId="77777777" w:rsidR="00233C5A" w:rsidRPr="0055219E" w:rsidRDefault="00233C5A" w:rsidP="006009E2">
      <w:pPr>
        <w:autoSpaceDE w:val="0"/>
        <w:autoSpaceDN w:val="0"/>
        <w:adjustRightInd w:val="0"/>
        <w:rPr>
          <w:color w:val="000000" w:themeColor="text1"/>
        </w:rPr>
      </w:pPr>
    </w:p>
    <w:p w14:paraId="63B59AD6" w14:textId="096D3A8A" w:rsidR="00AC4DF6" w:rsidRPr="0055219E" w:rsidRDefault="00AC4DF6" w:rsidP="00333333">
      <w:pPr>
        <w:autoSpaceDE w:val="0"/>
        <w:autoSpaceDN w:val="0"/>
        <w:adjustRightInd w:val="0"/>
        <w:ind w:left="720"/>
        <w:rPr>
          <w:color w:val="000000" w:themeColor="text1"/>
        </w:rPr>
      </w:pPr>
      <w:r w:rsidRPr="0055219E">
        <w:rPr>
          <w:color w:val="000000" w:themeColor="text1"/>
        </w:rPr>
        <w:t xml:space="preserve">BASKETBALL </w:t>
      </w:r>
      <w:r w:rsidR="00312AB5">
        <w:rPr>
          <w:color w:val="000000" w:themeColor="text1"/>
        </w:rPr>
        <w:t xml:space="preserve">FALSTAFF </w:t>
      </w:r>
      <w:r w:rsidRPr="0055219E">
        <w:rPr>
          <w:color w:val="000000" w:themeColor="text1"/>
        </w:rPr>
        <w:t xml:space="preserve">AS MAJOR-GENERAL </w:t>
      </w:r>
      <w:r w:rsidR="00312AB5">
        <w:rPr>
          <w:color w:val="000000" w:themeColor="text1"/>
        </w:rPr>
        <w:t>(VOICED BY WILL)</w:t>
      </w:r>
    </w:p>
    <w:p w14:paraId="5E725B1E" w14:textId="4901FD47" w:rsidR="006009E2" w:rsidRPr="0055219E" w:rsidRDefault="006009E2" w:rsidP="00AC4DF6">
      <w:pPr>
        <w:autoSpaceDE w:val="0"/>
        <w:autoSpaceDN w:val="0"/>
        <w:adjustRightInd w:val="0"/>
        <w:rPr>
          <w:color w:val="000000" w:themeColor="text1"/>
        </w:rPr>
      </w:pPr>
      <w:r w:rsidRPr="0055219E">
        <w:rPr>
          <w:color w:val="000000" w:themeColor="text1"/>
        </w:rPr>
        <w:t>But wait a bit. I object to pirates as sons-in-law.</w:t>
      </w:r>
    </w:p>
    <w:p w14:paraId="2A94459A" w14:textId="77777777" w:rsidR="00AC4DF6" w:rsidRPr="0055219E" w:rsidRDefault="00AC4DF6" w:rsidP="00AC4DF6">
      <w:pPr>
        <w:autoSpaceDE w:val="0"/>
        <w:autoSpaceDN w:val="0"/>
        <w:adjustRightInd w:val="0"/>
        <w:rPr>
          <w:color w:val="000000" w:themeColor="text1"/>
        </w:rPr>
      </w:pPr>
    </w:p>
    <w:p w14:paraId="520B42E1" w14:textId="6026DBC7" w:rsidR="00506FA8" w:rsidRDefault="00AC4DF6" w:rsidP="00506FA8">
      <w:pPr>
        <w:autoSpaceDE w:val="0"/>
        <w:autoSpaceDN w:val="0"/>
        <w:adjustRightInd w:val="0"/>
        <w:jc w:val="center"/>
        <w:rPr>
          <w:color w:val="000000" w:themeColor="text1"/>
        </w:rPr>
      </w:pPr>
      <w:r w:rsidRPr="0055219E">
        <w:rPr>
          <w:color w:val="000000" w:themeColor="text1"/>
        </w:rPr>
        <w:t xml:space="preserve">PUPPET </w:t>
      </w:r>
      <w:r w:rsidR="00506FA8">
        <w:rPr>
          <w:color w:val="000000" w:themeColor="text1"/>
        </w:rPr>
        <w:t xml:space="preserve">ROSAMOND AS </w:t>
      </w:r>
      <w:r w:rsidRPr="0055219E">
        <w:rPr>
          <w:color w:val="000000" w:themeColor="text1"/>
        </w:rPr>
        <w:t>JOHN OF GAUNT AS THE PIRATE KING</w:t>
      </w:r>
    </w:p>
    <w:p w14:paraId="153EF7BE" w14:textId="15119FA9" w:rsidR="00AC4DF6" w:rsidRPr="0055219E" w:rsidRDefault="00506FA8" w:rsidP="00506FA8">
      <w:pPr>
        <w:autoSpaceDE w:val="0"/>
        <w:autoSpaceDN w:val="0"/>
        <w:adjustRightInd w:val="0"/>
        <w:jc w:val="center"/>
        <w:rPr>
          <w:color w:val="000000" w:themeColor="text1"/>
        </w:rPr>
      </w:pPr>
      <w:r>
        <w:rPr>
          <w:color w:val="000000" w:themeColor="text1"/>
        </w:rPr>
        <w:t>(VOICED BY JOHN)</w:t>
      </w:r>
    </w:p>
    <w:p w14:paraId="641E8376" w14:textId="6F7574CC" w:rsidR="006009E2" w:rsidRPr="0055219E" w:rsidRDefault="006009E2" w:rsidP="006009E2">
      <w:pPr>
        <w:autoSpaceDE w:val="0"/>
        <w:autoSpaceDN w:val="0"/>
        <w:adjustRightInd w:val="0"/>
        <w:rPr>
          <w:color w:val="000000" w:themeColor="text1"/>
        </w:rPr>
      </w:pPr>
      <w:r w:rsidRPr="0055219E">
        <w:rPr>
          <w:color w:val="000000" w:themeColor="text1"/>
        </w:rPr>
        <w:t>We object to ma</w:t>
      </w:r>
      <w:r w:rsidR="00655FD5" w:rsidRPr="0055219E">
        <w:rPr>
          <w:color w:val="000000" w:themeColor="text1"/>
        </w:rPr>
        <w:t>jor-generals as fathers-in-law!</w:t>
      </w:r>
    </w:p>
    <w:p w14:paraId="46CBAB5B" w14:textId="77777777" w:rsidR="00AC4DF6" w:rsidRPr="0055219E" w:rsidRDefault="00AC4DF6" w:rsidP="006009E2">
      <w:pPr>
        <w:autoSpaceDE w:val="0"/>
        <w:autoSpaceDN w:val="0"/>
        <w:adjustRightInd w:val="0"/>
        <w:rPr>
          <w:color w:val="000000" w:themeColor="text1"/>
        </w:rPr>
      </w:pPr>
    </w:p>
    <w:p w14:paraId="0E799C33" w14:textId="284C26F5" w:rsidR="00AC4DF6" w:rsidRPr="0055219E" w:rsidRDefault="00A85923"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AC4DF6" w:rsidRPr="0055219E">
        <w:rPr>
          <w:color w:val="000000" w:themeColor="text1"/>
        </w:rPr>
        <w:t xml:space="preserve">HENRY II </w:t>
      </w:r>
      <w:r w:rsidR="006645A6" w:rsidRPr="0055219E">
        <w:rPr>
          <w:color w:val="000000" w:themeColor="text1"/>
        </w:rPr>
        <w:t xml:space="preserve">| </w:t>
      </w:r>
      <w:r w:rsidR="006645A6" w:rsidRPr="0055219E">
        <w:rPr>
          <w:bCs/>
          <w:color w:val="000000" w:themeColor="text1"/>
        </w:rPr>
        <w:t>JOHN</w:t>
      </w:r>
    </w:p>
    <w:p w14:paraId="14B65588" w14:textId="08A92932" w:rsidR="00A85923" w:rsidRPr="0055219E" w:rsidRDefault="006009E2" w:rsidP="00655FD5">
      <w:pPr>
        <w:autoSpaceDE w:val="0"/>
        <w:autoSpaceDN w:val="0"/>
        <w:adjustRightInd w:val="0"/>
        <w:rPr>
          <w:bCs/>
          <w:color w:val="000000" w:themeColor="text1"/>
        </w:rPr>
      </w:pPr>
      <w:r w:rsidRPr="0055219E">
        <w:rPr>
          <w:bCs/>
          <w:color w:val="000000" w:themeColor="text1"/>
        </w:rPr>
        <w:t xml:space="preserve">Act </w:t>
      </w:r>
      <w:r w:rsidR="00A85923" w:rsidRPr="0055219E">
        <w:rPr>
          <w:bCs/>
          <w:color w:val="000000" w:themeColor="text1"/>
        </w:rPr>
        <w:t>Two!</w:t>
      </w:r>
      <w:r w:rsidR="006645A6" w:rsidRPr="0055219E">
        <w:rPr>
          <w:bCs/>
          <w:color w:val="000000" w:themeColor="text1"/>
        </w:rPr>
        <w:t xml:space="preserve"> | </w:t>
      </w:r>
      <w:r w:rsidR="00655FD5" w:rsidRPr="0055219E">
        <w:rPr>
          <w:bCs/>
          <w:color w:val="000000" w:themeColor="text1"/>
        </w:rPr>
        <w:t xml:space="preserve">ACT TWO PLACES! </w:t>
      </w:r>
      <w:r w:rsidR="00A85923" w:rsidRPr="0055219E">
        <w:rPr>
          <w:bCs/>
          <w:color w:val="000000" w:themeColor="text1"/>
        </w:rPr>
        <w:t xml:space="preserve"> </w:t>
      </w:r>
    </w:p>
    <w:p w14:paraId="203243CE" w14:textId="77777777" w:rsidR="00A85923" w:rsidRPr="0055219E" w:rsidRDefault="00A85923" w:rsidP="006009E2">
      <w:pPr>
        <w:autoSpaceDE w:val="0"/>
        <w:autoSpaceDN w:val="0"/>
        <w:adjustRightInd w:val="0"/>
        <w:rPr>
          <w:color w:val="000000" w:themeColor="text1"/>
        </w:rPr>
      </w:pPr>
    </w:p>
    <w:p w14:paraId="435FE7AA" w14:textId="52B9E86F" w:rsidR="00A85923" w:rsidRPr="0055219E" w:rsidRDefault="00A85923"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p>
    <w:p w14:paraId="10894DAA" w14:textId="064E5D29" w:rsidR="00A85923" w:rsidRPr="0055219E" w:rsidRDefault="00A85923" w:rsidP="006645A6">
      <w:pPr>
        <w:autoSpaceDE w:val="0"/>
        <w:autoSpaceDN w:val="0"/>
        <w:adjustRightInd w:val="0"/>
        <w:rPr>
          <w:color w:val="000000" w:themeColor="text1"/>
        </w:rPr>
      </w:pPr>
      <w:r w:rsidRPr="0055219E">
        <w:rPr>
          <w:color w:val="000000" w:themeColor="text1"/>
        </w:rPr>
        <w:t xml:space="preserve">We need a Mabel.  </w:t>
      </w:r>
    </w:p>
    <w:p w14:paraId="2BB2E7CE" w14:textId="77777777" w:rsidR="00A85923" w:rsidRPr="0055219E" w:rsidRDefault="00A85923" w:rsidP="006009E2">
      <w:pPr>
        <w:autoSpaceDE w:val="0"/>
        <w:autoSpaceDN w:val="0"/>
        <w:adjustRightInd w:val="0"/>
        <w:rPr>
          <w:color w:val="000000" w:themeColor="text1"/>
        </w:rPr>
      </w:pPr>
    </w:p>
    <w:p w14:paraId="097399F0" w14:textId="3A0BA597" w:rsidR="00A85923" w:rsidRPr="0055219E" w:rsidRDefault="00A85923"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AUGUSTINE</w:t>
      </w:r>
    </w:p>
    <w:p w14:paraId="6BDC542A" w14:textId="543011FF" w:rsidR="00A85923" w:rsidRPr="0055219E" w:rsidRDefault="00A85923" w:rsidP="006645A6">
      <w:pPr>
        <w:autoSpaceDE w:val="0"/>
        <w:autoSpaceDN w:val="0"/>
        <w:adjustRightInd w:val="0"/>
        <w:rPr>
          <w:color w:val="000000" w:themeColor="text1"/>
        </w:rPr>
      </w:pPr>
      <w:r w:rsidRPr="0055219E">
        <w:rPr>
          <w:color w:val="000000" w:themeColor="text1"/>
        </w:rPr>
        <w:t xml:space="preserve">Major-General Baskeball’s youngest ward — She falls in love with Frederic. </w:t>
      </w:r>
    </w:p>
    <w:p w14:paraId="52D7A3F6" w14:textId="77777777" w:rsidR="00A85923" w:rsidRPr="0055219E" w:rsidRDefault="00A85923" w:rsidP="006009E2">
      <w:pPr>
        <w:autoSpaceDE w:val="0"/>
        <w:autoSpaceDN w:val="0"/>
        <w:adjustRightInd w:val="0"/>
        <w:rPr>
          <w:color w:val="000000" w:themeColor="text1"/>
        </w:rPr>
      </w:pPr>
    </w:p>
    <w:p w14:paraId="4C1CB1F9" w14:textId="77777777" w:rsidR="00506FA8" w:rsidRDefault="00A85923" w:rsidP="00506FA8">
      <w:pPr>
        <w:autoSpaceDE w:val="0"/>
        <w:autoSpaceDN w:val="0"/>
        <w:adjustRightInd w:val="0"/>
        <w:jc w:val="center"/>
        <w:rPr>
          <w:color w:val="000000" w:themeColor="text1"/>
        </w:rPr>
      </w:pPr>
      <w:r w:rsidRPr="0055219E">
        <w:rPr>
          <w:color w:val="000000" w:themeColor="text1"/>
        </w:rPr>
        <w:t xml:space="preserve">HANDPUPPET </w:t>
      </w:r>
      <w:r w:rsidR="00506FA8">
        <w:rPr>
          <w:color w:val="000000" w:themeColor="text1"/>
        </w:rPr>
        <w:t>DUKE OF YORK</w:t>
      </w:r>
      <w:r w:rsidRPr="0055219E">
        <w:rPr>
          <w:color w:val="000000" w:themeColor="text1"/>
        </w:rPr>
        <w:t xml:space="preserve"> AS HOTSPUR AS MABEL</w:t>
      </w:r>
      <w:r w:rsidR="00E64F2F" w:rsidRPr="0055219E">
        <w:rPr>
          <w:color w:val="000000" w:themeColor="text1"/>
        </w:rPr>
        <w:t xml:space="preserve"> </w:t>
      </w:r>
    </w:p>
    <w:p w14:paraId="3C978F06" w14:textId="03E475A7" w:rsidR="00A85923" w:rsidRPr="0055219E" w:rsidRDefault="00E64F2F" w:rsidP="00506FA8">
      <w:pPr>
        <w:autoSpaceDE w:val="0"/>
        <w:autoSpaceDN w:val="0"/>
        <w:adjustRightInd w:val="0"/>
        <w:jc w:val="center"/>
        <w:rPr>
          <w:color w:val="000000" w:themeColor="text1"/>
        </w:rPr>
      </w:pPr>
      <w:r w:rsidRPr="0055219E">
        <w:rPr>
          <w:color w:val="000000" w:themeColor="text1"/>
        </w:rPr>
        <w:t>(</w:t>
      </w:r>
      <w:r w:rsidR="00506FA8">
        <w:rPr>
          <w:color w:val="000000" w:themeColor="text1"/>
        </w:rPr>
        <w:t>VOICED BY</w:t>
      </w:r>
      <w:r w:rsidRPr="0055219E">
        <w:rPr>
          <w:color w:val="000000" w:themeColor="text1"/>
        </w:rPr>
        <w:t xml:space="preserve"> </w:t>
      </w:r>
      <w:r w:rsidR="00506FA8">
        <w:rPr>
          <w:color w:val="000000" w:themeColor="text1"/>
        </w:rPr>
        <w:t>HENRY II</w:t>
      </w:r>
      <w:r w:rsidRPr="0055219E">
        <w:rPr>
          <w:color w:val="000000" w:themeColor="text1"/>
        </w:rPr>
        <w:t>)</w:t>
      </w:r>
    </w:p>
    <w:p w14:paraId="4D1EC185" w14:textId="7A665AC3" w:rsidR="006009E2" w:rsidRPr="0055219E" w:rsidRDefault="00A85923" w:rsidP="006009E2">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Pr="0055219E">
        <w:rPr>
          <w:color w:val="000000" w:themeColor="text1"/>
        </w:rPr>
        <w:t xml:space="preserve">) </w:t>
      </w:r>
      <w:r w:rsidR="006009E2" w:rsidRPr="0055219E">
        <w:rPr>
          <w:color w:val="000000" w:themeColor="text1"/>
        </w:rPr>
        <w:t>Go, ye heroes, go to glory</w:t>
      </w:r>
      <w:r w:rsidR="00E64F2F" w:rsidRPr="0055219E">
        <w:rPr>
          <w:color w:val="000000" w:themeColor="text1"/>
        </w:rPr>
        <w:t xml:space="preserve"> — </w:t>
      </w:r>
      <w:r w:rsidR="006009E2" w:rsidRPr="0055219E">
        <w:rPr>
          <w:color w:val="000000" w:themeColor="text1"/>
        </w:rPr>
        <w:t>Though you die in com</w:t>
      </w:r>
      <w:r w:rsidRPr="0055219E">
        <w:rPr>
          <w:color w:val="000000" w:themeColor="text1"/>
        </w:rPr>
        <w:t>bat gory!</w:t>
      </w:r>
    </w:p>
    <w:p w14:paraId="3A09EDD7" w14:textId="77777777" w:rsidR="00A85923" w:rsidRPr="0055219E" w:rsidRDefault="00A85923" w:rsidP="006009E2">
      <w:pPr>
        <w:autoSpaceDE w:val="0"/>
        <w:autoSpaceDN w:val="0"/>
        <w:adjustRightInd w:val="0"/>
        <w:rPr>
          <w:color w:val="000000" w:themeColor="text1"/>
        </w:rPr>
      </w:pPr>
    </w:p>
    <w:p w14:paraId="628CE696" w14:textId="7A828E0A" w:rsidR="00A85923" w:rsidRPr="0055219E" w:rsidRDefault="00A85923"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645A6" w:rsidRPr="0055219E">
        <w:rPr>
          <w:color w:val="000000" w:themeColor="text1"/>
        </w:rPr>
        <w:t xml:space="preserve">HENRY II | </w:t>
      </w:r>
      <w:r w:rsidRPr="0055219E">
        <w:rPr>
          <w:color w:val="000000" w:themeColor="text1"/>
        </w:rPr>
        <w:t>GEORGE</w:t>
      </w:r>
      <w:r w:rsidR="006645A6" w:rsidRPr="0055219E">
        <w:rPr>
          <w:color w:val="000000" w:themeColor="text1"/>
        </w:rPr>
        <w:t xml:space="preserve"> | KATHY</w:t>
      </w:r>
    </w:p>
    <w:p w14:paraId="5276F390" w14:textId="55769CB6" w:rsidR="00A85923" w:rsidRPr="0055219E" w:rsidRDefault="006645A6" w:rsidP="006009E2">
      <w:pPr>
        <w:autoSpaceDE w:val="0"/>
        <w:autoSpaceDN w:val="0"/>
        <w:adjustRightInd w:val="0"/>
        <w:rPr>
          <w:color w:val="000000" w:themeColor="text1"/>
        </w:rPr>
      </w:pPr>
      <w:r w:rsidRPr="0055219E">
        <w:rPr>
          <w:color w:val="000000" w:themeColor="text1"/>
        </w:rPr>
        <w:t xml:space="preserve">Wait! She needs long hair! | </w:t>
      </w:r>
      <w:r w:rsidR="00E64F2F" w:rsidRPr="0055219E">
        <w:rPr>
          <w:color w:val="000000" w:themeColor="text1"/>
        </w:rPr>
        <w:t xml:space="preserve">Kathy? Do you have that little wig ready yet? </w:t>
      </w:r>
      <w:r w:rsidRPr="0055219E">
        <w:rPr>
          <w:color w:val="000000" w:themeColor="text1"/>
        </w:rPr>
        <w:t xml:space="preserve">| </w:t>
      </w:r>
      <w:r w:rsidR="00ED6FEE" w:rsidRPr="0055219E">
        <w:rPr>
          <w:color w:val="000000" w:themeColor="text1"/>
        </w:rPr>
        <w:t xml:space="preserve">Die bitch! </w:t>
      </w:r>
    </w:p>
    <w:p w14:paraId="379594B0" w14:textId="77777777" w:rsidR="00A85923" w:rsidRPr="0055219E" w:rsidRDefault="00A85923" w:rsidP="006009E2">
      <w:pPr>
        <w:autoSpaceDE w:val="0"/>
        <w:autoSpaceDN w:val="0"/>
        <w:adjustRightInd w:val="0"/>
        <w:rPr>
          <w:color w:val="000000" w:themeColor="text1"/>
        </w:rPr>
      </w:pPr>
    </w:p>
    <w:p w14:paraId="569EE050" w14:textId="77777777" w:rsidR="00506FA8" w:rsidRDefault="00A85923" w:rsidP="00506FA8">
      <w:pPr>
        <w:autoSpaceDE w:val="0"/>
        <w:autoSpaceDN w:val="0"/>
        <w:adjustRightInd w:val="0"/>
        <w:jc w:val="center"/>
        <w:rPr>
          <w:color w:val="000000" w:themeColor="text1"/>
        </w:rPr>
      </w:pPr>
      <w:r w:rsidRPr="0055219E">
        <w:rPr>
          <w:color w:val="000000" w:themeColor="text1"/>
        </w:rPr>
        <w:lastRenderedPageBreak/>
        <w:tab/>
      </w:r>
      <w:r w:rsidR="00E64F2F" w:rsidRPr="0055219E">
        <w:rPr>
          <w:color w:val="000000" w:themeColor="text1"/>
        </w:rPr>
        <w:t xml:space="preserve">          </w:t>
      </w:r>
      <w:r w:rsidR="00506FA8" w:rsidRPr="0055219E">
        <w:rPr>
          <w:color w:val="000000" w:themeColor="text1"/>
        </w:rPr>
        <w:t xml:space="preserve">HANDPUPPET </w:t>
      </w:r>
      <w:r w:rsidR="00506FA8">
        <w:rPr>
          <w:color w:val="000000" w:themeColor="text1"/>
        </w:rPr>
        <w:t>DUKE OF YORK</w:t>
      </w:r>
      <w:r w:rsidR="00506FA8" w:rsidRPr="0055219E">
        <w:rPr>
          <w:color w:val="000000" w:themeColor="text1"/>
        </w:rPr>
        <w:t xml:space="preserve"> AS HOTSPUR AS MABEL </w:t>
      </w:r>
    </w:p>
    <w:p w14:paraId="0075F756" w14:textId="1538DE00" w:rsidR="00A85923" w:rsidRPr="0055219E" w:rsidRDefault="00506FA8" w:rsidP="00506FA8">
      <w:pPr>
        <w:autoSpaceDE w:val="0"/>
        <w:autoSpaceDN w:val="0"/>
        <w:adjustRightInd w:val="0"/>
        <w:jc w:val="center"/>
        <w:rPr>
          <w:color w:val="000000" w:themeColor="text1"/>
        </w:rPr>
      </w:pPr>
      <w:r w:rsidRPr="0055219E">
        <w:rPr>
          <w:color w:val="000000" w:themeColor="text1"/>
        </w:rPr>
        <w:t>(</w:t>
      </w:r>
      <w:r>
        <w:rPr>
          <w:color w:val="000000" w:themeColor="text1"/>
        </w:rPr>
        <w:t>VOICED BY</w:t>
      </w:r>
      <w:r w:rsidRPr="0055219E">
        <w:rPr>
          <w:color w:val="000000" w:themeColor="text1"/>
        </w:rPr>
        <w:t xml:space="preserve"> </w:t>
      </w:r>
      <w:r>
        <w:rPr>
          <w:color w:val="000000" w:themeColor="text1"/>
        </w:rPr>
        <w:t>HENRY II</w:t>
      </w:r>
      <w:r w:rsidRPr="0055219E">
        <w:rPr>
          <w:color w:val="000000" w:themeColor="text1"/>
        </w:rPr>
        <w:t>)</w:t>
      </w:r>
    </w:p>
    <w:p w14:paraId="22D81321" w14:textId="77777777" w:rsidR="00E64F2F" w:rsidRPr="0055219E" w:rsidRDefault="006009E2" w:rsidP="006009E2">
      <w:pPr>
        <w:autoSpaceDE w:val="0"/>
        <w:autoSpaceDN w:val="0"/>
        <w:adjustRightInd w:val="0"/>
        <w:rPr>
          <w:color w:val="000000" w:themeColor="text1"/>
        </w:rPr>
      </w:pPr>
      <w:r w:rsidRPr="0055219E">
        <w:rPr>
          <w:color w:val="000000" w:themeColor="text1"/>
        </w:rPr>
        <w:t>Ye shall live in song and story.</w:t>
      </w:r>
      <w:r w:rsidR="00E64F2F" w:rsidRPr="0055219E">
        <w:rPr>
          <w:color w:val="000000" w:themeColor="text1"/>
        </w:rPr>
        <w:t xml:space="preserve"> </w:t>
      </w:r>
      <w:r w:rsidRPr="0055219E">
        <w:rPr>
          <w:color w:val="000000" w:themeColor="text1"/>
        </w:rPr>
        <w:t>Go to immortality!</w:t>
      </w:r>
    </w:p>
    <w:p w14:paraId="16A0225E" w14:textId="56629C46" w:rsidR="006009E2" w:rsidRPr="0055219E" w:rsidRDefault="006009E2" w:rsidP="006009E2">
      <w:pPr>
        <w:autoSpaceDE w:val="0"/>
        <w:autoSpaceDN w:val="0"/>
        <w:adjustRightInd w:val="0"/>
        <w:rPr>
          <w:color w:val="000000" w:themeColor="text1"/>
        </w:rPr>
      </w:pPr>
      <w:r w:rsidRPr="0055219E">
        <w:rPr>
          <w:color w:val="000000" w:themeColor="text1"/>
        </w:rPr>
        <w:t>Go to death, and go to slaughter;</w:t>
      </w:r>
    </w:p>
    <w:p w14:paraId="18532C18" w14:textId="1BF8B7B8" w:rsidR="006009E2" w:rsidRPr="0055219E" w:rsidRDefault="006009E2" w:rsidP="006009E2">
      <w:pPr>
        <w:autoSpaceDE w:val="0"/>
        <w:autoSpaceDN w:val="0"/>
        <w:adjustRightInd w:val="0"/>
        <w:rPr>
          <w:color w:val="000000" w:themeColor="text1"/>
        </w:rPr>
      </w:pPr>
      <w:r w:rsidRPr="0055219E">
        <w:rPr>
          <w:color w:val="000000" w:themeColor="text1"/>
        </w:rPr>
        <w:t>Die, and every Cornish daughter</w:t>
      </w:r>
      <w:r w:rsidR="00C704BC" w:rsidRPr="0055219E">
        <w:rPr>
          <w:color w:val="000000" w:themeColor="text1"/>
        </w:rPr>
        <w:t xml:space="preserve"> — </w:t>
      </w:r>
    </w:p>
    <w:p w14:paraId="63C51D0F" w14:textId="77777777" w:rsidR="00C704BC" w:rsidRPr="0055219E" w:rsidRDefault="00C704BC" w:rsidP="006009E2">
      <w:pPr>
        <w:autoSpaceDE w:val="0"/>
        <w:autoSpaceDN w:val="0"/>
        <w:adjustRightInd w:val="0"/>
        <w:rPr>
          <w:color w:val="000000" w:themeColor="text1"/>
        </w:rPr>
      </w:pPr>
    </w:p>
    <w:p w14:paraId="2FACDD92" w14:textId="69F5012A" w:rsidR="00C704BC" w:rsidRPr="0055219E" w:rsidRDefault="00C704BC"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p>
    <w:p w14:paraId="15BCE7B5" w14:textId="7EC7AF5C" w:rsidR="00C704BC" w:rsidRPr="0055219E" w:rsidRDefault="00C704BC" w:rsidP="006009E2">
      <w:pPr>
        <w:autoSpaceDE w:val="0"/>
        <w:autoSpaceDN w:val="0"/>
        <w:adjustRightInd w:val="0"/>
        <w:rPr>
          <w:color w:val="000000" w:themeColor="text1"/>
        </w:rPr>
      </w:pPr>
      <w:r w:rsidRPr="0055219E">
        <w:rPr>
          <w:color w:val="000000" w:themeColor="text1"/>
        </w:rPr>
        <w:t xml:space="preserve">I speak Cornish! </w:t>
      </w:r>
      <w:r w:rsidR="00DB2D9F" w:rsidRPr="0055219E">
        <w:rPr>
          <w:color w:val="000000" w:themeColor="text1"/>
        </w:rPr>
        <w:t xml:space="preserve">One might say this </w:t>
      </w:r>
      <w:r w:rsidR="00ED6FEE" w:rsidRPr="0055219E">
        <w:rPr>
          <w:color w:val="000000" w:themeColor="text1"/>
        </w:rPr>
        <w:t>play</w:t>
      </w:r>
      <w:r w:rsidR="00DB2D9F" w:rsidRPr="0055219E">
        <w:rPr>
          <w:color w:val="000000" w:themeColor="text1"/>
        </w:rPr>
        <w:t xml:space="preserve">’s a perplexity, a bother — A crum-a-grackle! </w:t>
      </w:r>
    </w:p>
    <w:p w14:paraId="458D2EA5" w14:textId="77777777" w:rsidR="00C704BC" w:rsidRPr="0055219E" w:rsidRDefault="00C704BC" w:rsidP="006009E2">
      <w:pPr>
        <w:autoSpaceDE w:val="0"/>
        <w:autoSpaceDN w:val="0"/>
        <w:adjustRightInd w:val="0"/>
        <w:rPr>
          <w:color w:val="000000" w:themeColor="text1"/>
        </w:rPr>
      </w:pPr>
    </w:p>
    <w:p w14:paraId="67B29A6E" w14:textId="77777777" w:rsidR="00506FA8" w:rsidRDefault="00C704BC" w:rsidP="00506FA8">
      <w:pPr>
        <w:autoSpaceDE w:val="0"/>
        <w:autoSpaceDN w:val="0"/>
        <w:adjustRightInd w:val="0"/>
        <w:jc w:val="center"/>
        <w:rPr>
          <w:color w:val="000000" w:themeColor="text1"/>
        </w:rPr>
      </w:pPr>
      <w:r w:rsidRPr="0055219E">
        <w:rPr>
          <w:color w:val="000000" w:themeColor="text1"/>
        </w:rPr>
        <w:tab/>
      </w:r>
      <w:r w:rsidR="00506FA8" w:rsidRPr="0055219E">
        <w:rPr>
          <w:color w:val="000000" w:themeColor="text1"/>
        </w:rPr>
        <w:t xml:space="preserve">HANDPUPPET </w:t>
      </w:r>
      <w:r w:rsidR="00506FA8">
        <w:rPr>
          <w:color w:val="000000" w:themeColor="text1"/>
        </w:rPr>
        <w:t>DUKE OF YORK</w:t>
      </w:r>
      <w:r w:rsidR="00506FA8" w:rsidRPr="0055219E">
        <w:rPr>
          <w:color w:val="000000" w:themeColor="text1"/>
        </w:rPr>
        <w:t xml:space="preserve"> AS HOTSPUR AS MABEL </w:t>
      </w:r>
    </w:p>
    <w:p w14:paraId="3497ADA6" w14:textId="7D3E8B0E" w:rsidR="00C704BC" w:rsidRPr="0055219E" w:rsidRDefault="00506FA8" w:rsidP="00506FA8">
      <w:pPr>
        <w:autoSpaceDE w:val="0"/>
        <w:autoSpaceDN w:val="0"/>
        <w:adjustRightInd w:val="0"/>
        <w:jc w:val="center"/>
        <w:rPr>
          <w:color w:val="000000" w:themeColor="text1"/>
        </w:rPr>
      </w:pPr>
      <w:r w:rsidRPr="0055219E">
        <w:rPr>
          <w:color w:val="000000" w:themeColor="text1"/>
        </w:rPr>
        <w:t>(</w:t>
      </w:r>
      <w:r>
        <w:rPr>
          <w:color w:val="000000" w:themeColor="text1"/>
        </w:rPr>
        <w:t>VOICED BY</w:t>
      </w:r>
      <w:r w:rsidRPr="0055219E">
        <w:rPr>
          <w:color w:val="000000" w:themeColor="text1"/>
        </w:rPr>
        <w:t xml:space="preserve"> </w:t>
      </w:r>
      <w:r>
        <w:rPr>
          <w:color w:val="000000" w:themeColor="text1"/>
        </w:rPr>
        <w:t>HENRY II</w:t>
      </w:r>
      <w:r w:rsidRPr="0055219E">
        <w:rPr>
          <w:color w:val="000000" w:themeColor="text1"/>
        </w:rPr>
        <w:t>)</w:t>
      </w:r>
    </w:p>
    <w:p w14:paraId="49CF542F" w14:textId="77777777" w:rsidR="006009E2" w:rsidRPr="0055219E" w:rsidRDefault="006009E2" w:rsidP="006009E2">
      <w:pPr>
        <w:autoSpaceDE w:val="0"/>
        <w:autoSpaceDN w:val="0"/>
        <w:adjustRightInd w:val="0"/>
        <w:rPr>
          <w:color w:val="000000" w:themeColor="text1"/>
        </w:rPr>
      </w:pPr>
      <w:r w:rsidRPr="0055219E">
        <w:rPr>
          <w:color w:val="000000" w:themeColor="text1"/>
        </w:rPr>
        <w:t>With her tears your grave shall water.</w:t>
      </w:r>
    </w:p>
    <w:p w14:paraId="0AF5B96D" w14:textId="5CE2795A" w:rsidR="00A85923" w:rsidRPr="0055219E" w:rsidRDefault="006009E2" w:rsidP="006009E2">
      <w:pPr>
        <w:autoSpaceDE w:val="0"/>
        <w:autoSpaceDN w:val="0"/>
        <w:adjustRightInd w:val="0"/>
        <w:rPr>
          <w:color w:val="000000" w:themeColor="text1"/>
        </w:rPr>
      </w:pPr>
      <w:r w:rsidRPr="0055219E">
        <w:rPr>
          <w:color w:val="000000" w:themeColor="text1"/>
        </w:rPr>
        <w:t>Go, ye heroes, go and die!</w:t>
      </w:r>
    </w:p>
    <w:p w14:paraId="28477952" w14:textId="77777777" w:rsidR="00A85923" w:rsidRPr="0055219E" w:rsidRDefault="00A85923" w:rsidP="00A85923">
      <w:pPr>
        <w:autoSpaceDE w:val="0"/>
        <w:autoSpaceDN w:val="0"/>
        <w:adjustRightInd w:val="0"/>
        <w:rPr>
          <w:color w:val="000000" w:themeColor="text1"/>
        </w:rPr>
      </w:pPr>
    </w:p>
    <w:p w14:paraId="590608D1" w14:textId="39B37784" w:rsidR="00A85923" w:rsidRPr="00EA4EDD" w:rsidRDefault="00A85923" w:rsidP="00506FA8">
      <w:pPr>
        <w:autoSpaceDE w:val="0"/>
        <w:autoSpaceDN w:val="0"/>
        <w:adjustRightInd w:val="0"/>
        <w:jc w:val="center"/>
        <w:rPr>
          <w:color w:val="000000" w:themeColor="text1"/>
        </w:rPr>
      </w:pPr>
      <w:r w:rsidRPr="00EA4EDD">
        <w:rPr>
          <w:color w:val="000000" w:themeColor="text1"/>
        </w:rPr>
        <w:t>PUPPET RICHARD II as FREDERIC</w:t>
      </w:r>
      <w:r w:rsidR="00506FA8">
        <w:rPr>
          <w:color w:val="000000" w:themeColor="text1"/>
        </w:rPr>
        <w:t xml:space="preserve"> (VOICED BY JOHN)</w:t>
      </w:r>
      <w:r w:rsidR="00ED6FEE" w:rsidRPr="00EA4EDD">
        <w:rPr>
          <w:color w:val="000000" w:themeColor="text1"/>
        </w:rPr>
        <w:t xml:space="preserve"> | PUPPET JOHN OF GAUNT AS THE PIRATE KING </w:t>
      </w:r>
      <w:r w:rsidR="00506FA8">
        <w:rPr>
          <w:color w:val="000000" w:themeColor="text1"/>
        </w:rPr>
        <w:t xml:space="preserve">(VOICED BY JOHN) </w:t>
      </w:r>
      <w:r w:rsidR="00ED6FEE" w:rsidRPr="00EA4EDD">
        <w:rPr>
          <w:color w:val="000000" w:themeColor="text1"/>
        </w:rPr>
        <w:t>| AUGUSTINE AS RUTH</w:t>
      </w:r>
    </w:p>
    <w:p w14:paraId="3C60F88F" w14:textId="3A2BC60F" w:rsidR="006009E2" w:rsidRPr="0055219E" w:rsidRDefault="006009E2" w:rsidP="006009E2">
      <w:pPr>
        <w:autoSpaceDE w:val="0"/>
        <w:autoSpaceDN w:val="0"/>
        <w:adjustRightInd w:val="0"/>
        <w:rPr>
          <w:color w:val="000000" w:themeColor="text1"/>
        </w:rPr>
      </w:pPr>
      <w:r w:rsidRPr="0055219E">
        <w:rPr>
          <w:color w:val="000000" w:themeColor="text1"/>
        </w:rPr>
        <w:t>You don't mean to say you are going to hold me to that?</w:t>
      </w:r>
      <w:r w:rsidR="00ED6FEE" w:rsidRPr="0055219E">
        <w:rPr>
          <w:color w:val="000000" w:themeColor="text1"/>
        </w:rPr>
        <w:t xml:space="preserve"> | </w:t>
      </w:r>
      <w:r w:rsidRPr="0055219E">
        <w:rPr>
          <w:color w:val="000000" w:themeColor="text1"/>
        </w:rPr>
        <w:t>No, we merely remind you of the fact, and leave the rest to your sense of duty.</w:t>
      </w:r>
      <w:r w:rsidR="00ED6FEE" w:rsidRPr="0055219E">
        <w:rPr>
          <w:color w:val="000000" w:themeColor="text1"/>
        </w:rPr>
        <w:t xml:space="preserve"> |</w:t>
      </w:r>
      <w:r w:rsidRPr="0055219E">
        <w:rPr>
          <w:color w:val="000000" w:themeColor="text1"/>
        </w:rPr>
        <w:t>Your sense of duty!</w:t>
      </w:r>
    </w:p>
    <w:p w14:paraId="68A43121" w14:textId="77777777" w:rsidR="000200EA" w:rsidRPr="0055219E" w:rsidRDefault="000200EA" w:rsidP="006009E2">
      <w:pPr>
        <w:autoSpaceDE w:val="0"/>
        <w:autoSpaceDN w:val="0"/>
        <w:adjustRightInd w:val="0"/>
        <w:rPr>
          <w:color w:val="000000" w:themeColor="text1"/>
        </w:rPr>
      </w:pPr>
    </w:p>
    <w:p w14:paraId="6752E883" w14:textId="6D6E2902" w:rsidR="000200EA" w:rsidRPr="0055219E" w:rsidRDefault="000200EA" w:rsidP="00506FA8">
      <w:pPr>
        <w:pStyle w:val="ListParagraph"/>
        <w:autoSpaceDE w:val="0"/>
        <w:autoSpaceDN w:val="0"/>
        <w:adjustRightInd w:val="0"/>
        <w:jc w:val="center"/>
        <w:rPr>
          <w:rFonts w:ascii="Times New Roman" w:hAnsi="Times New Roman"/>
          <w:color w:val="000000" w:themeColor="text1"/>
        </w:rPr>
      </w:pPr>
      <w:r w:rsidRPr="0055219E">
        <w:rPr>
          <w:rFonts w:ascii="Times New Roman" w:hAnsi="Times New Roman"/>
          <w:color w:val="000000" w:themeColor="text1"/>
        </w:rPr>
        <w:t>PUPPET RICHARD II as FREDERIC</w:t>
      </w:r>
      <w:r w:rsidR="00506FA8">
        <w:rPr>
          <w:rFonts w:ascii="Times New Roman" w:hAnsi="Times New Roman"/>
          <w:color w:val="000000" w:themeColor="text1"/>
        </w:rPr>
        <w:t xml:space="preserve"> (VOICED BY JOHN)</w:t>
      </w:r>
    </w:p>
    <w:p w14:paraId="6F2C5452" w14:textId="3C5A05DD" w:rsidR="006009E2" w:rsidRPr="0055219E" w:rsidRDefault="006009E2" w:rsidP="006009E2">
      <w:pPr>
        <w:autoSpaceDE w:val="0"/>
        <w:autoSpaceDN w:val="0"/>
        <w:adjustRightInd w:val="0"/>
        <w:rPr>
          <w:color w:val="000000" w:themeColor="text1"/>
        </w:rPr>
      </w:pPr>
      <w:r w:rsidRPr="0055219E">
        <w:rPr>
          <w:color w:val="000000" w:themeColor="text1"/>
        </w:rPr>
        <w:t>As I was merciful to you just now, be merciful to me!</w:t>
      </w:r>
    </w:p>
    <w:p w14:paraId="72AEDE8D" w14:textId="77777777" w:rsidR="000200EA" w:rsidRPr="0055219E" w:rsidRDefault="000200EA" w:rsidP="006009E2">
      <w:pPr>
        <w:autoSpaceDE w:val="0"/>
        <w:autoSpaceDN w:val="0"/>
        <w:adjustRightInd w:val="0"/>
        <w:rPr>
          <w:color w:val="000000" w:themeColor="text1"/>
        </w:rPr>
      </w:pPr>
    </w:p>
    <w:p w14:paraId="62E20C0D" w14:textId="3F53F8ED" w:rsidR="00ED6FEE" w:rsidRPr="0055219E" w:rsidRDefault="000200EA" w:rsidP="00ED6FEE">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333333">
        <w:rPr>
          <w:color w:val="000000" w:themeColor="text1"/>
        </w:rPr>
        <w:tab/>
      </w:r>
      <w:r w:rsidR="00ED6FEE" w:rsidRPr="0055219E">
        <w:rPr>
          <w:color w:val="000000" w:themeColor="text1"/>
        </w:rPr>
        <w:t>HENRY II</w:t>
      </w:r>
    </w:p>
    <w:p w14:paraId="03434E89" w14:textId="0268C6F1" w:rsidR="006009E2" w:rsidRPr="0055219E" w:rsidRDefault="00ED6FEE" w:rsidP="00ED6FEE">
      <w:pPr>
        <w:autoSpaceDE w:val="0"/>
        <w:autoSpaceDN w:val="0"/>
        <w:adjustRightInd w:val="0"/>
        <w:rPr>
          <w:color w:val="000000" w:themeColor="text1"/>
        </w:rPr>
      </w:pPr>
      <w:r w:rsidRPr="0055219E">
        <w:rPr>
          <w:color w:val="000000" w:themeColor="text1"/>
        </w:rPr>
        <w:t xml:space="preserve">Let’s be merciful </w:t>
      </w:r>
      <w:r w:rsidRPr="0055219E">
        <w:rPr>
          <w:i/>
          <w:color w:val="000000" w:themeColor="text1"/>
        </w:rPr>
        <w:t>to the audience</w:t>
      </w:r>
      <w:r w:rsidRPr="0055219E">
        <w:rPr>
          <w:color w:val="000000" w:themeColor="text1"/>
        </w:rPr>
        <w:t xml:space="preserve">! </w:t>
      </w:r>
      <w:r w:rsidR="00C704BC" w:rsidRPr="0055219E">
        <w:rPr>
          <w:color w:val="000000" w:themeColor="text1"/>
        </w:rPr>
        <w:t xml:space="preserve"> </w:t>
      </w:r>
    </w:p>
    <w:p w14:paraId="020CD46B" w14:textId="77777777" w:rsidR="007542E2" w:rsidRPr="0055219E" w:rsidRDefault="007542E2" w:rsidP="007542E2">
      <w:pPr>
        <w:autoSpaceDE w:val="0"/>
        <w:autoSpaceDN w:val="0"/>
        <w:adjustRightInd w:val="0"/>
        <w:rPr>
          <w:color w:val="000000" w:themeColor="text1"/>
        </w:rPr>
      </w:pPr>
    </w:p>
    <w:p w14:paraId="6A9ED28D" w14:textId="2B517B5A" w:rsidR="00506FA8" w:rsidRDefault="007542E2" w:rsidP="00506FA8">
      <w:pPr>
        <w:autoSpaceDE w:val="0"/>
        <w:autoSpaceDN w:val="0"/>
        <w:adjustRightInd w:val="0"/>
        <w:jc w:val="center"/>
        <w:rPr>
          <w:color w:val="000000" w:themeColor="text1"/>
        </w:rPr>
      </w:pPr>
      <w:r w:rsidRPr="0055219E">
        <w:rPr>
          <w:color w:val="000000" w:themeColor="text1"/>
        </w:rPr>
        <w:t xml:space="preserve">HANDPUPPET </w:t>
      </w:r>
      <w:r w:rsidR="00506FA8">
        <w:rPr>
          <w:color w:val="000000" w:themeColor="text1"/>
        </w:rPr>
        <w:t>DUKE OF YORK</w:t>
      </w:r>
      <w:r w:rsidRPr="0055219E">
        <w:rPr>
          <w:color w:val="000000" w:themeColor="text1"/>
        </w:rPr>
        <w:t xml:space="preserve"> AS HOTSPUR AS MABEL</w:t>
      </w:r>
    </w:p>
    <w:p w14:paraId="482882B6" w14:textId="6A005F36" w:rsidR="006009E2" w:rsidRPr="0055219E" w:rsidRDefault="00506FA8" w:rsidP="00506FA8">
      <w:pPr>
        <w:autoSpaceDE w:val="0"/>
        <w:autoSpaceDN w:val="0"/>
        <w:adjustRightInd w:val="0"/>
        <w:jc w:val="center"/>
        <w:rPr>
          <w:color w:val="000000" w:themeColor="text1"/>
        </w:rPr>
      </w:pPr>
      <w:r>
        <w:rPr>
          <w:color w:val="000000" w:themeColor="text1"/>
        </w:rPr>
        <w:t>(VOICED BY HENRY II)</w:t>
      </w:r>
    </w:p>
    <w:p w14:paraId="446F0A99" w14:textId="1EE6C35D" w:rsidR="006009E2" w:rsidRPr="0055219E" w:rsidRDefault="007542E2" w:rsidP="00C704BC">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Pr="0055219E">
        <w:rPr>
          <w:color w:val="000000" w:themeColor="text1"/>
        </w:rPr>
        <w:t xml:space="preserve">) </w:t>
      </w:r>
      <w:r w:rsidR="006009E2" w:rsidRPr="0055219E">
        <w:rPr>
          <w:color w:val="000000" w:themeColor="text1"/>
        </w:rPr>
        <w:t>Stay, Fred'ric, stay!</w:t>
      </w:r>
      <w:r w:rsidR="00ED6FEE" w:rsidRPr="0055219E">
        <w:rPr>
          <w:color w:val="000000" w:themeColor="text1"/>
        </w:rPr>
        <w:t xml:space="preserve"> They have no legal claim — </w:t>
      </w:r>
      <w:r w:rsidR="006009E2" w:rsidRPr="0055219E">
        <w:rPr>
          <w:color w:val="000000" w:themeColor="text1"/>
        </w:rPr>
        <w:t>No shadow of a shame</w:t>
      </w:r>
      <w:r w:rsidR="00ED6FEE" w:rsidRPr="0055219E">
        <w:rPr>
          <w:color w:val="000000" w:themeColor="text1"/>
        </w:rPr>
        <w:t xml:space="preserve"> — </w:t>
      </w:r>
      <w:r w:rsidR="006009E2" w:rsidRPr="0055219E">
        <w:rPr>
          <w:color w:val="000000" w:themeColor="text1"/>
        </w:rPr>
        <w:t>Will fall upon thy name</w:t>
      </w:r>
      <w:r w:rsidR="00C704BC" w:rsidRPr="0055219E">
        <w:rPr>
          <w:color w:val="000000" w:themeColor="text1"/>
        </w:rPr>
        <w:t xml:space="preserve"> — </w:t>
      </w:r>
    </w:p>
    <w:p w14:paraId="1F5052B8" w14:textId="77777777" w:rsidR="007542E2" w:rsidRPr="0055219E" w:rsidRDefault="007542E2" w:rsidP="006009E2">
      <w:pPr>
        <w:autoSpaceDE w:val="0"/>
        <w:autoSpaceDN w:val="0"/>
        <w:adjustRightInd w:val="0"/>
        <w:rPr>
          <w:color w:val="000000" w:themeColor="text1"/>
        </w:rPr>
      </w:pPr>
    </w:p>
    <w:p w14:paraId="31A9D46E" w14:textId="26335261" w:rsidR="007542E2" w:rsidRPr="0055219E" w:rsidRDefault="00506FA8" w:rsidP="006009E2">
      <w:pPr>
        <w:autoSpaceDE w:val="0"/>
        <w:autoSpaceDN w:val="0"/>
        <w:adjustRightInd w:val="0"/>
        <w:rPr>
          <w:color w:val="000000" w:themeColor="text1"/>
        </w:rPr>
      </w:pPr>
      <w:r>
        <w:rPr>
          <w:color w:val="000000" w:themeColor="text1"/>
        </w:rPr>
        <w:tab/>
      </w:r>
      <w:r>
        <w:rPr>
          <w:color w:val="000000" w:themeColor="text1"/>
        </w:rPr>
        <w:tab/>
      </w:r>
      <w:r w:rsidR="007542E2" w:rsidRPr="0055219E">
        <w:rPr>
          <w:color w:val="000000" w:themeColor="text1"/>
        </w:rPr>
        <w:t xml:space="preserve">PUPPET RICHARD II as FREDERIC </w:t>
      </w:r>
      <w:r>
        <w:rPr>
          <w:color w:val="000000" w:themeColor="text1"/>
        </w:rPr>
        <w:t xml:space="preserve">(VOICED BY JOHN) </w:t>
      </w:r>
    </w:p>
    <w:p w14:paraId="541F6734" w14:textId="7647E2B1" w:rsidR="006009E2" w:rsidRPr="0055219E" w:rsidRDefault="007542E2" w:rsidP="006009E2">
      <w:pPr>
        <w:autoSpaceDE w:val="0"/>
        <w:autoSpaceDN w:val="0"/>
        <w:adjustRightInd w:val="0"/>
        <w:rPr>
          <w:color w:val="000000" w:themeColor="text1"/>
        </w:rPr>
      </w:pPr>
      <w:r w:rsidRPr="0055219E">
        <w:rPr>
          <w:color w:val="000000" w:themeColor="text1"/>
        </w:rPr>
        <w:t>(</w:t>
      </w:r>
      <w:r w:rsidRPr="0055219E">
        <w:rPr>
          <w:i/>
          <w:color w:val="000000" w:themeColor="text1"/>
        </w:rPr>
        <w:t>Singing</w:t>
      </w:r>
      <w:r w:rsidRPr="0055219E">
        <w:rPr>
          <w:color w:val="000000" w:themeColor="text1"/>
        </w:rPr>
        <w:t xml:space="preserve">) </w:t>
      </w:r>
      <w:r w:rsidR="006009E2" w:rsidRPr="0055219E">
        <w:rPr>
          <w:color w:val="000000" w:themeColor="text1"/>
        </w:rPr>
        <w:t>Nay, Mabel, nay!</w:t>
      </w:r>
      <w:r w:rsidR="00ED6FEE" w:rsidRPr="0055219E">
        <w:rPr>
          <w:color w:val="000000" w:themeColor="text1"/>
        </w:rPr>
        <w:t xml:space="preserve"> To-night I quit these walls — </w:t>
      </w:r>
      <w:r w:rsidR="006009E2" w:rsidRPr="0055219E">
        <w:rPr>
          <w:color w:val="000000" w:themeColor="text1"/>
        </w:rPr>
        <w:t>The thought my soul appalls,</w:t>
      </w:r>
    </w:p>
    <w:p w14:paraId="17B03F3A" w14:textId="057A9C77" w:rsidR="006009E2" w:rsidRPr="0055219E" w:rsidRDefault="00ED6FEE" w:rsidP="006009E2">
      <w:pPr>
        <w:autoSpaceDE w:val="0"/>
        <w:autoSpaceDN w:val="0"/>
        <w:adjustRightInd w:val="0"/>
        <w:rPr>
          <w:color w:val="000000" w:themeColor="text1"/>
        </w:rPr>
      </w:pPr>
      <w:r w:rsidRPr="0055219E">
        <w:rPr>
          <w:color w:val="000000" w:themeColor="text1"/>
        </w:rPr>
        <w:t xml:space="preserve">But when stern Duty calls — </w:t>
      </w:r>
      <w:r w:rsidR="006009E2" w:rsidRPr="0055219E">
        <w:rPr>
          <w:color w:val="000000" w:themeColor="text1"/>
        </w:rPr>
        <w:t>I must obey.</w:t>
      </w:r>
    </w:p>
    <w:p w14:paraId="1B7F9636" w14:textId="77777777" w:rsidR="007542E2" w:rsidRPr="0055219E" w:rsidRDefault="007542E2" w:rsidP="007542E2">
      <w:pPr>
        <w:autoSpaceDE w:val="0"/>
        <w:autoSpaceDN w:val="0"/>
        <w:adjustRightInd w:val="0"/>
        <w:rPr>
          <w:color w:val="000000" w:themeColor="text1"/>
        </w:rPr>
      </w:pPr>
    </w:p>
    <w:p w14:paraId="10F0D616" w14:textId="77777777" w:rsidR="00506FA8" w:rsidRDefault="00506FA8" w:rsidP="00506FA8">
      <w:pPr>
        <w:autoSpaceDE w:val="0"/>
        <w:autoSpaceDN w:val="0"/>
        <w:adjustRightInd w:val="0"/>
        <w:jc w:val="center"/>
        <w:rPr>
          <w:color w:val="000000" w:themeColor="text1"/>
        </w:rPr>
      </w:pPr>
      <w:r>
        <w:rPr>
          <w:color w:val="000000" w:themeColor="text1"/>
        </w:rPr>
        <w:t xml:space="preserve">   </w:t>
      </w:r>
      <w:r w:rsidRPr="0055219E">
        <w:rPr>
          <w:color w:val="000000" w:themeColor="text1"/>
        </w:rPr>
        <w:t xml:space="preserve">HANDPUPPET </w:t>
      </w:r>
      <w:r>
        <w:rPr>
          <w:color w:val="000000" w:themeColor="text1"/>
        </w:rPr>
        <w:t>DUKE OF YORK</w:t>
      </w:r>
      <w:r w:rsidRPr="0055219E">
        <w:rPr>
          <w:color w:val="000000" w:themeColor="text1"/>
        </w:rPr>
        <w:t xml:space="preserve"> AS HOTSPUR AS MABEL</w:t>
      </w:r>
    </w:p>
    <w:p w14:paraId="495C6BAE" w14:textId="17FD9251" w:rsidR="00506FA8" w:rsidRPr="0055219E" w:rsidRDefault="00506FA8" w:rsidP="00506FA8">
      <w:pPr>
        <w:autoSpaceDE w:val="0"/>
        <w:autoSpaceDN w:val="0"/>
        <w:adjustRightInd w:val="0"/>
        <w:jc w:val="center"/>
        <w:rPr>
          <w:color w:val="000000" w:themeColor="text1"/>
        </w:rPr>
      </w:pPr>
      <w:r>
        <w:rPr>
          <w:color w:val="000000" w:themeColor="text1"/>
        </w:rPr>
        <w:t>(VOICED BY HENRY II)</w:t>
      </w:r>
    </w:p>
    <w:p w14:paraId="2AE5D814" w14:textId="0F9F2296" w:rsidR="006009E2" w:rsidRPr="0055219E" w:rsidRDefault="006009E2" w:rsidP="007542E2">
      <w:pPr>
        <w:autoSpaceDE w:val="0"/>
        <w:autoSpaceDN w:val="0"/>
        <w:adjustRightInd w:val="0"/>
        <w:rPr>
          <w:color w:val="000000" w:themeColor="text1"/>
        </w:rPr>
      </w:pPr>
      <w:r w:rsidRPr="0055219E">
        <w:rPr>
          <w:color w:val="000000" w:themeColor="text1"/>
        </w:rPr>
        <w:t>Sergeant, approach! Young Frederic was to have led you to death and glory.</w:t>
      </w:r>
    </w:p>
    <w:p w14:paraId="07AF281D" w14:textId="77777777" w:rsidR="007542E2" w:rsidRPr="0055219E" w:rsidRDefault="007542E2" w:rsidP="006009E2">
      <w:pPr>
        <w:autoSpaceDE w:val="0"/>
        <w:autoSpaceDN w:val="0"/>
        <w:adjustRightInd w:val="0"/>
        <w:rPr>
          <w:color w:val="000000" w:themeColor="text1"/>
        </w:rPr>
      </w:pPr>
    </w:p>
    <w:p w14:paraId="65A284F3" w14:textId="65333FE8" w:rsidR="007542E2" w:rsidRPr="0055219E" w:rsidRDefault="007542E2"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p>
    <w:p w14:paraId="11B4D636" w14:textId="77777777" w:rsidR="007542E2" w:rsidRPr="0055219E" w:rsidRDefault="007542E2" w:rsidP="006009E2">
      <w:pPr>
        <w:autoSpaceDE w:val="0"/>
        <w:autoSpaceDN w:val="0"/>
        <w:adjustRightInd w:val="0"/>
        <w:rPr>
          <w:color w:val="000000" w:themeColor="text1"/>
        </w:rPr>
      </w:pPr>
      <w:r w:rsidRPr="0055219E">
        <w:rPr>
          <w:color w:val="000000" w:themeColor="text1"/>
        </w:rPr>
        <w:t xml:space="preserve">Who will play the policeman? </w:t>
      </w:r>
    </w:p>
    <w:p w14:paraId="199004D9" w14:textId="77777777" w:rsidR="007542E2" w:rsidRPr="0055219E" w:rsidRDefault="007542E2" w:rsidP="006009E2">
      <w:pPr>
        <w:autoSpaceDE w:val="0"/>
        <w:autoSpaceDN w:val="0"/>
        <w:adjustRightInd w:val="0"/>
        <w:rPr>
          <w:color w:val="000000" w:themeColor="text1"/>
        </w:rPr>
      </w:pPr>
    </w:p>
    <w:p w14:paraId="13B76F09" w14:textId="3202AAE5" w:rsidR="007542E2" w:rsidRPr="0055219E" w:rsidRDefault="007542E2"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ED6FEE" w:rsidRPr="0055219E">
        <w:rPr>
          <w:color w:val="000000" w:themeColor="text1"/>
        </w:rPr>
        <w:t>KATHY</w:t>
      </w:r>
    </w:p>
    <w:p w14:paraId="4E25CAF1" w14:textId="06754A1B" w:rsidR="006009E2" w:rsidRPr="0055219E" w:rsidRDefault="007542E2" w:rsidP="00ED6FEE">
      <w:pPr>
        <w:autoSpaceDE w:val="0"/>
        <w:autoSpaceDN w:val="0"/>
        <w:adjustRightInd w:val="0"/>
        <w:rPr>
          <w:color w:val="000000" w:themeColor="text1"/>
        </w:rPr>
      </w:pPr>
      <w:r w:rsidRPr="0055219E">
        <w:rPr>
          <w:color w:val="000000" w:themeColor="text1"/>
        </w:rPr>
        <w:t xml:space="preserve">Little hat — Little billy club — Okay, go — </w:t>
      </w:r>
    </w:p>
    <w:p w14:paraId="37D4D383" w14:textId="77777777" w:rsidR="007542E2" w:rsidRPr="0055219E" w:rsidRDefault="007542E2" w:rsidP="006009E2">
      <w:pPr>
        <w:autoSpaceDE w:val="0"/>
        <w:autoSpaceDN w:val="0"/>
        <w:adjustRightInd w:val="0"/>
        <w:rPr>
          <w:color w:val="000000" w:themeColor="text1"/>
        </w:rPr>
      </w:pPr>
    </w:p>
    <w:p w14:paraId="44FC3D97" w14:textId="102CCC57" w:rsidR="007542E2" w:rsidRPr="0055219E" w:rsidRDefault="00506FA8" w:rsidP="006009E2">
      <w:pPr>
        <w:autoSpaceDE w:val="0"/>
        <w:autoSpaceDN w:val="0"/>
        <w:adjustRightInd w:val="0"/>
        <w:rPr>
          <w:color w:val="000000" w:themeColor="text1"/>
        </w:rPr>
      </w:pPr>
      <w:r>
        <w:rPr>
          <w:color w:val="000000" w:themeColor="text1"/>
        </w:rPr>
        <w:t xml:space="preserve">  </w:t>
      </w:r>
      <w:r w:rsidR="007542E2" w:rsidRPr="0055219E">
        <w:rPr>
          <w:color w:val="000000" w:themeColor="text1"/>
        </w:rPr>
        <w:t xml:space="preserve">PUPPET </w:t>
      </w:r>
      <w:r>
        <w:rPr>
          <w:color w:val="000000" w:themeColor="text1"/>
        </w:rPr>
        <w:t>PRINCE HENRY</w:t>
      </w:r>
      <w:r w:rsidR="007542E2" w:rsidRPr="0055219E">
        <w:rPr>
          <w:color w:val="000000" w:themeColor="text1"/>
        </w:rPr>
        <w:t xml:space="preserve"> AS PUPPET SAMUEL SEARGANT</w:t>
      </w:r>
      <w:r>
        <w:rPr>
          <w:color w:val="000000" w:themeColor="text1"/>
        </w:rPr>
        <w:t xml:space="preserve"> (VOICED BY LIZ)</w:t>
      </w:r>
      <w:r w:rsidR="007542E2" w:rsidRPr="0055219E">
        <w:rPr>
          <w:color w:val="000000" w:themeColor="text1"/>
        </w:rPr>
        <w:t xml:space="preserve"> </w:t>
      </w:r>
    </w:p>
    <w:p w14:paraId="1AE75785" w14:textId="1BD3A379" w:rsidR="006009E2" w:rsidRPr="0055219E" w:rsidRDefault="006009E2" w:rsidP="006009E2">
      <w:pPr>
        <w:autoSpaceDE w:val="0"/>
        <w:autoSpaceDN w:val="0"/>
        <w:adjustRightInd w:val="0"/>
        <w:rPr>
          <w:color w:val="000000" w:themeColor="text1"/>
        </w:rPr>
      </w:pPr>
      <w:r w:rsidRPr="0055219E">
        <w:rPr>
          <w:color w:val="000000" w:themeColor="text1"/>
        </w:rPr>
        <w:t>He has acted shamefully!</w:t>
      </w:r>
    </w:p>
    <w:p w14:paraId="73038D77" w14:textId="77777777" w:rsidR="007542E2" w:rsidRPr="0055219E" w:rsidRDefault="007542E2" w:rsidP="006009E2">
      <w:pPr>
        <w:autoSpaceDE w:val="0"/>
        <w:autoSpaceDN w:val="0"/>
        <w:adjustRightInd w:val="0"/>
        <w:rPr>
          <w:color w:val="000000" w:themeColor="text1"/>
        </w:rPr>
      </w:pPr>
    </w:p>
    <w:p w14:paraId="221E2ABA" w14:textId="77777777" w:rsidR="00506FA8" w:rsidRDefault="00E64F2F" w:rsidP="00506FA8">
      <w:pPr>
        <w:autoSpaceDE w:val="0"/>
        <w:autoSpaceDN w:val="0"/>
        <w:adjustRightInd w:val="0"/>
        <w:jc w:val="center"/>
        <w:rPr>
          <w:color w:val="000000" w:themeColor="text1"/>
        </w:rPr>
      </w:pPr>
      <w:r w:rsidRPr="0055219E">
        <w:rPr>
          <w:color w:val="000000" w:themeColor="text1"/>
        </w:rPr>
        <w:t xml:space="preserve">            </w:t>
      </w:r>
      <w:r w:rsidR="00506FA8" w:rsidRPr="0055219E">
        <w:rPr>
          <w:color w:val="000000" w:themeColor="text1"/>
        </w:rPr>
        <w:t xml:space="preserve">HANDPUPPET </w:t>
      </w:r>
      <w:r w:rsidR="00506FA8">
        <w:rPr>
          <w:color w:val="000000" w:themeColor="text1"/>
        </w:rPr>
        <w:t>DUKE OF YORK</w:t>
      </w:r>
      <w:r w:rsidR="00506FA8" w:rsidRPr="0055219E">
        <w:rPr>
          <w:color w:val="000000" w:themeColor="text1"/>
        </w:rPr>
        <w:t xml:space="preserve"> AS HOTSPUR AS MABEL</w:t>
      </w:r>
    </w:p>
    <w:p w14:paraId="3F870F7A" w14:textId="660F3F58" w:rsidR="007542E2" w:rsidRPr="0055219E" w:rsidRDefault="00506FA8" w:rsidP="00506FA8">
      <w:pPr>
        <w:autoSpaceDE w:val="0"/>
        <w:autoSpaceDN w:val="0"/>
        <w:adjustRightInd w:val="0"/>
        <w:jc w:val="center"/>
        <w:rPr>
          <w:color w:val="000000" w:themeColor="text1"/>
        </w:rPr>
      </w:pPr>
      <w:r>
        <w:rPr>
          <w:color w:val="000000" w:themeColor="text1"/>
        </w:rPr>
        <w:t>(VOICED BY HENRY II)</w:t>
      </w:r>
    </w:p>
    <w:p w14:paraId="37B83AE6" w14:textId="12C59FD2" w:rsidR="00AC013F" w:rsidRPr="0055219E" w:rsidRDefault="006009E2" w:rsidP="00ED6FEE">
      <w:pPr>
        <w:autoSpaceDE w:val="0"/>
        <w:autoSpaceDN w:val="0"/>
        <w:adjustRightInd w:val="0"/>
        <w:rPr>
          <w:color w:val="000000" w:themeColor="text1"/>
        </w:rPr>
      </w:pPr>
      <w:r w:rsidRPr="0055219E">
        <w:rPr>
          <w:color w:val="000000" w:themeColor="text1"/>
        </w:rPr>
        <w:t>You know nothing about it. He has acted nobly.</w:t>
      </w:r>
    </w:p>
    <w:p w14:paraId="4290F223" w14:textId="77777777" w:rsidR="00ED6FEE" w:rsidRPr="0055219E" w:rsidRDefault="00ED6FEE" w:rsidP="00ED6FEE">
      <w:pPr>
        <w:autoSpaceDE w:val="0"/>
        <w:autoSpaceDN w:val="0"/>
        <w:adjustRightInd w:val="0"/>
        <w:rPr>
          <w:color w:val="000000" w:themeColor="text1"/>
        </w:rPr>
      </w:pPr>
    </w:p>
    <w:p w14:paraId="394F6662" w14:textId="77777777" w:rsidR="00506FA8" w:rsidRPr="0055219E" w:rsidRDefault="00506FA8" w:rsidP="00506FA8">
      <w:pPr>
        <w:autoSpaceDE w:val="0"/>
        <w:autoSpaceDN w:val="0"/>
        <w:adjustRightInd w:val="0"/>
        <w:rPr>
          <w:color w:val="000000" w:themeColor="text1"/>
        </w:rPr>
      </w:pPr>
      <w:r>
        <w:rPr>
          <w:color w:val="000000" w:themeColor="text1"/>
        </w:rPr>
        <w:t xml:space="preserve">  </w:t>
      </w:r>
      <w:r w:rsidRPr="0055219E">
        <w:rPr>
          <w:color w:val="000000" w:themeColor="text1"/>
        </w:rPr>
        <w:t xml:space="preserve">PUPPET </w:t>
      </w:r>
      <w:r>
        <w:rPr>
          <w:color w:val="000000" w:themeColor="text1"/>
        </w:rPr>
        <w:t>PRINCE HENRY</w:t>
      </w:r>
      <w:r w:rsidRPr="0055219E">
        <w:rPr>
          <w:color w:val="000000" w:themeColor="text1"/>
        </w:rPr>
        <w:t xml:space="preserve"> AS PUPPET SAMUEL SEARGANT</w:t>
      </w:r>
      <w:r>
        <w:rPr>
          <w:color w:val="000000" w:themeColor="text1"/>
        </w:rPr>
        <w:t xml:space="preserve"> (VOICED BY LIZ)</w:t>
      </w:r>
      <w:r w:rsidRPr="0055219E">
        <w:rPr>
          <w:color w:val="000000" w:themeColor="text1"/>
        </w:rPr>
        <w:t xml:space="preserve"> </w:t>
      </w:r>
    </w:p>
    <w:p w14:paraId="60F93F26" w14:textId="0B08FD03" w:rsidR="006009E2" w:rsidRPr="0055219E" w:rsidRDefault="006009E2" w:rsidP="006009E2">
      <w:pPr>
        <w:autoSpaceDE w:val="0"/>
        <w:autoSpaceDN w:val="0"/>
        <w:adjustRightInd w:val="0"/>
        <w:rPr>
          <w:color w:val="000000" w:themeColor="text1"/>
        </w:rPr>
      </w:pPr>
      <w:r w:rsidRPr="0055219E">
        <w:rPr>
          <w:color w:val="000000" w:themeColor="text1"/>
        </w:rPr>
        <w:t>This is perplexing.</w:t>
      </w:r>
    </w:p>
    <w:p w14:paraId="72C3DB14" w14:textId="77777777" w:rsidR="00AC013F" w:rsidRPr="0055219E" w:rsidRDefault="00AC013F" w:rsidP="006009E2">
      <w:pPr>
        <w:autoSpaceDE w:val="0"/>
        <w:autoSpaceDN w:val="0"/>
        <w:adjustRightInd w:val="0"/>
        <w:rPr>
          <w:color w:val="000000" w:themeColor="text1"/>
        </w:rPr>
      </w:pPr>
    </w:p>
    <w:p w14:paraId="660E0811" w14:textId="0C0A5C3C" w:rsidR="00AC013F" w:rsidRPr="0055219E" w:rsidRDefault="00AC013F"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54F87B88" w14:textId="319B3440" w:rsidR="006009E2" w:rsidRPr="0055219E" w:rsidRDefault="006009E2" w:rsidP="006009E2">
      <w:pPr>
        <w:autoSpaceDE w:val="0"/>
        <w:autoSpaceDN w:val="0"/>
        <w:adjustRightInd w:val="0"/>
        <w:rPr>
          <w:color w:val="000000" w:themeColor="text1"/>
        </w:rPr>
      </w:pPr>
      <w:r w:rsidRPr="0055219E">
        <w:rPr>
          <w:color w:val="000000" w:themeColor="text1"/>
        </w:rPr>
        <w:t>We cannot understand it at all.</w:t>
      </w:r>
    </w:p>
    <w:p w14:paraId="37A5F5E1" w14:textId="77777777" w:rsidR="00AC013F" w:rsidRPr="0055219E" w:rsidRDefault="00AC013F" w:rsidP="006009E2">
      <w:pPr>
        <w:autoSpaceDE w:val="0"/>
        <w:autoSpaceDN w:val="0"/>
        <w:adjustRightInd w:val="0"/>
        <w:rPr>
          <w:color w:val="000000" w:themeColor="text1"/>
        </w:rPr>
      </w:pPr>
    </w:p>
    <w:p w14:paraId="361798F1" w14:textId="77777777" w:rsidR="00506FA8" w:rsidRPr="0055219E" w:rsidRDefault="00506FA8" w:rsidP="00506FA8">
      <w:pPr>
        <w:autoSpaceDE w:val="0"/>
        <w:autoSpaceDN w:val="0"/>
        <w:adjustRightInd w:val="0"/>
        <w:rPr>
          <w:color w:val="000000" w:themeColor="text1"/>
        </w:rPr>
      </w:pPr>
      <w:r>
        <w:rPr>
          <w:color w:val="000000" w:themeColor="text1"/>
        </w:rPr>
        <w:t xml:space="preserve">  </w:t>
      </w:r>
      <w:r w:rsidRPr="0055219E">
        <w:rPr>
          <w:color w:val="000000" w:themeColor="text1"/>
        </w:rPr>
        <w:t xml:space="preserve">PUPPET </w:t>
      </w:r>
      <w:r>
        <w:rPr>
          <w:color w:val="000000" w:themeColor="text1"/>
        </w:rPr>
        <w:t>PRINCE HENRY</w:t>
      </w:r>
      <w:r w:rsidRPr="0055219E">
        <w:rPr>
          <w:color w:val="000000" w:themeColor="text1"/>
        </w:rPr>
        <w:t xml:space="preserve"> AS PUPPET SAMUEL SEARGANT</w:t>
      </w:r>
      <w:r>
        <w:rPr>
          <w:color w:val="000000" w:themeColor="text1"/>
        </w:rPr>
        <w:t xml:space="preserve"> (VOICED BY LIZ)</w:t>
      </w:r>
      <w:r w:rsidRPr="0055219E">
        <w:rPr>
          <w:color w:val="000000" w:themeColor="text1"/>
        </w:rPr>
        <w:t xml:space="preserve"> </w:t>
      </w:r>
    </w:p>
    <w:p w14:paraId="3ABD2FB3" w14:textId="748355D7" w:rsidR="006009E2" w:rsidRPr="0055219E" w:rsidRDefault="006009E2" w:rsidP="006009E2">
      <w:pPr>
        <w:autoSpaceDE w:val="0"/>
        <w:autoSpaceDN w:val="0"/>
        <w:adjustRightInd w:val="0"/>
        <w:rPr>
          <w:color w:val="000000" w:themeColor="text1"/>
        </w:rPr>
      </w:pPr>
      <w:r w:rsidRPr="0055219E">
        <w:rPr>
          <w:color w:val="000000" w:themeColor="text1"/>
        </w:rPr>
        <w:t>Our course is clear</w:t>
      </w:r>
      <w:r w:rsidR="00ED6FEE" w:rsidRPr="0055219E">
        <w:rPr>
          <w:color w:val="000000" w:themeColor="text1"/>
        </w:rPr>
        <w:t xml:space="preserve"> — </w:t>
      </w:r>
    </w:p>
    <w:p w14:paraId="46927894" w14:textId="77777777" w:rsidR="00AC013F" w:rsidRPr="0055219E" w:rsidRDefault="00AC013F" w:rsidP="006009E2">
      <w:pPr>
        <w:autoSpaceDE w:val="0"/>
        <w:autoSpaceDN w:val="0"/>
        <w:adjustRightInd w:val="0"/>
        <w:rPr>
          <w:color w:val="000000" w:themeColor="text1"/>
        </w:rPr>
      </w:pPr>
    </w:p>
    <w:p w14:paraId="3D82AEDA" w14:textId="0D7DF466" w:rsidR="00AC013F" w:rsidRPr="0055219E" w:rsidRDefault="00AC013F"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ED6FEE" w:rsidRPr="0055219E">
        <w:rPr>
          <w:color w:val="000000" w:themeColor="text1"/>
        </w:rPr>
        <w:t>KATHY</w:t>
      </w:r>
    </w:p>
    <w:p w14:paraId="2B035182" w14:textId="52BD5632" w:rsidR="00AC013F" w:rsidRPr="0055219E" w:rsidRDefault="00ED6FEE" w:rsidP="006009E2">
      <w:pPr>
        <w:autoSpaceDE w:val="0"/>
        <w:autoSpaceDN w:val="0"/>
        <w:adjustRightInd w:val="0"/>
        <w:rPr>
          <w:color w:val="000000" w:themeColor="text1"/>
        </w:rPr>
      </w:pPr>
      <w:r w:rsidRPr="0055219E">
        <w:rPr>
          <w:color w:val="000000" w:themeColor="text1"/>
        </w:rPr>
        <w:t xml:space="preserve">WE ALL DRINK CYANIDE!  </w:t>
      </w:r>
    </w:p>
    <w:p w14:paraId="57DCE53B" w14:textId="77777777" w:rsidR="00ED6FEE" w:rsidRPr="0055219E" w:rsidRDefault="00ED6FEE" w:rsidP="00AC013F">
      <w:pPr>
        <w:autoSpaceDE w:val="0"/>
        <w:autoSpaceDN w:val="0"/>
        <w:adjustRightInd w:val="0"/>
        <w:rPr>
          <w:color w:val="000000" w:themeColor="text1"/>
        </w:rPr>
      </w:pPr>
    </w:p>
    <w:p w14:paraId="2B8B6408" w14:textId="35A586DC" w:rsidR="00506FA8" w:rsidRDefault="00ED6FEE" w:rsidP="00506FA8">
      <w:pPr>
        <w:autoSpaceDE w:val="0"/>
        <w:autoSpaceDN w:val="0"/>
        <w:adjustRightInd w:val="0"/>
        <w:jc w:val="center"/>
        <w:rPr>
          <w:color w:val="000000" w:themeColor="text1"/>
        </w:rPr>
      </w:pPr>
      <w:r w:rsidRPr="0055219E">
        <w:rPr>
          <w:color w:val="000000" w:themeColor="text1"/>
        </w:rPr>
        <w:t>PUPPET JOHN OF GAUNT AS</w:t>
      </w:r>
      <w:r w:rsidR="00AC013F" w:rsidRPr="0055219E">
        <w:rPr>
          <w:color w:val="000000" w:themeColor="text1"/>
        </w:rPr>
        <w:t xml:space="preserve"> PIRATE KING</w:t>
      </w:r>
      <w:r w:rsidR="00506FA8">
        <w:rPr>
          <w:color w:val="000000" w:themeColor="text1"/>
        </w:rPr>
        <w:t xml:space="preserve"> (VOICED BY JOHN)</w:t>
      </w:r>
      <w:r w:rsidR="00AC013F" w:rsidRPr="0055219E">
        <w:rPr>
          <w:color w:val="000000" w:themeColor="text1"/>
        </w:rPr>
        <w:t xml:space="preserve"> </w:t>
      </w:r>
      <w:r w:rsidRPr="0055219E">
        <w:rPr>
          <w:color w:val="000000" w:themeColor="text1"/>
        </w:rPr>
        <w:t>|</w:t>
      </w:r>
    </w:p>
    <w:p w14:paraId="012A31A6" w14:textId="2A337353" w:rsidR="00AC013F" w:rsidRPr="0055219E" w:rsidRDefault="00ED6FEE" w:rsidP="00506FA8">
      <w:pPr>
        <w:autoSpaceDE w:val="0"/>
        <w:autoSpaceDN w:val="0"/>
        <w:adjustRightInd w:val="0"/>
        <w:jc w:val="center"/>
        <w:rPr>
          <w:color w:val="000000" w:themeColor="text1"/>
        </w:rPr>
      </w:pPr>
      <w:r w:rsidRPr="0055219E">
        <w:rPr>
          <w:color w:val="000000" w:themeColor="text1"/>
        </w:rPr>
        <w:t>PUPPET RICHARD II as HENRY IV</w:t>
      </w:r>
      <w:r w:rsidR="00506FA8">
        <w:rPr>
          <w:color w:val="000000" w:themeColor="text1"/>
        </w:rPr>
        <w:t xml:space="preserve"> (VOICED BY WILL)</w:t>
      </w:r>
    </w:p>
    <w:p w14:paraId="3EA2B503" w14:textId="69782196" w:rsidR="006009E2" w:rsidRPr="0055219E" w:rsidRDefault="00ED6FEE" w:rsidP="006009E2">
      <w:pPr>
        <w:autoSpaceDE w:val="0"/>
        <w:autoSpaceDN w:val="0"/>
        <w:adjustRightInd w:val="0"/>
        <w:rPr>
          <w:color w:val="000000" w:themeColor="text1"/>
        </w:rPr>
      </w:pPr>
      <w:r w:rsidRPr="0055219E">
        <w:rPr>
          <w:color w:val="000000" w:themeColor="text1"/>
        </w:rPr>
        <w:t>You work</w:t>
      </w:r>
      <w:r w:rsidR="006009E2" w:rsidRPr="0055219E">
        <w:rPr>
          <w:color w:val="000000" w:themeColor="text1"/>
        </w:rPr>
        <w:t xml:space="preserve"> upon our feelings!</w:t>
      </w:r>
      <w:r w:rsidRPr="0055219E">
        <w:rPr>
          <w:color w:val="000000" w:themeColor="text1"/>
        </w:rPr>
        <w:t xml:space="preserve"> | </w:t>
      </w:r>
      <w:r w:rsidR="006009E2" w:rsidRPr="0055219E">
        <w:rPr>
          <w:color w:val="000000" w:themeColor="text1"/>
        </w:rPr>
        <w:t>Revenge is sweet</w:t>
      </w:r>
      <w:r w:rsidRPr="0055219E">
        <w:rPr>
          <w:color w:val="000000" w:themeColor="text1"/>
        </w:rPr>
        <w:t xml:space="preserve"> — </w:t>
      </w:r>
      <w:r w:rsidR="006009E2" w:rsidRPr="0055219E">
        <w:rPr>
          <w:color w:val="000000" w:themeColor="text1"/>
        </w:rPr>
        <w:t>And flavours all our dealings!</w:t>
      </w:r>
    </w:p>
    <w:p w14:paraId="4DDC9694" w14:textId="77777777" w:rsidR="00C704BC" w:rsidRPr="0055219E" w:rsidRDefault="00C704BC" w:rsidP="006009E2">
      <w:pPr>
        <w:autoSpaceDE w:val="0"/>
        <w:autoSpaceDN w:val="0"/>
        <w:adjustRightInd w:val="0"/>
        <w:rPr>
          <w:color w:val="000000" w:themeColor="text1"/>
        </w:rPr>
      </w:pPr>
    </w:p>
    <w:p w14:paraId="2655585D" w14:textId="77777777" w:rsidR="00506FA8" w:rsidRDefault="00DB2D9F" w:rsidP="00506FA8">
      <w:pPr>
        <w:autoSpaceDE w:val="0"/>
        <w:autoSpaceDN w:val="0"/>
        <w:adjustRightInd w:val="0"/>
        <w:jc w:val="center"/>
        <w:rPr>
          <w:color w:val="000000" w:themeColor="text1"/>
        </w:rPr>
      </w:pPr>
      <w:r w:rsidRPr="0055219E">
        <w:rPr>
          <w:color w:val="000000" w:themeColor="text1"/>
        </w:rPr>
        <w:t xml:space="preserve">PUPPET </w:t>
      </w:r>
      <w:r w:rsidR="00506FA8">
        <w:rPr>
          <w:color w:val="000000" w:themeColor="text1"/>
        </w:rPr>
        <w:t xml:space="preserve">ROSAMOND AS </w:t>
      </w:r>
      <w:r w:rsidRPr="0055219E">
        <w:rPr>
          <w:color w:val="000000" w:themeColor="text1"/>
        </w:rPr>
        <w:t xml:space="preserve">JOHN OF GAUNT AS THE PIRATE KING </w:t>
      </w:r>
    </w:p>
    <w:p w14:paraId="22897D84" w14:textId="332B9F4F" w:rsidR="00C704BC" w:rsidRPr="0055219E" w:rsidRDefault="00506FA8" w:rsidP="00506FA8">
      <w:pPr>
        <w:autoSpaceDE w:val="0"/>
        <w:autoSpaceDN w:val="0"/>
        <w:adjustRightInd w:val="0"/>
        <w:jc w:val="center"/>
        <w:rPr>
          <w:color w:val="000000" w:themeColor="text1"/>
        </w:rPr>
      </w:pPr>
      <w:r>
        <w:rPr>
          <w:color w:val="000000" w:themeColor="text1"/>
        </w:rPr>
        <w:t>(VOICED BY JOHN)</w:t>
      </w:r>
    </w:p>
    <w:p w14:paraId="424662C5" w14:textId="551B8FC8" w:rsidR="006009E2" w:rsidRPr="0055219E" w:rsidRDefault="006009E2" w:rsidP="006009E2">
      <w:pPr>
        <w:autoSpaceDE w:val="0"/>
        <w:autoSpaceDN w:val="0"/>
        <w:adjustRightInd w:val="0"/>
        <w:rPr>
          <w:color w:val="000000" w:themeColor="text1"/>
        </w:rPr>
      </w:pPr>
      <w:r w:rsidRPr="0055219E">
        <w:rPr>
          <w:color w:val="000000" w:themeColor="text1"/>
        </w:rPr>
        <w:t>With courage rare</w:t>
      </w:r>
      <w:r w:rsidR="00ED6FEE" w:rsidRPr="0055219E">
        <w:rPr>
          <w:color w:val="000000" w:themeColor="text1"/>
        </w:rPr>
        <w:t xml:space="preserve"> — </w:t>
      </w:r>
      <w:r w:rsidR="00DB2D9F" w:rsidRPr="0055219E">
        <w:rPr>
          <w:color w:val="000000" w:themeColor="text1"/>
        </w:rPr>
        <w:t xml:space="preserve">And resolution manly — </w:t>
      </w:r>
    </w:p>
    <w:p w14:paraId="290C8CD8" w14:textId="77777777" w:rsidR="00DB2D9F" w:rsidRPr="0055219E" w:rsidRDefault="00DB2D9F" w:rsidP="006009E2">
      <w:pPr>
        <w:autoSpaceDE w:val="0"/>
        <w:autoSpaceDN w:val="0"/>
        <w:adjustRightInd w:val="0"/>
        <w:rPr>
          <w:color w:val="000000" w:themeColor="text1"/>
        </w:rPr>
      </w:pPr>
    </w:p>
    <w:p w14:paraId="17E843FD" w14:textId="1381733E" w:rsidR="00DB2D9F" w:rsidRPr="0055219E" w:rsidRDefault="00DB2D9F"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t xml:space="preserve">PUPPET RICHARD </w:t>
      </w:r>
      <w:r w:rsidR="00ED6FEE" w:rsidRPr="0055219E">
        <w:rPr>
          <w:color w:val="000000" w:themeColor="text1"/>
        </w:rPr>
        <w:t>II</w:t>
      </w:r>
      <w:r w:rsidRPr="0055219E">
        <w:rPr>
          <w:color w:val="000000" w:themeColor="text1"/>
        </w:rPr>
        <w:t xml:space="preserve"> as HENRY IV</w:t>
      </w:r>
      <w:r w:rsidR="00333333">
        <w:rPr>
          <w:color w:val="000000" w:themeColor="text1"/>
        </w:rPr>
        <w:t xml:space="preserve"> (VOICED BY WILL) </w:t>
      </w:r>
    </w:p>
    <w:p w14:paraId="2147EF38" w14:textId="77777777" w:rsidR="006009E2" w:rsidRPr="0055219E" w:rsidRDefault="006009E2" w:rsidP="006009E2">
      <w:pPr>
        <w:autoSpaceDE w:val="0"/>
        <w:autoSpaceDN w:val="0"/>
        <w:adjustRightInd w:val="0"/>
        <w:rPr>
          <w:color w:val="000000" w:themeColor="text1"/>
        </w:rPr>
      </w:pPr>
      <w:r w:rsidRPr="0055219E">
        <w:rPr>
          <w:color w:val="000000" w:themeColor="text1"/>
        </w:rPr>
        <w:t>For death prepare,</w:t>
      </w:r>
    </w:p>
    <w:p w14:paraId="5FB1050B" w14:textId="0A31405E" w:rsidR="006009E2" w:rsidRPr="0055219E" w:rsidRDefault="006009E2" w:rsidP="006009E2">
      <w:pPr>
        <w:autoSpaceDE w:val="0"/>
        <w:autoSpaceDN w:val="0"/>
        <w:adjustRightInd w:val="0"/>
        <w:rPr>
          <w:color w:val="000000" w:themeColor="text1"/>
        </w:rPr>
      </w:pPr>
      <w:r w:rsidRPr="0055219E">
        <w:rPr>
          <w:color w:val="000000" w:themeColor="text1"/>
        </w:rPr>
        <w:t xml:space="preserve">Unhappy Gen'ral </w:t>
      </w:r>
      <w:r w:rsidR="00AC013F" w:rsidRPr="0055219E">
        <w:rPr>
          <w:color w:val="000000" w:themeColor="text1"/>
        </w:rPr>
        <w:t xml:space="preserve">Basketball — </w:t>
      </w:r>
    </w:p>
    <w:p w14:paraId="1D67CDAA" w14:textId="77777777" w:rsidR="00ED6FEE" w:rsidRPr="0055219E" w:rsidRDefault="00ED6FEE" w:rsidP="006009E2">
      <w:pPr>
        <w:autoSpaceDE w:val="0"/>
        <w:autoSpaceDN w:val="0"/>
        <w:adjustRightInd w:val="0"/>
        <w:rPr>
          <w:color w:val="000000" w:themeColor="text1"/>
        </w:rPr>
      </w:pPr>
    </w:p>
    <w:p w14:paraId="3249BCB7" w14:textId="1D6B2A22" w:rsidR="00ED6FEE" w:rsidRPr="0055219E" w:rsidRDefault="00ED6FEE" w:rsidP="00506FA8">
      <w:pPr>
        <w:autoSpaceDE w:val="0"/>
        <w:autoSpaceDN w:val="0"/>
        <w:adjustRightInd w:val="0"/>
        <w:ind w:left="2880"/>
        <w:rPr>
          <w:i/>
          <w:color w:val="000000" w:themeColor="text1"/>
        </w:rPr>
      </w:pPr>
      <w:r w:rsidRPr="0055219E">
        <w:rPr>
          <w:i/>
          <w:color w:val="000000" w:themeColor="text1"/>
        </w:rPr>
        <w:t>PUPPET RICHARD II stabs BASKETBALL FALSTAFF</w:t>
      </w:r>
      <w:r w:rsidR="00506FA8">
        <w:rPr>
          <w:i/>
          <w:color w:val="000000" w:themeColor="text1"/>
        </w:rPr>
        <w:t xml:space="preserve"> — Great tumult.</w:t>
      </w:r>
    </w:p>
    <w:p w14:paraId="53AF6136" w14:textId="77777777" w:rsidR="00AC013F" w:rsidRPr="0055219E" w:rsidRDefault="00AC013F" w:rsidP="006009E2">
      <w:pPr>
        <w:autoSpaceDE w:val="0"/>
        <w:autoSpaceDN w:val="0"/>
        <w:adjustRightInd w:val="0"/>
        <w:rPr>
          <w:color w:val="000000" w:themeColor="text1"/>
        </w:rPr>
      </w:pPr>
    </w:p>
    <w:p w14:paraId="501C6C59" w14:textId="239EC782" w:rsidR="00AC013F" w:rsidRPr="0055219E" w:rsidRDefault="00AC013F" w:rsidP="00B30204">
      <w:pPr>
        <w:autoSpaceDE w:val="0"/>
        <w:autoSpaceDN w:val="0"/>
        <w:adjustRightInd w:val="0"/>
        <w:jc w:val="center"/>
        <w:rPr>
          <w:color w:val="000000" w:themeColor="text1"/>
        </w:rPr>
      </w:pPr>
      <w:r w:rsidRPr="0055219E">
        <w:rPr>
          <w:color w:val="000000" w:themeColor="text1"/>
        </w:rPr>
        <w:t xml:space="preserve">PUPPET </w:t>
      </w:r>
      <w:r w:rsidR="00B30204">
        <w:rPr>
          <w:color w:val="000000" w:themeColor="text1"/>
        </w:rPr>
        <w:t>PRINCE HENRY</w:t>
      </w:r>
      <w:r w:rsidRPr="0055219E">
        <w:rPr>
          <w:color w:val="000000" w:themeColor="text1"/>
        </w:rPr>
        <w:t xml:space="preserve"> AS PUPPET SAMUEL SEARGANT</w:t>
      </w:r>
      <w:r w:rsidR="00ED6FEE" w:rsidRPr="0055219E">
        <w:rPr>
          <w:color w:val="000000" w:themeColor="text1"/>
        </w:rPr>
        <w:t xml:space="preserve"> </w:t>
      </w:r>
      <w:r w:rsidR="00B30204">
        <w:rPr>
          <w:color w:val="000000" w:themeColor="text1"/>
        </w:rPr>
        <w:t>(VOICED BY LIZ)</w:t>
      </w:r>
    </w:p>
    <w:p w14:paraId="260CBB7E" w14:textId="55923271" w:rsidR="006009E2" w:rsidRPr="0055219E" w:rsidRDefault="006009E2" w:rsidP="00ED6FEE">
      <w:pPr>
        <w:autoSpaceDE w:val="0"/>
        <w:autoSpaceDN w:val="0"/>
        <w:adjustRightInd w:val="0"/>
        <w:rPr>
          <w:color w:val="000000" w:themeColor="text1"/>
        </w:rPr>
      </w:pPr>
      <w:r w:rsidRPr="0055219E">
        <w:rPr>
          <w:color w:val="000000" w:themeColor="text1"/>
        </w:rPr>
        <w:t>To gain a brief advantage you've contrived</w:t>
      </w:r>
      <w:r w:rsidR="00ED6FEE" w:rsidRPr="0055219E">
        <w:rPr>
          <w:color w:val="000000" w:themeColor="text1"/>
        </w:rPr>
        <w:t>!</w:t>
      </w:r>
      <w:r w:rsidR="00DB2D9F" w:rsidRPr="0055219E">
        <w:rPr>
          <w:color w:val="000000" w:themeColor="text1"/>
        </w:rPr>
        <w:t xml:space="preserve"> </w:t>
      </w:r>
    </w:p>
    <w:p w14:paraId="6874687E" w14:textId="77777777" w:rsidR="00AC013F" w:rsidRPr="0055219E" w:rsidRDefault="00AC013F" w:rsidP="006009E2">
      <w:pPr>
        <w:autoSpaceDE w:val="0"/>
        <w:autoSpaceDN w:val="0"/>
        <w:adjustRightInd w:val="0"/>
        <w:rPr>
          <w:color w:val="000000" w:themeColor="text1"/>
        </w:rPr>
      </w:pPr>
    </w:p>
    <w:p w14:paraId="72BCD6FE" w14:textId="7F65FCDB" w:rsidR="00AC013F" w:rsidRPr="0055219E" w:rsidRDefault="00B30204" w:rsidP="006009E2">
      <w:pPr>
        <w:autoSpaceDE w:val="0"/>
        <w:autoSpaceDN w:val="0"/>
        <w:adjustRightInd w:val="0"/>
        <w:rPr>
          <w:color w:val="000000" w:themeColor="text1"/>
        </w:rPr>
      </w:pPr>
      <w:r>
        <w:rPr>
          <w:color w:val="000000" w:themeColor="text1"/>
        </w:rPr>
        <w:t xml:space="preserve">  </w:t>
      </w:r>
      <w:r w:rsidR="00AC013F" w:rsidRPr="0055219E">
        <w:rPr>
          <w:color w:val="000000" w:themeColor="text1"/>
        </w:rPr>
        <w:t xml:space="preserve">PUPPET JOHN OF GAUNT AS THE PIRATE KING </w:t>
      </w:r>
      <w:r>
        <w:rPr>
          <w:color w:val="000000" w:themeColor="text1"/>
        </w:rPr>
        <w:t>(VOICED BY GUS)</w:t>
      </w:r>
    </w:p>
    <w:p w14:paraId="518188AB" w14:textId="33B8C085" w:rsidR="006009E2" w:rsidRPr="0055219E" w:rsidRDefault="00ED6FEE" w:rsidP="006009E2">
      <w:pPr>
        <w:autoSpaceDE w:val="0"/>
        <w:autoSpaceDN w:val="0"/>
        <w:adjustRightInd w:val="0"/>
        <w:rPr>
          <w:color w:val="000000" w:themeColor="text1"/>
        </w:rPr>
      </w:pPr>
      <w:r w:rsidRPr="0055219E">
        <w:rPr>
          <w:color w:val="000000" w:themeColor="text1"/>
        </w:rPr>
        <w:t>We know that game!</w:t>
      </w:r>
    </w:p>
    <w:p w14:paraId="0E901145" w14:textId="77777777" w:rsidR="00AC013F" w:rsidRPr="0055219E" w:rsidRDefault="00AC013F" w:rsidP="006009E2">
      <w:pPr>
        <w:autoSpaceDE w:val="0"/>
        <w:autoSpaceDN w:val="0"/>
        <w:adjustRightInd w:val="0"/>
        <w:rPr>
          <w:color w:val="000000" w:themeColor="text1"/>
        </w:rPr>
      </w:pPr>
    </w:p>
    <w:p w14:paraId="7109066F" w14:textId="06A267E1" w:rsidR="00AC013F" w:rsidRPr="0055219E" w:rsidRDefault="00AC013F"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00ED6FEE" w:rsidRPr="0055219E">
        <w:rPr>
          <w:color w:val="000000" w:themeColor="text1"/>
        </w:rPr>
        <w:tab/>
      </w:r>
      <w:r w:rsidR="00ED6FEE" w:rsidRPr="0055219E">
        <w:rPr>
          <w:color w:val="000000" w:themeColor="text1"/>
        </w:rPr>
        <w:tab/>
      </w:r>
      <w:r w:rsidR="00ED6FEE" w:rsidRPr="0055219E">
        <w:rPr>
          <w:color w:val="000000" w:themeColor="text1"/>
        </w:rPr>
        <w:tab/>
        <w:t>BASKETBALL FALSTAFF</w:t>
      </w:r>
      <w:r w:rsidRPr="0055219E">
        <w:rPr>
          <w:color w:val="000000" w:themeColor="text1"/>
        </w:rPr>
        <w:t xml:space="preserve"> </w:t>
      </w:r>
      <w:r w:rsidR="00B30204">
        <w:rPr>
          <w:color w:val="000000" w:themeColor="text1"/>
        </w:rPr>
        <w:t>(VOICED BY WILL)</w:t>
      </w:r>
    </w:p>
    <w:p w14:paraId="7164F54A" w14:textId="5C6FF48C" w:rsidR="006009E2" w:rsidRPr="0055219E" w:rsidRDefault="00ED6FEE" w:rsidP="006009E2">
      <w:pPr>
        <w:autoSpaceDE w:val="0"/>
        <w:autoSpaceDN w:val="0"/>
        <w:adjustRightInd w:val="0"/>
        <w:rPr>
          <w:color w:val="000000" w:themeColor="text1"/>
        </w:rPr>
      </w:pPr>
      <w:r w:rsidRPr="0055219E">
        <w:rPr>
          <w:color w:val="000000" w:themeColor="text1"/>
        </w:rPr>
        <w:t>(</w:t>
      </w:r>
      <w:r w:rsidRPr="0055219E">
        <w:rPr>
          <w:i/>
          <w:color w:val="000000" w:themeColor="text1"/>
        </w:rPr>
        <w:t>Dying</w:t>
      </w:r>
      <w:r w:rsidRPr="0055219E">
        <w:rPr>
          <w:color w:val="000000" w:themeColor="text1"/>
        </w:rPr>
        <w:t xml:space="preserve">.) </w:t>
      </w:r>
      <w:r w:rsidR="006009E2" w:rsidRPr="0055219E">
        <w:rPr>
          <w:color w:val="000000" w:themeColor="text1"/>
        </w:rPr>
        <w:t xml:space="preserve">On your </w:t>
      </w:r>
      <w:r w:rsidR="00D449D0" w:rsidRPr="0055219E">
        <w:rPr>
          <w:color w:val="000000" w:themeColor="text1"/>
        </w:rPr>
        <w:t>allegiance,</w:t>
      </w:r>
      <w:r w:rsidR="006009E2" w:rsidRPr="0055219E">
        <w:rPr>
          <w:color w:val="000000" w:themeColor="text1"/>
        </w:rPr>
        <w:t xml:space="preserve"> we've a stronger claim.</w:t>
      </w:r>
    </w:p>
    <w:p w14:paraId="605D4CD0" w14:textId="561D8790" w:rsidR="006009E2" w:rsidRPr="0055219E" w:rsidRDefault="006009E2" w:rsidP="00ED6FEE">
      <w:pPr>
        <w:autoSpaceDE w:val="0"/>
        <w:autoSpaceDN w:val="0"/>
        <w:adjustRightInd w:val="0"/>
        <w:rPr>
          <w:color w:val="000000" w:themeColor="text1"/>
        </w:rPr>
      </w:pPr>
      <w:r w:rsidRPr="0055219E">
        <w:rPr>
          <w:color w:val="000000" w:themeColor="text1"/>
        </w:rPr>
        <w:t>We charge you yield, we charge you yield</w:t>
      </w:r>
      <w:r w:rsidR="00ED6FEE" w:rsidRPr="0055219E">
        <w:rPr>
          <w:color w:val="000000" w:themeColor="text1"/>
        </w:rPr>
        <w:t xml:space="preserve"> — (</w:t>
      </w:r>
      <w:r w:rsidR="00ED6FEE" w:rsidRPr="00B30204">
        <w:rPr>
          <w:i/>
          <w:color w:val="000000" w:themeColor="text1"/>
        </w:rPr>
        <w:t>He dies</w:t>
      </w:r>
      <w:r w:rsidR="00B30204" w:rsidRPr="00B30204">
        <w:rPr>
          <w:i/>
          <w:color w:val="000000" w:themeColor="text1"/>
        </w:rPr>
        <w:t xml:space="preserve"> — Deflates</w:t>
      </w:r>
      <w:r w:rsidR="00B30204">
        <w:rPr>
          <w:color w:val="000000" w:themeColor="text1"/>
        </w:rPr>
        <w:t>?</w:t>
      </w:r>
      <w:r w:rsidR="00ED6FEE" w:rsidRPr="0055219E">
        <w:rPr>
          <w:color w:val="000000" w:themeColor="text1"/>
        </w:rPr>
        <w:t xml:space="preserve">) </w:t>
      </w:r>
    </w:p>
    <w:p w14:paraId="056365CC" w14:textId="77777777" w:rsidR="00ED6FEE" w:rsidRPr="0055219E" w:rsidRDefault="00ED6FEE" w:rsidP="00ED6FEE">
      <w:pPr>
        <w:autoSpaceDE w:val="0"/>
        <w:autoSpaceDN w:val="0"/>
        <w:adjustRightInd w:val="0"/>
        <w:rPr>
          <w:color w:val="000000" w:themeColor="text1"/>
        </w:rPr>
      </w:pPr>
    </w:p>
    <w:p w14:paraId="5D500EB0" w14:textId="5235504B" w:rsidR="00ED6FEE" w:rsidRPr="0055219E" w:rsidRDefault="00ED6FEE" w:rsidP="00ED6FEE">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KATHY</w:t>
      </w:r>
    </w:p>
    <w:p w14:paraId="63506C79" w14:textId="09434026" w:rsidR="00ED6FEE" w:rsidRPr="0055219E" w:rsidRDefault="00ED6FEE" w:rsidP="00ED6FEE">
      <w:pPr>
        <w:autoSpaceDE w:val="0"/>
        <w:autoSpaceDN w:val="0"/>
        <w:adjustRightInd w:val="0"/>
        <w:rPr>
          <w:color w:val="000000" w:themeColor="text1"/>
        </w:rPr>
      </w:pPr>
      <w:r w:rsidRPr="0055219E">
        <w:rPr>
          <w:color w:val="000000" w:themeColor="text1"/>
        </w:rPr>
        <w:t>(</w:t>
      </w:r>
      <w:r w:rsidRPr="0055219E">
        <w:rPr>
          <w:i/>
          <w:color w:val="000000" w:themeColor="text1"/>
        </w:rPr>
        <w:t>To audience</w:t>
      </w:r>
      <w:r w:rsidRPr="0055219E">
        <w:rPr>
          <w:color w:val="000000" w:themeColor="text1"/>
        </w:rPr>
        <w:t>.) Now we all drink our cyanide.</w:t>
      </w:r>
    </w:p>
    <w:p w14:paraId="68AEFD42" w14:textId="77777777" w:rsidR="00AC013F" w:rsidRPr="0055219E" w:rsidRDefault="00AC013F" w:rsidP="006009E2">
      <w:pPr>
        <w:autoSpaceDE w:val="0"/>
        <w:autoSpaceDN w:val="0"/>
        <w:adjustRightInd w:val="0"/>
        <w:rPr>
          <w:color w:val="000000" w:themeColor="text1"/>
        </w:rPr>
      </w:pPr>
    </w:p>
    <w:p w14:paraId="61342035" w14:textId="439D991D" w:rsidR="00AC013F" w:rsidRPr="0055219E" w:rsidRDefault="00AC013F" w:rsidP="00E64F2F">
      <w:pPr>
        <w:autoSpaceDE w:val="0"/>
        <w:autoSpaceDN w:val="0"/>
        <w:adjustRightInd w:val="0"/>
        <w:ind w:left="2160"/>
        <w:rPr>
          <w:i/>
          <w:color w:val="000000" w:themeColor="text1"/>
        </w:rPr>
      </w:pPr>
      <w:r w:rsidRPr="0055219E">
        <w:rPr>
          <w:i/>
          <w:color w:val="000000" w:themeColor="text1"/>
        </w:rPr>
        <w:t>PIRATE PUPPETS</w:t>
      </w:r>
      <w:r w:rsidR="006009E2" w:rsidRPr="0055219E">
        <w:rPr>
          <w:i/>
          <w:color w:val="000000" w:themeColor="text1"/>
        </w:rPr>
        <w:t xml:space="preserve"> kneel, </w:t>
      </w:r>
      <w:r w:rsidRPr="0055219E">
        <w:rPr>
          <w:i/>
          <w:color w:val="000000" w:themeColor="text1"/>
        </w:rPr>
        <w:t>SEARGENT stan</w:t>
      </w:r>
      <w:r w:rsidR="00E64F2F" w:rsidRPr="0055219E">
        <w:rPr>
          <w:i/>
          <w:color w:val="000000" w:themeColor="text1"/>
        </w:rPr>
        <w:t>ds over them.</w:t>
      </w:r>
    </w:p>
    <w:p w14:paraId="3D9621DB" w14:textId="77777777" w:rsidR="00E64F2F" w:rsidRPr="0055219E" w:rsidRDefault="00E64F2F" w:rsidP="00E64F2F">
      <w:pPr>
        <w:autoSpaceDE w:val="0"/>
        <w:autoSpaceDN w:val="0"/>
        <w:adjustRightInd w:val="0"/>
        <w:ind w:left="2160"/>
        <w:rPr>
          <w:i/>
          <w:color w:val="000000" w:themeColor="text1"/>
        </w:rPr>
      </w:pPr>
    </w:p>
    <w:p w14:paraId="4266415B" w14:textId="3E2BCC9D" w:rsidR="00AC013F" w:rsidRPr="0055219E" w:rsidRDefault="00B30204" w:rsidP="006009E2">
      <w:pPr>
        <w:autoSpaceDE w:val="0"/>
        <w:autoSpaceDN w:val="0"/>
        <w:adjustRightInd w:val="0"/>
        <w:rPr>
          <w:color w:val="000000" w:themeColor="text1"/>
        </w:rPr>
      </w:pPr>
      <w:r>
        <w:rPr>
          <w:color w:val="000000" w:themeColor="text1"/>
        </w:rPr>
        <w:tab/>
      </w:r>
      <w:r w:rsidR="00AC013F" w:rsidRPr="0055219E">
        <w:rPr>
          <w:color w:val="000000" w:themeColor="text1"/>
        </w:rPr>
        <w:t xml:space="preserve">PUPPET JOHN OF GAUNT AS THE PIRATE KING </w:t>
      </w:r>
      <w:r>
        <w:rPr>
          <w:color w:val="000000" w:themeColor="text1"/>
        </w:rPr>
        <w:t>(VOICED BY GUS)</w:t>
      </w:r>
    </w:p>
    <w:p w14:paraId="4696582D" w14:textId="67E62236" w:rsidR="006009E2" w:rsidRPr="0055219E" w:rsidRDefault="006009E2" w:rsidP="006009E2">
      <w:pPr>
        <w:autoSpaceDE w:val="0"/>
        <w:autoSpaceDN w:val="0"/>
        <w:adjustRightInd w:val="0"/>
        <w:rPr>
          <w:color w:val="000000" w:themeColor="text1"/>
        </w:rPr>
      </w:pPr>
      <w:r w:rsidRPr="0055219E">
        <w:rPr>
          <w:color w:val="000000" w:themeColor="text1"/>
        </w:rPr>
        <w:t>We yield at once, with humbled mien,</w:t>
      </w:r>
    </w:p>
    <w:p w14:paraId="10C1A3D2" w14:textId="6BBF9A52" w:rsidR="006009E2" w:rsidRPr="0055219E" w:rsidRDefault="006009E2" w:rsidP="006009E2">
      <w:pPr>
        <w:autoSpaceDE w:val="0"/>
        <w:autoSpaceDN w:val="0"/>
        <w:adjustRightInd w:val="0"/>
        <w:rPr>
          <w:color w:val="000000" w:themeColor="text1"/>
        </w:rPr>
      </w:pPr>
      <w:r w:rsidRPr="0055219E">
        <w:rPr>
          <w:color w:val="000000" w:themeColor="text1"/>
        </w:rPr>
        <w:t xml:space="preserve">Because, with all our faults, we love our </w:t>
      </w:r>
      <w:r w:rsidR="00AC013F" w:rsidRPr="0055219E">
        <w:rPr>
          <w:color w:val="000000" w:themeColor="text1"/>
        </w:rPr>
        <w:t>Queen!</w:t>
      </w:r>
    </w:p>
    <w:p w14:paraId="708451D8" w14:textId="77777777" w:rsidR="00AC013F" w:rsidRPr="0055219E" w:rsidRDefault="00AC013F" w:rsidP="006009E2">
      <w:pPr>
        <w:autoSpaceDE w:val="0"/>
        <w:autoSpaceDN w:val="0"/>
        <w:adjustRightInd w:val="0"/>
        <w:rPr>
          <w:color w:val="000000" w:themeColor="text1"/>
        </w:rPr>
      </w:pPr>
    </w:p>
    <w:p w14:paraId="4C8E520D" w14:textId="06DFFD62" w:rsidR="00AC013F" w:rsidRPr="0055219E" w:rsidRDefault="00AC013F" w:rsidP="00AC013F">
      <w:pPr>
        <w:autoSpaceDE w:val="0"/>
        <w:autoSpaceDN w:val="0"/>
        <w:adjustRightInd w:val="0"/>
        <w:ind w:firstLine="720"/>
        <w:rPr>
          <w:color w:val="000000" w:themeColor="text1"/>
        </w:rPr>
      </w:pPr>
      <w:r w:rsidRPr="0055219E">
        <w:rPr>
          <w:color w:val="000000" w:themeColor="text1"/>
        </w:rPr>
        <w:t xml:space="preserve">HANDPUPPET </w:t>
      </w:r>
      <w:r w:rsidR="00B30204">
        <w:rPr>
          <w:color w:val="000000" w:themeColor="text1"/>
        </w:rPr>
        <w:t>DUKE OF YORK</w:t>
      </w:r>
      <w:r w:rsidR="00E64F2F" w:rsidRPr="0055219E">
        <w:rPr>
          <w:color w:val="000000" w:themeColor="text1"/>
        </w:rPr>
        <w:t xml:space="preserve"> AS HOTSPUR AS MABEL</w:t>
      </w:r>
      <w:r w:rsidR="00B30204">
        <w:rPr>
          <w:color w:val="000000" w:themeColor="text1"/>
        </w:rPr>
        <w:t xml:space="preserve"> (HENRY II) </w:t>
      </w:r>
    </w:p>
    <w:p w14:paraId="6FB67139" w14:textId="0F40BFD1" w:rsidR="006009E2" w:rsidRPr="0055219E" w:rsidRDefault="006009E2" w:rsidP="00AC013F">
      <w:pPr>
        <w:autoSpaceDE w:val="0"/>
        <w:autoSpaceDN w:val="0"/>
        <w:adjustRightInd w:val="0"/>
        <w:rPr>
          <w:color w:val="000000" w:themeColor="text1"/>
        </w:rPr>
      </w:pPr>
      <w:r w:rsidRPr="0055219E">
        <w:rPr>
          <w:color w:val="000000" w:themeColor="text1"/>
        </w:rPr>
        <w:t>Poor wandering ones!</w:t>
      </w:r>
    </w:p>
    <w:p w14:paraId="547A60FF" w14:textId="77777777" w:rsidR="00DB2D9F" w:rsidRPr="0055219E" w:rsidRDefault="00DB2D9F" w:rsidP="006009E2">
      <w:pPr>
        <w:autoSpaceDE w:val="0"/>
        <w:autoSpaceDN w:val="0"/>
        <w:adjustRightInd w:val="0"/>
        <w:rPr>
          <w:color w:val="000000" w:themeColor="text1"/>
        </w:rPr>
      </w:pPr>
    </w:p>
    <w:p w14:paraId="75E805AD" w14:textId="5710AA55" w:rsidR="00DB2D9F"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DB2D9F" w:rsidRPr="0055219E">
        <w:rPr>
          <w:color w:val="000000" w:themeColor="text1"/>
        </w:rPr>
        <w:t>WILL</w:t>
      </w:r>
    </w:p>
    <w:p w14:paraId="612EC564" w14:textId="4AA3FDAF" w:rsidR="00DB2D9F" w:rsidRPr="0055219E" w:rsidRDefault="00DB2D9F" w:rsidP="006009E2">
      <w:pPr>
        <w:autoSpaceDE w:val="0"/>
        <w:autoSpaceDN w:val="0"/>
        <w:adjustRightInd w:val="0"/>
        <w:rPr>
          <w:color w:val="000000" w:themeColor="text1"/>
        </w:rPr>
      </w:pPr>
      <w:r w:rsidRPr="0055219E">
        <w:rPr>
          <w:color w:val="000000" w:themeColor="text1"/>
        </w:rPr>
        <w:t>(</w:t>
      </w:r>
      <w:r w:rsidR="0055219E" w:rsidRPr="00B30204">
        <w:rPr>
          <w:i/>
          <w:color w:val="000000" w:themeColor="text1"/>
        </w:rPr>
        <w:t>To the audience</w:t>
      </w:r>
      <w:r w:rsidRPr="0055219E">
        <w:rPr>
          <w:color w:val="000000" w:themeColor="text1"/>
        </w:rPr>
        <w:t xml:space="preserve">.) We’re at that point in our meeting when — </w:t>
      </w:r>
    </w:p>
    <w:p w14:paraId="60CFE73D" w14:textId="77777777" w:rsidR="00DB2D9F" w:rsidRPr="0055219E" w:rsidRDefault="00DB2D9F" w:rsidP="006009E2">
      <w:pPr>
        <w:autoSpaceDE w:val="0"/>
        <w:autoSpaceDN w:val="0"/>
        <w:adjustRightInd w:val="0"/>
        <w:rPr>
          <w:color w:val="000000" w:themeColor="text1"/>
        </w:rPr>
      </w:pPr>
    </w:p>
    <w:p w14:paraId="1C07C313" w14:textId="104806AF" w:rsidR="00DB2D9F"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DB2D9F" w:rsidRPr="0055219E">
        <w:rPr>
          <w:color w:val="000000" w:themeColor="text1"/>
        </w:rPr>
        <w:t>THOMAS</w:t>
      </w:r>
      <w:r w:rsidR="0055219E" w:rsidRPr="0055219E">
        <w:rPr>
          <w:color w:val="000000" w:themeColor="text1"/>
        </w:rPr>
        <w:t xml:space="preserve"> | GEORGE</w:t>
      </w:r>
    </w:p>
    <w:p w14:paraId="1200BA18" w14:textId="09B4DFF4" w:rsidR="00DB2D9F" w:rsidRPr="0055219E" w:rsidRDefault="00B30204" w:rsidP="006009E2">
      <w:pPr>
        <w:autoSpaceDE w:val="0"/>
        <w:autoSpaceDN w:val="0"/>
        <w:adjustRightInd w:val="0"/>
        <w:rPr>
          <w:color w:val="000000" w:themeColor="text1"/>
        </w:rPr>
      </w:pPr>
      <w:r>
        <w:rPr>
          <w:color w:val="000000" w:themeColor="text1"/>
        </w:rPr>
        <w:t>(</w:t>
      </w:r>
      <w:r w:rsidRPr="00B30204">
        <w:rPr>
          <w:i/>
          <w:color w:val="000000" w:themeColor="text1"/>
        </w:rPr>
        <w:t>To audience</w:t>
      </w:r>
      <w:r>
        <w:rPr>
          <w:color w:val="000000" w:themeColor="text1"/>
        </w:rPr>
        <w:t xml:space="preserve">.) </w:t>
      </w:r>
      <w:r w:rsidR="00DB2D9F" w:rsidRPr="0055219E">
        <w:rPr>
          <w:color w:val="000000" w:themeColor="text1"/>
        </w:rPr>
        <w:t>Nothing makes sense.</w:t>
      </w:r>
      <w:r w:rsidR="0055219E" w:rsidRPr="0055219E">
        <w:rPr>
          <w:color w:val="000000" w:themeColor="text1"/>
        </w:rPr>
        <w:t xml:space="preserve"> | </w:t>
      </w:r>
      <w:r>
        <w:rPr>
          <w:color w:val="000000" w:themeColor="text1"/>
        </w:rPr>
        <w:t>(</w:t>
      </w:r>
      <w:r w:rsidRPr="00B30204">
        <w:rPr>
          <w:i/>
          <w:color w:val="000000" w:themeColor="text1"/>
        </w:rPr>
        <w:t>To audience</w:t>
      </w:r>
      <w:r>
        <w:rPr>
          <w:color w:val="000000" w:themeColor="text1"/>
        </w:rPr>
        <w:t xml:space="preserve">.) </w:t>
      </w:r>
      <w:r w:rsidR="0055219E" w:rsidRPr="00B30204">
        <w:rPr>
          <w:i/>
          <w:color w:val="000000" w:themeColor="text1"/>
        </w:rPr>
        <w:t>This</w:t>
      </w:r>
      <w:r w:rsidR="0055219E" w:rsidRPr="0055219E">
        <w:rPr>
          <w:color w:val="000000" w:themeColor="text1"/>
        </w:rPr>
        <w:t xml:space="preserve"> was the play! </w:t>
      </w:r>
    </w:p>
    <w:p w14:paraId="40EFE7B6" w14:textId="77777777" w:rsidR="00DB2D9F" w:rsidRPr="0055219E" w:rsidRDefault="00DB2D9F" w:rsidP="006009E2">
      <w:pPr>
        <w:autoSpaceDE w:val="0"/>
        <w:autoSpaceDN w:val="0"/>
        <w:adjustRightInd w:val="0"/>
        <w:rPr>
          <w:color w:val="000000" w:themeColor="text1"/>
        </w:rPr>
      </w:pPr>
    </w:p>
    <w:p w14:paraId="38FB7C3D" w14:textId="2C78A91F" w:rsidR="00DB2D9F"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DB2D9F" w:rsidRPr="0055219E">
        <w:rPr>
          <w:color w:val="000000" w:themeColor="text1"/>
        </w:rPr>
        <w:t>AUGUSTINE</w:t>
      </w:r>
      <w:r w:rsidR="0055219E" w:rsidRPr="0055219E">
        <w:rPr>
          <w:color w:val="000000" w:themeColor="text1"/>
        </w:rPr>
        <w:t xml:space="preserve"> | LIZ</w:t>
      </w:r>
    </w:p>
    <w:p w14:paraId="7A1E1C15" w14:textId="06244953" w:rsidR="00DB2D9F" w:rsidRPr="0055219E" w:rsidRDefault="00DB2D9F" w:rsidP="006009E2">
      <w:pPr>
        <w:autoSpaceDE w:val="0"/>
        <w:autoSpaceDN w:val="0"/>
        <w:adjustRightInd w:val="0"/>
        <w:rPr>
          <w:color w:val="000000" w:themeColor="text1"/>
        </w:rPr>
      </w:pPr>
      <w:r w:rsidRPr="0055219E">
        <w:rPr>
          <w:color w:val="000000" w:themeColor="text1"/>
        </w:rPr>
        <w:t>It’s just in o</w:t>
      </w:r>
      <w:r w:rsidR="0055219E" w:rsidRPr="0055219E">
        <w:rPr>
          <w:color w:val="000000" w:themeColor="text1"/>
        </w:rPr>
        <w:t xml:space="preserve">ur invention — | </w:t>
      </w:r>
      <w:r w:rsidRPr="0055219E">
        <w:rPr>
          <w:color w:val="000000" w:themeColor="text1"/>
        </w:rPr>
        <w:t xml:space="preserve">Our risk-taking! </w:t>
      </w:r>
    </w:p>
    <w:p w14:paraId="702843AB" w14:textId="77777777" w:rsidR="00DB2D9F" w:rsidRPr="0055219E" w:rsidRDefault="00DB2D9F" w:rsidP="006009E2">
      <w:pPr>
        <w:autoSpaceDE w:val="0"/>
        <w:autoSpaceDN w:val="0"/>
        <w:adjustRightInd w:val="0"/>
        <w:rPr>
          <w:color w:val="000000" w:themeColor="text1"/>
        </w:rPr>
      </w:pPr>
    </w:p>
    <w:p w14:paraId="54FCD957" w14:textId="3F8C8771" w:rsidR="00DB2D9F"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DB2D9F" w:rsidRPr="0055219E">
        <w:rPr>
          <w:color w:val="000000" w:themeColor="text1"/>
        </w:rPr>
        <w:t xml:space="preserve">HENRY II </w:t>
      </w:r>
    </w:p>
    <w:p w14:paraId="76DBA097" w14:textId="032ACDF4" w:rsidR="00DB2D9F" w:rsidRPr="0055219E" w:rsidRDefault="00DB2D9F" w:rsidP="006009E2">
      <w:pPr>
        <w:autoSpaceDE w:val="0"/>
        <w:autoSpaceDN w:val="0"/>
        <w:adjustRightInd w:val="0"/>
        <w:rPr>
          <w:color w:val="000000" w:themeColor="text1"/>
        </w:rPr>
      </w:pPr>
      <w:r w:rsidRPr="0055219E">
        <w:rPr>
          <w:color w:val="000000" w:themeColor="text1"/>
        </w:rPr>
        <w:t xml:space="preserve">School’s so boring. You sit and sit all day and then there’s homework? </w:t>
      </w:r>
    </w:p>
    <w:p w14:paraId="469BCA29" w14:textId="77777777" w:rsidR="00DB2D9F" w:rsidRPr="0055219E" w:rsidRDefault="00DB2D9F" w:rsidP="006009E2">
      <w:pPr>
        <w:autoSpaceDE w:val="0"/>
        <w:autoSpaceDN w:val="0"/>
        <w:adjustRightInd w:val="0"/>
        <w:rPr>
          <w:color w:val="000000" w:themeColor="text1"/>
        </w:rPr>
      </w:pPr>
    </w:p>
    <w:p w14:paraId="1C2BB9F9" w14:textId="60A44527" w:rsidR="00DB2D9F"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DB2D9F" w:rsidRPr="0055219E">
        <w:rPr>
          <w:color w:val="000000" w:themeColor="text1"/>
        </w:rPr>
        <w:t>JOHN</w:t>
      </w:r>
    </w:p>
    <w:p w14:paraId="6B2BB581" w14:textId="391DA3C2" w:rsidR="00DB2D9F" w:rsidRPr="0055219E" w:rsidRDefault="00DB2D9F" w:rsidP="006009E2">
      <w:pPr>
        <w:autoSpaceDE w:val="0"/>
        <w:autoSpaceDN w:val="0"/>
        <w:adjustRightInd w:val="0"/>
        <w:rPr>
          <w:color w:val="000000" w:themeColor="text1"/>
        </w:rPr>
      </w:pPr>
      <w:r w:rsidRPr="0055219E">
        <w:rPr>
          <w:color w:val="000000" w:themeColor="text1"/>
        </w:rPr>
        <w:t>Why do we learn proofs and theorems?</w:t>
      </w:r>
      <w:r w:rsidR="0055219E" w:rsidRPr="0055219E">
        <w:rPr>
          <w:color w:val="000000" w:themeColor="text1"/>
        </w:rPr>
        <w:t xml:space="preserve"> What good are they? </w:t>
      </w:r>
    </w:p>
    <w:p w14:paraId="06DF0463" w14:textId="77777777" w:rsidR="00DB2D9F" w:rsidRPr="0055219E" w:rsidRDefault="00DB2D9F" w:rsidP="006009E2">
      <w:pPr>
        <w:autoSpaceDE w:val="0"/>
        <w:autoSpaceDN w:val="0"/>
        <w:adjustRightInd w:val="0"/>
        <w:rPr>
          <w:color w:val="000000" w:themeColor="text1"/>
        </w:rPr>
      </w:pPr>
    </w:p>
    <w:p w14:paraId="569FE706" w14:textId="41202291" w:rsidR="00DB2D9F"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DB2D9F" w:rsidRPr="0055219E">
        <w:rPr>
          <w:color w:val="000000" w:themeColor="text1"/>
        </w:rPr>
        <w:t>WILL</w:t>
      </w:r>
      <w:r w:rsidR="0055219E" w:rsidRPr="0055219E">
        <w:rPr>
          <w:color w:val="000000" w:themeColor="text1"/>
        </w:rPr>
        <w:t xml:space="preserve"> | RICHARD</w:t>
      </w:r>
    </w:p>
    <w:p w14:paraId="0B4AD1D4" w14:textId="71851AF8" w:rsidR="00DB2D9F" w:rsidRPr="0055219E" w:rsidRDefault="00DB2D9F" w:rsidP="006009E2">
      <w:pPr>
        <w:autoSpaceDE w:val="0"/>
        <w:autoSpaceDN w:val="0"/>
        <w:adjustRightInd w:val="0"/>
        <w:rPr>
          <w:color w:val="000000" w:themeColor="text1"/>
        </w:rPr>
      </w:pPr>
      <w:r w:rsidRPr="0055219E">
        <w:rPr>
          <w:color w:val="000000" w:themeColor="text1"/>
        </w:rPr>
        <w:t>With our good natur</w:t>
      </w:r>
      <w:r w:rsidR="0055219E" w:rsidRPr="0055219E">
        <w:rPr>
          <w:color w:val="000000" w:themeColor="text1"/>
        </w:rPr>
        <w:t xml:space="preserve">e — | </w:t>
      </w:r>
      <w:r w:rsidRPr="0055219E">
        <w:rPr>
          <w:color w:val="000000" w:themeColor="text1"/>
        </w:rPr>
        <w:t>Hopefully you take us with you.</w:t>
      </w:r>
    </w:p>
    <w:p w14:paraId="089EEA5D" w14:textId="77777777" w:rsidR="00DB2D9F" w:rsidRPr="0055219E" w:rsidRDefault="00DB2D9F" w:rsidP="006009E2">
      <w:pPr>
        <w:autoSpaceDE w:val="0"/>
        <w:autoSpaceDN w:val="0"/>
        <w:adjustRightInd w:val="0"/>
        <w:rPr>
          <w:color w:val="000000" w:themeColor="text1"/>
        </w:rPr>
      </w:pPr>
    </w:p>
    <w:p w14:paraId="57E2DC05" w14:textId="4834A427" w:rsidR="00FB4F2B"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THOMAS</w:t>
      </w:r>
      <w:r w:rsidR="00DB2D9F" w:rsidRPr="0055219E">
        <w:rPr>
          <w:color w:val="000000" w:themeColor="text1"/>
        </w:rPr>
        <w:t xml:space="preserve"> </w:t>
      </w:r>
    </w:p>
    <w:p w14:paraId="268A3F7D" w14:textId="3F318343" w:rsidR="00FB4F2B" w:rsidRPr="0055219E" w:rsidRDefault="00FB4F2B" w:rsidP="006009E2">
      <w:pPr>
        <w:autoSpaceDE w:val="0"/>
        <w:autoSpaceDN w:val="0"/>
        <w:adjustRightInd w:val="0"/>
        <w:rPr>
          <w:color w:val="000000" w:themeColor="text1"/>
        </w:rPr>
      </w:pPr>
      <w:r w:rsidRPr="0055219E">
        <w:rPr>
          <w:color w:val="000000" w:themeColor="text1"/>
        </w:rPr>
        <w:t>Keep us —</w:t>
      </w:r>
      <w:r w:rsidR="00DB2D9F" w:rsidRPr="0055219E">
        <w:rPr>
          <w:color w:val="000000" w:themeColor="text1"/>
        </w:rPr>
        <w:t xml:space="preserve"> Carry </w:t>
      </w:r>
      <w:r w:rsidR="0055219E" w:rsidRPr="0055219E">
        <w:rPr>
          <w:color w:val="000000" w:themeColor="text1"/>
        </w:rPr>
        <w:t xml:space="preserve">our humble — Stupid story — </w:t>
      </w:r>
    </w:p>
    <w:p w14:paraId="79A501F4" w14:textId="77777777" w:rsidR="00FB4F2B" w:rsidRPr="0055219E" w:rsidRDefault="00FB4F2B" w:rsidP="006009E2">
      <w:pPr>
        <w:autoSpaceDE w:val="0"/>
        <w:autoSpaceDN w:val="0"/>
        <w:adjustRightInd w:val="0"/>
        <w:rPr>
          <w:color w:val="000000" w:themeColor="text1"/>
        </w:rPr>
      </w:pPr>
    </w:p>
    <w:p w14:paraId="4A48E800" w14:textId="277D7934" w:rsidR="00FB4F2B"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GEORGE</w:t>
      </w:r>
    </w:p>
    <w:p w14:paraId="17D691FC" w14:textId="40382C5E" w:rsidR="00DB2D9F" w:rsidRPr="0055219E" w:rsidRDefault="0055219E" w:rsidP="006009E2">
      <w:pPr>
        <w:autoSpaceDE w:val="0"/>
        <w:autoSpaceDN w:val="0"/>
        <w:adjustRightInd w:val="0"/>
        <w:rPr>
          <w:color w:val="000000" w:themeColor="text1"/>
        </w:rPr>
      </w:pPr>
      <w:r w:rsidRPr="0055219E">
        <w:rPr>
          <w:color w:val="000000" w:themeColor="text1"/>
        </w:rPr>
        <w:t>Carry it like a</w:t>
      </w:r>
      <w:r w:rsidR="00DB2D9F" w:rsidRPr="0055219E">
        <w:rPr>
          <w:color w:val="000000" w:themeColor="text1"/>
        </w:rPr>
        <w:t xml:space="preserve"> lantern — </w:t>
      </w:r>
    </w:p>
    <w:p w14:paraId="1DAB38A1" w14:textId="77777777" w:rsidR="00DB2D9F" w:rsidRPr="0055219E" w:rsidRDefault="00DB2D9F" w:rsidP="006009E2">
      <w:pPr>
        <w:autoSpaceDE w:val="0"/>
        <w:autoSpaceDN w:val="0"/>
        <w:adjustRightInd w:val="0"/>
        <w:rPr>
          <w:color w:val="000000" w:themeColor="text1"/>
        </w:rPr>
      </w:pPr>
    </w:p>
    <w:p w14:paraId="3425D7D5" w14:textId="50B8FB33" w:rsidR="00FB4F2B" w:rsidRPr="0055219E" w:rsidRDefault="00FB4F2B"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7BE535AD" w14:textId="77777777" w:rsidR="00FB4F2B" w:rsidRPr="0055219E" w:rsidRDefault="00FB4F2B" w:rsidP="006009E2">
      <w:pPr>
        <w:autoSpaceDE w:val="0"/>
        <w:autoSpaceDN w:val="0"/>
        <w:adjustRightInd w:val="0"/>
        <w:rPr>
          <w:color w:val="000000" w:themeColor="text1"/>
        </w:rPr>
      </w:pPr>
      <w:r w:rsidRPr="0055219E">
        <w:rPr>
          <w:color w:val="000000" w:themeColor="text1"/>
        </w:rPr>
        <w:t>You don’t have to rent.</w:t>
      </w:r>
    </w:p>
    <w:p w14:paraId="47D1ED68" w14:textId="77777777" w:rsidR="00FB4F2B" w:rsidRPr="0055219E" w:rsidRDefault="00FB4F2B" w:rsidP="006009E2">
      <w:pPr>
        <w:autoSpaceDE w:val="0"/>
        <w:autoSpaceDN w:val="0"/>
        <w:adjustRightInd w:val="0"/>
        <w:rPr>
          <w:color w:val="000000" w:themeColor="text1"/>
        </w:rPr>
      </w:pPr>
    </w:p>
    <w:p w14:paraId="52C18567" w14:textId="77777777" w:rsidR="006175A3" w:rsidRPr="0055219E" w:rsidRDefault="006175A3" w:rsidP="006009E2">
      <w:pPr>
        <w:autoSpaceDE w:val="0"/>
        <w:autoSpaceDN w:val="0"/>
        <w:adjustRightInd w:val="0"/>
        <w:rPr>
          <w:color w:val="000000" w:themeColor="text1"/>
        </w:rPr>
      </w:pPr>
    </w:p>
    <w:p w14:paraId="6527905D" w14:textId="31748CA4" w:rsidR="006175A3" w:rsidRPr="0055219E" w:rsidRDefault="006175A3" w:rsidP="006175A3">
      <w:pPr>
        <w:pStyle w:val="SCENENUMBER"/>
        <w:rPr>
          <w:rFonts w:ascii="Times New Roman" w:hAnsi="Times New Roman" w:cs="Times New Roman"/>
        </w:rPr>
      </w:pPr>
      <w:r w:rsidRPr="0055219E">
        <w:rPr>
          <w:rFonts w:ascii="Times New Roman" w:hAnsi="Times New Roman" w:cs="Times New Roman"/>
        </w:rPr>
        <w:t xml:space="preserve">Epilogue — </w:t>
      </w:r>
      <w:r w:rsidR="0055219E" w:rsidRPr="0055219E">
        <w:rPr>
          <w:rFonts w:ascii="Times New Roman" w:hAnsi="Times New Roman" w:cs="Times New Roman"/>
        </w:rPr>
        <w:t xml:space="preserve">Thanks for hanging in. </w:t>
      </w:r>
    </w:p>
    <w:p w14:paraId="3A22ECB2" w14:textId="77777777" w:rsidR="00BF2E7B" w:rsidRPr="0055219E" w:rsidRDefault="00BF2E7B" w:rsidP="006009E2">
      <w:pPr>
        <w:autoSpaceDE w:val="0"/>
        <w:autoSpaceDN w:val="0"/>
        <w:adjustRightInd w:val="0"/>
        <w:rPr>
          <w:color w:val="000000" w:themeColor="text1"/>
        </w:rPr>
      </w:pPr>
    </w:p>
    <w:p w14:paraId="460AE3E5" w14:textId="77777777" w:rsidR="0055219E" w:rsidRPr="0055219E" w:rsidRDefault="0055219E" w:rsidP="006009E2">
      <w:pPr>
        <w:autoSpaceDE w:val="0"/>
        <w:autoSpaceDN w:val="0"/>
        <w:adjustRightInd w:val="0"/>
        <w:rPr>
          <w:color w:val="000000" w:themeColor="text1"/>
        </w:rPr>
      </w:pPr>
    </w:p>
    <w:p w14:paraId="0B3800E9" w14:textId="71EE8E8C"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GEORGE</w:t>
      </w:r>
    </w:p>
    <w:p w14:paraId="7E87B233"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We’re in another part of the wood — </w:t>
      </w:r>
    </w:p>
    <w:p w14:paraId="36CC3A46" w14:textId="77777777" w:rsidR="006233F8" w:rsidRPr="0055219E" w:rsidRDefault="006233F8" w:rsidP="006233F8">
      <w:pPr>
        <w:autoSpaceDE w:val="0"/>
        <w:autoSpaceDN w:val="0"/>
        <w:adjustRightInd w:val="0"/>
        <w:rPr>
          <w:color w:val="000000" w:themeColor="text1"/>
        </w:rPr>
      </w:pPr>
    </w:p>
    <w:p w14:paraId="53E4710F" w14:textId="24E6D276"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JOHN</w:t>
      </w:r>
    </w:p>
    <w:p w14:paraId="7DD24049"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A church! </w:t>
      </w:r>
    </w:p>
    <w:p w14:paraId="05F929AF" w14:textId="77777777" w:rsidR="006233F8" w:rsidRPr="0055219E" w:rsidRDefault="006233F8" w:rsidP="006233F8">
      <w:pPr>
        <w:autoSpaceDE w:val="0"/>
        <w:autoSpaceDN w:val="0"/>
        <w:adjustRightInd w:val="0"/>
        <w:rPr>
          <w:color w:val="000000" w:themeColor="text1"/>
        </w:rPr>
      </w:pPr>
    </w:p>
    <w:p w14:paraId="42C0C71C" w14:textId="36861B41"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 xml:space="preserve">HENRY II </w:t>
      </w:r>
    </w:p>
    <w:p w14:paraId="78A36146" w14:textId="77777777" w:rsidR="006233F8" w:rsidRPr="0055219E" w:rsidRDefault="006233F8" w:rsidP="006233F8">
      <w:pPr>
        <w:autoSpaceDE w:val="0"/>
        <w:autoSpaceDN w:val="0"/>
        <w:adjustRightInd w:val="0"/>
        <w:rPr>
          <w:color w:val="000000" w:themeColor="text1"/>
        </w:rPr>
      </w:pPr>
      <w:r w:rsidRPr="0055219E">
        <w:rPr>
          <w:color w:val="000000" w:themeColor="text1"/>
        </w:rPr>
        <w:lastRenderedPageBreak/>
        <w:t xml:space="preserve">A room in a home — </w:t>
      </w:r>
    </w:p>
    <w:p w14:paraId="2ED7AE0C" w14:textId="77777777" w:rsidR="006233F8" w:rsidRPr="0055219E" w:rsidRDefault="006233F8" w:rsidP="006233F8">
      <w:pPr>
        <w:autoSpaceDE w:val="0"/>
        <w:autoSpaceDN w:val="0"/>
        <w:adjustRightInd w:val="0"/>
        <w:rPr>
          <w:color w:val="000000" w:themeColor="text1"/>
        </w:rPr>
      </w:pPr>
    </w:p>
    <w:p w14:paraId="233CC054" w14:textId="5694E434"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 xml:space="preserve">WILL </w:t>
      </w:r>
    </w:p>
    <w:p w14:paraId="6CAB124E" w14:textId="6FA80E37" w:rsidR="006233F8" w:rsidRDefault="006233F8" w:rsidP="006233F8">
      <w:pPr>
        <w:autoSpaceDE w:val="0"/>
        <w:autoSpaceDN w:val="0"/>
        <w:adjustRightInd w:val="0"/>
        <w:rPr>
          <w:color w:val="000000" w:themeColor="text1"/>
        </w:rPr>
      </w:pPr>
      <w:r w:rsidRPr="0055219E">
        <w:rPr>
          <w:color w:val="000000" w:themeColor="text1"/>
        </w:rPr>
        <w:t>(</w:t>
      </w:r>
      <w:r w:rsidR="00114251">
        <w:rPr>
          <w:i/>
          <w:color w:val="000000" w:themeColor="text1"/>
        </w:rPr>
        <w:t>Holding LIZ’s hands, staring at</w:t>
      </w:r>
      <w:r w:rsidRPr="0055219E">
        <w:rPr>
          <w:i/>
          <w:color w:val="000000" w:themeColor="text1"/>
        </w:rPr>
        <w:t xml:space="preserve"> </w:t>
      </w:r>
      <w:r w:rsidR="00114251">
        <w:rPr>
          <w:i/>
          <w:color w:val="000000" w:themeColor="text1"/>
        </w:rPr>
        <w:t>RICHARD)</w:t>
      </w:r>
      <w:r w:rsidR="00114251">
        <w:rPr>
          <w:color w:val="000000" w:themeColor="text1"/>
        </w:rPr>
        <w:t xml:space="preserve"> </w:t>
      </w:r>
      <w:r w:rsidRPr="0055219E">
        <w:rPr>
          <w:color w:val="000000" w:themeColor="text1"/>
        </w:rPr>
        <w:t xml:space="preserve">‘Tis one of the best discretions as I ever I did look upon! </w:t>
      </w:r>
    </w:p>
    <w:p w14:paraId="546A2BAB" w14:textId="77777777" w:rsidR="00114251" w:rsidRDefault="00114251" w:rsidP="006233F8">
      <w:pPr>
        <w:autoSpaceDE w:val="0"/>
        <w:autoSpaceDN w:val="0"/>
        <w:adjustRightInd w:val="0"/>
        <w:rPr>
          <w:color w:val="000000" w:themeColor="text1"/>
        </w:rPr>
      </w:pPr>
    </w:p>
    <w:p w14:paraId="081A11B2" w14:textId="74A585B5" w:rsidR="00114251" w:rsidRDefault="00114251" w:rsidP="006233F8">
      <w:pPr>
        <w:autoSpaceDE w:val="0"/>
        <w:autoSpaceDN w:val="0"/>
        <w:adjustRightInd w:val="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RICHARD and LIZ</w:t>
      </w:r>
    </w:p>
    <w:p w14:paraId="6B259395" w14:textId="3D0784BD" w:rsidR="00114251" w:rsidRPr="0055219E" w:rsidRDefault="00114251" w:rsidP="006233F8">
      <w:pPr>
        <w:autoSpaceDE w:val="0"/>
        <w:autoSpaceDN w:val="0"/>
        <w:adjustRightInd w:val="0"/>
        <w:rPr>
          <w:color w:val="000000" w:themeColor="text1"/>
        </w:rPr>
      </w:pPr>
      <w:r>
        <w:rPr>
          <w:color w:val="000000" w:themeColor="text1"/>
        </w:rPr>
        <w:t>Huh?</w:t>
      </w:r>
    </w:p>
    <w:p w14:paraId="79EA3896" w14:textId="77777777" w:rsidR="006233F8" w:rsidRPr="0055219E" w:rsidRDefault="006233F8" w:rsidP="006233F8">
      <w:pPr>
        <w:autoSpaceDE w:val="0"/>
        <w:autoSpaceDN w:val="0"/>
        <w:adjustRightInd w:val="0"/>
        <w:rPr>
          <w:color w:val="000000" w:themeColor="text1"/>
        </w:rPr>
      </w:pPr>
    </w:p>
    <w:p w14:paraId="2989D53E" w14:textId="5024E890"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GEORGE</w:t>
      </w:r>
    </w:p>
    <w:p w14:paraId="27C68404" w14:textId="77777777" w:rsidR="006233F8" w:rsidRPr="0055219E" w:rsidRDefault="006233F8" w:rsidP="006233F8">
      <w:pPr>
        <w:autoSpaceDE w:val="0"/>
        <w:autoSpaceDN w:val="0"/>
        <w:adjustRightInd w:val="0"/>
        <w:rPr>
          <w:color w:val="000000" w:themeColor="text1"/>
        </w:rPr>
      </w:pPr>
      <w:r w:rsidRPr="0055219E">
        <w:rPr>
          <w:color w:val="000000" w:themeColor="text1"/>
        </w:rPr>
        <w:t>You come hither, my lord, to marry this lady?</w:t>
      </w:r>
    </w:p>
    <w:p w14:paraId="139F7F48" w14:textId="77777777" w:rsidR="00FB4F2B" w:rsidRPr="0055219E" w:rsidRDefault="00FB4F2B" w:rsidP="006233F8">
      <w:pPr>
        <w:autoSpaceDE w:val="0"/>
        <w:autoSpaceDN w:val="0"/>
        <w:adjustRightInd w:val="0"/>
        <w:rPr>
          <w:color w:val="000000" w:themeColor="text1"/>
        </w:rPr>
      </w:pPr>
    </w:p>
    <w:p w14:paraId="319879DD" w14:textId="4F469221"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4187DAC4" w14:textId="618EC970" w:rsidR="006233F8" w:rsidRPr="0055219E" w:rsidRDefault="0055219E" w:rsidP="006233F8">
      <w:pPr>
        <w:autoSpaceDE w:val="0"/>
        <w:autoSpaceDN w:val="0"/>
        <w:adjustRightInd w:val="0"/>
        <w:rPr>
          <w:color w:val="000000" w:themeColor="text1"/>
        </w:rPr>
      </w:pPr>
      <w:r w:rsidRPr="0055219E">
        <w:rPr>
          <w:color w:val="000000" w:themeColor="text1"/>
        </w:rPr>
        <w:t>Marry</w:t>
      </w:r>
      <w:r w:rsidR="00114251">
        <w:rPr>
          <w:color w:val="000000" w:themeColor="text1"/>
        </w:rPr>
        <w:t xml:space="preserve"> her</w:t>
      </w:r>
      <w:r w:rsidRPr="0055219E">
        <w:rPr>
          <w:color w:val="000000" w:themeColor="text1"/>
        </w:rPr>
        <w:t xml:space="preserve">? </w:t>
      </w:r>
      <w:r w:rsidR="006233F8" w:rsidRPr="0055219E">
        <w:rPr>
          <w:color w:val="000000" w:themeColor="text1"/>
        </w:rPr>
        <w:t xml:space="preserve">No! </w:t>
      </w:r>
      <w:r w:rsidR="00114251">
        <w:rPr>
          <w:color w:val="000000" w:themeColor="text1"/>
        </w:rPr>
        <w:t>(</w:t>
      </w:r>
      <w:r w:rsidR="00114251" w:rsidRPr="00114251">
        <w:rPr>
          <w:i/>
          <w:color w:val="000000" w:themeColor="text1"/>
        </w:rPr>
        <w:t>Drops LIZ’s hands</w:t>
      </w:r>
      <w:r w:rsidR="00114251">
        <w:rPr>
          <w:color w:val="000000" w:themeColor="text1"/>
        </w:rPr>
        <w:t xml:space="preserve">) </w:t>
      </w:r>
      <w:r w:rsidRPr="0055219E">
        <w:rPr>
          <w:color w:val="000000" w:themeColor="text1"/>
        </w:rPr>
        <w:t xml:space="preserve">But I do like him — </w:t>
      </w:r>
    </w:p>
    <w:p w14:paraId="13E075FC" w14:textId="77777777" w:rsidR="006233F8" w:rsidRPr="0055219E" w:rsidRDefault="006233F8" w:rsidP="006233F8">
      <w:pPr>
        <w:autoSpaceDE w:val="0"/>
        <w:autoSpaceDN w:val="0"/>
        <w:adjustRightInd w:val="0"/>
        <w:rPr>
          <w:color w:val="000000" w:themeColor="text1"/>
        </w:rPr>
      </w:pPr>
    </w:p>
    <w:p w14:paraId="251B03CA" w14:textId="289DA6EB"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186D1B8D" w14:textId="3DD2AB6C" w:rsidR="006233F8" w:rsidRPr="0055219E" w:rsidRDefault="00114251" w:rsidP="006233F8">
      <w:pPr>
        <w:autoSpaceDE w:val="0"/>
        <w:autoSpaceDN w:val="0"/>
        <w:adjustRightInd w:val="0"/>
        <w:rPr>
          <w:color w:val="000000" w:themeColor="text1"/>
        </w:rPr>
      </w:pPr>
      <w:r>
        <w:rPr>
          <w:color w:val="000000" w:themeColor="text1"/>
        </w:rPr>
        <w:t>(</w:t>
      </w:r>
      <w:r w:rsidRPr="00114251">
        <w:rPr>
          <w:i/>
          <w:color w:val="000000" w:themeColor="text1"/>
        </w:rPr>
        <w:t>To WILL</w:t>
      </w:r>
      <w:r>
        <w:rPr>
          <w:color w:val="000000" w:themeColor="text1"/>
        </w:rPr>
        <w:t xml:space="preserve">.) </w:t>
      </w:r>
      <w:r w:rsidR="006233F8" w:rsidRPr="0055219E">
        <w:rPr>
          <w:color w:val="000000" w:themeColor="text1"/>
        </w:rPr>
        <w:t xml:space="preserve">What’s your will? </w:t>
      </w:r>
    </w:p>
    <w:p w14:paraId="2CC6A86C" w14:textId="77777777" w:rsidR="006233F8" w:rsidRPr="0055219E" w:rsidRDefault="006233F8" w:rsidP="006233F8">
      <w:pPr>
        <w:autoSpaceDE w:val="0"/>
        <w:autoSpaceDN w:val="0"/>
        <w:adjustRightInd w:val="0"/>
        <w:rPr>
          <w:color w:val="000000" w:themeColor="text1"/>
        </w:rPr>
      </w:pPr>
    </w:p>
    <w:p w14:paraId="5C37F38D" w14:textId="63FC89B7"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69874A87" w14:textId="77777777" w:rsidR="006233F8" w:rsidRPr="0055219E" w:rsidRDefault="006233F8" w:rsidP="006233F8">
      <w:pPr>
        <w:autoSpaceDE w:val="0"/>
        <w:autoSpaceDN w:val="0"/>
        <w:adjustRightInd w:val="0"/>
        <w:rPr>
          <w:color w:val="000000" w:themeColor="text1"/>
        </w:rPr>
      </w:pPr>
      <w:r w:rsidRPr="0055219E">
        <w:rPr>
          <w:color w:val="000000" w:themeColor="text1"/>
        </w:rPr>
        <w:t>(</w:t>
      </w:r>
      <w:r w:rsidRPr="00114251">
        <w:rPr>
          <w:i/>
          <w:color w:val="000000" w:themeColor="text1"/>
        </w:rPr>
        <w:t>To</w:t>
      </w:r>
      <w:r w:rsidRPr="0055219E">
        <w:rPr>
          <w:i/>
          <w:color w:val="000000" w:themeColor="text1"/>
        </w:rPr>
        <w:t xml:space="preserve"> RICHARD</w:t>
      </w:r>
      <w:r w:rsidRPr="0055219E">
        <w:rPr>
          <w:color w:val="000000" w:themeColor="text1"/>
        </w:rPr>
        <w:t xml:space="preserve">.) Wilt thou hear some music — My sweet love? </w:t>
      </w:r>
    </w:p>
    <w:p w14:paraId="064302E0" w14:textId="77777777" w:rsidR="006233F8" w:rsidRPr="0055219E" w:rsidRDefault="006233F8" w:rsidP="006233F8">
      <w:pPr>
        <w:autoSpaceDE w:val="0"/>
        <w:autoSpaceDN w:val="0"/>
        <w:adjustRightInd w:val="0"/>
        <w:rPr>
          <w:color w:val="000000" w:themeColor="text1"/>
        </w:rPr>
      </w:pPr>
    </w:p>
    <w:p w14:paraId="53D1F915" w14:textId="5E6C76F1"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394D6CD3"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I rather will suspect the sun with cold — </w:t>
      </w:r>
    </w:p>
    <w:p w14:paraId="6A54BE74" w14:textId="77777777" w:rsidR="006233F8" w:rsidRPr="0055219E" w:rsidRDefault="006233F8" w:rsidP="006233F8">
      <w:pPr>
        <w:autoSpaceDE w:val="0"/>
        <w:autoSpaceDN w:val="0"/>
        <w:adjustRightInd w:val="0"/>
        <w:rPr>
          <w:color w:val="000000" w:themeColor="text1"/>
        </w:rPr>
      </w:pPr>
    </w:p>
    <w:p w14:paraId="501B663F" w14:textId="1548DB1E"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462E4D43"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Fetch thee new nuts! </w:t>
      </w:r>
    </w:p>
    <w:p w14:paraId="7956DD07" w14:textId="77777777" w:rsidR="006233F8" w:rsidRPr="0055219E" w:rsidRDefault="006233F8" w:rsidP="006233F8">
      <w:pPr>
        <w:autoSpaceDE w:val="0"/>
        <w:autoSpaceDN w:val="0"/>
        <w:adjustRightInd w:val="0"/>
        <w:rPr>
          <w:color w:val="000000" w:themeColor="text1"/>
        </w:rPr>
      </w:pPr>
    </w:p>
    <w:p w14:paraId="146A3FA5" w14:textId="21EA7D8E"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4B185836" w14:textId="0FC2241B" w:rsidR="006233F8" w:rsidRPr="0055219E" w:rsidRDefault="00114251" w:rsidP="006233F8">
      <w:pPr>
        <w:autoSpaceDE w:val="0"/>
        <w:autoSpaceDN w:val="0"/>
        <w:adjustRightInd w:val="0"/>
        <w:rPr>
          <w:color w:val="000000" w:themeColor="text1"/>
        </w:rPr>
      </w:pPr>
      <w:r>
        <w:rPr>
          <w:color w:val="000000" w:themeColor="text1"/>
        </w:rPr>
        <w:t xml:space="preserve">But come to marry her — Or at least be her boyfriend! </w:t>
      </w:r>
    </w:p>
    <w:p w14:paraId="7FFCDD17" w14:textId="77777777" w:rsidR="006233F8" w:rsidRPr="0055219E" w:rsidRDefault="006233F8" w:rsidP="006233F8">
      <w:pPr>
        <w:autoSpaceDE w:val="0"/>
        <w:autoSpaceDN w:val="0"/>
        <w:adjustRightInd w:val="0"/>
        <w:rPr>
          <w:color w:val="000000" w:themeColor="text1"/>
        </w:rPr>
      </w:pPr>
    </w:p>
    <w:p w14:paraId="22BAB484" w14:textId="194D4F82"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6FABFADA" w14:textId="0F99B47C" w:rsidR="006233F8" w:rsidRPr="0055219E" w:rsidRDefault="006233F8" w:rsidP="006233F8">
      <w:pPr>
        <w:autoSpaceDE w:val="0"/>
        <w:autoSpaceDN w:val="0"/>
        <w:adjustRightInd w:val="0"/>
        <w:rPr>
          <w:color w:val="000000" w:themeColor="text1"/>
        </w:rPr>
      </w:pPr>
      <w:r w:rsidRPr="0055219E">
        <w:rPr>
          <w:color w:val="000000" w:themeColor="text1"/>
        </w:rPr>
        <w:t xml:space="preserve">Hateful fool! </w:t>
      </w:r>
      <w:r w:rsidR="00114251">
        <w:rPr>
          <w:color w:val="000000" w:themeColor="text1"/>
        </w:rPr>
        <w:t xml:space="preserve">Thou art </w:t>
      </w:r>
      <w:r w:rsidR="00114251" w:rsidRPr="00114251">
        <w:rPr>
          <w:i/>
          <w:color w:val="000000" w:themeColor="text1"/>
        </w:rPr>
        <w:t xml:space="preserve">our </w:t>
      </w:r>
      <w:r w:rsidR="00114251">
        <w:rPr>
          <w:color w:val="000000" w:themeColor="text1"/>
        </w:rPr>
        <w:t xml:space="preserve">boyfriend! </w:t>
      </w:r>
    </w:p>
    <w:p w14:paraId="33C3614D" w14:textId="77777777" w:rsidR="006233F8" w:rsidRPr="0055219E" w:rsidRDefault="006233F8" w:rsidP="006233F8">
      <w:pPr>
        <w:autoSpaceDE w:val="0"/>
        <w:autoSpaceDN w:val="0"/>
        <w:adjustRightInd w:val="0"/>
        <w:rPr>
          <w:color w:val="000000" w:themeColor="text1"/>
        </w:rPr>
      </w:pPr>
    </w:p>
    <w:p w14:paraId="69789439" w14:textId="2B6AFABD"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51DB32F6" w14:textId="77777777"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RICHARD</w:t>
      </w:r>
      <w:r w:rsidRPr="0055219E">
        <w:rPr>
          <w:color w:val="000000" w:themeColor="text1"/>
        </w:rPr>
        <w:t xml:space="preserve">.) Be not extreme in submission! </w:t>
      </w:r>
    </w:p>
    <w:p w14:paraId="613EE28E" w14:textId="77777777" w:rsidR="006233F8" w:rsidRPr="0055219E" w:rsidRDefault="006233F8" w:rsidP="006233F8">
      <w:pPr>
        <w:autoSpaceDE w:val="0"/>
        <w:autoSpaceDN w:val="0"/>
        <w:adjustRightInd w:val="0"/>
        <w:rPr>
          <w:color w:val="000000" w:themeColor="text1"/>
        </w:rPr>
      </w:pPr>
    </w:p>
    <w:p w14:paraId="44863D99" w14:textId="41B4D982"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6CF5F284" w14:textId="77777777"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WILL</w:t>
      </w:r>
      <w:r w:rsidRPr="0055219E">
        <w:rPr>
          <w:color w:val="000000" w:themeColor="text1"/>
        </w:rPr>
        <w:t xml:space="preserve">.) How I love thee! </w:t>
      </w:r>
    </w:p>
    <w:p w14:paraId="3265AD49" w14:textId="77777777" w:rsidR="006233F8" w:rsidRPr="0055219E" w:rsidRDefault="006233F8" w:rsidP="006233F8">
      <w:pPr>
        <w:autoSpaceDE w:val="0"/>
        <w:autoSpaceDN w:val="0"/>
        <w:adjustRightInd w:val="0"/>
        <w:rPr>
          <w:color w:val="000000" w:themeColor="text1"/>
        </w:rPr>
      </w:pPr>
    </w:p>
    <w:p w14:paraId="01B5A2C3" w14:textId="5F2F3F85"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3031D321" w14:textId="77777777"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RICHARD</w:t>
      </w:r>
      <w:r w:rsidRPr="0055219E">
        <w:rPr>
          <w:color w:val="000000" w:themeColor="text1"/>
        </w:rPr>
        <w:t xml:space="preserve">.) How I dote — </w:t>
      </w:r>
    </w:p>
    <w:p w14:paraId="027D6CFD" w14:textId="77777777" w:rsidR="006233F8" w:rsidRPr="0055219E" w:rsidRDefault="006233F8" w:rsidP="006233F8">
      <w:pPr>
        <w:autoSpaceDE w:val="0"/>
        <w:autoSpaceDN w:val="0"/>
        <w:adjustRightInd w:val="0"/>
        <w:rPr>
          <w:color w:val="000000" w:themeColor="text1"/>
        </w:rPr>
      </w:pPr>
    </w:p>
    <w:p w14:paraId="20CAE1C8" w14:textId="58917026"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AUGUSTINE</w:t>
      </w:r>
    </w:p>
    <w:p w14:paraId="22446E28" w14:textId="09C3235D" w:rsidR="006233F8" w:rsidRPr="0055219E" w:rsidRDefault="006233F8" w:rsidP="006233F8">
      <w:pPr>
        <w:autoSpaceDE w:val="0"/>
        <w:autoSpaceDN w:val="0"/>
        <w:adjustRightInd w:val="0"/>
        <w:rPr>
          <w:color w:val="000000" w:themeColor="text1"/>
        </w:rPr>
      </w:pPr>
      <w:r w:rsidRPr="0055219E">
        <w:rPr>
          <w:color w:val="000000" w:themeColor="text1"/>
        </w:rPr>
        <w:t>(</w:t>
      </w:r>
      <w:r w:rsidR="00114251">
        <w:rPr>
          <w:i/>
          <w:color w:val="000000" w:themeColor="text1"/>
        </w:rPr>
        <w:t>Moving in close to</w:t>
      </w:r>
      <w:r w:rsidRPr="0055219E">
        <w:rPr>
          <w:i/>
          <w:color w:val="000000" w:themeColor="text1"/>
        </w:rPr>
        <w:t xml:space="preserve"> </w:t>
      </w:r>
      <w:r w:rsidR="00114251">
        <w:rPr>
          <w:i/>
          <w:color w:val="000000" w:themeColor="text1"/>
        </w:rPr>
        <w:t>GEORGE</w:t>
      </w:r>
      <w:r w:rsidRPr="0055219E">
        <w:rPr>
          <w:color w:val="000000" w:themeColor="text1"/>
        </w:rPr>
        <w:t xml:space="preserve">.) She shall have no desires! </w:t>
      </w:r>
    </w:p>
    <w:p w14:paraId="3642BD5D" w14:textId="77777777" w:rsidR="006233F8" w:rsidRPr="0055219E" w:rsidRDefault="006233F8" w:rsidP="006233F8">
      <w:pPr>
        <w:autoSpaceDE w:val="0"/>
        <w:autoSpaceDN w:val="0"/>
        <w:adjustRightInd w:val="0"/>
        <w:rPr>
          <w:color w:val="000000" w:themeColor="text1"/>
        </w:rPr>
      </w:pPr>
    </w:p>
    <w:p w14:paraId="5E884FDF" w14:textId="41737D75" w:rsidR="00313E04"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114251">
        <w:rPr>
          <w:color w:val="000000" w:themeColor="text1"/>
        </w:rPr>
        <w:t>GEORGE</w:t>
      </w:r>
    </w:p>
    <w:p w14:paraId="3967618B" w14:textId="62142D0E" w:rsidR="006233F8" w:rsidRPr="0055219E" w:rsidRDefault="006233F8" w:rsidP="006233F8">
      <w:pPr>
        <w:autoSpaceDE w:val="0"/>
        <w:autoSpaceDN w:val="0"/>
        <w:adjustRightInd w:val="0"/>
        <w:rPr>
          <w:color w:val="000000" w:themeColor="text1"/>
        </w:rPr>
      </w:pPr>
      <w:r w:rsidRPr="0055219E">
        <w:rPr>
          <w:color w:val="000000" w:themeColor="text1"/>
        </w:rPr>
        <w:lastRenderedPageBreak/>
        <w:t>(</w:t>
      </w:r>
      <w:r w:rsidRPr="0055219E">
        <w:rPr>
          <w:i/>
          <w:color w:val="000000" w:themeColor="text1"/>
        </w:rPr>
        <w:t>To AUGUSTINE</w:t>
      </w:r>
      <w:r w:rsidRPr="0055219E">
        <w:rPr>
          <w:color w:val="000000" w:themeColor="text1"/>
        </w:rPr>
        <w:t xml:space="preserve">.) None </w:t>
      </w:r>
      <w:r w:rsidR="00114251">
        <w:rPr>
          <w:color w:val="000000" w:themeColor="text1"/>
        </w:rPr>
        <w:t xml:space="preserve">— </w:t>
      </w:r>
      <w:r w:rsidRPr="0055219E">
        <w:rPr>
          <w:color w:val="000000" w:themeColor="text1"/>
        </w:rPr>
        <w:t xml:space="preserve">my </w:t>
      </w:r>
      <w:r w:rsidR="00114251">
        <w:rPr>
          <w:color w:val="000000" w:themeColor="text1"/>
        </w:rPr>
        <w:t>lady</w:t>
      </w:r>
      <w:r w:rsidRPr="0055219E">
        <w:rPr>
          <w:color w:val="000000" w:themeColor="text1"/>
        </w:rPr>
        <w:t xml:space="preserve">! </w:t>
      </w:r>
      <w:r w:rsidR="00114251">
        <w:rPr>
          <w:color w:val="000000" w:themeColor="text1"/>
        </w:rPr>
        <w:t xml:space="preserve">I never thought you were bossy. </w:t>
      </w:r>
    </w:p>
    <w:p w14:paraId="4E15D348" w14:textId="77777777" w:rsidR="006233F8" w:rsidRPr="0055219E" w:rsidRDefault="006233F8" w:rsidP="006233F8">
      <w:pPr>
        <w:autoSpaceDE w:val="0"/>
        <w:autoSpaceDN w:val="0"/>
        <w:adjustRightInd w:val="0"/>
        <w:rPr>
          <w:color w:val="000000" w:themeColor="text1"/>
        </w:rPr>
      </w:pPr>
    </w:p>
    <w:p w14:paraId="36575D6E" w14:textId="2418B810"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114251">
        <w:rPr>
          <w:color w:val="000000" w:themeColor="text1"/>
        </w:rPr>
        <w:t>JOHN</w:t>
      </w:r>
    </w:p>
    <w:p w14:paraId="50A80A7E" w14:textId="2CF188A2"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HENRY II</w:t>
      </w:r>
      <w:r w:rsidRPr="0055219E">
        <w:rPr>
          <w:color w:val="000000" w:themeColor="text1"/>
        </w:rPr>
        <w:t xml:space="preserve">.) Not knowing what — </w:t>
      </w:r>
      <w:r w:rsidR="00114251">
        <w:rPr>
          <w:color w:val="000000" w:themeColor="text1"/>
        </w:rPr>
        <w:t xml:space="preserve">or when or how! Just — Places! </w:t>
      </w:r>
    </w:p>
    <w:p w14:paraId="59A77331" w14:textId="77777777" w:rsidR="006233F8" w:rsidRPr="0055219E" w:rsidRDefault="006233F8" w:rsidP="006233F8">
      <w:pPr>
        <w:autoSpaceDE w:val="0"/>
        <w:autoSpaceDN w:val="0"/>
        <w:adjustRightInd w:val="0"/>
        <w:rPr>
          <w:color w:val="000000" w:themeColor="text1"/>
        </w:rPr>
      </w:pPr>
    </w:p>
    <w:p w14:paraId="07FAFC77" w14:textId="653F1510"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 xml:space="preserve">HENRY II </w:t>
      </w:r>
    </w:p>
    <w:p w14:paraId="42B416A8" w14:textId="000C9569"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 xml:space="preserve">To </w:t>
      </w:r>
      <w:r w:rsidR="00114251">
        <w:rPr>
          <w:i/>
          <w:color w:val="000000" w:themeColor="text1"/>
        </w:rPr>
        <w:t>JOHN</w:t>
      </w:r>
      <w:r w:rsidRPr="0055219E">
        <w:rPr>
          <w:color w:val="000000" w:themeColor="text1"/>
        </w:rPr>
        <w:t xml:space="preserve">.) </w:t>
      </w:r>
      <w:r w:rsidR="00114251">
        <w:rPr>
          <w:color w:val="000000" w:themeColor="text1"/>
        </w:rPr>
        <w:t xml:space="preserve">Thank you, places! </w:t>
      </w:r>
      <w:r w:rsidRPr="0055219E">
        <w:rPr>
          <w:color w:val="000000" w:themeColor="text1"/>
        </w:rPr>
        <w:t xml:space="preserve">Sweet </w:t>
      </w:r>
      <w:r w:rsidR="00114251">
        <w:rPr>
          <w:color w:val="000000" w:themeColor="text1"/>
        </w:rPr>
        <w:t xml:space="preserve">love! Let’s abandon all sense — Together! </w:t>
      </w:r>
      <w:r w:rsidRPr="0055219E">
        <w:rPr>
          <w:color w:val="000000" w:themeColor="text1"/>
        </w:rPr>
        <w:t xml:space="preserve"> </w:t>
      </w:r>
    </w:p>
    <w:p w14:paraId="11D5F211" w14:textId="77777777" w:rsidR="006233F8" w:rsidRPr="0055219E" w:rsidRDefault="006233F8" w:rsidP="006233F8">
      <w:pPr>
        <w:autoSpaceDE w:val="0"/>
        <w:autoSpaceDN w:val="0"/>
        <w:adjustRightInd w:val="0"/>
        <w:rPr>
          <w:color w:val="000000" w:themeColor="text1"/>
        </w:rPr>
      </w:pPr>
    </w:p>
    <w:p w14:paraId="57B43125" w14:textId="4550B014"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1F23E910" w14:textId="0B123D0E"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WILL</w:t>
      </w:r>
      <w:r w:rsidRPr="0055219E">
        <w:rPr>
          <w:color w:val="000000" w:themeColor="text1"/>
        </w:rPr>
        <w:t xml:space="preserve">.) You learn me noble thankfulness. </w:t>
      </w:r>
    </w:p>
    <w:p w14:paraId="68E2BA41" w14:textId="77777777" w:rsidR="00FB4F2B" w:rsidRPr="0055219E" w:rsidRDefault="00FB4F2B" w:rsidP="006233F8">
      <w:pPr>
        <w:autoSpaceDE w:val="0"/>
        <w:autoSpaceDN w:val="0"/>
        <w:adjustRightInd w:val="0"/>
        <w:rPr>
          <w:color w:val="000000" w:themeColor="text1"/>
        </w:rPr>
      </w:pPr>
    </w:p>
    <w:p w14:paraId="3FB0D824" w14:textId="399DE965"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141DD10D" w14:textId="77777777" w:rsidR="00114251"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WILL</w:t>
      </w:r>
      <w:r w:rsidRPr="0055219E">
        <w:rPr>
          <w:color w:val="000000" w:themeColor="text1"/>
        </w:rPr>
        <w:t xml:space="preserve">.) Take </w:t>
      </w:r>
      <w:r w:rsidR="00114251">
        <w:rPr>
          <w:color w:val="000000" w:themeColor="text1"/>
        </w:rPr>
        <w:t>us back again!</w:t>
      </w:r>
    </w:p>
    <w:p w14:paraId="5B02CEB7" w14:textId="77777777" w:rsidR="00114251" w:rsidRDefault="00114251" w:rsidP="006233F8">
      <w:pPr>
        <w:autoSpaceDE w:val="0"/>
        <w:autoSpaceDN w:val="0"/>
        <w:adjustRightInd w:val="0"/>
        <w:rPr>
          <w:color w:val="000000" w:themeColor="text1"/>
        </w:rPr>
      </w:pPr>
    </w:p>
    <w:p w14:paraId="15C11AAD" w14:textId="485E6F63" w:rsidR="00114251" w:rsidRDefault="00114251" w:rsidP="006233F8">
      <w:pPr>
        <w:autoSpaceDE w:val="0"/>
        <w:autoSpaceDN w:val="0"/>
        <w:adjustRightInd w:val="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WILL</w:t>
      </w:r>
    </w:p>
    <w:p w14:paraId="7E60A1EF" w14:textId="185C4642" w:rsidR="006233F8" w:rsidRPr="0055219E" w:rsidRDefault="00114251" w:rsidP="006233F8">
      <w:pPr>
        <w:autoSpaceDE w:val="0"/>
        <w:autoSpaceDN w:val="0"/>
        <w:adjustRightInd w:val="0"/>
        <w:rPr>
          <w:color w:val="000000" w:themeColor="text1"/>
        </w:rPr>
      </w:pPr>
      <w:r>
        <w:rPr>
          <w:color w:val="000000" w:themeColor="text1"/>
        </w:rPr>
        <w:t xml:space="preserve">My heart is claimed! </w:t>
      </w:r>
      <w:r w:rsidR="006233F8" w:rsidRPr="0055219E">
        <w:rPr>
          <w:color w:val="000000" w:themeColor="text1"/>
        </w:rPr>
        <w:t xml:space="preserve"> </w:t>
      </w:r>
    </w:p>
    <w:p w14:paraId="5C314B41" w14:textId="77777777" w:rsidR="006233F8" w:rsidRPr="0055219E" w:rsidRDefault="006233F8" w:rsidP="006233F8">
      <w:pPr>
        <w:autoSpaceDE w:val="0"/>
        <w:autoSpaceDN w:val="0"/>
        <w:adjustRightInd w:val="0"/>
        <w:rPr>
          <w:color w:val="000000" w:themeColor="text1"/>
        </w:rPr>
      </w:pPr>
    </w:p>
    <w:p w14:paraId="6A20D926" w14:textId="7422EAEA"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GEORGE</w:t>
      </w:r>
    </w:p>
    <w:p w14:paraId="09376D29" w14:textId="0587BA9B"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 xml:space="preserve">To </w:t>
      </w:r>
      <w:r w:rsidR="008726D7">
        <w:rPr>
          <w:i/>
          <w:color w:val="000000" w:themeColor="text1"/>
        </w:rPr>
        <w:t>AUGUSTINE</w:t>
      </w:r>
      <w:r w:rsidRPr="0055219E">
        <w:rPr>
          <w:color w:val="000000" w:themeColor="text1"/>
        </w:rPr>
        <w:t xml:space="preserve">.) So think I too — </w:t>
      </w:r>
    </w:p>
    <w:p w14:paraId="2E637604" w14:textId="77777777" w:rsidR="006233F8" w:rsidRPr="0055219E" w:rsidRDefault="006233F8" w:rsidP="006233F8">
      <w:pPr>
        <w:autoSpaceDE w:val="0"/>
        <w:autoSpaceDN w:val="0"/>
        <w:adjustRightInd w:val="0"/>
        <w:rPr>
          <w:color w:val="000000" w:themeColor="text1"/>
        </w:rPr>
      </w:pPr>
    </w:p>
    <w:p w14:paraId="38B3532B" w14:textId="1E7431C1"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8726D7">
        <w:rPr>
          <w:color w:val="000000" w:themeColor="text1"/>
        </w:rPr>
        <w:t>KATHY</w:t>
      </w:r>
    </w:p>
    <w:p w14:paraId="528A58AF" w14:textId="696E7591"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 xml:space="preserve">To </w:t>
      </w:r>
      <w:r w:rsidR="008726D7">
        <w:rPr>
          <w:i/>
          <w:color w:val="000000" w:themeColor="text1"/>
        </w:rPr>
        <w:t>THOMAS</w:t>
      </w:r>
      <w:r w:rsidRPr="0055219E">
        <w:rPr>
          <w:color w:val="000000" w:themeColor="text1"/>
        </w:rPr>
        <w:t xml:space="preserve">.) See’st thou this sweet sight? </w:t>
      </w:r>
    </w:p>
    <w:p w14:paraId="20791708" w14:textId="77777777" w:rsidR="006233F8" w:rsidRPr="0055219E" w:rsidRDefault="006233F8" w:rsidP="006233F8">
      <w:pPr>
        <w:autoSpaceDE w:val="0"/>
        <w:autoSpaceDN w:val="0"/>
        <w:adjustRightInd w:val="0"/>
        <w:rPr>
          <w:color w:val="000000" w:themeColor="text1"/>
        </w:rPr>
      </w:pPr>
    </w:p>
    <w:p w14:paraId="60753F22" w14:textId="393BC9AF"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8726D7">
        <w:rPr>
          <w:color w:val="000000" w:themeColor="text1"/>
        </w:rPr>
        <w:t>THOMAS</w:t>
      </w:r>
    </w:p>
    <w:p w14:paraId="0D03E228" w14:textId="3CD02A29" w:rsidR="006233F8" w:rsidRPr="0055219E" w:rsidRDefault="008726D7" w:rsidP="006233F8">
      <w:pPr>
        <w:autoSpaceDE w:val="0"/>
        <w:autoSpaceDN w:val="0"/>
        <w:adjustRightInd w:val="0"/>
        <w:rPr>
          <w:color w:val="000000" w:themeColor="text1"/>
        </w:rPr>
      </w:pPr>
      <w:r>
        <w:rPr>
          <w:color w:val="000000" w:themeColor="text1"/>
        </w:rPr>
        <w:t>Will’s mom — I see t</w:t>
      </w:r>
      <w:r w:rsidR="006233F8" w:rsidRPr="0055219E">
        <w:rPr>
          <w:color w:val="000000" w:themeColor="text1"/>
        </w:rPr>
        <w:t xml:space="preserve">hat same dew! </w:t>
      </w:r>
    </w:p>
    <w:p w14:paraId="6907D419" w14:textId="77777777" w:rsidR="006233F8" w:rsidRPr="0055219E" w:rsidRDefault="006233F8" w:rsidP="006233F8">
      <w:pPr>
        <w:autoSpaceDE w:val="0"/>
        <w:autoSpaceDN w:val="0"/>
        <w:adjustRightInd w:val="0"/>
        <w:rPr>
          <w:color w:val="000000" w:themeColor="text1"/>
        </w:rPr>
      </w:pPr>
    </w:p>
    <w:p w14:paraId="6C60AC6E" w14:textId="02414685"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53C3E0A3" w14:textId="23873D9C" w:rsidR="006233F8" w:rsidRDefault="002B475E" w:rsidP="006233F8">
      <w:pPr>
        <w:autoSpaceDE w:val="0"/>
        <w:autoSpaceDN w:val="0"/>
        <w:adjustRightInd w:val="0"/>
        <w:rPr>
          <w:color w:val="000000" w:themeColor="text1"/>
        </w:rPr>
      </w:pPr>
      <w:r>
        <w:rPr>
          <w:color w:val="000000" w:themeColor="text1"/>
        </w:rPr>
        <w:t>(</w:t>
      </w:r>
      <w:r w:rsidRPr="002B475E">
        <w:rPr>
          <w:i/>
          <w:color w:val="000000" w:themeColor="text1"/>
        </w:rPr>
        <w:t>To WILL</w:t>
      </w:r>
      <w:r>
        <w:rPr>
          <w:color w:val="000000" w:themeColor="text1"/>
        </w:rPr>
        <w:t xml:space="preserve">.) </w:t>
      </w:r>
      <w:r w:rsidR="006233F8" w:rsidRPr="0055219E">
        <w:rPr>
          <w:color w:val="000000" w:themeColor="text1"/>
        </w:rPr>
        <w:t xml:space="preserve">What visions! </w:t>
      </w:r>
      <w:r>
        <w:rPr>
          <w:color w:val="000000" w:themeColor="text1"/>
        </w:rPr>
        <w:t xml:space="preserve">So much chest hair. </w:t>
      </w:r>
    </w:p>
    <w:p w14:paraId="16534DDC" w14:textId="77777777" w:rsidR="002B475E" w:rsidRDefault="002B475E" w:rsidP="006233F8">
      <w:pPr>
        <w:autoSpaceDE w:val="0"/>
        <w:autoSpaceDN w:val="0"/>
        <w:adjustRightInd w:val="0"/>
        <w:rPr>
          <w:color w:val="000000" w:themeColor="text1"/>
        </w:rPr>
      </w:pPr>
    </w:p>
    <w:p w14:paraId="14DEAFA4" w14:textId="30AADE40" w:rsidR="002B475E" w:rsidRDefault="002B475E" w:rsidP="006233F8">
      <w:pPr>
        <w:autoSpaceDE w:val="0"/>
        <w:autoSpaceDN w:val="0"/>
        <w:adjustRightInd w:val="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GEORGE</w:t>
      </w:r>
    </w:p>
    <w:p w14:paraId="3E04DB54" w14:textId="65BF2001" w:rsidR="002B475E" w:rsidRPr="0055219E" w:rsidRDefault="002B475E" w:rsidP="006233F8">
      <w:pPr>
        <w:autoSpaceDE w:val="0"/>
        <w:autoSpaceDN w:val="0"/>
        <w:adjustRightInd w:val="0"/>
        <w:rPr>
          <w:color w:val="000000" w:themeColor="text1"/>
        </w:rPr>
      </w:pPr>
      <w:r>
        <w:rPr>
          <w:color w:val="000000" w:themeColor="text1"/>
        </w:rPr>
        <w:t>(</w:t>
      </w:r>
      <w:r w:rsidRPr="002B475E">
        <w:rPr>
          <w:i/>
          <w:color w:val="000000" w:themeColor="text1"/>
        </w:rPr>
        <w:t>To AUGUSTINE</w:t>
      </w:r>
      <w:r>
        <w:rPr>
          <w:color w:val="000000" w:themeColor="text1"/>
        </w:rPr>
        <w:t xml:space="preserve">.) I have keys to this entire building. </w:t>
      </w:r>
    </w:p>
    <w:p w14:paraId="1C8D9D9E" w14:textId="77777777" w:rsidR="006233F8" w:rsidRPr="0055219E" w:rsidRDefault="006233F8" w:rsidP="006233F8">
      <w:pPr>
        <w:autoSpaceDE w:val="0"/>
        <w:autoSpaceDN w:val="0"/>
        <w:adjustRightInd w:val="0"/>
        <w:rPr>
          <w:color w:val="000000" w:themeColor="text1"/>
        </w:rPr>
      </w:pPr>
    </w:p>
    <w:p w14:paraId="7FE4660D" w14:textId="5DF7CCE7"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THOMAS</w:t>
      </w:r>
    </w:p>
    <w:p w14:paraId="782BEEA4" w14:textId="3051C043" w:rsidR="006233F8" w:rsidRPr="0055219E" w:rsidRDefault="006233F8" w:rsidP="006233F8">
      <w:pPr>
        <w:autoSpaceDE w:val="0"/>
        <w:autoSpaceDN w:val="0"/>
        <w:adjustRightInd w:val="0"/>
        <w:rPr>
          <w:color w:val="000000" w:themeColor="text1"/>
        </w:rPr>
      </w:pPr>
      <w:r w:rsidRPr="0055219E">
        <w:rPr>
          <w:color w:val="000000" w:themeColor="text1"/>
        </w:rPr>
        <w:t xml:space="preserve">But what of this? </w:t>
      </w:r>
      <w:r w:rsidR="00313E04" w:rsidRPr="0055219E">
        <w:rPr>
          <w:color w:val="000000" w:themeColor="text1"/>
        </w:rPr>
        <w:t xml:space="preserve">Of </w:t>
      </w:r>
      <w:r w:rsidR="00313E04" w:rsidRPr="0055219E">
        <w:rPr>
          <w:i/>
          <w:color w:val="000000" w:themeColor="text1"/>
        </w:rPr>
        <w:t>me</w:t>
      </w:r>
      <w:r w:rsidR="00313E04" w:rsidRPr="0055219E">
        <w:rPr>
          <w:color w:val="000000" w:themeColor="text1"/>
        </w:rPr>
        <w:t xml:space="preserve">? </w:t>
      </w:r>
    </w:p>
    <w:p w14:paraId="486EF566" w14:textId="77777777" w:rsidR="006233F8" w:rsidRPr="0055219E" w:rsidRDefault="006233F8" w:rsidP="006233F8">
      <w:pPr>
        <w:autoSpaceDE w:val="0"/>
        <w:autoSpaceDN w:val="0"/>
        <w:adjustRightInd w:val="0"/>
        <w:rPr>
          <w:color w:val="000000" w:themeColor="text1"/>
        </w:rPr>
      </w:pPr>
    </w:p>
    <w:p w14:paraId="63C93294" w14:textId="675E8644"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38A64084" w14:textId="002138FF" w:rsidR="006233F8" w:rsidRPr="0055219E" w:rsidRDefault="006233F8" w:rsidP="006233F8">
      <w:pPr>
        <w:autoSpaceDE w:val="0"/>
        <w:autoSpaceDN w:val="0"/>
        <w:adjustRightInd w:val="0"/>
        <w:rPr>
          <w:color w:val="000000" w:themeColor="text1"/>
        </w:rPr>
      </w:pPr>
      <w:r w:rsidRPr="0055219E">
        <w:rPr>
          <w:color w:val="000000" w:themeColor="text1"/>
        </w:rPr>
        <w:t xml:space="preserve">What shall be done with him? </w:t>
      </w:r>
      <w:r w:rsidR="002B475E">
        <w:rPr>
          <w:color w:val="000000" w:themeColor="text1"/>
        </w:rPr>
        <w:t>(</w:t>
      </w:r>
      <w:r w:rsidR="00A9615E">
        <w:rPr>
          <w:i/>
          <w:color w:val="000000" w:themeColor="text1"/>
        </w:rPr>
        <w:t>To</w:t>
      </w:r>
      <w:r w:rsidR="002B475E" w:rsidRPr="002B475E">
        <w:rPr>
          <w:i/>
          <w:color w:val="000000" w:themeColor="text1"/>
        </w:rPr>
        <w:t xml:space="preserve"> THOMAS</w:t>
      </w:r>
      <w:r w:rsidR="002B475E">
        <w:rPr>
          <w:color w:val="000000" w:themeColor="text1"/>
        </w:rPr>
        <w:t xml:space="preserve">.) With </w:t>
      </w:r>
      <w:r w:rsidR="002B475E" w:rsidRPr="002B475E">
        <w:rPr>
          <w:i/>
          <w:color w:val="000000" w:themeColor="text1"/>
        </w:rPr>
        <w:t>us</w:t>
      </w:r>
      <w:r w:rsidR="002B475E">
        <w:rPr>
          <w:color w:val="000000" w:themeColor="text1"/>
        </w:rPr>
        <w:t>?!</w:t>
      </w:r>
    </w:p>
    <w:p w14:paraId="5D05DF3E" w14:textId="77777777" w:rsidR="006233F8" w:rsidRPr="0055219E" w:rsidRDefault="006233F8" w:rsidP="006233F8">
      <w:pPr>
        <w:autoSpaceDE w:val="0"/>
        <w:autoSpaceDN w:val="0"/>
        <w:adjustRightInd w:val="0"/>
        <w:rPr>
          <w:color w:val="000000" w:themeColor="text1"/>
        </w:rPr>
      </w:pPr>
    </w:p>
    <w:p w14:paraId="45523ED1" w14:textId="7728CD0C"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THOMAS</w:t>
      </w:r>
    </w:p>
    <w:p w14:paraId="7F40A3F9" w14:textId="69157845" w:rsidR="006233F8" w:rsidRPr="0055219E" w:rsidRDefault="002B475E" w:rsidP="006233F8">
      <w:pPr>
        <w:autoSpaceDE w:val="0"/>
        <w:autoSpaceDN w:val="0"/>
        <w:adjustRightInd w:val="0"/>
        <w:rPr>
          <w:color w:val="000000" w:themeColor="text1"/>
        </w:rPr>
      </w:pPr>
      <w:r>
        <w:rPr>
          <w:color w:val="000000" w:themeColor="text1"/>
        </w:rPr>
        <w:t>(</w:t>
      </w:r>
      <w:r w:rsidRPr="002B475E">
        <w:rPr>
          <w:i/>
          <w:color w:val="000000" w:themeColor="text1"/>
        </w:rPr>
        <w:t>To LIZ</w:t>
      </w:r>
      <w:r>
        <w:rPr>
          <w:color w:val="000000" w:themeColor="text1"/>
        </w:rPr>
        <w:t xml:space="preserve">.) </w:t>
      </w:r>
      <w:r w:rsidR="006233F8" w:rsidRPr="0055219E">
        <w:rPr>
          <w:color w:val="000000" w:themeColor="text1"/>
        </w:rPr>
        <w:t xml:space="preserve">What is your plot? </w:t>
      </w:r>
    </w:p>
    <w:p w14:paraId="3616A9A5" w14:textId="77777777" w:rsidR="0055219E" w:rsidRPr="0055219E" w:rsidRDefault="0055219E" w:rsidP="006233F8">
      <w:pPr>
        <w:autoSpaceDE w:val="0"/>
        <w:autoSpaceDN w:val="0"/>
        <w:adjustRightInd w:val="0"/>
        <w:rPr>
          <w:color w:val="000000" w:themeColor="text1"/>
        </w:rPr>
      </w:pPr>
    </w:p>
    <w:p w14:paraId="1E76E766" w14:textId="0E0E531C" w:rsidR="0055219E" w:rsidRPr="0055219E" w:rsidRDefault="0055219E"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KATHY</w:t>
      </w:r>
    </w:p>
    <w:p w14:paraId="6DDF95AB" w14:textId="7B003EA5" w:rsidR="006233F8" w:rsidRPr="0055219E" w:rsidRDefault="0055219E" w:rsidP="006233F8">
      <w:pPr>
        <w:autoSpaceDE w:val="0"/>
        <w:autoSpaceDN w:val="0"/>
        <w:adjustRightInd w:val="0"/>
        <w:rPr>
          <w:color w:val="000000" w:themeColor="text1"/>
        </w:rPr>
      </w:pPr>
      <w:r w:rsidRPr="0055219E">
        <w:rPr>
          <w:color w:val="000000" w:themeColor="text1"/>
        </w:rPr>
        <w:t xml:space="preserve">I brought the macaroni salad to teacher appreciation week, okay? I’m sorry! I killed your drama teacher! I didn’t mean to! </w:t>
      </w:r>
    </w:p>
    <w:p w14:paraId="53704A2F" w14:textId="77777777" w:rsidR="00B30204"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p>
    <w:p w14:paraId="357DB809" w14:textId="61C8D72A" w:rsidR="006233F8" w:rsidRPr="0055219E" w:rsidRDefault="00313E04" w:rsidP="006233F8">
      <w:pPr>
        <w:autoSpaceDE w:val="0"/>
        <w:autoSpaceDN w:val="0"/>
        <w:adjustRightInd w:val="0"/>
        <w:rPr>
          <w:color w:val="000000" w:themeColor="text1"/>
        </w:rPr>
      </w:pPr>
      <w:r w:rsidRPr="0055219E">
        <w:rPr>
          <w:color w:val="000000" w:themeColor="text1"/>
        </w:rPr>
        <w:tab/>
      </w:r>
      <w:r w:rsidR="00114251">
        <w:rPr>
          <w:color w:val="000000" w:themeColor="text1"/>
        </w:rPr>
        <w:tab/>
      </w:r>
      <w:r w:rsidR="00114251">
        <w:rPr>
          <w:color w:val="000000" w:themeColor="text1"/>
        </w:rPr>
        <w:tab/>
      </w:r>
      <w:r w:rsidR="00114251">
        <w:rPr>
          <w:color w:val="000000" w:themeColor="text1"/>
        </w:rPr>
        <w:tab/>
      </w:r>
      <w:r w:rsidR="00114251">
        <w:rPr>
          <w:color w:val="000000" w:themeColor="text1"/>
        </w:rPr>
        <w:tab/>
      </w:r>
      <w:r w:rsidR="006233F8" w:rsidRPr="0055219E">
        <w:rPr>
          <w:color w:val="000000" w:themeColor="text1"/>
        </w:rPr>
        <w:t>LIZ</w:t>
      </w:r>
    </w:p>
    <w:p w14:paraId="216D68FE" w14:textId="4BF98826" w:rsidR="0029256D" w:rsidRPr="0055219E" w:rsidRDefault="006233F8" w:rsidP="006233F8">
      <w:pPr>
        <w:autoSpaceDE w:val="0"/>
        <w:autoSpaceDN w:val="0"/>
        <w:adjustRightInd w:val="0"/>
        <w:rPr>
          <w:color w:val="000000" w:themeColor="text1"/>
        </w:rPr>
      </w:pPr>
      <w:r w:rsidRPr="0055219E">
        <w:rPr>
          <w:color w:val="000000" w:themeColor="text1"/>
        </w:rPr>
        <w:lastRenderedPageBreak/>
        <w:t>At about this time there’s a cas</w:t>
      </w:r>
      <w:r w:rsidR="0029256D" w:rsidRPr="0055219E">
        <w:rPr>
          <w:color w:val="000000" w:themeColor="text1"/>
        </w:rPr>
        <w:t xml:space="preserve">e of mistaken identity — Separated twins — A potion rubbed in the eyes — A woman dressed in men’s pants — Disguised! </w:t>
      </w:r>
      <w:r w:rsidR="0029256D" w:rsidRPr="0055219E">
        <w:rPr>
          <w:color w:val="000000" w:themeColor="text1"/>
        </w:rPr>
        <w:br/>
      </w:r>
      <w:r w:rsidR="0029256D" w:rsidRPr="0055219E">
        <w:rPr>
          <w:color w:val="000000" w:themeColor="text1"/>
        </w:rPr>
        <w:br/>
      </w:r>
      <w:r w:rsidR="0029256D" w:rsidRPr="0055219E">
        <w:rPr>
          <w:color w:val="000000" w:themeColor="text1"/>
        </w:rPr>
        <w:tab/>
      </w:r>
      <w:r w:rsidR="0029256D" w:rsidRPr="0055219E">
        <w:rPr>
          <w:color w:val="000000" w:themeColor="text1"/>
        </w:rPr>
        <w:tab/>
      </w:r>
      <w:r w:rsidR="0029256D" w:rsidRPr="0055219E">
        <w:rPr>
          <w:color w:val="000000" w:themeColor="text1"/>
        </w:rPr>
        <w:tab/>
      </w:r>
      <w:r w:rsidR="0029256D" w:rsidRPr="0055219E">
        <w:rPr>
          <w:color w:val="000000" w:themeColor="text1"/>
        </w:rPr>
        <w:tab/>
      </w:r>
      <w:r w:rsidR="0029256D" w:rsidRPr="0055219E">
        <w:rPr>
          <w:color w:val="000000" w:themeColor="text1"/>
        </w:rPr>
        <w:tab/>
        <w:t>AUGUSTINE</w:t>
      </w:r>
    </w:p>
    <w:p w14:paraId="6B57190E" w14:textId="77777777" w:rsidR="0029256D" w:rsidRDefault="0029256D" w:rsidP="006233F8">
      <w:pPr>
        <w:autoSpaceDE w:val="0"/>
        <w:autoSpaceDN w:val="0"/>
        <w:adjustRightInd w:val="0"/>
        <w:rPr>
          <w:color w:val="000000" w:themeColor="text1"/>
        </w:rPr>
      </w:pPr>
      <w:r w:rsidRPr="0055219E">
        <w:rPr>
          <w:color w:val="000000" w:themeColor="text1"/>
        </w:rPr>
        <w:t xml:space="preserve">I’m a girl! </w:t>
      </w:r>
    </w:p>
    <w:p w14:paraId="77B3E8BF" w14:textId="77777777" w:rsidR="002B475E" w:rsidRDefault="002B475E" w:rsidP="006233F8">
      <w:pPr>
        <w:autoSpaceDE w:val="0"/>
        <w:autoSpaceDN w:val="0"/>
        <w:adjustRightInd w:val="0"/>
        <w:rPr>
          <w:color w:val="000000" w:themeColor="text1"/>
        </w:rPr>
      </w:pPr>
    </w:p>
    <w:p w14:paraId="4BF4E6FD" w14:textId="12916E2E" w:rsidR="002B475E" w:rsidRDefault="002B475E" w:rsidP="006233F8">
      <w:pPr>
        <w:autoSpaceDE w:val="0"/>
        <w:autoSpaceDN w:val="0"/>
        <w:adjustRightInd w:val="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GEORGE</w:t>
      </w:r>
    </w:p>
    <w:p w14:paraId="0D4E5EA4" w14:textId="40F0E4E3" w:rsidR="002B475E" w:rsidRPr="0055219E" w:rsidRDefault="002B475E" w:rsidP="006233F8">
      <w:pPr>
        <w:autoSpaceDE w:val="0"/>
        <w:autoSpaceDN w:val="0"/>
        <w:adjustRightInd w:val="0"/>
        <w:rPr>
          <w:color w:val="000000" w:themeColor="text1"/>
        </w:rPr>
      </w:pPr>
      <w:r>
        <w:rPr>
          <w:color w:val="000000" w:themeColor="text1"/>
        </w:rPr>
        <w:t>(</w:t>
      </w:r>
      <w:r w:rsidRPr="002B475E">
        <w:rPr>
          <w:i/>
          <w:color w:val="000000" w:themeColor="text1"/>
        </w:rPr>
        <w:t>To AUGUSTINE</w:t>
      </w:r>
      <w:r>
        <w:rPr>
          <w:color w:val="000000" w:themeColor="text1"/>
        </w:rPr>
        <w:t>.) And I love you!</w:t>
      </w:r>
    </w:p>
    <w:p w14:paraId="6683DCD6" w14:textId="77777777" w:rsidR="0029256D" w:rsidRPr="0055219E" w:rsidRDefault="0029256D" w:rsidP="006233F8">
      <w:pPr>
        <w:autoSpaceDE w:val="0"/>
        <w:autoSpaceDN w:val="0"/>
        <w:adjustRightInd w:val="0"/>
        <w:rPr>
          <w:color w:val="000000" w:themeColor="text1"/>
        </w:rPr>
      </w:pPr>
    </w:p>
    <w:p w14:paraId="6BBBE631" w14:textId="1E70F6B1" w:rsidR="0029256D" w:rsidRPr="0055219E" w:rsidRDefault="0029256D"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JOHN</w:t>
      </w:r>
    </w:p>
    <w:p w14:paraId="6EB4B42C" w14:textId="77777777" w:rsidR="0029256D" w:rsidRDefault="0029256D" w:rsidP="006233F8">
      <w:pPr>
        <w:autoSpaceDE w:val="0"/>
        <w:autoSpaceDN w:val="0"/>
        <w:adjustRightInd w:val="0"/>
        <w:rPr>
          <w:color w:val="000000" w:themeColor="text1"/>
        </w:rPr>
      </w:pPr>
      <w:r w:rsidRPr="0055219E">
        <w:rPr>
          <w:color w:val="000000" w:themeColor="text1"/>
        </w:rPr>
        <w:t xml:space="preserve">As am I! </w:t>
      </w:r>
    </w:p>
    <w:p w14:paraId="6118B739" w14:textId="77777777" w:rsidR="002B475E" w:rsidRDefault="002B475E" w:rsidP="006233F8">
      <w:pPr>
        <w:autoSpaceDE w:val="0"/>
        <w:autoSpaceDN w:val="0"/>
        <w:adjustRightInd w:val="0"/>
        <w:rPr>
          <w:color w:val="000000" w:themeColor="text1"/>
        </w:rPr>
      </w:pPr>
    </w:p>
    <w:p w14:paraId="0C39FFEB" w14:textId="104BA475" w:rsidR="002B475E" w:rsidRDefault="002B475E" w:rsidP="006233F8">
      <w:pPr>
        <w:autoSpaceDE w:val="0"/>
        <w:autoSpaceDN w:val="0"/>
        <w:adjustRightInd w:val="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HENRY II</w:t>
      </w:r>
    </w:p>
    <w:p w14:paraId="281B97AA" w14:textId="5E768F71" w:rsidR="002B475E" w:rsidRPr="0055219E" w:rsidRDefault="002B475E" w:rsidP="006233F8">
      <w:pPr>
        <w:autoSpaceDE w:val="0"/>
        <w:autoSpaceDN w:val="0"/>
        <w:adjustRightInd w:val="0"/>
        <w:rPr>
          <w:color w:val="000000" w:themeColor="text1"/>
        </w:rPr>
      </w:pPr>
      <w:r>
        <w:rPr>
          <w:color w:val="000000" w:themeColor="text1"/>
        </w:rPr>
        <w:t>(</w:t>
      </w:r>
      <w:r w:rsidRPr="002B475E">
        <w:rPr>
          <w:i/>
          <w:color w:val="000000" w:themeColor="text1"/>
        </w:rPr>
        <w:t>To JOHN</w:t>
      </w:r>
      <w:r>
        <w:rPr>
          <w:color w:val="000000" w:themeColor="text1"/>
        </w:rPr>
        <w:t xml:space="preserve">.) Do you like Dungeons &amp; Dragons? </w:t>
      </w:r>
    </w:p>
    <w:p w14:paraId="786567C1" w14:textId="77777777" w:rsidR="0029256D" w:rsidRPr="0055219E" w:rsidRDefault="0029256D" w:rsidP="006233F8">
      <w:pPr>
        <w:autoSpaceDE w:val="0"/>
        <w:autoSpaceDN w:val="0"/>
        <w:adjustRightInd w:val="0"/>
        <w:rPr>
          <w:color w:val="000000" w:themeColor="text1"/>
        </w:rPr>
      </w:pPr>
    </w:p>
    <w:p w14:paraId="654A4734" w14:textId="49831CA7" w:rsidR="0029256D" w:rsidRPr="0055219E" w:rsidRDefault="0029256D"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A9615E">
        <w:rPr>
          <w:color w:val="000000" w:themeColor="text1"/>
        </w:rPr>
        <w:t>KATHY</w:t>
      </w:r>
    </w:p>
    <w:p w14:paraId="4907E56E" w14:textId="547EDD1D" w:rsidR="0029256D" w:rsidRDefault="0029256D" w:rsidP="006233F8">
      <w:pPr>
        <w:autoSpaceDE w:val="0"/>
        <w:autoSpaceDN w:val="0"/>
        <w:adjustRightInd w:val="0"/>
        <w:rPr>
          <w:color w:val="000000" w:themeColor="text1"/>
        </w:rPr>
      </w:pPr>
      <w:r w:rsidRPr="0055219E">
        <w:rPr>
          <w:color w:val="000000" w:themeColor="text1"/>
        </w:rPr>
        <w:t xml:space="preserve">Pants or skirt — Same dew! </w:t>
      </w:r>
    </w:p>
    <w:p w14:paraId="170D5B96" w14:textId="77777777" w:rsidR="00A9615E" w:rsidRDefault="00A9615E" w:rsidP="006233F8">
      <w:pPr>
        <w:autoSpaceDE w:val="0"/>
        <w:autoSpaceDN w:val="0"/>
        <w:adjustRightInd w:val="0"/>
        <w:rPr>
          <w:color w:val="000000" w:themeColor="text1"/>
        </w:rPr>
      </w:pPr>
    </w:p>
    <w:p w14:paraId="0E189C51" w14:textId="77777777" w:rsidR="00A9615E" w:rsidRPr="0055219E" w:rsidRDefault="00A9615E" w:rsidP="00A9615E">
      <w:pPr>
        <w:pStyle w:val="CharacterTag"/>
        <w:rPr>
          <w:rFonts w:ascii="Times New Roman" w:hAnsi="Times New Roman" w:cs="Times New Roman"/>
        </w:rPr>
      </w:pPr>
      <w:r w:rsidRPr="0055219E">
        <w:rPr>
          <w:rFonts w:ascii="Times New Roman" w:hAnsi="Times New Roman" w:cs="Times New Roman"/>
        </w:rPr>
        <w:t>Basketball Falstaff</w:t>
      </w:r>
    </w:p>
    <w:p w14:paraId="767F5624" w14:textId="21DF0E77" w:rsidR="00A9615E" w:rsidRPr="00A9615E" w:rsidRDefault="00A9615E" w:rsidP="006233F8">
      <w:pPr>
        <w:autoSpaceDE w:val="0"/>
        <w:autoSpaceDN w:val="0"/>
        <w:adjustRightInd w:val="0"/>
        <w:rPr>
          <w:iCs/>
          <w:color w:val="000000" w:themeColor="text1"/>
        </w:rPr>
      </w:pPr>
      <w:r>
        <w:rPr>
          <w:iCs/>
          <w:color w:val="000000" w:themeColor="text1"/>
        </w:rPr>
        <w:t>(</w:t>
      </w:r>
      <w:r w:rsidRPr="00B3683E">
        <w:rPr>
          <w:i/>
          <w:iCs/>
          <w:color w:val="000000" w:themeColor="text1"/>
        </w:rPr>
        <w:t xml:space="preserve">Moving in close to </w:t>
      </w:r>
      <w:r w:rsidR="00B3683E" w:rsidRPr="00B3683E">
        <w:rPr>
          <w:i/>
          <w:iCs/>
          <w:color w:val="000000" w:themeColor="text1"/>
        </w:rPr>
        <w:t>PUPPET MISTRESS FORD</w:t>
      </w:r>
      <w:r w:rsidR="00B3683E">
        <w:rPr>
          <w:i/>
          <w:iCs/>
          <w:color w:val="000000" w:themeColor="text1"/>
        </w:rPr>
        <w:t xml:space="preserve"> played by PUPPET ROSAMOND</w:t>
      </w:r>
      <w:r w:rsidR="00B3683E">
        <w:rPr>
          <w:iCs/>
          <w:color w:val="000000" w:themeColor="text1"/>
        </w:rPr>
        <w:t xml:space="preserve">.) She and I are newly met — </w:t>
      </w:r>
    </w:p>
    <w:p w14:paraId="1F203379" w14:textId="77777777" w:rsidR="006233F8" w:rsidRPr="0055219E" w:rsidRDefault="006233F8" w:rsidP="006233F8">
      <w:pPr>
        <w:autoSpaceDE w:val="0"/>
        <w:autoSpaceDN w:val="0"/>
        <w:adjustRightInd w:val="0"/>
        <w:rPr>
          <w:color w:val="000000" w:themeColor="text1"/>
        </w:rPr>
      </w:pPr>
    </w:p>
    <w:p w14:paraId="31636AF8" w14:textId="1C222252"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4E0B86E8" w14:textId="77777777" w:rsidR="006233F8" w:rsidRPr="0055219E" w:rsidRDefault="006233F8" w:rsidP="006233F8">
      <w:pPr>
        <w:autoSpaceDE w:val="0"/>
        <w:autoSpaceDN w:val="0"/>
        <w:adjustRightInd w:val="0"/>
        <w:rPr>
          <w:color w:val="000000" w:themeColor="text1"/>
        </w:rPr>
      </w:pPr>
      <w:r w:rsidRPr="0055219E">
        <w:rPr>
          <w:color w:val="000000" w:themeColor="text1"/>
        </w:rPr>
        <w:t>(</w:t>
      </w:r>
      <w:r w:rsidRPr="0055219E">
        <w:rPr>
          <w:i/>
          <w:color w:val="000000" w:themeColor="text1"/>
        </w:rPr>
        <w:t>To THOMAS regarding LIZ</w:t>
      </w:r>
      <w:r w:rsidRPr="0055219E">
        <w:rPr>
          <w:color w:val="000000" w:themeColor="text1"/>
        </w:rPr>
        <w:t>.) There lies your love.</w:t>
      </w:r>
    </w:p>
    <w:p w14:paraId="2B4351D1" w14:textId="77777777" w:rsidR="006233F8" w:rsidRPr="0055219E" w:rsidRDefault="006233F8" w:rsidP="006233F8">
      <w:pPr>
        <w:autoSpaceDE w:val="0"/>
        <w:autoSpaceDN w:val="0"/>
        <w:adjustRightInd w:val="0"/>
        <w:rPr>
          <w:color w:val="000000" w:themeColor="text1"/>
        </w:rPr>
      </w:pPr>
    </w:p>
    <w:p w14:paraId="50A6891B" w14:textId="5DEA5F9C"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THOMAS</w:t>
      </w:r>
    </w:p>
    <w:p w14:paraId="1FE6A3E8" w14:textId="053ABF61" w:rsidR="006233F8" w:rsidRPr="0055219E" w:rsidRDefault="006233F8" w:rsidP="006233F8">
      <w:pPr>
        <w:autoSpaceDE w:val="0"/>
        <w:autoSpaceDN w:val="0"/>
        <w:adjustRightInd w:val="0"/>
        <w:rPr>
          <w:color w:val="000000" w:themeColor="text1"/>
        </w:rPr>
      </w:pPr>
      <w:r w:rsidRPr="0055219E">
        <w:rPr>
          <w:color w:val="000000" w:themeColor="text1"/>
        </w:rPr>
        <w:t>Music, ho! music, such as charmeth sleep!</w:t>
      </w:r>
      <w:r w:rsidR="00B3683E">
        <w:rPr>
          <w:color w:val="000000" w:themeColor="text1"/>
        </w:rPr>
        <w:t xml:space="preserve"> (</w:t>
      </w:r>
      <w:r w:rsidR="00B3683E" w:rsidRPr="00B3683E">
        <w:rPr>
          <w:i/>
          <w:color w:val="000000" w:themeColor="text1"/>
        </w:rPr>
        <w:t>He moves in close to LIZ</w:t>
      </w:r>
      <w:r w:rsidR="00B3683E">
        <w:rPr>
          <w:color w:val="000000" w:themeColor="text1"/>
        </w:rPr>
        <w:t xml:space="preserve">.) </w:t>
      </w:r>
    </w:p>
    <w:p w14:paraId="6E2ABF9D" w14:textId="77777777" w:rsidR="006233F8" w:rsidRPr="0055219E" w:rsidRDefault="006233F8" w:rsidP="006233F8">
      <w:pPr>
        <w:autoSpaceDE w:val="0"/>
        <w:autoSpaceDN w:val="0"/>
        <w:adjustRightInd w:val="0"/>
        <w:rPr>
          <w:i/>
          <w:iCs/>
          <w:color w:val="000000" w:themeColor="text1"/>
        </w:rPr>
      </w:pPr>
      <w:bookmarkStart w:id="7" w:name="1633"/>
      <w:bookmarkEnd w:id="7"/>
    </w:p>
    <w:p w14:paraId="70FE0EAA" w14:textId="5D104C4B" w:rsidR="006233F8" w:rsidRPr="0055219E" w:rsidRDefault="006233F8" w:rsidP="00FB4F2B">
      <w:pPr>
        <w:pStyle w:val="OpeningSceneDirections"/>
        <w:rPr>
          <w:rFonts w:ascii="Times New Roman" w:hAnsi="Times New Roman" w:cs="Times New Roman"/>
        </w:rPr>
      </w:pPr>
      <w:r w:rsidRPr="0055219E">
        <w:rPr>
          <w:rFonts w:ascii="Times New Roman" w:hAnsi="Times New Roman" w:cs="Times New Roman"/>
        </w:rPr>
        <w:t>[Music, still]</w:t>
      </w:r>
    </w:p>
    <w:p w14:paraId="1DB161C9" w14:textId="77777777" w:rsidR="00FB4F2B" w:rsidRPr="0055219E" w:rsidRDefault="00FB4F2B" w:rsidP="006233F8">
      <w:pPr>
        <w:autoSpaceDE w:val="0"/>
        <w:autoSpaceDN w:val="0"/>
        <w:adjustRightInd w:val="0"/>
        <w:rPr>
          <w:i/>
          <w:iCs/>
          <w:color w:val="000000" w:themeColor="text1"/>
        </w:rPr>
      </w:pPr>
    </w:p>
    <w:p w14:paraId="5D8592F5" w14:textId="3CCFCAC6" w:rsidR="006233F8" w:rsidRPr="0055219E" w:rsidRDefault="00313E04" w:rsidP="006233F8">
      <w:pPr>
        <w:autoSpaceDE w:val="0"/>
        <w:autoSpaceDN w:val="0"/>
        <w:adjustRightInd w:val="0"/>
        <w:rPr>
          <w:iCs/>
          <w:color w:val="000000" w:themeColor="text1"/>
        </w:rPr>
      </w:pP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006233F8" w:rsidRPr="0055219E">
        <w:rPr>
          <w:iCs/>
          <w:color w:val="000000" w:themeColor="text1"/>
        </w:rPr>
        <w:t>LIZ</w:t>
      </w:r>
    </w:p>
    <w:p w14:paraId="68639CF0" w14:textId="39CC9F0A" w:rsidR="006233F8" w:rsidRPr="0055219E" w:rsidRDefault="006233F8" w:rsidP="006233F8">
      <w:pPr>
        <w:autoSpaceDE w:val="0"/>
        <w:autoSpaceDN w:val="0"/>
        <w:adjustRightInd w:val="0"/>
        <w:rPr>
          <w:iCs/>
          <w:color w:val="000000" w:themeColor="text1"/>
        </w:rPr>
      </w:pPr>
      <w:r w:rsidRPr="0055219E">
        <w:rPr>
          <w:iCs/>
          <w:color w:val="000000" w:themeColor="text1"/>
        </w:rPr>
        <w:t xml:space="preserve">Attend and mark — You’re my </w:t>
      </w:r>
      <w:r w:rsidRPr="0055219E">
        <w:rPr>
          <w:i/>
          <w:iCs/>
          <w:color w:val="000000" w:themeColor="text1"/>
        </w:rPr>
        <w:t>brother</w:t>
      </w:r>
      <w:r w:rsidRPr="0055219E">
        <w:rPr>
          <w:iCs/>
          <w:color w:val="000000" w:themeColor="text1"/>
        </w:rPr>
        <w:t xml:space="preserve">. </w:t>
      </w:r>
      <w:r w:rsidR="00B3683E">
        <w:rPr>
          <w:iCs/>
          <w:color w:val="000000" w:themeColor="text1"/>
        </w:rPr>
        <w:t>(</w:t>
      </w:r>
      <w:r w:rsidR="00B3683E" w:rsidRPr="00B3683E">
        <w:rPr>
          <w:i/>
          <w:iCs/>
          <w:color w:val="000000" w:themeColor="text1"/>
        </w:rPr>
        <w:t>THOMAS recoils</w:t>
      </w:r>
      <w:r w:rsidR="00B3683E">
        <w:rPr>
          <w:iCs/>
          <w:color w:val="000000" w:themeColor="text1"/>
        </w:rPr>
        <w:t xml:space="preserve">.) </w:t>
      </w:r>
      <w:r w:rsidRPr="0055219E">
        <w:rPr>
          <w:iCs/>
          <w:color w:val="000000" w:themeColor="text1"/>
        </w:rPr>
        <w:t xml:space="preserve">And by birthright the King! </w:t>
      </w:r>
    </w:p>
    <w:p w14:paraId="402E896B" w14:textId="77777777" w:rsidR="00313E04" w:rsidRPr="0055219E" w:rsidRDefault="00313E04" w:rsidP="006233F8">
      <w:pPr>
        <w:autoSpaceDE w:val="0"/>
        <w:autoSpaceDN w:val="0"/>
        <w:adjustRightInd w:val="0"/>
        <w:rPr>
          <w:iCs/>
          <w:color w:val="000000" w:themeColor="text1"/>
        </w:rPr>
      </w:pPr>
    </w:p>
    <w:p w14:paraId="545A9726" w14:textId="5242EC2F" w:rsidR="00313E04" w:rsidRPr="0055219E" w:rsidRDefault="00313E04" w:rsidP="00313E04">
      <w:pPr>
        <w:pStyle w:val="OpeningSceneDirections"/>
        <w:rPr>
          <w:rFonts w:ascii="Times New Roman" w:hAnsi="Times New Roman" w:cs="Times New Roman"/>
        </w:rPr>
      </w:pPr>
      <w:r w:rsidRPr="0055219E">
        <w:rPr>
          <w:rFonts w:ascii="Times New Roman" w:hAnsi="Times New Roman" w:cs="Times New Roman"/>
        </w:rPr>
        <w:t xml:space="preserve">LIZ </w:t>
      </w:r>
      <w:r w:rsidR="0029256D" w:rsidRPr="0055219E">
        <w:rPr>
          <w:rFonts w:ascii="Times New Roman" w:hAnsi="Times New Roman" w:cs="Times New Roman"/>
        </w:rPr>
        <w:t xml:space="preserve">takes </w:t>
      </w:r>
      <w:r w:rsidR="00E960E1" w:rsidRPr="0055219E">
        <w:rPr>
          <w:rFonts w:ascii="Times New Roman" w:hAnsi="Times New Roman" w:cs="Times New Roman"/>
        </w:rPr>
        <w:t xml:space="preserve">off </w:t>
      </w:r>
      <w:r w:rsidR="0029256D" w:rsidRPr="0055219E">
        <w:rPr>
          <w:rFonts w:ascii="Times New Roman" w:hAnsi="Times New Roman" w:cs="Times New Roman"/>
        </w:rPr>
        <w:t>crown and gives it to THOMAS</w:t>
      </w:r>
      <w:r w:rsidRPr="0055219E">
        <w:rPr>
          <w:rFonts w:ascii="Times New Roman" w:hAnsi="Times New Roman" w:cs="Times New Roman"/>
        </w:rPr>
        <w:t>.</w:t>
      </w:r>
    </w:p>
    <w:p w14:paraId="2D8A2F60" w14:textId="77777777" w:rsidR="006233F8" w:rsidRPr="0055219E" w:rsidRDefault="006233F8" w:rsidP="006233F8">
      <w:pPr>
        <w:autoSpaceDE w:val="0"/>
        <w:autoSpaceDN w:val="0"/>
        <w:adjustRightInd w:val="0"/>
        <w:rPr>
          <w:iCs/>
          <w:color w:val="000000" w:themeColor="text1"/>
        </w:rPr>
      </w:pPr>
    </w:p>
    <w:p w14:paraId="2948405B" w14:textId="2DB3C988" w:rsidR="006233F8" w:rsidRPr="0055219E" w:rsidRDefault="00313E04" w:rsidP="006233F8">
      <w:pPr>
        <w:autoSpaceDE w:val="0"/>
        <w:autoSpaceDN w:val="0"/>
        <w:adjustRightInd w:val="0"/>
        <w:rPr>
          <w:iCs/>
          <w:color w:val="000000" w:themeColor="text1"/>
        </w:rPr>
      </w:pP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006233F8" w:rsidRPr="0055219E">
        <w:rPr>
          <w:iCs/>
          <w:color w:val="000000" w:themeColor="text1"/>
        </w:rPr>
        <w:t>ALL</w:t>
      </w:r>
    </w:p>
    <w:p w14:paraId="53D9ABAA" w14:textId="77777777" w:rsidR="006233F8" w:rsidRPr="0055219E" w:rsidRDefault="006233F8" w:rsidP="006233F8">
      <w:pPr>
        <w:autoSpaceDE w:val="0"/>
        <w:autoSpaceDN w:val="0"/>
        <w:adjustRightInd w:val="0"/>
        <w:rPr>
          <w:iCs/>
          <w:color w:val="000000" w:themeColor="text1"/>
        </w:rPr>
      </w:pPr>
      <w:r w:rsidRPr="0055219E">
        <w:rPr>
          <w:iCs/>
          <w:color w:val="000000" w:themeColor="text1"/>
        </w:rPr>
        <w:t>(</w:t>
      </w:r>
      <w:r w:rsidRPr="0055219E">
        <w:rPr>
          <w:i/>
          <w:iCs/>
          <w:color w:val="000000" w:themeColor="text1"/>
        </w:rPr>
        <w:t>Bowing, to THOMAS</w:t>
      </w:r>
      <w:r w:rsidRPr="0055219E">
        <w:rPr>
          <w:iCs/>
          <w:color w:val="000000" w:themeColor="text1"/>
        </w:rPr>
        <w:t xml:space="preserve">.) Long live the King! </w:t>
      </w:r>
    </w:p>
    <w:p w14:paraId="609B72F8" w14:textId="77777777" w:rsidR="006233F8" w:rsidRPr="0055219E" w:rsidRDefault="006233F8" w:rsidP="006233F8">
      <w:pPr>
        <w:autoSpaceDE w:val="0"/>
        <w:autoSpaceDN w:val="0"/>
        <w:adjustRightInd w:val="0"/>
        <w:rPr>
          <w:iCs/>
          <w:color w:val="000000" w:themeColor="text1"/>
        </w:rPr>
      </w:pPr>
    </w:p>
    <w:p w14:paraId="4696889B" w14:textId="3F7D77F1" w:rsidR="006233F8" w:rsidRPr="0055219E" w:rsidRDefault="00313E04" w:rsidP="006233F8">
      <w:pPr>
        <w:autoSpaceDE w:val="0"/>
        <w:autoSpaceDN w:val="0"/>
        <w:adjustRightInd w:val="0"/>
        <w:rPr>
          <w:iCs/>
          <w:color w:val="000000" w:themeColor="text1"/>
        </w:rPr>
      </w:pP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006233F8" w:rsidRPr="0055219E">
        <w:rPr>
          <w:iCs/>
          <w:color w:val="000000" w:themeColor="text1"/>
        </w:rPr>
        <w:t>THOMAS</w:t>
      </w:r>
    </w:p>
    <w:p w14:paraId="18038D75" w14:textId="56971EDB" w:rsidR="006233F8" w:rsidRPr="0055219E" w:rsidRDefault="006233F8" w:rsidP="006233F8">
      <w:pPr>
        <w:autoSpaceDE w:val="0"/>
        <w:autoSpaceDN w:val="0"/>
        <w:adjustRightInd w:val="0"/>
        <w:rPr>
          <w:iCs/>
          <w:color w:val="000000" w:themeColor="text1"/>
        </w:rPr>
      </w:pPr>
      <w:r w:rsidRPr="0055219E">
        <w:rPr>
          <w:iCs/>
          <w:color w:val="000000" w:themeColor="text1"/>
        </w:rPr>
        <w:t>(</w:t>
      </w:r>
      <w:r w:rsidRPr="0055219E">
        <w:rPr>
          <w:i/>
          <w:iCs/>
          <w:color w:val="000000" w:themeColor="text1"/>
        </w:rPr>
        <w:t xml:space="preserve">Taking </w:t>
      </w:r>
      <w:r w:rsidR="00313E04" w:rsidRPr="0055219E">
        <w:rPr>
          <w:i/>
          <w:iCs/>
          <w:color w:val="000000" w:themeColor="text1"/>
        </w:rPr>
        <w:t xml:space="preserve">LIZ’s </w:t>
      </w:r>
      <w:r w:rsidRPr="0055219E">
        <w:rPr>
          <w:i/>
          <w:iCs/>
          <w:color w:val="000000" w:themeColor="text1"/>
        </w:rPr>
        <w:t>crown</w:t>
      </w:r>
      <w:r w:rsidRPr="0055219E">
        <w:rPr>
          <w:iCs/>
          <w:color w:val="000000" w:themeColor="text1"/>
        </w:rPr>
        <w:t xml:space="preserve">.) All Wedded — </w:t>
      </w:r>
      <w:r w:rsidR="0055219E" w:rsidRPr="0055219E">
        <w:rPr>
          <w:iCs/>
          <w:color w:val="000000" w:themeColor="text1"/>
        </w:rPr>
        <w:t xml:space="preserve"> Or at least </w:t>
      </w:r>
      <w:r w:rsidR="0055219E" w:rsidRPr="0055219E">
        <w:rPr>
          <w:i/>
          <w:iCs/>
          <w:color w:val="000000" w:themeColor="text1"/>
        </w:rPr>
        <w:t>consenting to be friends</w:t>
      </w:r>
      <w:r w:rsidR="0055219E" w:rsidRPr="0055219E">
        <w:rPr>
          <w:iCs/>
          <w:color w:val="000000" w:themeColor="text1"/>
        </w:rPr>
        <w:t xml:space="preserve">. </w:t>
      </w:r>
      <w:r w:rsidRPr="0055219E">
        <w:rPr>
          <w:iCs/>
          <w:color w:val="000000" w:themeColor="text1"/>
        </w:rPr>
        <w:t xml:space="preserve">All in jollity! </w:t>
      </w:r>
    </w:p>
    <w:p w14:paraId="5B56919A" w14:textId="77777777" w:rsidR="006233F8" w:rsidRPr="0055219E" w:rsidRDefault="006233F8" w:rsidP="006233F8">
      <w:pPr>
        <w:autoSpaceDE w:val="0"/>
        <w:autoSpaceDN w:val="0"/>
        <w:adjustRightInd w:val="0"/>
        <w:rPr>
          <w:iCs/>
          <w:color w:val="000000" w:themeColor="text1"/>
        </w:rPr>
      </w:pPr>
    </w:p>
    <w:p w14:paraId="231CA174" w14:textId="67DBD0C6" w:rsidR="006233F8" w:rsidRPr="0055219E" w:rsidRDefault="00313E04" w:rsidP="006233F8">
      <w:pPr>
        <w:autoSpaceDE w:val="0"/>
        <w:autoSpaceDN w:val="0"/>
        <w:adjustRightInd w:val="0"/>
        <w:rPr>
          <w:iCs/>
          <w:color w:val="000000" w:themeColor="text1"/>
        </w:rPr>
      </w:pP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006233F8" w:rsidRPr="0055219E">
        <w:rPr>
          <w:iCs/>
          <w:color w:val="000000" w:themeColor="text1"/>
        </w:rPr>
        <w:t xml:space="preserve">WILL </w:t>
      </w:r>
    </w:p>
    <w:p w14:paraId="1C6AB72F" w14:textId="77777777" w:rsidR="006233F8" w:rsidRPr="0055219E" w:rsidRDefault="006233F8" w:rsidP="006233F8">
      <w:pPr>
        <w:autoSpaceDE w:val="0"/>
        <w:autoSpaceDN w:val="0"/>
        <w:adjustRightInd w:val="0"/>
        <w:rPr>
          <w:iCs/>
          <w:color w:val="000000" w:themeColor="text1"/>
        </w:rPr>
      </w:pPr>
      <w:r w:rsidRPr="0055219E">
        <w:rPr>
          <w:iCs/>
          <w:color w:val="000000" w:themeColor="text1"/>
        </w:rPr>
        <w:t xml:space="preserve">My queen — In silence sad? </w:t>
      </w:r>
    </w:p>
    <w:p w14:paraId="450249F6" w14:textId="77777777" w:rsidR="006233F8" w:rsidRPr="0055219E" w:rsidRDefault="006233F8" w:rsidP="006233F8">
      <w:pPr>
        <w:autoSpaceDE w:val="0"/>
        <w:autoSpaceDN w:val="0"/>
        <w:adjustRightInd w:val="0"/>
        <w:rPr>
          <w:iCs/>
          <w:color w:val="000000" w:themeColor="text1"/>
        </w:rPr>
      </w:pPr>
    </w:p>
    <w:p w14:paraId="03DC2B93" w14:textId="6F27D65A" w:rsidR="006233F8" w:rsidRPr="0055219E" w:rsidRDefault="00313E04" w:rsidP="006233F8">
      <w:pPr>
        <w:autoSpaceDE w:val="0"/>
        <w:autoSpaceDN w:val="0"/>
        <w:adjustRightInd w:val="0"/>
        <w:rPr>
          <w:iCs/>
          <w:color w:val="000000" w:themeColor="text1"/>
        </w:rPr>
      </w:pP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Pr="0055219E">
        <w:rPr>
          <w:iCs/>
          <w:color w:val="000000" w:themeColor="text1"/>
        </w:rPr>
        <w:tab/>
      </w:r>
      <w:r w:rsidR="006233F8" w:rsidRPr="0055219E">
        <w:rPr>
          <w:iCs/>
          <w:color w:val="000000" w:themeColor="text1"/>
        </w:rPr>
        <w:t>LIZ</w:t>
      </w:r>
    </w:p>
    <w:p w14:paraId="30806BA3" w14:textId="665720E5" w:rsidR="006233F8" w:rsidRPr="0055219E" w:rsidRDefault="006233F8" w:rsidP="006233F8">
      <w:pPr>
        <w:autoSpaceDE w:val="0"/>
        <w:autoSpaceDN w:val="0"/>
        <w:adjustRightInd w:val="0"/>
        <w:rPr>
          <w:iCs/>
          <w:color w:val="000000" w:themeColor="text1"/>
        </w:rPr>
      </w:pPr>
      <w:r w:rsidRPr="0055219E">
        <w:rPr>
          <w:iCs/>
          <w:color w:val="000000" w:themeColor="text1"/>
        </w:rPr>
        <w:t xml:space="preserve">So </w:t>
      </w:r>
      <w:r w:rsidR="00313E04" w:rsidRPr="0055219E">
        <w:rPr>
          <w:iCs/>
          <w:color w:val="000000" w:themeColor="text1"/>
        </w:rPr>
        <w:t xml:space="preserve">— </w:t>
      </w:r>
      <w:r w:rsidRPr="0055219E">
        <w:rPr>
          <w:iCs/>
          <w:color w:val="000000" w:themeColor="text1"/>
        </w:rPr>
        <w:t xml:space="preserve">sacred path — </w:t>
      </w:r>
    </w:p>
    <w:p w14:paraId="49AE1FC2" w14:textId="77777777" w:rsidR="006233F8" w:rsidRPr="0055219E" w:rsidRDefault="006233F8" w:rsidP="006233F8">
      <w:pPr>
        <w:autoSpaceDE w:val="0"/>
        <w:autoSpaceDN w:val="0"/>
        <w:adjustRightInd w:val="0"/>
        <w:rPr>
          <w:color w:val="000000" w:themeColor="text1"/>
        </w:rPr>
      </w:pPr>
    </w:p>
    <w:p w14:paraId="3805439F" w14:textId="0CF61167" w:rsidR="006233F8" w:rsidRPr="0055219E" w:rsidRDefault="00313E04" w:rsidP="00313E04">
      <w:pPr>
        <w:pStyle w:val="OpeningSceneDirections"/>
        <w:ind w:left="0"/>
        <w:rPr>
          <w:rFonts w:ascii="Times New Roman" w:hAnsi="Times New Roman" w:cs="Times New Roman"/>
        </w:rPr>
      </w:pPr>
      <w:r w:rsidRPr="0055219E">
        <w:rPr>
          <w:rFonts w:ascii="Times New Roman" w:hAnsi="Times New Roman" w:cs="Times New Roman"/>
        </w:rPr>
        <w:tab/>
      </w:r>
      <w:r w:rsidRPr="0055219E">
        <w:rPr>
          <w:rFonts w:ascii="Times New Roman" w:hAnsi="Times New Roman" w:cs="Times New Roman"/>
        </w:rPr>
        <w:tab/>
      </w:r>
      <w:r w:rsidRPr="0055219E">
        <w:rPr>
          <w:rFonts w:ascii="Times New Roman" w:hAnsi="Times New Roman" w:cs="Times New Roman"/>
        </w:rPr>
        <w:tab/>
      </w:r>
      <w:r w:rsidR="006233F8" w:rsidRPr="0055219E">
        <w:rPr>
          <w:rFonts w:ascii="Times New Roman" w:hAnsi="Times New Roman" w:cs="Times New Roman"/>
        </w:rPr>
        <w:t>[Horns winded within]</w:t>
      </w:r>
    </w:p>
    <w:p w14:paraId="3D00050D" w14:textId="77777777" w:rsidR="006233F8" w:rsidRPr="0055219E" w:rsidRDefault="006233F8" w:rsidP="006233F8">
      <w:pPr>
        <w:autoSpaceDE w:val="0"/>
        <w:autoSpaceDN w:val="0"/>
        <w:adjustRightInd w:val="0"/>
        <w:rPr>
          <w:color w:val="000000" w:themeColor="text1"/>
        </w:rPr>
      </w:pPr>
    </w:p>
    <w:p w14:paraId="44CE98D7" w14:textId="3505981B" w:rsidR="006233F8" w:rsidRPr="0055219E" w:rsidRDefault="00313E04" w:rsidP="006233F8">
      <w:pPr>
        <w:autoSpaceDE w:val="0"/>
        <w:autoSpaceDN w:val="0"/>
        <w:adjustRightInd w:val="0"/>
        <w:rPr>
          <w:color w:val="000000" w:themeColor="text1"/>
        </w:rPr>
      </w:pPr>
      <w:bookmarkStart w:id="8" w:name="30"/>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 xml:space="preserve">THOMAS </w:t>
      </w:r>
    </w:p>
    <w:p w14:paraId="44CA5722" w14:textId="77777777" w:rsidR="006233F8" w:rsidRPr="0055219E" w:rsidRDefault="006233F8" w:rsidP="006233F8">
      <w:pPr>
        <w:autoSpaceDE w:val="0"/>
        <w:autoSpaceDN w:val="0"/>
        <w:adjustRightInd w:val="0"/>
        <w:rPr>
          <w:color w:val="000000" w:themeColor="text1"/>
        </w:rPr>
      </w:pPr>
      <w:r w:rsidRPr="0055219E">
        <w:rPr>
          <w:color w:val="000000" w:themeColor="text1"/>
        </w:rPr>
        <w:t>She's but the sign and semblance of her honor.</w:t>
      </w:r>
      <w:bookmarkEnd w:id="8"/>
      <w:r w:rsidRPr="0055219E">
        <w:rPr>
          <w:color w:val="000000" w:themeColor="text1"/>
        </w:rPr>
        <w:br/>
      </w:r>
    </w:p>
    <w:p w14:paraId="217D83D4" w14:textId="142A9F5D" w:rsidR="006233F8" w:rsidRPr="0055219E" w:rsidRDefault="00313E04" w:rsidP="00313E04">
      <w:pPr>
        <w:pStyle w:val="OpeningSceneDirections"/>
        <w:rPr>
          <w:rFonts w:ascii="Times New Roman" w:hAnsi="Times New Roman" w:cs="Times New Roman"/>
        </w:rPr>
      </w:pPr>
      <w:r w:rsidRPr="0055219E">
        <w:rPr>
          <w:rFonts w:ascii="Times New Roman" w:hAnsi="Times New Roman" w:cs="Times New Roman"/>
        </w:rPr>
        <w:t>All except WILL bow to LIZ.</w:t>
      </w:r>
    </w:p>
    <w:p w14:paraId="673712A3" w14:textId="77777777" w:rsidR="006233F8" w:rsidRPr="0055219E" w:rsidRDefault="006233F8" w:rsidP="006233F8">
      <w:pPr>
        <w:autoSpaceDE w:val="0"/>
        <w:autoSpaceDN w:val="0"/>
        <w:adjustRightInd w:val="0"/>
        <w:rPr>
          <w:color w:val="000000" w:themeColor="text1"/>
        </w:rPr>
      </w:pPr>
    </w:p>
    <w:p w14:paraId="46D2E103" w14:textId="75AF086B"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 xml:space="preserve">WILL </w:t>
      </w:r>
    </w:p>
    <w:p w14:paraId="230F1C37"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I never tempted her with word too large — </w:t>
      </w:r>
    </w:p>
    <w:p w14:paraId="15BA2195" w14:textId="77777777" w:rsidR="006233F8" w:rsidRPr="0055219E" w:rsidRDefault="006233F8" w:rsidP="006233F8">
      <w:pPr>
        <w:autoSpaceDE w:val="0"/>
        <w:autoSpaceDN w:val="0"/>
        <w:adjustRightInd w:val="0"/>
        <w:rPr>
          <w:color w:val="000000" w:themeColor="text1"/>
        </w:rPr>
      </w:pPr>
    </w:p>
    <w:p w14:paraId="20A6FC11" w14:textId="423064C3" w:rsidR="006233F8" w:rsidRDefault="006233F8" w:rsidP="00313E04">
      <w:pPr>
        <w:pStyle w:val="OpeningSceneDirections"/>
        <w:rPr>
          <w:rFonts w:ascii="Times New Roman" w:hAnsi="Times New Roman" w:cs="Times New Roman"/>
        </w:rPr>
      </w:pPr>
      <w:r w:rsidRPr="0055219E">
        <w:rPr>
          <w:rFonts w:ascii="Times New Roman" w:hAnsi="Times New Roman" w:cs="Times New Roman"/>
        </w:rPr>
        <w:t xml:space="preserve">THOMAS returns the crown </w:t>
      </w:r>
      <w:r w:rsidR="00313E04" w:rsidRPr="0055219E">
        <w:rPr>
          <w:rFonts w:ascii="Times New Roman" w:hAnsi="Times New Roman" w:cs="Times New Roman"/>
        </w:rPr>
        <w:t xml:space="preserve">to LIZ </w:t>
      </w:r>
      <w:r w:rsidRPr="0055219E">
        <w:rPr>
          <w:rFonts w:ascii="Times New Roman" w:hAnsi="Times New Roman" w:cs="Times New Roman"/>
        </w:rPr>
        <w:t>and bows.</w:t>
      </w:r>
    </w:p>
    <w:p w14:paraId="79FE2250" w14:textId="77777777" w:rsidR="00B3683E" w:rsidRDefault="00B3683E" w:rsidP="00313E04">
      <w:pPr>
        <w:pStyle w:val="OpeningSceneDirections"/>
        <w:rPr>
          <w:rFonts w:ascii="Times New Roman" w:hAnsi="Times New Roman" w:cs="Times New Roman"/>
        </w:rPr>
      </w:pPr>
    </w:p>
    <w:p w14:paraId="2577558B" w14:textId="6E198059" w:rsidR="00B3683E" w:rsidRDefault="00B3683E" w:rsidP="00313E04">
      <w:pPr>
        <w:pStyle w:val="OpeningSceneDirections"/>
        <w:rPr>
          <w:rFonts w:ascii="Times New Roman" w:hAnsi="Times New Roman" w:cs="Times New Roman"/>
          <w:i w:val="0"/>
        </w:rPr>
      </w:pPr>
      <w:r>
        <w:rPr>
          <w:rFonts w:ascii="Times New Roman" w:hAnsi="Times New Roman" w:cs="Times New Roman"/>
        </w:rPr>
        <w:tab/>
      </w:r>
      <w:r w:rsidRPr="00B3683E">
        <w:rPr>
          <w:rFonts w:ascii="Times New Roman" w:hAnsi="Times New Roman" w:cs="Times New Roman"/>
          <w:i w:val="0"/>
        </w:rPr>
        <w:t>THOMAS</w:t>
      </w:r>
    </w:p>
    <w:p w14:paraId="635DC1C7" w14:textId="0CF14F79" w:rsidR="00B3683E" w:rsidRPr="00B3683E" w:rsidRDefault="00B3683E" w:rsidP="00B3683E">
      <w:pPr>
        <w:pStyle w:val="OpeningSceneDirections"/>
        <w:ind w:left="0"/>
        <w:rPr>
          <w:rFonts w:ascii="Times New Roman" w:hAnsi="Times New Roman" w:cs="Times New Roman"/>
          <w:i w:val="0"/>
        </w:rPr>
      </w:pPr>
      <w:r>
        <w:rPr>
          <w:rFonts w:ascii="Times New Roman" w:hAnsi="Times New Roman" w:cs="Times New Roman"/>
          <w:i w:val="0"/>
        </w:rPr>
        <w:t xml:space="preserve">Thou art queen. </w:t>
      </w:r>
    </w:p>
    <w:p w14:paraId="4120CEB9" w14:textId="77777777" w:rsidR="006233F8" w:rsidRPr="0055219E" w:rsidRDefault="006233F8" w:rsidP="006233F8">
      <w:pPr>
        <w:autoSpaceDE w:val="0"/>
        <w:autoSpaceDN w:val="0"/>
        <w:adjustRightInd w:val="0"/>
        <w:rPr>
          <w:color w:val="000000" w:themeColor="text1"/>
        </w:rPr>
      </w:pPr>
    </w:p>
    <w:p w14:paraId="22A7720A" w14:textId="0BD09AE8" w:rsidR="006233F8" w:rsidRPr="0055219E" w:rsidRDefault="00313E04" w:rsidP="006233F8">
      <w:pPr>
        <w:autoSpaceDE w:val="0"/>
        <w:autoSpaceDN w:val="0"/>
        <w:adjustRightInd w:val="0"/>
        <w:rPr>
          <w:color w:val="000000" w:themeColor="text1"/>
        </w:rPr>
      </w:pPr>
      <w:bookmarkStart w:id="9" w:name="65"/>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0CCEB384" w14:textId="77777777" w:rsidR="006233F8" w:rsidRPr="0055219E" w:rsidRDefault="006233F8" w:rsidP="006233F8">
      <w:pPr>
        <w:autoSpaceDE w:val="0"/>
        <w:autoSpaceDN w:val="0"/>
        <w:adjustRightInd w:val="0"/>
        <w:rPr>
          <w:color w:val="000000" w:themeColor="text1"/>
        </w:rPr>
      </w:pPr>
      <w:r w:rsidRPr="0055219E">
        <w:rPr>
          <w:color w:val="000000" w:themeColor="text1"/>
        </w:rPr>
        <w:t>Are these things spoken, or do I but dream?</w:t>
      </w:r>
      <w:bookmarkEnd w:id="9"/>
    </w:p>
    <w:p w14:paraId="70C9862C" w14:textId="77777777" w:rsidR="006233F8" w:rsidRPr="0055219E" w:rsidRDefault="006233F8" w:rsidP="006233F8">
      <w:pPr>
        <w:autoSpaceDE w:val="0"/>
        <w:autoSpaceDN w:val="0"/>
        <w:adjustRightInd w:val="0"/>
        <w:rPr>
          <w:color w:val="000000" w:themeColor="text1"/>
        </w:rPr>
      </w:pPr>
    </w:p>
    <w:p w14:paraId="7E2D412A" w14:textId="0053E133"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2929D9C7" w14:textId="2CF309C4" w:rsidR="006233F8" w:rsidRPr="0055219E" w:rsidRDefault="006233F8" w:rsidP="006233F8">
      <w:pPr>
        <w:autoSpaceDE w:val="0"/>
        <w:autoSpaceDN w:val="0"/>
        <w:adjustRightInd w:val="0"/>
        <w:rPr>
          <w:color w:val="000000" w:themeColor="text1"/>
        </w:rPr>
      </w:pPr>
      <w:r w:rsidRPr="0055219E">
        <w:rPr>
          <w:color w:val="000000" w:themeColor="text1"/>
        </w:rPr>
        <w:t xml:space="preserve">Answer truly </w:t>
      </w:r>
      <w:r w:rsidR="00313E04" w:rsidRPr="0055219E">
        <w:rPr>
          <w:color w:val="000000" w:themeColor="text1"/>
        </w:rPr>
        <w:t xml:space="preserve">— </w:t>
      </w:r>
      <w:r w:rsidRPr="0055219E">
        <w:rPr>
          <w:color w:val="000000" w:themeColor="text1"/>
        </w:rPr>
        <w:t>to your name alone.</w:t>
      </w:r>
    </w:p>
    <w:p w14:paraId="459461F6" w14:textId="77777777" w:rsidR="006233F8" w:rsidRPr="0055219E" w:rsidRDefault="006233F8" w:rsidP="006233F8">
      <w:pPr>
        <w:autoSpaceDE w:val="0"/>
        <w:autoSpaceDN w:val="0"/>
        <w:adjustRightInd w:val="0"/>
        <w:rPr>
          <w:color w:val="000000" w:themeColor="text1"/>
        </w:rPr>
      </w:pPr>
    </w:p>
    <w:p w14:paraId="687EFCD2" w14:textId="16448E32"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6AB5F80D" w14:textId="5B3F247E" w:rsidR="006233F8" w:rsidRPr="0055219E" w:rsidRDefault="00313E04" w:rsidP="006233F8">
      <w:pPr>
        <w:autoSpaceDE w:val="0"/>
        <w:autoSpaceDN w:val="0"/>
        <w:adjustRightInd w:val="0"/>
        <w:rPr>
          <w:color w:val="000000" w:themeColor="text1"/>
        </w:rPr>
      </w:pPr>
      <w:r w:rsidRPr="0055219E">
        <w:rPr>
          <w:color w:val="000000" w:themeColor="text1"/>
        </w:rPr>
        <w:t>(</w:t>
      </w:r>
      <w:r w:rsidRPr="0055219E">
        <w:rPr>
          <w:i/>
          <w:color w:val="000000" w:themeColor="text1"/>
        </w:rPr>
        <w:t>To WILL</w:t>
      </w:r>
      <w:r w:rsidRPr="0055219E">
        <w:rPr>
          <w:color w:val="000000" w:themeColor="text1"/>
        </w:rPr>
        <w:t xml:space="preserve">.) </w:t>
      </w:r>
      <w:r w:rsidR="006233F8" w:rsidRPr="0055219E">
        <w:rPr>
          <w:color w:val="000000" w:themeColor="text1"/>
        </w:rPr>
        <w:t xml:space="preserve">Forester — </w:t>
      </w:r>
      <w:r w:rsidR="0029256D" w:rsidRPr="0055219E">
        <w:rPr>
          <w:color w:val="000000" w:themeColor="text1"/>
        </w:rPr>
        <w:t>(</w:t>
      </w:r>
      <w:r w:rsidR="0029256D" w:rsidRPr="0055219E">
        <w:rPr>
          <w:i/>
          <w:color w:val="000000" w:themeColor="text1"/>
        </w:rPr>
        <w:t>To the AUDIENCE</w:t>
      </w:r>
      <w:r w:rsidR="0029256D" w:rsidRPr="0055219E">
        <w:rPr>
          <w:color w:val="000000" w:themeColor="text1"/>
        </w:rPr>
        <w:t xml:space="preserve">.) </w:t>
      </w:r>
      <w:r w:rsidR="006233F8" w:rsidRPr="0055219E">
        <w:rPr>
          <w:color w:val="000000" w:themeColor="text1"/>
        </w:rPr>
        <w:t xml:space="preserve">Our flight! One mutual cry — </w:t>
      </w:r>
    </w:p>
    <w:p w14:paraId="61F9FCE9" w14:textId="77777777" w:rsidR="006233F8" w:rsidRPr="0055219E" w:rsidRDefault="006233F8" w:rsidP="006233F8">
      <w:pPr>
        <w:autoSpaceDE w:val="0"/>
        <w:autoSpaceDN w:val="0"/>
        <w:adjustRightInd w:val="0"/>
        <w:rPr>
          <w:color w:val="000000" w:themeColor="text1"/>
        </w:rPr>
      </w:pPr>
    </w:p>
    <w:p w14:paraId="4E686FF4" w14:textId="311D8077" w:rsidR="006233F8" w:rsidRPr="0055219E" w:rsidRDefault="0029256D"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179BC068"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Half sleep — </w:t>
      </w:r>
    </w:p>
    <w:p w14:paraId="4D310450" w14:textId="77777777" w:rsidR="006233F8" w:rsidRPr="0055219E" w:rsidRDefault="006233F8" w:rsidP="006233F8">
      <w:pPr>
        <w:autoSpaceDE w:val="0"/>
        <w:autoSpaceDN w:val="0"/>
        <w:adjustRightInd w:val="0"/>
        <w:rPr>
          <w:color w:val="000000" w:themeColor="text1"/>
        </w:rPr>
      </w:pPr>
    </w:p>
    <w:p w14:paraId="6C7F432E" w14:textId="1573CC4C" w:rsidR="006233F8" w:rsidRPr="0055219E" w:rsidRDefault="0029256D"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RICHARD</w:t>
      </w:r>
    </w:p>
    <w:p w14:paraId="69413EE8"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Half waking — </w:t>
      </w:r>
    </w:p>
    <w:p w14:paraId="07174C96" w14:textId="77777777" w:rsidR="006233F8" w:rsidRPr="0055219E" w:rsidRDefault="006233F8" w:rsidP="006233F8">
      <w:pPr>
        <w:autoSpaceDE w:val="0"/>
        <w:autoSpaceDN w:val="0"/>
        <w:adjustRightInd w:val="0"/>
        <w:rPr>
          <w:color w:val="000000" w:themeColor="text1"/>
        </w:rPr>
      </w:pPr>
    </w:p>
    <w:p w14:paraId="23E1C51A" w14:textId="798C0E44" w:rsidR="006233F8" w:rsidRPr="0055219E" w:rsidRDefault="0029256D"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LIZ</w:t>
      </w:r>
    </w:p>
    <w:p w14:paraId="2753292C"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Mine own — And not mine own. </w:t>
      </w:r>
    </w:p>
    <w:p w14:paraId="3C5F55B3" w14:textId="77777777" w:rsidR="006233F8" w:rsidRPr="0055219E" w:rsidRDefault="006233F8" w:rsidP="006233F8">
      <w:pPr>
        <w:autoSpaceDE w:val="0"/>
        <w:autoSpaceDN w:val="0"/>
        <w:adjustRightInd w:val="0"/>
        <w:rPr>
          <w:color w:val="000000" w:themeColor="text1"/>
        </w:rPr>
      </w:pPr>
    </w:p>
    <w:p w14:paraId="30679044" w14:textId="110F5CD5"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WILL</w:t>
      </w:r>
    </w:p>
    <w:p w14:paraId="10164B2F"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To England! </w:t>
      </w:r>
    </w:p>
    <w:p w14:paraId="424F12AE" w14:textId="77777777" w:rsidR="006233F8" w:rsidRPr="0055219E" w:rsidRDefault="006233F8" w:rsidP="006233F8">
      <w:pPr>
        <w:autoSpaceDE w:val="0"/>
        <w:autoSpaceDN w:val="0"/>
        <w:adjustRightInd w:val="0"/>
        <w:rPr>
          <w:color w:val="000000" w:themeColor="text1"/>
        </w:rPr>
      </w:pPr>
    </w:p>
    <w:p w14:paraId="6E8C776C" w14:textId="15690550"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6233F8" w:rsidRPr="0055219E">
        <w:rPr>
          <w:color w:val="000000" w:themeColor="text1"/>
        </w:rPr>
        <w:t xml:space="preserve">ALL </w:t>
      </w:r>
    </w:p>
    <w:p w14:paraId="1DCE5EC0" w14:textId="77777777" w:rsidR="006233F8" w:rsidRPr="0055219E" w:rsidRDefault="006233F8" w:rsidP="006233F8">
      <w:pPr>
        <w:autoSpaceDE w:val="0"/>
        <w:autoSpaceDN w:val="0"/>
        <w:adjustRightInd w:val="0"/>
        <w:rPr>
          <w:color w:val="000000" w:themeColor="text1"/>
        </w:rPr>
      </w:pPr>
      <w:r w:rsidRPr="0055219E">
        <w:rPr>
          <w:color w:val="000000" w:themeColor="text1"/>
        </w:rPr>
        <w:t xml:space="preserve">Heigh-Ho! </w:t>
      </w:r>
    </w:p>
    <w:p w14:paraId="1115B09D" w14:textId="77777777" w:rsidR="006233F8" w:rsidRPr="0055219E" w:rsidRDefault="006233F8" w:rsidP="006233F8">
      <w:pPr>
        <w:autoSpaceDE w:val="0"/>
        <w:autoSpaceDN w:val="0"/>
        <w:adjustRightInd w:val="0"/>
        <w:rPr>
          <w:color w:val="000000" w:themeColor="text1"/>
        </w:rPr>
      </w:pPr>
    </w:p>
    <w:p w14:paraId="082527BE" w14:textId="4F8D5A55" w:rsidR="006233F8" w:rsidRPr="0055219E" w:rsidRDefault="00313E04" w:rsidP="006233F8">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00E960E1" w:rsidRPr="0055219E">
        <w:rPr>
          <w:color w:val="000000" w:themeColor="text1"/>
        </w:rPr>
        <w:tab/>
      </w:r>
      <w:r w:rsidR="006233F8" w:rsidRPr="0055219E">
        <w:rPr>
          <w:color w:val="000000" w:themeColor="text1"/>
        </w:rPr>
        <w:t>LIZ</w:t>
      </w:r>
    </w:p>
    <w:p w14:paraId="02F99C92" w14:textId="77777777" w:rsidR="00E960E1" w:rsidRPr="0055219E" w:rsidRDefault="006233F8" w:rsidP="006009E2">
      <w:pPr>
        <w:autoSpaceDE w:val="0"/>
        <w:autoSpaceDN w:val="0"/>
        <w:adjustRightInd w:val="0"/>
        <w:rPr>
          <w:color w:val="000000" w:themeColor="text1"/>
        </w:rPr>
      </w:pPr>
      <w:r w:rsidRPr="0055219E">
        <w:rPr>
          <w:color w:val="000000" w:themeColor="text1"/>
        </w:rPr>
        <w:t xml:space="preserve">To England! </w:t>
      </w:r>
    </w:p>
    <w:p w14:paraId="1D0EBFC4" w14:textId="77777777" w:rsidR="00E960E1" w:rsidRPr="0055219E" w:rsidRDefault="00E960E1" w:rsidP="006009E2">
      <w:pPr>
        <w:autoSpaceDE w:val="0"/>
        <w:autoSpaceDN w:val="0"/>
        <w:adjustRightInd w:val="0"/>
        <w:rPr>
          <w:color w:val="000000" w:themeColor="text1"/>
        </w:rPr>
      </w:pPr>
    </w:p>
    <w:p w14:paraId="59DF79A6" w14:textId="7CCF3E7D" w:rsidR="00E960E1" w:rsidRPr="0055219E" w:rsidRDefault="00E960E1" w:rsidP="006009E2">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2DC2ED72" w14:textId="6D4ABF07" w:rsidR="00ED0DA3" w:rsidRPr="0055219E" w:rsidRDefault="006233F8" w:rsidP="006009E2">
      <w:pPr>
        <w:autoSpaceDE w:val="0"/>
        <w:autoSpaceDN w:val="0"/>
        <w:adjustRightInd w:val="0"/>
        <w:rPr>
          <w:color w:val="000000" w:themeColor="text1"/>
        </w:rPr>
      </w:pPr>
      <w:r w:rsidRPr="0055219E">
        <w:rPr>
          <w:color w:val="000000" w:themeColor="text1"/>
        </w:rPr>
        <w:t xml:space="preserve">And to her Queen! </w:t>
      </w:r>
      <w:r w:rsidR="00ED0DA3" w:rsidRPr="0055219E">
        <w:rPr>
          <w:i/>
          <w:color w:val="000000" w:themeColor="text1"/>
        </w:rPr>
        <w:t xml:space="preserve"> </w:t>
      </w:r>
    </w:p>
    <w:p w14:paraId="782BB708" w14:textId="77777777" w:rsidR="00FB4F2B" w:rsidRPr="0055219E" w:rsidRDefault="00FB4F2B" w:rsidP="00025B61">
      <w:pPr>
        <w:autoSpaceDE w:val="0"/>
        <w:autoSpaceDN w:val="0"/>
        <w:adjustRightInd w:val="0"/>
        <w:rPr>
          <w:color w:val="000000" w:themeColor="text1"/>
        </w:rPr>
      </w:pPr>
    </w:p>
    <w:p w14:paraId="4019B441" w14:textId="4569584B" w:rsidR="00FB4F2B" w:rsidRPr="0055219E" w:rsidRDefault="00FB4F2B" w:rsidP="00025B61">
      <w:pPr>
        <w:autoSpaceDE w:val="0"/>
        <w:autoSpaceDN w:val="0"/>
        <w:adjustRightInd w:val="0"/>
        <w:rPr>
          <w:color w:val="000000" w:themeColor="text1"/>
        </w:rPr>
      </w:pPr>
      <w:r w:rsidRPr="0055219E">
        <w:rPr>
          <w:color w:val="000000" w:themeColor="text1"/>
        </w:rPr>
        <w:lastRenderedPageBreak/>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LIZ</w:t>
      </w:r>
    </w:p>
    <w:p w14:paraId="02E88F9A" w14:textId="28430BDE" w:rsidR="00025B61" w:rsidRPr="0055219E" w:rsidRDefault="00025B61" w:rsidP="00025B61">
      <w:pPr>
        <w:autoSpaceDE w:val="0"/>
        <w:autoSpaceDN w:val="0"/>
        <w:adjustRightInd w:val="0"/>
        <w:rPr>
          <w:color w:val="000000" w:themeColor="text1"/>
        </w:rPr>
      </w:pPr>
      <w:r w:rsidRPr="0055219E">
        <w:rPr>
          <w:color w:val="000000" w:themeColor="text1"/>
        </w:rPr>
        <w:t xml:space="preserve">Thus </w:t>
      </w:r>
      <w:r w:rsidR="00FB4F2B" w:rsidRPr="0055219E">
        <w:rPr>
          <w:color w:val="000000" w:themeColor="text1"/>
        </w:rPr>
        <w:t xml:space="preserve">— </w:t>
      </w:r>
      <w:r w:rsidRPr="0055219E">
        <w:rPr>
          <w:color w:val="000000" w:themeColor="text1"/>
        </w:rPr>
        <w:t>we commend us to your constant faith, and yo</w:t>
      </w:r>
      <w:r w:rsidR="00FB4F2B" w:rsidRPr="0055219E">
        <w:rPr>
          <w:color w:val="000000" w:themeColor="text1"/>
        </w:rPr>
        <w:t>ur selves to your best fortunes!</w:t>
      </w:r>
    </w:p>
    <w:p w14:paraId="2B7657FB" w14:textId="77777777" w:rsidR="00D449D0" w:rsidRPr="0055219E" w:rsidRDefault="00D449D0" w:rsidP="00025B61">
      <w:pPr>
        <w:autoSpaceDE w:val="0"/>
        <w:autoSpaceDN w:val="0"/>
        <w:adjustRightInd w:val="0"/>
        <w:rPr>
          <w:color w:val="000000" w:themeColor="text1"/>
        </w:rPr>
      </w:pPr>
    </w:p>
    <w:p w14:paraId="7619F16D" w14:textId="54371F09" w:rsidR="00D449D0" w:rsidRPr="0055219E" w:rsidRDefault="00D449D0" w:rsidP="00025B61">
      <w:pPr>
        <w:autoSpaceDE w:val="0"/>
        <w:autoSpaceDN w:val="0"/>
        <w:adjustRightInd w:val="0"/>
        <w:rPr>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t>WILL</w:t>
      </w:r>
    </w:p>
    <w:p w14:paraId="5C4FDA1B" w14:textId="0B0CDD63" w:rsidR="00D449D0" w:rsidRPr="0055219E" w:rsidRDefault="00D449D0" w:rsidP="00025B61">
      <w:pPr>
        <w:autoSpaceDE w:val="0"/>
        <w:autoSpaceDN w:val="0"/>
        <w:adjustRightInd w:val="0"/>
        <w:rPr>
          <w:color w:val="000000" w:themeColor="text1"/>
        </w:rPr>
      </w:pPr>
      <w:r w:rsidRPr="0055219E">
        <w:rPr>
          <w:color w:val="000000" w:themeColor="text1"/>
        </w:rPr>
        <w:t xml:space="preserve">And now some dancing! </w:t>
      </w:r>
    </w:p>
    <w:p w14:paraId="51E56A12" w14:textId="77777777" w:rsidR="00ED0DA3" w:rsidRPr="0055219E" w:rsidRDefault="00ED0DA3" w:rsidP="006009E2">
      <w:pPr>
        <w:autoSpaceDE w:val="0"/>
        <w:autoSpaceDN w:val="0"/>
        <w:adjustRightInd w:val="0"/>
        <w:rPr>
          <w:color w:val="000000" w:themeColor="text1"/>
        </w:rPr>
      </w:pPr>
    </w:p>
    <w:p w14:paraId="57B972EB" w14:textId="1037492C" w:rsidR="006009E2" w:rsidRPr="0055219E" w:rsidRDefault="00D325F7" w:rsidP="001F108A">
      <w:pPr>
        <w:autoSpaceDE w:val="0"/>
        <w:autoSpaceDN w:val="0"/>
        <w:adjustRightInd w:val="0"/>
        <w:rPr>
          <w:i/>
          <w:color w:val="000000" w:themeColor="text1"/>
        </w:rPr>
      </w:pPr>
      <w:r w:rsidRPr="0055219E">
        <w:rPr>
          <w:color w:val="000000" w:themeColor="text1"/>
        </w:rPr>
        <w:tab/>
      </w:r>
      <w:r w:rsidRPr="0055219E">
        <w:rPr>
          <w:color w:val="000000" w:themeColor="text1"/>
        </w:rPr>
        <w:tab/>
      </w:r>
      <w:r w:rsidRPr="0055219E">
        <w:rPr>
          <w:color w:val="000000" w:themeColor="text1"/>
        </w:rPr>
        <w:tab/>
      </w:r>
      <w:r w:rsidRPr="0055219E">
        <w:rPr>
          <w:color w:val="000000" w:themeColor="text1"/>
        </w:rPr>
        <w:tab/>
      </w:r>
      <w:r w:rsidRPr="0055219E">
        <w:rPr>
          <w:i/>
          <w:color w:val="000000" w:themeColor="text1"/>
        </w:rPr>
        <w:t xml:space="preserve">Drums and pipes and dancing. </w:t>
      </w:r>
    </w:p>
    <w:p w14:paraId="33FEC85E" w14:textId="77777777" w:rsidR="00D325F7" w:rsidRPr="0055219E" w:rsidRDefault="00D325F7" w:rsidP="001F108A">
      <w:pPr>
        <w:autoSpaceDE w:val="0"/>
        <w:autoSpaceDN w:val="0"/>
        <w:adjustRightInd w:val="0"/>
        <w:rPr>
          <w:i/>
          <w:color w:val="000000" w:themeColor="text1"/>
        </w:rPr>
      </w:pPr>
    </w:p>
    <w:p w14:paraId="50599E81" w14:textId="2F524FE7" w:rsidR="00E66A59" w:rsidRPr="0055219E" w:rsidRDefault="00D325F7" w:rsidP="001F108A">
      <w:pPr>
        <w:autoSpaceDE w:val="0"/>
        <w:autoSpaceDN w:val="0"/>
        <w:adjustRightInd w:val="0"/>
        <w:rPr>
          <w:i/>
          <w:color w:val="000000" w:themeColor="text1"/>
        </w:rPr>
      </w:pPr>
      <w:r w:rsidRPr="0055219E">
        <w:rPr>
          <w:i/>
          <w:color w:val="000000" w:themeColor="text1"/>
        </w:rPr>
        <w:tab/>
      </w:r>
      <w:r w:rsidRPr="0055219E">
        <w:rPr>
          <w:i/>
          <w:color w:val="000000" w:themeColor="text1"/>
        </w:rPr>
        <w:tab/>
      </w:r>
      <w:r w:rsidRPr="0055219E">
        <w:rPr>
          <w:i/>
          <w:color w:val="000000" w:themeColor="text1"/>
        </w:rPr>
        <w:tab/>
      </w:r>
      <w:r w:rsidRPr="0055219E">
        <w:rPr>
          <w:i/>
          <w:color w:val="000000" w:themeColor="text1"/>
        </w:rPr>
        <w:tab/>
        <w:t xml:space="preserve">End of play. </w:t>
      </w:r>
    </w:p>
    <w:p w14:paraId="573F37F3" w14:textId="16CC0476" w:rsidR="00D325F7" w:rsidRPr="006276D6" w:rsidRDefault="00D325F7" w:rsidP="006276D6">
      <w:pPr>
        <w:rPr>
          <w:i/>
          <w:color w:val="000000" w:themeColor="text1"/>
        </w:rPr>
      </w:pPr>
    </w:p>
    <w:sectPr w:rsidR="00D325F7" w:rsidRPr="006276D6" w:rsidSect="00DB6E7D">
      <w:headerReference w:type="defaul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4128E" w14:textId="77777777" w:rsidR="009E2432" w:rsidRDefault="009E2432">
      <w:r>
        <w:separator/>
      </w:r>
    </w:p>
  </w:endnote>
  <w:endnote w:type="continuationSeparator" w:id="0">
    <w:p w14:paraId="3F8FB671" w14:textId="77777777" w:rsidR="009E2432" w:rsidRDefault="009E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1AABC" w14:textId="77777777" w:rsidR="00A31415" w:rsidRDefault="00A31415" w:rsidP="00F90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29716F" w14:textId="77777777" w:rsidR="00A31415" w:rsidRDefault="00A31415" w:rsidP="00772B7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E7E26" w14:textId="77777777" w:rsidR="00A31415" w:rsidRPr="007626EC" w:rsidRDefault="00A31415" w:rsidP="00F9008C">
    <w:pPr>
      <w:pStyle w:val="Footer"/>
      <w:framePr w:wrap="none" w:vAnchor="text" w:hAnchor="margin" w:xAlign="right" w:y="1"/>
      <w:rPr>
        <w:rStyle w:val="PageNumber"/>
        <w:rFonts w:ascii="Times New Roman" w:hAnsi="Times New Roman"/>
      </w:rPr>
    </w:pPr>
    <w:r w:rsidRPr="007626EC">
      <w:rPr>
        <w:rStyle w:val="PageNumber"/>
        <w:rFonts w:ascii="Times New Roman" w:hAnsi="Times New Roman"/>
      </w:rPr>
      <w:fldChar w:fldCharType="begin"/>
    </w:r>
    <w:r w:rsidRPr="007626EC">
      <w:rPr>
        <w:rStyle w:val="PageNumber"/>
        <w:rFonts w:ascii="Times New Roman" w:hAnsi="Times New Roman"/>
      </w:rPr>
      <w:instrText xml:space="preserve">PAGE  </w:instrText>
    </w:r>
    <w:r w:rsidRPr="007626EC">
      <w:rPr>
        <w:rStyle w:val="PageNumber"/>
        <w:rFonts w:ascii="Times New Roman" w:hAnsi="Times New Roman"/>
      </w:rPr>
      <w:fldChar w:fldCharType="separate"/>
    </w:r>
    <w:r w:rsidR="007A2653">
      <w:rPr>
        <w:rStyle w:val="PageNumber"/>
        <w:rFonts w:ascii="Times New Roman" w:hAnsi="Times New Roman"/>
        <w:noProof/>
      </w:rPr>
      <w:t>134</w:t>
    </w:r>
    <w:r w:rsidRPr="007626EC">
      <w:rPr>
        <w:rStyle w:val="PageNumber"/>
        <w:rFonts w:ascii="Times New Roman" w:hAnsi="Times New Roman"/>
      </w:rPr>
      <w:fldChar w:fldCharType="end"/>
    </w:r>
  </w:p>
  <w:p w14:paraId="044F6FBE" w14:textId="77777777" w:rsidR="00A31415" w:rsidRDefault="00A31415" w:rsidP="00772B7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D92C" w14:textId="34182769" w:rsidR="007A2653" w:rsidRPr="007A2653" w:rsidRDefault="007A2653" w:rsidP="007A2653">
    <w:pPr>
      <w:pStyle w:val="Footer"/>
      <w:jc w:val="center"/>
      <w:rPr>
        <w:rFonts w:ascii="Times New Roman" w:hAnsi="Times New Roman" w:cs="Times New Roman"/>
        <w:sz w:val="20"/>
        <w:szCs w:val="20"/>
      </w:rPr>
    </w:pPr>
    <w:r w:rsidRPr="007A2653">
      <w:rPr>
        <w:rFonts w:ascii="Times New Roman" w:hAnsi="Times New Roman" w:cs="Times New Roman"/>
        <w:sz w:val="20"/>
        <w:szCs w:val="20"/>
      </w:rPr>
      <w:t>Rachael Carnes, member:</w:t>
    </w:r>
  </w:p>
  <w:p w14:paraId="5D1E7AF6" w14:textId="5787CCD8" w:rsidR="007A2653" w:rsidRPr="007A2653" w:rsidRDefault="007A2653" w:rsidP="007A2653">
    <w:pPr>
      <w:pStyle w:val="Footer"/>
      <w:jc w:val="center"/>
      <w:rPr>
        <w:rFonts w:ascii="Times New Roman" w:hAnsi="Times New Roman" w:cs="Times New Roman"/>
        <w:sz w:val="20"/>
        <w:szCs w:val="20"/>
      </w:rPr>
    </w:pPr>
    <w:r w:rsidRPr="007A2653">
      <w:rPr>
        <w:rFonts w:ascii="Times New Roman" w:hAnsi="Times New Roman" w:cs="Times New Roman"/>
        <w:sz w:val="20"/>
        <w:szCs w:val="20"/>
      </w:rPr>
      <w:t>Dramatists Guild, National New Play Network</w:t>
    </w:r>
    <w:r>
      <w:rPr>
        <w:rFonts w:ascii="Times New Roman" w:hAnsi="Times New Roman" w:cs="Times New Roman"/>
        <w:sz w:val="20"/>
        <w:szCs w:val="20"/>
      </w:rPr>
      <w:t xml:space="preserve">, </w:t>
    </w:r>
    <w:r w:rsidRPr="007A2653">
      <w:rPr>
        <w:rFonts w:ascii="Times New Roman" w:hAnsi="Times New Roman" w:cs="Times New Roman"/>
        <w:sz w:val="20"/>
        <w:szCs w:val="20"/>
      </w:rPr>
      <w:t>American Association of Writers and Writer’s Programs</w:t>
    </w:r>
  </w:p>
  <w:p w14:paraId="75602574" w14:textId="77777777" w:rsidR="007A2653" w:rsidRPr="007A2653" w:rsidRDefault="007A2653" w:rsidP="007A2653">
    <w:pPr>
      <w:pStyle w:val="Footer"/>
      <w:jc w:val="center"/>
      <w:rPr>
        <w:rFonts w:ascii="Times New Roman" w:hAnsi="Times New Roman" w:cs="Times New Roman"/>
        <w:sz w:val="20"/>
        <w:szCs w:val="20"/>
      </w:rPr>
    </w:pPr>
    <w:r w:rsidRPr="007A2653">
      <w:rPr>
        <w:rFonts w:ascii="Times New Roman" w:hAnsi="Times New Roman" w:cs="Times New Roman"/>
        <w:sz w:val="20"/>
        <w:szCs w:val="20"/>
      </w:rPr>
      <w:t>1050 W 17</w:t>
    </w:r>
    <w:r w:rsidRPr="007A2653">
      <w:rPr>
        <w:rFonts w:ascii="Times New Roman" w:hAnsi="Times New Roman" w:cs="Times New Roman"/>
        <w:sz w:val="20"/>
        <w:szCs w:val="20"/>
        <w:vertAlign w:val="superscript"/>
      </w:rPr>
      <w:t>th</w:t>
    </w:r>
    <w:r w:rsidRPr="007A2653">
      <w:rPr>
        <w:rFonts w:ascii="Times New Roman" w:hAnsi="Times New Roman" w:cs="Times New Roman"/>
        <w:sz w:val="20"/>
        <w:szCs w:val="20"/>
      </w:rPr>
      <w:t xml:space="preserve"> Ave, Eugene OR 97402, 541-221-5792</w:t>
    </w:r>
  </w:p>
  <w:p w14:paraId="3244D958" w14:textId="036E2899" w:rsidR="007A2653" w:rsidRPr="007A2653" w:rsidRDefault="007A2653" w:rsidP="007A2653">
    <w:pPr>
      <w:pStyle w:val="Footer"/>
      <w:jc w:val="center"/>
      <w:rPr>
        <w:rFonts w:ascii="Times New Roman" w:hAnsi="Times New Roman" w:cs="Times New Roman"/>
        <w:sz w:val="20"/>
        <w:szCs w:val="20"/>
      </w:rPr>
    </w:pPr>
    <w:hyperlink r:id="rId1" w:history="1">
      <w:r w:rsidRPr="00C205E0">
        <w:rPr>
          <w:rStyle w:val="Hyperlink"/>
          <w:rFonts w:ascii="Times New Roman" w:eastAsiaTheme="majorEastAsia" w:hAnsi="Times New Roman"/>
          <w:sz w:val="20"/>
          <w:szCs w:val="20"/>
        </w:rPr>
        <w:t>www.rachaelcarnes.com</w:t>
      </w:r>
    </w:hyperlink>
    <w:r>
      <w:rPr>
        <w:rFonts w:ascii="Times New Roman" w:hAnsi="Times New Roman" w:cs="Times New Roman"/>
        <w:sz w:val="20"/>
        <w:szCs w:val="20"/>
      </w:rPr>
      <w:t xml:space="preserve">  </w:t>
    </w:r>
    <w:hyperlink r:id="rId2" w:history="1">
      <w:r w:rsidRPr="007A2653">
        <w:rPr>
          <w:rStyle w:val="Hyperlink"/>
          <w:rFonts w:ascii="Times New Roman" w:eastAsiaTheme="majorEastAsia" w:hAnsi="Times New Roman"/>
          <w:sz w:val="20"/>
          <w:szCs w:val="20"/>
        </w:rPr>
        <w:t>carnes.rachael@gmail.com</w:t>
      </w:r>
    </w:hyperlink>
  </w:p>
  <w:p w14:paraId="04AC1D00" w14:textId="75D3975D" w:rsidR="007A2653" w:rsidRPr="007A2653" w:rsidRDefault="007A2653" w:rsidP="007A2653">
    <w:pPr>
      <w:pStyle w:val="Footer"/>
      <w:jc w:val="center"/>
      <w:rPr>
        <w:rFonts w:ascii="Times New Roman" w:hAnsi="Times New Roman" w:cs="Times New Roman"/>
        <w:sz w:val="20"/>
        <w:szCs w:val="20"/>
      </w:rPr>
    </w:pPr>
    <w:r w:rsidRPr="007A2653">
      <w:rPr>
        <w:rFonts w:ascii="Times New Roman" w:hAnsi="Times New Roman" w:cs="Times New Roman"/>
        <w:sz w:val="20"/>
        <w:szCs w:val="20"/>
      </w:rPr>
      <w:t>© 2018,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B2051" w14:textId="77777777" w:rsidR="009E2432" w:rsidRDefault="009E2432">
      <w:r>
        <w:separator/>
      </w:r>
    </w:p>
  </w:footnote>
  <w:footnote w:type="continuationSeparator" w:id="0">
    <w:p w14:paraId="75175E4F" w14:textId="77777777" w:rsidR="009E2432" w:rsidRDefault="009E24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B656" w14:textId="77777777" w:rsidR="00A31415" w:rsidRDefault="00A31415" w:rsidP="00005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9F649" w14:textId="77777777" w:rsidR="00A31415" w:rsidRDefault="00A31415" w:rsidP="0000543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8F76B" w14:textId="77777777" w:rsidR="00A31415" w:rsidRDefault="00A31415" w:rsidP="007A2653">
    <w:pPr>
      <w:pStyle w:val="Header"/>
      <w:ind w:right="360"/>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A131" w14:textId="77777777" w:rsidR="00A31415" w:rsidRDefault="00A31415" w:rsidP="0000543D">
    <w:pPr>
      <w:pStyle w:val="Header"/>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5A1DE" w14:textId="3CB90BE5" w:rsidR="00A31415" w:rsidRPr="004C645F" w:rsidRDefault="00A31415" w:rsidP="002B017A">
    <w:pPr>
      <w:pStyle w:val="Header"/>
      <w:rPr>
        <w:rFonts w:ascii="Times New Roman" w:hAnsi="Times New Roman"/>
        <w:sz w:val="20"/>
        <w:szCs w:val="20"/>
      </w:rPr>
    </w:pPr>
    <w:r w:rsidRPr="004C645F">
      <w:rPr>
        <w:rFonts w:ascii="Times New Roman" w:hAnsi="Times New Roman"/>
        <w:sz w:val="20"/>
        <w:szCs w:val="20"/>
      </w:rPr>
      <w:t>FALSTAFF RISETH</w:t>
    </w:r>
  </w:p>
  <w:p w14:paraId="792F774B" w14:textId="77777777" w:rsidR="00A31415" w:rsidRPr="00A27D22" w:rsidRDefault="00A31415" w:rsidP="0018656C">
    <w:pPr>
      <w:pStyle w:val="Head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A49"/>
    <w:multiLevelType w:val="multilevel"/>
    <w:tmpl w:val="AA30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CF5ABA"/>
    <w:multiLevelType w:val="hybridMultilevel"/>
    <w:tmpl w:val="5DEC9520"/>
    <w:lvl w:ilvl="0" w:tplc="D388A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C2F5C"/>
    <w:multiLevelType w:val="multilevel"/>
    <w:tmpl w:val="3420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EF5EEC"/>
    <w:multiLevelType w:val="multilevel"/>
    <w:tmpl w:val="A58C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4F24D6"/>
    <w:multiLevelType w:val="multilevel"/>
    <w:tmpl w:val="9BC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BD60CF"/>
    <w:multiLevelType w:val="multilevel"/>
    <w:tmpl w:val="84E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814FE5"/>
    <w:multiLevelType w:val="multilevel"/>
    <w:tmpl w:val="981C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556D9B"/>
    <w:multiLevelType w:val="hybridMultilevel"/>
    <w:tmpl w:val="518238D2"/>
    <w:lvl w:ilvl="0" w:tplc="A9048AA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BE6627"/>
    <w:multiLevelType w:val="multilevel"/>
    <w:tmpl w:val="4CCC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CC61FB"/>
    <w:multiLevelType w:val="multilevel"/>
    <w:tmpl w:val="6D5E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49108C"/>
    <w:multiLevelType w:val="multilevel"/>
    <w:tmpl w:val="003A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C403F2A"/>
    <w:multiLevelType w:val="multilevel"/>
    <w:tmpl w:val="DA2E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F95207"/>
    <w:multiLevelType w:val="hybridMultilevel"/>
    <w:tmpl w:val="303CFDD2"/>
    <w:lvl w:ilvl="0" w:tplc="A9048AA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461034"/>
    <w:multiLevelType w:val="multilevel"/>
    <w:tmpl w:val="8BBE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C93B95"/>
    <w:multiLevelType w:val="multilevel"/>
    <w:tmpl w:val="ED20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F6656C"/>
    <w:multiLevelType w:val="hybridMultilevel"/>
    <w:tmpl w:val="6CA8F5B4"/>
    <w:lvl w:ilvl="0" w:tplc="CB061F9E">
      <w:start w:val="189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1713B"/>
    <w:multiLevelType w:val="hybridMultilevel"/>
    <w:tmpl w:val="177C361C"/>
    <w:lvl w:ilvl="0" w:tplc="8716D4E0">
      <w:numFmt w:val="bullet"/>
      <w:lvlText w:val=""/>
      <w:lvlJc w:val="left"/>
      <w:pPr>
        <w:ind w:left="1080" w:hanging="360"/>
      </w:pPr>
      <w:rPr>
        <w:rFonts w:ascii="Symbol" w:eastAsia="Times New Roman" w:hAnsi="Symbol"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3018EA"/>
    <w:multiLevelType w:val="multilevel"/>
    <w:tmpl w:val="075A678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A4D3CEA"/>
    <w:multiLevelType w:val="hybridMultilevel"/>
    <w:tmpl w:val="31920F6A"/>
    <w:lvl w:ilvl="0" w:tplc="89504674">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512EF8"/>
    <w:multiLevelType w:val="multilevel"/>
    <w:tmpl w:val="337C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283667"/>
    <w:multiLevelType w:val="multilevel"/>
    <w:tmpl w:val="963E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CD0D30"/>
    <w:multiLevelType w:val="multilevel"/>
    <w:tmpl w:val="2A86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6B5F1B"/>
    <w:multiLevelType w:val="multilevel"/>
    <w:tmpl w:val="B750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D25758"/>
    <w:multiLevelType w:val="hybridMultilevel"/>
    <w:tmpl w:val="05FC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084CDA"/>
    <w:multiLevelType w:val="hybridMultilevel"/>
    <w:tmpl w:val="075A6784"/>
    <w:lvl w:ilvl="0" w:tplc="4C802026">
      <w:start w:val="1"/>
      <w:numFmt w:val="bullet"/>
      <w:lvlText w:val=""/>
      <w:lvlJc w:val="left"/>
      <w:pPr>
        <w:tabs>
          <w:tab w:val="num" w:pos="720"/>
        </w:tabs>
        <w:ind w:left="72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346136"/>
    <w:multiLevelType w:val="multilevel"/>
    <w:tmpl w:val="58E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C064AC"/>
    <w:multiLevelType w:val="multilevel"/>
    <w:tmpl w:val="DD1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C461AFC"/>
    <w:multiLevelType w:val="multilevel"/>
    <w:tmpl w:val="E1E2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5E0EC5"/>
    <w:multiLevelType w:val="multilevel"/>
    <w:tmpl w:val="7C30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C972D34"/>
    <w:multiLevelType w:val="multilevel"/>
    <w:tmpl w:val="D2CC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0FE19A3"/>
    <w:multiLevelType w:val="hybridMultilevel"/>
    <w:tmpl w:val="93D0044E"/>
    <w:lvl w:ilvl="0" w:tplc="04090001">
      <w:start w:val="1"/>
      <w:numFmt w:val="bullet"/>
      <w:lvlText w:val=""/>
      <w:lvlJc w:val="left"/>
      <w:pPr>
        <w:tabs>
          <w:tab w:val="num" w:pos="720"/>
        </w:tabs>
        <w:ind w:left="720" w:hanging="360"/>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D23D65"/>
    <w:multiLevelType w:val="multilevel"/>
    <w:tmpl w:val="FD3E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70C4AF7"/>
    <w:multiLevelType w:val="multilevel"/>
    <w:tmpl w:val="93D0044E"/>
    <w:lvl w:ilvl="0">
      <w:start w:val="1"/>
      <w:numFmt w:val="bullet"/>
      <w:lvlText w:val=""/>
      <w:lvlJc w:val="left"/>
      <w:pPr>
        <w:tabs>
          <w:tab w:val="num" w:pos="720"/>
        </w:tabs>
        <w:ind w:left="720" w:hanging="360"/>
      </w:pPr>
      <w:rPr>
        <w:rFonts w:ascii="Symbol" w:hAnsi="Symbol" w:hint="default"/>
        <w:color w:val="008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88D1509"/>
    <w:multiLevelType w:val="multilevel"/>
    <w:tmpl w:val="47D8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941F36"/>
    <w:multiLevelType w:val="multilevel"/>
    <w:tmpl w:val="2AC8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7"/>
  </w:num>
  <w:num w:numId="3">
    <w:abstractNumId w:val="30"/>
  </w:num>
  <w:num w:numId="4">
    <w:abstractNumId w:val="32"/>
  </w:num>
  <w:num w:numId="5">
    <w:abstractNumId w:val="7"/>
  </w:num>
  <w:num w:numId="6">
    <w:abstractNumId w:val="12"/>
  </w:num>
  <w:num w:numId="7">
    <w:abstractNumId w:val="23"/>
  </w:num>
  <w:num w:numId="8">
    <w:abstractNumId w:val="28"/>
  </w:num>
  <w:num w:numId="9">
    <w:abstractNumId w:val="1"/>
  </w:num>
  <w:num w:numId="10">
    <w:abstractNumId w:val="15"/>
  </w:num>
  <w:num w:numId="11">
    <w:abstractNumId w:val="8"/>
  </w:num>
  <w:num w:numId="12">
    <w:abstractNumId w:val="6"/>
  </w:num>
  <w:num w:numId="13">
    <w:abstractNumId w:val="3"/>
  </w:num>
  <w:num w:numId="14">
    <w:abstractNumId w:val="29"/>
  </w:num>
  <w:num w:numId="15">
    <w:abstractNumId w:val="2"/>
  </w:num>
  <w:num w:numId="16">
    <w:abstractNumId w:val="22"/>
  </w:num>
  <w:num w:numId="17">
    <w:abstractNumId w:val="34"/>
  </w:num>
  <w:num w:numId="18">
    <w:abstractNumId w:val="20"/>
  </w:num>
  <w:num w:numId="19">
    <w:abstractNumId w:val="31"/>
  </w:num>
  <w:num w:numId="20">
    <w:abstractNumId w:val="13"/>
  </w:num>
  <w:num w:numId="21">
    <w:abstractNumId w:val="10"/>
  </w:num>
  <w:num w:numId="22">
    <w:abstractNumId w:val="0"/>
  </w:num>
  <w:num w:numId="23">
    <w:abstractNumId w:val="9"/>
  </w:num>
  <w:num w:numId="24">
    <w:abstractNumId w:val="5"/>
  </w:num>
  <w:num w:numId="25">
    <w:abstractNumId w:val="4"/>
  </w:num>
  <w:num w:numId="26">
    <w:abstractNumId w:val="27"/>
  </w:num>
  <w:num w:numId="27">
    <w:abstractNumId w:val="21"/>
  </w:num>
  <w:num w:numId="28">
    <w:abstractNumId w:val="14"/>
  </w:num>
  <w:num w:numId="29">
    <w:abstractNumId w:val="33"/>
  </w:num>
  <w:num w:numId="30">
    <w:abstractNumId w:val="26"/>
  </w:num>
  <w:num w:numId="31">
    <w:abstractNumId w:val="11"/>
  </w:num>
  <w:num w:numId="32">
    <w:abstractNumId w:val="19"/>
  </w:num>
  <w:num w:numId="33">
    <w:abstractNumId w:val="25"/>
  </w:num>
  <w:num w:numId="34">
    <w:abstractNumId w:val="18"/>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85"/>
    <w:rsid w:val="00002DF0"/>
    <w:rsid w:val="000045E1"/>
    <w:rsid w:val="00004F68"/>
    <w:rsid w:val="000052C0"/>
    <w:rsid w:val="0000543D"/>
    <w:rsid w:val="00005E21"/>
    <w:rsid w:val="00006DEF"/>
    <w:rsid w:val="00011C48"/>
    <w:rsid w:val="000150D8"/>
    <w:rsid w:val="00015190"/>
    <w:rsid w:val="00017B90"/>
    <w:rsid w:val="000200EA"/>
    <w:rsid w:val="00020307"/>
    <w:rsid w:val="00021A6F"/>
    <w:rsid w:val="00021C8B"/>
    <w:rsid w:val="0002398C"/>
    <w:rsid w:val="00024B05"/>
    <w:rsid w:val="0002536C"/>
    <w:rsid w:val="00025B61"/>
    <w:rsid w:val="00027F33"/>
    <w:rsid w:val="00030BDB"/>
    <w:rsid w:val="0003124F"/>
    <w:rsid w:val="000315F3"/>
    <w:rsid w:val="00032935"/>
    <w:rsid w:val="00035C53"/>
    <w:rsid w:val="00037911"/>
    <w:rsid w:val="00041584"/>
    <w:rsid w:val="000419AA"/>
    <w:rsid w:val="00041F99"/>
    <w:rsid w:val="00043371"/>
    <w:rsid w:val="00044200"/>
    <w:rsid w:val="00045356"/>
    <w:rsid w:val="00046360"/>
    <w:rsid w:val="00046CDE"/>
    <w:rsid w:val="0005089B"/>
    <w:rsid w:val="00053624"/>
    <w:rsid w:val="00053D87"/>
    <w:rsid w:val="0005409F"/>
    <w:rsid w:val="00055E11"/>
    <w:rsid w:val="000567AA"/>
    <w:rsid w:val="00056850"/>
    <w:rsid w:val="00057230"/>
    <w:rsid w:val="00063E0D"/>
    <w:rsid w:val="00064CFE"/>
    <w:rsid w:val="00065F8E"/>
    <w:rsid w:val="00066CDB"/>
    <w:rsid w:val="000678C2"/>
    <w:rsid w:val="00070EB9"/>
    <w:rsid w:val="00071264"/>
    <w:rsid w:val="000714D6"/>
    <w:rsid w:val="000726DF"/>
    <w:rsid w:val="00077F8D"/>
    <w:rsid w:val="000852B7"/>
    <w:rsid w:val="00090F5A"/>
    <w:rsid w:val="0009107F"/>
    <w:rsid w:val="0009384F"/>
    <w:rsid w:val="00093D37"/>
    <w:rsid w:val="00093D7A"/>
    <w:rsid w:val="000953B1"/>
    <w:rsid w:val="000954C4"/>
    <w:rsid w:val="00095937"/>
    <w:rsid w:val="00096268"/>
    <w:rsid w:val="000A0FBF"/>
    <w:rsid w:val="000B07CA"/>
    <w:rsid w:val="000B0A9B"/>
    <w:rsid w:val="000B1B3D"/>
    <w:rsid w:val="000B309F"/>
    <w:rsid w:val="000B353E"/>
    <w:rsid w:val="000B422D"/>
    <w:rsid w:val="000B6D0D"/>
    <w:rsid w:val="000B6F53"/>
    <w:rsid w:val="000C1CF6"/>
    <w:rsid w:val="000C5712"/>
    <w:rsid w:val="000C6B85"/>
    <w:rsid w:val="000D4674"/>
    <w:rsid w:val="000D6DEC"/>
    <w:rsid w:val="000D7772"/>
    <w:rsid w:val="000E0BA6"/>
    <w:rsid w:val="000E1531"/>
    <w:rsid w:val="000E6F63"/>
    <w:rsid w:val="000F22E9"/>
    <w:rsid w:val="000F2BC4"/>
    <w:rsid w:val="000F3E82"/>
    <w:rsid w:val="0010292F"/>
    <w:rsid w:val="00103E09"/>
    <w:rsid w:val="0010558F"/>
    <w:rsid w:val="00105EA2"/>
    <w:rsid w:val="00106CE3"/>
    <w:rsid w:val="001140BC"/>
    <w:rsid w:val="00114251"/>
    <w:rsid w:val="00116D48"/>
    <w:rsid w:val="0011712F"/>
    <w:rsid w:val="00117829"/>
    <w:rsid w:val="00121753"/>
    <w:rsid w:val="00122593"/>
    <w:rsid w:val="001228FE"/>
    <w:rsid w:val="00125386"/>
    <w:rsid w:val="00125862"/>
    <w:rsid w:val="00130ECF"/>
    <w:rsid w:val="001323B6"/>
    <w:rsid w:val="00133B9E"/>
    <w:rsid w:val="001348BF"/>
    <w:rsid w:val="00135033"/>
    <w:rsid w:val="001374E3"/>
    <w:rsid w:val="00137830"/>
    <w:rsid w:val="001420FF"/>
    <w:rsid w:val="001428F0"/>
    <w:rsid w:val="001452CD"/>
    <w:rsid w:val="00161838"/>
    <w:rsid w:val="0016265A"/>
    <w:rsid w:val="00171F44"/>
    <w:rsid w:val="0017318D"/>
    <w:rsid w:val="0017703E"/>
    <w:rsid w:val="0017705B"/>
    <w:rsid w:val="00177C97"/>
    <w:rsid w:val="0018656C"/>
    <w:rsid w:val="00190275"/>
    <w:rsid w:val="001918B0"/>
    <w:rsid w:val="001926A6"/>
    <w:rsid w:val="00196196"/>
    <w:rsid w:val="001965B9"/>
    <w:rsid w:val="001967BC"/>
    <w:rsid w:val="001968D8"/>
    <w:rsid w:val="0019705B"/>
    <w:rsid w:val="00197D09"/>
    <w:rsid w:val="001A1142"/>
    <w:rsid w:val="001A1A5C"/>
    <w:rsid w:val="001A3693"/>
    <w:rsid w:val="001B1D2F"/>
    <w:rsid w:val="001B1D78"/>
    <w:rsid w:val="001B4CB0"/>
    <w:rsid w:val="001B70AE"/>
    <w:rsid w:val="001B7390"/>
    <w:rsid w:val="001B783D"/>
    <w:rsid w:val="001C3055"/>
    <w:rsid w:val="001C474B"/>
    <w:rsid w:val="001D2643"/>
    <w:rsid w:val="001D6987"/>
    <w:rsid w:val="001E2362"/>
    <w:rsid w:val="001E27C2"/>
    <w:rsid w:val="001E3799"/>
    <w:rsid w:val="001F108A"/>
    <w:rsid w:val="001F1B72"/>
    <w:rsid w:val="001F1DE6"/>
    <w:rsid w:val="001F25E2"/>
    <w:rsid w:val="001F5949"/>
    <w:rsid w:val="002013D5"/>
    <w:rsid w:val="0020355C"/>
    <w:rsid w:val="0020741F"/>
    <w:rsid w:val="00213642"/>
    <w:rsid w:val="00217096"/>
    <w:rsid w:val="002243C9"/>
    <w:rsid w:val="00224681"/>
    <w:rsid w:val="0022528A"/>
    <w:rsid w:val="0022559A"/>
    <w:rsid w:val="00225A81"/>
    <w:rsid w:val="002272FE"/>
    <w:rsid w:val="00230B2F"/>
    <w:rsid w:val="00230BE7"/>
    <w:rsid w:val="00233C5A"/>
    <w:rsid w:val="00233D77"/>
    <w:rsid w:val="00234974"/>
    <w:rsid w:val="002415B5"/>
    <w:rsid w:val="00243950"/>
    <w:rsid w:val="00245D1E"/>
    <w:rsid w:val="00246B8B"/>
    <w:rsid w:val="00250CE7"/>
    <w:rsid w:val="00251E32"/>
    <w:rsid w:val="00253A63"/>
    <w:rsid w:val="00260A54"/>
    <w:rsid w:val="0026127E"/>
    <w:rsid w:val="00266D07"/>
    <w:rsid w:val="00270362"/>
    <w:rsid w:val="00270C46"/>
    <w:rsid w:val="00270F81"/>
    <w:rsid w:val="00271D4E"/>
    <w:rsid w:val="002773DC"/>
    <w:rsid w:val="00280E06"/>
    <w:rsid w:val="002843FB"/>
    <w:rsid w:val="00286399"/>
    <w:rsid w:val="00287CD0"/>
    <w:rsid w:val="00291AB7"/>
    <w:rsid w:val="0029256D"/>
    <w:rsid w:val="002A134F"/>
    <w:rsid w:val="002A25A8"/>
    <w:rsid w:val="002A4F33"/>
    <w:rsid w:val="002A5351"/>
    <w:rsid w:val="002A56D4"/>
    <w:rsid w:val="002A6AA7"/>
    <w:rsid w:val="002B017A"/>
    <w:rsid w:val="002B05C8"/>
    <w:rsid w:val="002B0E51"/>
    <w:rsid w:val="002B24B8"/>
    <w:rsid w:val="002B2F83"/>
    <w:rsid w:val="002B475E"/>
    <w:rsid w:val="002B74CC"/>
    <w:rsid w:val="002C2FD1"/>
    <w:rsid w:val="002C307F"/>
    <w:rsid w:val="002C3578"/>
    <w:rsid w:val="002C3F1D"/>
    <w:rsid w:val="002C5B11"/>
    <w:rsid w:val="002D57C8"/>
    <w:rsid w:val="002E149B"/>
    <w:rsid w:val="002F1C8A"/>
    <w:rsid w:val="002F213B"/>
    <w:rsid w:val="002F3154"/>
    <w:rsid w:val="002F37D2"/>
    <w:rsid w:val="002F4CB5"/>
    <w:rsid w:val="00301FCB"/>
    <w:rsid w:val="00302BED"/>
    <w:rsid w:val="003049DA"/>
    <w:rsid w:val="00304A1A"/>
    <w:rsid w:val="00304E4B"/>
    <w:rsid w:val="0030647A"/>
    <w:rsid w:val="00306D0A"/>
    <w:rsid w:val="00307AD7"/>
    <w:rsid w:val="00310C18"/>
    <w:rsid w:val="0031137C"/>
    <w:rsid w:val="00312AB5"/>
    <w:rsid w:val="00313E04"/>
    <w:rsid w:val="003155C4"/>
    <w:rsid w:val="00317A4E"/>
    <w:rsid w:val="00321D7E"/>
    <w:rsid w:val="00323C30"/>
    <w:rsid w:val="00325614"/>
    <w:rsid w:val="00327821"/>
    <w:rsid w:val="00331319"/>
    <w:rsid w:val="00333333"/>
    <w:rsid w:val="00333EB2"/>
    <w:rsid w:val="00335187"/>
    <w:rsid w:val="0033732E"/>
    <w:rsid w:val="00341E40"/>
    <w:rsid w:val="00347755"/>
    <w:rsid w:val="00347E84"/>
    <w:rsid w:val="00351077"/>
    <w:rsid w:val="00354A36"/>
    <w:rsid w:val="00357441"/>
    <w:rsid w:val="00360169"/>
    <w:rsid w:val="003616F8"/>
    <w:rsid w:val="00361925"/>
    <w:rsid w:val="00367032"/>
    <w:rsid w:val="003675EB"/>
    <w:rsid w:val="0036769D"/>
    <w:rsid w:val="00370A84"/>
    <w:rsid w:val="0037332F"/>
    <w:rsid w:val="00373D86"/>
    <w:rsid w:val="00377CA1"/>
    <w:rsid w:val="00381CCE"/>
    <w:rsid w:val="00382AD3"/>
    <w:rsid w:val="00383754"/>
    <w:rsid w:val="003843DA"/>
    <w:rsid w:val="00384C05"/>
    <w:rsid w:val="00386091"/>
    <w:rsid w:val="00387375"/>
    <w:rsid w:val="003912F4"/>
    <w:rsid w:val="003959E0"/>
    <w:rsid w:val="00395B87"/>
    <w:rsid w:val="003A150C"/>
    <w:rsid w:val="003A1D89"/>
    <w:rsid w:val="003A2535"/>
    <w:rsid w:val="003A3B6A"/>
    <w:rsid w:val="003A3DE0"/>
    <w:rsid w:val="003B0E65"/>
    <w:rsid w:val="003B153C"/>
    <w:rsid w:val="003B35AF"/>
    <w:rsid w:val="003B412A"/>
    <w:rsid w:val="003B54F9"/>
    <w:rsid w:val="003C183E"/>
    <w:rsid w:val="003C28E8"/>
    <w:rsid w:val="003C355D"/>
    <w:rsid w:val="003C5891"/>
    <w:rsid w:val="003C6C57"/>
    <w:rsid w:val="003D185A"/>
    <w:rsid w:val="003D57FF"/>
    <w:rsid w:val="003D5B02"/>
    <w:rsid w:val="003E67F4"/>
    <w:rsid w:val="003E769F"/>
    <w:rsid w:val="003F3DCA"/>
    <w:rsid w:val="00414F34"/>
    <w:rsid w:val="0041782A"/>
    <w:rsid w:val="00420589"/>
    <w:rsid w:val="00420D02"/>
    <w:rsid w:val="00425F0F"/>
    <w:rsid w:val="00432456"/>
    <w:rsid w:val="0043387C"/>
    <w:rsid w:val="004339E3"/>
    <w:rsid w:val="004342BB"/>
    <w:rsid w:val="00435480"/>
    <w:rsid w:val="00436EFE"/>
    <w:rsid w:val="00440845"/>
    <w:rsid w:val="00445193"/>
    <w:rsid w:val="00445D90"/>
    <w:rsid w:val="004535A9"/>
    <w:rsid w:val="00453AA2"/>
    <w:rsid w:val="0045442C"/>
    <w:rsid w:val="004545AE"/>
    <w:rsid w:val="0046048D"/>
    <w:rsid w:val="004604E0"/>
    <w:rsid w:val="004605B4"/>
    <w:rsid w:val="00461FC8"/>
    <w:rsid w:val="00462BCC"/>
    <w:rsid w:val="004646BD"/>
    <w:rsid w:val="00465C83"/>
    <w:rsid w:val="0046694A"/>
    <w:rsid w:val="00470BD2"/>
    <w:rsid w:val="00471820"/>
    <w:rsid w:val="00471BB3"/>
    <w:rsid w:val="004753C3"/>
    <w:rsid w:val="00476DD5"/>
    <w:rsid w:val="00480295"/>
    <w:rsid w:val="00480BAE"/>
    <w:rsid w:val="004813DA"/>
    <w:rsid w:val="0048160C"/>
    <w:rsid w:val="00487244"/>
    <w:rsid w:val="0049015B"/>
    <w:rsid w:val="00492944"/>
    <w:rsid w:val="00492BEF"/>
    <w:rsid w:val="00493F9B"/>
    <w:rsid w:val="004A39E5"/>
    <w:rsid w:val="004A3BC4"/>
    <w:rsid w:val="004A44F7"/>
    <w:rsid w:val="004A488A"/>
    <w:rsid w:val="004B14C7"/>
    <w:rsid w:val="004B186D"/>
    <w:rsid w:val="004B24BE"/>
    <w:rsid w:val="004B5FAD"/>
    <w:rsid w:val="004B73D0"/>
    <w:rsid w:val="004C20BA"/>
    <w:rsid w:val="004C2F62"/>
    <w:rsid w:val="004C645F"/>
    <w:rsid w:val="004C6D5F"/>
    <w:rsid w:val="004D18EE"/>
    <w:rsid w:val="004D49B5"/>
    <w:rsid w:val="004D5A44"/>
    <w:rsid w:val="004D65CF"/>
    <w:rsid w:val="004D6D2E"/>
    <w:rsid w:val="004D7254"/>
    <w:rsid w:val="004D7AC2"/>
    <w:rsid w:val="004E21E7"/>
    <w:rsid w:val="004E29BA"/>
    <w:rsid w:val="004E4B28"/>
    <w:rsid w:val="004E5357"/>
    <w:rsid w:val="004E5965"/>
    <w:rsid w:val="004E6610"/>
    <w:rsid w:val="004F1705"/>
    <w:rsid w:val="004F3205"/>
    <w:rsid w:val="004F605D"/>
    <w:rsid w:val="005018E9"/>
    <w:rsid w:val="0050409C"/>
    <w:rsid w:val="00504169"/>
    <w:rsid w:val="00504B43"/>
    <w:rsid w:val="0050512D"/>
    <w:rsid w:val="00506119"/>
    <w:rsid w:val="00506FA8"/>
    <w:rsid w:val="00513379"/>
    <w:rsid w:val="00514416"/>
    <w:rsid w:val="00514BEC"/>
    <w:rsid w:val="005165F4"/>
    <w:rsid w:val="005170C4"/>
    <w:rsid w:val="00520BE8"/>
    <w:rsid w:val="00520CEB"/>
    <w:rsid w:val="0052363A"/>
    <w:rsid w:val="00524CCC"/>
    <w:rsid w:val="00525162"/>
    <w:rsid w:val="00534E05"/>
    <w:rsid w:val="00535DB2"/>
    <w:rsid w:val="00537B95"/>
    <w:rsid w:val="00543F26"/>
    <w:rsid w:val="00547806"/>
    <w:rsid w:val="00550343"/>
    <w:rsid w:val="0055086A"/>
    <w:rsid w:val="0055219E"/>
    <w:rsid w:val="00556E7E"/>
    <w:rsid w:val="00557E32"/>
    <w:rsid w:val="005630EB"/>
    <w:rsid w:val="0056402F"/>
    <w:rsid w:val="00566A21"/>
    <w:rsid w:val="0056776A"/>
    <w:rsid w:val="005743B6"/>
    <w:rsid w:val="005755F2"/>
    <w:rsid w:val="00576411"/>
    <w:rsid w:val="00576A2A"/>
    <w:rsid w:val="0057739A"/>
    <w:rsid w:val="0058167A"/>
    <w:rsid w:val="00584392"/>
    <w:rsid w:val="005848B9"/>
    <w:rsid w:val="005849FD"/>
    <w:rsid w:val="0058531A"/>
    <w:rsid w:val="00590359"/>
    <w:rsid w:val="00590AA9"/>
    <w:rsid w:val="0059132D"/>
    <w:rsid w:val="0059193B"/>
    <w:rsid w:val="00591EB9"/>
    <w:rsid w:val="005933BD"/>
    <w:rsid w:val="00593E81"/>
    <w:rsid w:val="00594E8F"/>
    <w:rsid w:val="00596ADF"/>
    <w:rsid w:val="005A2F06"/>
    <w:rsid w:val="005A555C"/>
    <w:rsid w:val="005B0D44"/>
    <w:rsid w:val="005B2D43"/>
    <w:rsid w:val="005B6E09"/>
    <w:rsid w:val="005C0344"/>
    <w:rsid w:val="005C1576"/>
    <w:rsid w:val="005C4103"/>
    <w:rsid w:val="005C4696"/>
    <w:rsid w:val="005C4824"/>
    <w:rsid w:val="005C53ED"/>
    <w:rsid w:val="005D1DC7"/>
    <w:rsid w:val="005D50E9"/>
    <w:rsid w:val="005D7B57"/>
    <w:rsid w:val="005E0110"/>
    <w:rsid w:val="005E1D32"/>
    <w:rsid w:val="005E24EF"/>
    <w:rsid w:val="005E2756"/>
    <w:rsid w:val="005E2E0D"/>
    <w:rsid w:val="005E356A"/>
    <w:rsid w:val="005E5A4B"/>
    <w:rsid w:val="005E6A2D"/>
    <w:rsid w:val="005F2CAA"/>
    <w:rsid w:val="005F2E00"/>
    <w:rsid w:val="005F3285"/>
    <w:rsid w:val="005F411D"/>
    <w:rsid w:val="005F5D5A"/>
    <w:rsid w:val="00600159"/>
    <w:rsid w:val="006009E2"/>
    <w:rsid w:val="00601B17"/>
    <w:rsid w:val="006033DD"/>
    <w:rsid w:val="00604642"/>
    <w:rsid w:val="0060465B"/>
    <w:rsid w:val="0060599A"/>
    <w:rsid w:val="006062CC"/>
    <w:rsid w:val="00607223"/>
    <w:rsid w:val="006077E0"/>
    <w:rsid w:val="0061480E"/>
    <w:rsid w:val="006161DC"/>
    <w:rsid w:val="006175A3"/>
    <w:rsid w:val="006222A6"/>
    <w:rsid w:val="006223A4"/>
    <w:rsid w:val="006228DB"/>
    <w:rsid w:val="00623197"/>
    <w:rsid w:val="006233F8"/>
    <w:rsid w:val="00624225"/>
    <w:rsid w:val="006276D6"/>
    <w:rsid w:val="00630F54"/>
    <w:rsid w:val="00634685"/>
    <w:rsid w:val="006351A9"/>
    <w:rsid w:val="006374C0"/>
    <w:rsid w:val="006461EB"/>
    <w:rsid w:val="006474F2"/>
    <w:rsid w:val="0065581D"/>
    <w:rsid w:val="0065595B"/>
    <w:rsid w:val="00655FD5"/>
    <w:rsid w:val="00656220"/>
    <w:rsid w:val="00661021"/>
    <w:rsid w:val="006617D8"/>
    <w:rsid w:val="00661FF5"/>
    <w:rsid w:val="006645A6"/>
    <w:rsid w:val="00664C1E"/>
    <w:rsid w:val="00667315"/>
    <w:rsid w:val="00673527"/>
    <w:rsid w:val="0067353E"/>
    <w:rsid w:val="00674190"/>
    <w:rsid w:val="0067494D"/>
    <w:rsid w:val="0067608D"/>
    <w:rsid w:val="00682166"/>
    <w:rsid w:val="00683B49"/>
    <w:rsid w:val="00684BF8"/>
    <w:rsid w:val="00686BF4"/>
    <w:rsid w:val="00687748"/>
    <w:rsid w:val="00687C04"/>
    <w:rsid w:val="006904AE"/>
    <w:rsid w:val="006917B4"/>
    <w:rsid w:val="00691B4D"/>
    <w:rsid w:val="00694958"/>
    <w:rsid w:val="006978EF"/>
    <w:rsid w:val="00697C6E"/>
    <w:rsid w:val="006A2B29"/>
    <w:rsid w:val="006A60D6"/>
    <w:rsid w:val="006B1D01"/>
    <w:rsid w:val="006B24CE"/>
    <w:rsid w:val="006B549E"/>
    <w:rsid w:val="006B5B02"/>
    <w:rsid w:val="006B6DC2"/>
    <w:rsid w:val="006B799E"/>
    <w:rsid w:val="006C0280"/>
    <w:rsid w:val="006C089A"/>
    <w:rsid w:val="006C0AE5"/>
    <w:rsid w:val="006C24A9"/>
    <w:rsid w:val="006C2521"/>
    <w:rsid w:val="006E2CC1"/>
    <w:rsid w:val="006E306C"/>
    <w:rsid w:val="006E5662"/>
    <w:rsid w:val="006E771E"/>
    <w:rsid w:val="006F175A"/>
    <w:rsid w:val="006F2423"/>
    <w:rsid w:val="006F2B2C"/>
    <w:rsid w:val="006F44EB"/>
    <w:rsid w:val="006F735E"/>
    <w:rsid w:val="00703AF3"/>
    <w:rsid w:val="007053DC"/>
    <w:rsid w:val="00705BE0"/>
    <w:rsid w:val="007066BE"/>
    <w:rsid w:val="00707D19"/>
    <w:rsid w:val="00707F30"/>
    <w:rsid w:val="00712760"/>
    <w:rsid w:val="00712F27"/>
    <w:rsid w:val="00717C20"/>
    <w:rsid w:val="00717E66"/>
    <w:rsid w:val="00722504"/>
    <w:rsid w:val="00725B1A"/>
    <w:rsid w:val="00726082"/>
    <w:rsid w:val="00730F4D"/>
    <w:rsid w:val="007315DE"/>
    <w:rsid w:val="007321C8"/>
    <w:rsid w:val="007354FB"/>
    <w:rsid w:val="00735A79"/>
    <w:rsid w:val="00741942"/>
    <w:rsid w:val="007447CB"/>
    <w:rsid w:val="00745A05"/>
    <w:rsid w:val="00745C80"/>
    <w:rsid w:val="00746DE6"/>
    <w:rsid w:val="00750A88"/>
    <w:rsid w:val="007517B1"/>
    <w:rsid w:val="00752657"/>
    <w:rsid w:val="007538B6"/>
    <w:rsid w:val="007542E2"/>
    <w:rsid w:val="007551E4"/>
    <w:rsid w:val="00756F99"/>
    <w:rsid w:val="007607DA"/>
    <w:rsid w:val="007626EC"/>
    <w:rsid w:val="0076380E"/>
    <w:rsid w:val="007646F9"/>
    <w:rsid w:val="00764CDC"/>
    <w:rsid w:val="00772B74"/>
    <w:rsid w:val="00773A84"/>
    <w:rsid w:val="00773D6D"/>
    <w:rsid w:val="00780396"/>
    <w:rsid w:val="00784CB7"/>
    <w:rsid w:val="00786166"/>
    <w:rsid w:val="00787A0F"/>
    <w:rsid w:val="00787B71"/>
    <w:rsid w:val="00795DF4"/>
    <w:rsid w:val="007A2653"/>
    <w:rsid w:val="007A3110"/>
    <w:rsid w:val="007A426B"/>
    <w:rsid w:val="007A4620"/>
    <w:rsid w:val="007A4D11"/>
    <w:rsid w:val="007B43E3"/>
    <w:rsid w:val="007B6506"/>
    <w:rsid w:val="007B78E3"/>
    <w:rsid w:val="007B7BCF"/>
    <w:rsid w:val="007C01C5"/>
    <w:rsid w:val="007C292F"/>
    <w:rsid w:val="007C598F"/>
    <w:rsid w:val="007D0348"/>
    <w:rsid w:val="007D092C"/>
    <w:rsid w:val="007D0B7C"/>
    <w:rsid w:val="007D34E6"/>
    <w:rsid w:val="007D71F7"/>
    <w:rsid w:val="007E4A61"/>
    <w:rsid w:val="007E77F8"/>
    <w:rsid w:val="007F11D6"/>
    <w:rsid w:val="007F2AE3"/>
    <w:rsid w:val="007F3763"/>
    <w:rsid w:val="007F47A7"/>
    <w:rsid w:val="007F6962"/>
    <w:rsid w:val="0080082C"/>
    <w:rsid w:val="0080239D"/>
    <w:rsid w:val="00802B1D"/>
    <w:rsid w:val="0080454E"/>
    <w:rsid w:val="00804863"/>
    <w:rsid w:val="008050DB"/>
    <w:rsid w:val="00805BB4"/>
    <w:rsid w:val="0080667D"/>
    <w:rsid w:val="00806AEA"/>
    <w:rsid w:val="00812698"/>
    <w:rsid w:val="0081351E"/>
    <w:rsid w:val="00813C5B"/>
    <w:rsid w:val="008144D0"/>
    <w:rsid w:val="008144F8"/>
    <w:rsid w:val="0081677D"/>
    <w:rsid w:val="0081726C"/>
    <w:rsid w:val="00824E61"/>
    <w:rsid w:val="008254D5"/>
    <w:rsid w:val="00830AA9"/>
    <w:rsid w:val="0083492C"/>
    <w:rsid w:val="00836739"/>
    <w:rsid w:val="008375A7"/>
    <w:rsid w:val="00837A11"/>
    <w:rsid w:val="00844CB0"/>
    <w:rsid w:val="008450DA"/>
    <w:rsid w:val="0084689E"/>
    <w:rsid w:val="00847712"/>
    <w:rsid w:val="008516EF"/>
    <w:rsid w:val="00860140"/>
    <w:rsid w:val="00861CC0"/>
    <w:rsid w:val="00865BB9"/>
    <w:rsid w:val="008670D3"/>
    <w:rsid w:val="008726D7"/>
    <w:rsid w:val="00875ED1"/>
    <w:rsid w:val="00876728"/>
    <w:rsid w:val="00876A55"/>
    <w:rsid w:val="00876FE0"/>
    <w:rsid w:val="008803C6"/>
    <w:rsid w:val="008803FB"/>
    <w:rsid w:val="0088128D"/>
    <w:rsid w:val="008822EE"/>
    <w:rsid w:val="00884756"/>
    <w:rsid w:val="00886BB9"/>
    <w:rsid w:val="008871A2"/>
    <w:rsid w:val="00890B67"/>
    <w:rsid w:val="00892991"/>
    <w:rsid w:val="00893FC3"/>
    <w:rsid w:val="008957D2"/>
    <w:rsid w:val="008A004E"/>
    <w:rsid w:val="008A0F30"/>
    <w:rsid w:val="008A6395"/>
    <w:rsid w:val="008A686A"/>
    <w:rsid w:val="008B0D46"/>
    <w:rsid w:val="008B138B"/>
    <w:rsid w:val="008B2A26"/>
    <w:rsid w:val="008B3843"/>
    <w:rsid w:val="008B546D"/>
    <w:rsid w:val="008B68AE"/>
    <w:rsid w:val="008C02FF"/>
    <w:rsid w:val="008C34EE"/>
    <w:rsid w:val="008C4ABB"/>
    <w:rsid w:val="008C4B1C"/>
    <w:rsid w:val="008C5581"/>
    <w:rsid w:val="008C6413"/>
    <w:rsid w:val="008C655E"/>
    <w:rsid w:val="008D03CD"/>
    <w:rsid w:val="008D0AC6"/>
    <w:rsid w:val="008D0B89"/>
    <w:rsid w:val="008D3C94"/>
    <w:rsid w:val="008D5C18"/>
    <w:rsid w:val="008D6F47"/>
    <w:rsid w:val="008E181E"/>
    <w:rsid w:val="008E29E1"/>
    <w:rsid w:val="008E4355"/>
    <w:rsid w:val="008E5B52"/>
    <w:rsid w:val="008E74B1"/>
    <w:rsid w:val="008F0C95"/>
    <w:rsid w:val="008F4456"/>
    <w:rsid w:val="008F5E9D"/>
    <w:rsid w:val="008F6E06"/>
    <w:rsid w:val="008F7CC2"/>
    <w:rsid w:val="00904033"/>
    <w:rsid w:val="009052C8"/>
    <w:rsid w:val="0090575F"/>
    <w:rsid w:val="00906537"/>
    <w:rsid w:val="00906D83"/>
    <w:rsid w:val="00907A0E"/>
    <w:rsid w:val="00910B55"/>
    <w:rsid w:val="00912B6C"/>
    <w:rsid w:val="009135A5"/>
    <w:rsid w:val="0091428F"/>
    <w:rsid w:val="00914691"/>
    <w:rsid w:val="00914C4F"/>
    <w:rsid w:val="00915D45"/>
    <w:rsid w:val="00916DF6"/>
    <w:rsid w:val="009207F7"/>
    <w:rsid w:val="00926D4F"/>
    <w:rsid w:val="009271E3"/>
    <w:rsid w:val="00930EDA"/>
    <w:rsid w:val="00932C57"/>
    <w:rsid w:val="00933A6F"/>
    <w:rsid w:val="00935092"/>
    <w:rsid w:val="00940C07"/>
    <w:rsid w:val="0094437D"/>
    <w:rsid w:val="0094604E"/>
    <w:rsid w:val="00946E8E"/>
    <w:rsid w:val="0094739F"/>
    <w:rsid w:val="00953B50"/>
    <w:rsid w:val="009542D5"/>
    <w:rsid w:val="0095499C"/>
    <w:rsid w:val="00955557"/>
    <w:rsid w:val="00957104"/>
    <w:rsid w:val="00957A63"/>
    <w:rsid w:val="00961EEB"/>
    <w:rsid w:val="00964464"/>
    <w:rsid w:val="00967D4E"/>
    <w:rsid w:val="00970753"/>
    <w:rsid w:val="0097101E"/>
    <w:rsid w:val="00971121"/>
    <w:rsid w:val="00972AFD"/>
    <w:rsid w:val="00973B88"/>
    <w:rsid w:val="00975218"/>
    <w:rsid w:val="00977D41"/>
    <w:rsid w:val="0098398E"/>
    <w:rsid w:val="00983FDA"/>
    <w:rsid w:val="00984BFC"/>
    <w:rsid w:val="00990DCB"/>
    <w:rsid w:val="0099200D"/>
    <w:rsid w:val="00993054"/>
    <w:rsid w:val="00997887"/>
    <w:rsid w:val="009A233C"/>
    <w:rsid w:val="009A3141"/>
    <w:rsid w:val="009A3E99"/>
    <w:rsid w:val="009A6B9F"/>
    <w:rsid w:val="009B2548"/>
    <w:rsid w:val="009B4ED5"/>
    <w:rsid w:val="009B4F9B"/>
    <w:rsid w:val="009B6FF4"/>
    <w:rsid w:val="009B739A"/>
    <w:rsid w:val="009C022D"/>
    <w:rsid w:val="009C1A97"/>
    <w:rsid w:val="009C32AC"/>
    <w:rsid w:val="009C5826"/>
    <w:rsid w:val="009D0BA2"/>
    <w:rsid w:val="009D23C2"/>
    <w:rsid w:val="009D5961"/>
    <w:rsid w:val="009D61E3"/>
    <w:rsid w:val="009D7064"/>
    <w:rsid w:val="009D7123"/>
    <w:rsid w:val="009E09A1"/>
    <w:rsid w:val="009E2432"/>
    <w:rsid w:val="009E2792"/>
    <w:rsid w:val="009E4323"/>
    <w:rsid w:val="009E5B5A"/>
    <w:rsid w:val="009E68DD"/>
    <w:rsid w:val="009E7E69"/>
    <w:rsid w:val="009F0A03"/>
    <w:rsid w:val="009F1BE5"/>
    <w:rsid w:val="009F200C"/>
    <w:rsid w:val="009F3D69"/>
    <w:rsid w:val="009F7189"/>
    <w:rsid w:val="00A0289C"/>
    <w:rsid w:val="00A037A2"/>
    <w:rsid w:val="00A04152"/>
    <w:rsid w:val="00A046B3"/>
    <w:rsid w:val="00A0687F"/>
    <w:rsid w:val="00A07A14"/>
    <w:rsid w:val="00A1673A"/>
    <w:rsid w:val="00A2038F"/>
    <w:rsid w:val="00A206CC"/>
    <w:rsid w:val="00A21653"/>
    <w:rsid w:val="00A25068"/>
    <w:rsid w:val="00A25E4B"/>
    <w:rsid w:val="00A27D22"/>
    <w:rsid w:val="00A31415"/>
    <w:rsid w:val="00A32065"/>
    <w:rsid w:val="00A32124"/>
    <w:rsid w:val="00A351C0"/>
    <w:rsid w:val="00A36507"/>
    <w:rsid w:val="00A37E75"/>
    <w:rsid w:val="00A37EED"/>
    <w:rsid w:val="00A4081F"/>
    <w:rsid w:val="00A422E5"/>
    <w:rsid w:val="00A42582"/>
    <w:rsid w:val="00A42EBB"/>
    <w:rsid w:val="00A44E5B"/>
    <w:rsid w:val="00A452C1"/>
    <w:rsid w:val="00A4660C"/>
    <w:rsid w:val="00A50A9C"/>
    <w:rsid w:val="00A50A9D"/>
    <w:rsid w:val="00A50D06"/>
    <w:rsid w:val="00A515A2"/>
    <w:rsid w:val="00A51A19"/>
    <w:rsid w:val="00A52256"/>
    <w:rsid w:val="00A52938"/>
    <w:rsid w:val="00A622B1"/>
    <w:rsid w:val="00A626A4"/>
    <w:rsid w:val="00A656C7"/>
    <w:rsid w:val="00A71E29"/>
    <w:rsid w:val="00A72ACE"/>
    <w:rsid w:val="00A741A7"/>
    <w:rsid w:val="00A7528A"/>
    <w:rsid w:val="00A756A1"/>
    <w:rsid w:val="00A77DAF"/>
    <w:rsid w:val="00A803DA"/>
    <w:rsid w:val="00A80C52"/>
    <w:rsid w:val="00A81114"/>
    <w:rsid w:val="00A82DB5"/>
    <w:rsid w:val="00A83D94"/>
    <w:rsid w:val="00A84CF3"/>
    <w:rsid w:val="00A85923"/>
    <w:rsid w:val="00A85C4C"/>
    <w:rsid w:val="00A910A5"/>
    <w:rsid w:val="00A946FA"/>
    <w:rsid w:val="00A9615E"/>
    <w:rsid w:val="00AA0EED"/>
    <w:rsid w:val="00AA2165"/>
    <w:rsid w:val="00AA71E8"/>
    <w:rsid w:val="00AA743A"/>
    <w:rsid w:val="00AB202B"/>
    <w:rsid w:val="00AB2D32"/>
    <w:rsid w:val="00AB42A8"/>
    <w:rsid w:val="00AB7971"/>
    <w:rsid w:val="00AC013F"/>
    <w:rsid w:val="00AC287D"/>
    <w:rsid w:val="00AC3969"/>
    <w:rsid w:val="00AC4DF6"/>
    <w:rsid w:val="00AC4EC2"/>
    <w:rsid w:val="00AC595D"/>
    <w:rsid w:val="00AC7A3D"/>
    <w:rsid w:val="00AD2D6B"/>
    <w:rsid w:val="00AD3259"/>
    <w:rsid w:val="00AD4FFB"/>
    <w:rsid w:val="00AD7352"/>
    <w:rsid w:val="00AD7C45"/>
    <w:rsid w:val="00AD7DD5"/>
    <w:rsid w:val="00AE01D1"/>
    <w:rsid w:val="00AE1E2C"/>
    <w:rsid w:val="00AE2271"/>
    <w:rsid w:val="00AE5E5D"/>
    <w:rsid w:val="00AF3F52"/>
    <w:rsid w:val="00AF4831"/>
    <w:rsid w:val="00AF5779"/>
    <w:rsid w:val="00B01AD4"/>
    <w:rsid w:val="00B03DFF"/>
    <w:rsid w:val="00B058F9"/>
    <w:rsid w:val="00B06C8E"/>
    <w:rsid w:val="00B10C31"/>
    <w:rsid w:val="00B12902"/>
    <w:rsid w:val="00B14B4D"/>
    <w:rsid w:val="00B153DC"/>
    <w:rsid w:val="00B220C2"/>
    <w:rsid w:val="00B2409D"/>
    <w:rsid w:val="00B2446C"/>
    <w:rsid w:val="00B24B78"/>
    <w:rsid w:val="00B26589"/>
    <w:rsid w:val="00B30204"/>
    <w:rsid w:val="00B33244"/>
    <w:rsid w:val="00B3683E"/>
    <w:rsid w:val="00B3690E"/>
    <w:rsid w:val="00B40465"/>
    <w:rsid w:val="00B4235C"/>
    <w:rsid w:val="00B42FDF"/>
    <w:rsid w:val="00B43D0C"/>
    <w:rsid w:val="00B4692D"/>
    <w:rsid w:val="00B46AA5"/>
    <w:rsid w:val="00B46E5A"/>
    <w:rsid w:val="00B50AA8"/>
    <w:rsid w:val="00B53F4E"/>
    <w:rsid w:val="00B55634"/>
    <w:rsid w:val="00B56C67"/>
    <w:rsid w:val="00B57306"/>
    <w:rsid w:val="00B579D0"/>
    <w:rsid w:val="00B603D0"/>
    <w:rsid w:val="00B64D3B"/>
    <w:rsid w:val="00B64DC0"/>
    <w:rsid w:val="00B65696"/>
    <w:rsid w:val="00B67CF6"/>
    <w:rsid w:val="00B70B8F"/>
    <w:rsid w:val="00B7530B"/>
    <w:rsid w:val="00B76AE2"/>
    <w:rsid w:val="00B80993"/>
    <w:rsid w:val="00B82A88"/>
    <w:rsid w:val="00B8328B"/>
    <w:rsid w:val="00B83BA2"/>
    <w:rsid w:val="00B84DE0"/>
    <w:rsid w:val="00B8506B"/>
    <w:rsid w:val="00B86121"/>
    <w:rsid w:val="00B8628C"/>
    <w:rsid w:val="00B86836"/>
    <w:rsid w:val="00B93F85"/>
    <w:rsid w:val="00B95419"/>
    <w:rsid w:val="00B95D39"/>
    <w:rsid w:val="00BA30C2"/>
    <w:rsid w:val="00BA64C2"/>
    <w:rsid w:val="00BB095E"/>
    <w:rsid w:val="00BB6F3B"/>
    <w:rsid w:val="00BC1310"/>
    <w:rsid w:val="00BC15A1"/>
    <w:rsid w:val="00BC2E17"/>
    <w:rsid w:val="00BC4E44"/>
    <w:rsid w:val="00BC55BE"/>
    <w:rsid w:val="00BC6AE7"/>
    <w:rsid w:val="00BD0CC7"/>
    <w:rsid w:val="00BD1B96"/>
    <w:rsid w:val="00BD1BCA"/>
    <w:rsid w:val="00BD24CB"/>
    <w:rsid w:val="00BD3C94"/>
    <w:rsid w:val="00BD669D"/>
    <w:rsid w:val="00BD7EA5"/>
    <w:rsid w:val="00BE18C7"/>
    <w:rsid w:val="00BE30EB"/>
    <w:rsid w:val="00BE5184"/>
    <w:rsid w:val="00BE6C7D"/>
    <w:rsid w:val="00BE7B3C"/>
    <w:rsid w:val="00BE7E0F"/>
    <w:rsid w:val="00BF2D04"/>
    <w:rsid w:val="00BF2E7B"/>
    <w:rsid w:val="00BF3E5F"/>
    <w:rsid w:val="00BF73B6"/>
    <w:rsid w:val="00BF7B47"/>
    <w:rsid w:val="00BF7F6C"/>
    <w:rsid w:val="00C05EF4"/>
    <w:rsid w:val="00C07463"/>
    <w:rsid w:val="00C07583"/>
    <w:rsid w:val="00C111D7"/>
    <w:rsid w:val="00C12260"/>
    <w:rsid w:val="00C13BBD"/>
    <w:rsid w:val="00C17073"/>
    <w:rsid w:val="00C20D12"/>
    <w:rsid w:val="00C232F3"/>
    <w:rsid w:val="00C23EF0"/>
    <w:rsid w:val="00C24989"/>
    <w:rsid w:val="00C25AA6"/>
    <w:rsid w:val="00C25B4E"/>
    <w:rsid w:val="00C2658E"/>
    <w:rsid w:val="00C327BC"/>
    <w:rsid w:val="00C342E5"/>
    <w:rsid w:val="00C34FD0"/>
    <w:rsid w:val="00C40A19"/>
    <w:rsid w:val="00C40E4B"/>
    <w:rsid w:val="00C426F7"/>
    <w:rsid w:val="00C44AE2"/>
    <w:rsid w:val="00C54019"/>
    <w:rsid w:val="00C54211"/>
    <w:rsid w:val="00C57AA0"/>
    <w:rsid w:val="00C57E03"/>
    <w:rsid w:val="00C6046B"/>
    <w:rsid w:val="00C62DB1"/>
    <w:rsid w:val="00C704BC"/>
    <w:rsid w:val="00C7224F"/>
    <w:rsid w:val="00C73042"/>
    <w:rsid w:val="00C814A3"/>
    <w:rsid w:val="00C82A85"/>
    <w:rsid w:val="00C83CE3"/>
    <w:rsid w:val="00C85972"/>
    <w:rsid w:val="00C9081F"/>
    <w:rsid w:val="00C92494"/>
    <w:rsid w:val="00C95357"/>
    <w:rsid w:val="00CA0B0F"/>
    <w:rsid w:val="00CA45F1"/>
    <w:rsid w:val="00CA5791"/>
    <w:rsid w:val="00CA57B2"/>
    <w:rsid w:val="00CA59B3"/>
    <w:rsid w:val="00CA5B9A"/>
    <w:rsid w:val="00CA6CED"/>
    <w:rsid w:val="00CA7266"/>
    <w:rsid w:val="00CB0B4A"/>
    <w:rsid w:val="00CB0E2B"/>
    <w:rsid w:val="00CB2A3F"/>
    <w:rsid w:val="00CB2E66"/>
    <w:rsid w:val="00CB3460"/>
    <w:rsid w:val="00CB377C"/>
    <w:rsid w:val="00CB3D57"/>
    <w:rsid w:val="00CB5E7C"/>
    <w:rsid w:val="00CC40DE"/>
    <w:rsid w:val="00CC4425"/>
    <w:rsid w:val="00CC6D6C"/>
    <w:rsid w:val="00CD0DC9"/>
    <w:rsid w:val="00CD2E0A"/>
    <w:rsid w:val="00CD57E6"/>
    <w:rsid w:val="00CE065D"/>
    <w:rsid w:val="00CE386A"/>
    <w:rsid w:val="00CE72EC"/>
    <w:rsid w:val="00CF018A"/>
    <w:rsid w:val="00CF1E13"/>
    <w:rsid w:val="00CF5C18"/>
    <w:rsid w:val="00CF6208"/>
    <w:rsid w:val="00D02172"/>
    <w:rsid w:val="00D0296E"/>
    <w:rsid w:val="00D03348"/>
    <w:rsid w:val="00D03A0D"/>
    <w:rsid w:val="00D047F4"/>
    <w:rsid w:val="00D059B4"/>
    <w:rsid w:val="00D122BF"/>
    <w:rsid w:val="00D212A2"/>
    <w:rsid w:val="00D24BBC"/>
    <w:rsid w:val="00D2644B"/>
    <w:rsid w:val="00D26A3C"/>
    <w:rsid w:val="00D279F1"/>
    <w:rsid w:val="00D30304"/>
    <w:rsid w:val="00D325F7"/>
    <w:rsid w:val="00D331A8"/>
    <w:rsid w:val="00D33465"/>
    <w:rsid w:val="00D42319"/>
    <w:rsid w:val="00D44041"/>
    <w:rsid w:val="00D44452"/>
    <w:rsid w:val="00D449D0"/>
    <w:rsid w:val="00D44AA3"/>
    <w:rsid w:val="00D52031"/>
    <w:rsid w:val="00D526A1"/>
    <w:rsid w:val="00D52776"/>
    <w:rsid w:val="00D52F62"/>
    <w:rsid w:val="00D538AA"/>
    <w:rsid w:val="00D5420F"/>
    <w:rsid w:val="00D61430"/>
    <w:rsid w:val="00D62D77"/>
    <w:rsid w:val="00D65A62"/>
    <w:rsid w:val="00D67604"/>
    <w:rsid w:val="00D70CB6"/>
    <w:rsid w:val="00D71687"/>
    <w:rsid w:val="00D76CED"/>
    <w:rsid w:val="00D77318"/>
    <w:rsid w:val="00D83431"/>
    <w:rsid w:val="00D851D8"/>
    <w:rsid w:val="00D92468"/>
    <w:rsid w:val="00D92AD9"/>
    <w:rsid w:val="00D93C04"/>
    <w:rsid w:val="00D95D83"/>
    <w:rsid w:val="00DA43CA"/>
    <w:rsid w:val="00DA641E"/>
    <w:rsid w:val="00DA742C"/>
    <w:rsid w:val="00DB2D9F"/>
    <w:rsid w:val="00DB6E07"/>
    <w:rsid w:val="00DB6E7D"/>
    <w:rsid w:val="00DC09D1"/>
    <w:rsid w:val="00DC1DB0"/>
    <w:rsid w:val="00DC45C9"/>
    <w:rsid w:val="00DC4611"/>
    <w:rsid w:val="00DC466B"/>
    <w:rsid w:val="00DC6387"/>
    <w:rsid w:val="00DD343F"/>
    <w:rsid w:val="00DD540C"/>
    <w:rsid w:val="00DE0B00"/>
    <w:rsid w:val="00DE49E9"/>
    <w:rsid w:val="00DE5A94"/>
    <w:rsid w:val="00DF0B30"/>
    <w:rsid w:val="00DF7B5F"/>
    <w:rsid w:val="00E0095C"/>
    <w:rsid w:val="00E0192F"/>
    <w:rsid w:val="00E01B21"/>
    <w:rsid w:val="00E053BF"/>
    <w:rsid w:val="00E05C69"/>
    <w:rsid w:val="00E073AC"/>
    <w:rsid w:val="00E07F09"/>
    <w:rsid w:val="00E179CB"/>
    <w:rsid w:val="00E229A0"/>
    <w:rsid w:val="00E23707"/>
    <w:rsid w:val="00E25BC9"/>
    <w:rsid w:val="00E26730"/>
    <w:rsid w:val="00E2726C"/>
    <w:rsid w:val="00E306FE"/>
    <w:rsid w:val="00E30704"/>
    <w:rsid w:val="00E307AC"/>
    <w:rsid w:val="00E30C6D"/>
    <w:rsid w:val="00E3190D"/>
    <w:rsid w:val="00E3291B"/>
    <w:rsid w:val="00E32947"/>
    <w:rsid w:val="00E332BA"/>
    <w:rsid w:val="00E35BC5"/>
    <w:rsid w:val="00E37EA0"/>
    <w:rsid w:val="00E41D6C"/>
    <w:rsid w:val="00E42425"/>
    <w:rsid w:val="00E42D4A"/>
    <w:rsid w:val="00E44A97"/>
    <w:rsid w:val="00E468D3"/>
    <w:rsid w:val="00E47A45"/>
    <w:rsid w:val="00E50C12"/>
    <w:rsid w:val="00E5252F"/>
    <w:rsid w:val="00E52AED"/>
    <w:rsid w:val="00E53BCB"/>
    <w:rsid w:val="00E53C50"/>
    <w:rsid w:val="00E542ED"/>
    <w:rsid w:val="00E574E4"/>
    <w:rsid w:val="00E64F2F"/>
    <w:rsid w:val="00E6556D"/>
    <w:rsid w:val="00E66A59"/>
    <w:rsid w:val="00E66B19"/>
    <w:rsid w:val="00E73286"/>
    <w:rsid w:val="00E75580"/>
    <w:rsid w:val="00E77FD0"/>
    <w:rsid w:val="00E80021"/>
    <w:rsid w:val="00E82226"/>
    <w:rsid w:val="00E9066D"/>
    <w:rsid w:val="00E910ED"/>
    <w:rsid w:val="00E91BC7"/>
    <w:rsid w:val="00E91F3F"/>
    <w:rsid w:val="00E9389F"/>
    <w:rsid w:val="00E95D73"/>
    <w:rsid w:val="00E960E1"/>
    <w:rsid w:val="00E9760A"/>
    <w:rsid w:val="00EA080E"/>
    <w:rsid w:val="00EA2303"/>
    <w:rsid w:val="00EA3924"/>
    <w:rsid w:val="00EA4EDD"/>
    <w:rsid w:val="00EA7EF6"/>
    <w:rsid w:val="00EB460F"/>
    <w:rsid w:val="00EB59D7"/>
    <w:rsid w:val="00EB5D26"/>
    <w:rsid w:val="00EC0136"/>
    <w:rsid w:val="00EC16BD"/>
    <w:rsid w:val="00EC20C1"/>
    <w:rsid w:val="00EC304F"/>
    <w:rsid w:val="00EC3D9A"/>
    <w:rsid w:val="00EC5235"/>
    <w:rsid w:val="00EC7B51"/>
    <w:rsid w:val="00ED0DA3"/>
    <w:rsid w:val="00ED3075"/>
    <w:rsid w:val="00ED5A4A"/>
    <w:rsid w:val="00ED5C8E"/>
    <w:rsid w:val="00ED6482"/>
    <w:rsid w:val="00ED6FEE"/>
    <w:rsid w:val="00EE1ADD"/>
    <w:rsid w:val="00EE4548"/>
    <w:rsid w:val="00EE49CE"/>
    <w:rsid w:val="00EE6779"/>
    <w:rsid w:val="00EE699B"/>
    <w:rsid w:val="00EE783A"/>
    <w:rsid w:val="00EF2833"/>
    <w:rsid w:val="00EF313A"/>
    <w:rsid w:val="00EF3845"/>
    <w:rsid w:val="00EF44EC"/>
    <w:rsid w:val="00EF473C"/>
    <w:rsid w:val="00F008F7"/>
    <w:rsid w:val="00F03986"/>
    <w:rsid w:val="00F04260"/>
    <w:rsid w:val="00F0438B"/>
    <w:rsid w:val="00F047B5"/>
    <w:rsid w:val="00F04B0F"/>
    <w:rsid w:val="00F0677D"/>
    <w:rsid w:val="00F10F20"/>
    <w:rsid w:val="00F113E9"/>
    <w:rsid w:val="00F123B4"/>
    <w:rsid w:val="00F234AC"/>
    <w:rsid w:val="00F23BC8"/>
    <w:rsid w:val="00F24C41"/>
    <w:rsid w:val="00F25D55"/>
    <w:rsid w:val="00F27E85"/>
    <w:rsid w:val="00F305BA"/>
    <w:rsid w:val="00F36C62"/>
    <w:rsid w:val="00F4070E"/>
    <w:rsid w:val="00F416F7"/>
    <w:rsid w:val="00F437B4"/>
    <w:rsid w:val="00F4443B"/>
    <w:rsid w:val="00F44C49"/>
    <w:rsid w:val="00F51F85"/>
    <w:rsid w:val="00F54F02"/>
    <w:rsid w:val="00F55308"/>
    <w:rsid w:val="00F569BB"/>
    <w:rsid w:val="00F671D9"/>
    <w:rsid w:val="00F70100"/>
    <w:rsid w:val="00F714ED"/>
    <w:rsid w:val="00F72FEE"/>
    <w:rsid w:val="00F76455"/>
    <w:rsid w:val="00F767EF"/>
    <w:rsid w:val="00F76DAA"/>
    <w:rsid w:val="00F82AF8"/>
    <w:rsid w:val="00F83CFA"/>
    <w:rsid w:val="00F84B22"/>
    <w:rsid w:val="00F862CD"/>
    <w:rsid w:val="00F86D8E"/>
    <w:rsid w:val="00F8780B"/>
    <w:rsid w:val="00F9008C"/>
    <w:rsid w:val="00F90B74"/>
    <w:rsid w:val="00F91518"/>
    <w:rsid w:val="00F93B54"/>
    <w:rsid w:val="00FA0885"/>
    <w:rsid w:val="00FA2184"/>
    <w:rsid w:val="00FA2A38"/>
    <w:rsid w:val="00FB151D"/>
    <w:rsid w:val="00FB3226"/>
    <w:rsid w:val="00FB4A72"/>
    <w:rsid w:val="00FB4F2B"/>
    <w:rsid w:val="00FB5B38"/>
    <w:rsid w:val="00FB68BB"/>
    <w:rsid w:val="00FB69BF"/>
    <w:rsid w:val="00FC1582"/>
    <w:rsid w:val="00FC62BE"/>
    <w:rsid w:val="00FD05DF"/>
    <w:rsid w:val="00FD0626"/>
    <w:rsid w:val="00FD1837"/>
    <w:rsid w:val="00FE1E1F"/>
    <w:rsid w:val="00FE31B4"/>
    <w:rsid w:val="00FE4076"/>
    <w:rsid w:val="00FE724E"/>
    <w:rsid w:val="00FF2759"/>
    <w:rsid w:val="00FF30A6"/>
    <w:rsid w:val="00FF427D"/>
    <w:rsid w:val="00FF5919"/>
    <w:rsid w:val="00FF6A4C"/>
    <w:rsid w:val="00FF7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AB1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5A"/>
    <w:rPr>
      <w:sz w:val="24"/>
      <w:szCs w:val="24"/>
    </w:rPr>
  </w:style>
  <w:style w:type="paragraph" w:styleId="Heading1">
    <w:name w:val="heading 1"/>
    <w:basedOn w:val="Dialogue"/>
    <w:next w:val="Dialogue"/>
    <w:link w:val="Heading1Char"/>
    <w:uiPriority w:val="99"/>
    <w:qFormat/>
    <w:rsid w:val="00661FF5"/>
    <w:pPr>
      <w:keepNext/>
      <w:spacing w:before="240" w:after="60"/>
      <w:jc w:val="center"/>
      <w:outlineLvl w:val="0"/>
    </w:pPr>
    <w:rPr>
      <w:rFonts w:cs="Arial"/>
      <w:b/>
      <w:bCs/>
      <w:caps/>
      <w:kern w:val="32"/>
      <w:szCs w:val="32"/>
    </w:rPr>
  </w:style>
  <w:style w:type="paragraph" w:styleId="Heading2">
    <w:name w:val="heading 2"/>
    <w:basedOn w:val="Heading1"/>
    <w:next w:val="Heading3"/>
    <w:link w:val="Heading2Char"/>
    <w:unhideWhenUsed/>
    <w:qFormat/>
    <w:locked/>
    <w:rsid w:val="00EE699B"/>
    <w:pPr>
      <w:keepLines/>
      <w:spacing w:before="40"/>
      <w:outlineLvl w:val="1"/>
    </w:pPr>
    <w:rPr>
      <w:rFonts w:asciiTheme="majorHAnsi" w:eastAsiaTheme="majorEastAsia" w:hAnsiTheme="majorHAnsi" w:cstheme="majorBidi"/>
      <w:b w:val="0"/>
      <w:caps w:val="0"/>
      <w:szCs w:val="26"/>
    </w:rPr>
  </w:style>
  <w:style w:type="paragraph" w:styleId="Heading3">
    <w:name w:val="heading 3"/>
    <w:basedOn w:val="Dialogue"/>
    <w:next w:val="Dialogue"/>
    <w:link w:val="Heading3Char"/>
    <w:uiPriority w:val="99"/>
    <w:qFormat/>
    <w:rsid w:val="00514416"/>
    <w:pPr>
      <w:keepNext/>
      <w:tabs>
        <w:tab w:val="clear" w:pos="720"/>
        <w:tab w:val="clear" w:pos="2160"/>
        <w:tab w:val="left" w:pos="1440"/>
      </w:tabs>
      <w:spacing w:before="120" w:after="60"/>
      <w:ind w:left="2880" w:hanging="2160"/>
      <w:outlineLvl w:val="2"/>
    </w:pPr>
    <w:rPr>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61FF5"/>
    <w:rPr>
      <w:rFonts w:ascii="Cambria" w:hAnsi="Cambria" w:cs="Arial"/>
      <w:b/>
      <w:bCs/>
      <w:caps/>
      <w:kern w:val="32"/>
      <w:sz w:val="24"/>
      <w:szCs w:val="32"/>
    </w:rPr>
  </w:style>
  <w:style w:type="character" w:customStyle="1" w:styleId="Heading3Char">
    <w:name w:val="Heading 3 Char"/>
    <w:basedOn w:val="DefaultParagraphFont"/>
    <w:link w:val="Heading3"/>
    <w:uiPriority w:val="99"/>
    <w:locked/>
    <w:rsid w:val="00514416"/>
    <w:rPr>
      <w:rFonts w:ascii="Cambria" w:hAnsi="Cambria" w:cs="Courier New"/>
      <w:bCs/>
      <w:sz w:val="24"/>
      <w:szCs w:val="26"/>
    </w:rPr>
  </w:style>
  <w:style w:type="character" w:customStyle="1" w:styleId="Heading2Char">
    <w:name w:val="Heading 2 Char"/>
    <w:basedOn w:val="DefaultParagraphFont"/>
    <w:link w:val="Heading2"/>
    <w:rsid w:val="00EE699B"/>
    <w:rPr>
      <w:rFonts w:asciiTheme="majorHAnsi" w:eastAsiaTheme="majorEastAsia" w:hAnsiTheme="majorHAnsi" w:cstheme="majorBidi"/>
      <w:bCs/>
      <w:kern w:val="32"/>
      <w:sz w:val="24"/>
      <w:szCs w:val="26"/>
    </w:rPr>
  </w:style>
  <w:style w:type="paragraph" w:styleId="ListParagraph">
    <w:name w:val="List Paragraph"/>
    <w:basedOn w:val="Normal"/>
    <w:uiPriority w:val="34"/>
    <w:qFormat/>
    <w:rsid w:val="00347E84"/>
    <w:pPr>
      <w:widowControl w:val="0"/>
      <w:tabs>
        <w:tab w:val="left" w:pos="720"/>
        <w:tab w:val="left" w:pos="2160"/>
      </w:tabs>
      <w:ind w:left="720"/>
      <w:contextualSpacing/>
    </w:pPr>
    <w:rPr>
      <w:rFonts w:ascii="Cambria" w:hAnsi="Cambria"/>
    </w:rPr>
  </w:style>
  <w:style w:type="paragraph" w:styleId="Header">
    <w:name w:val="header"/>
    <w:basedOn w:val="Normal"/>
    <w:link w:val="HeaderChar"/>
    <w:uiPriority w:val="99"/>
    <w:rsid w:val="0050409C"/>
    <w:pPr>
      <w:widowControl w:val="0"/>
      <w:tabs>
        <w:tab w:val="left" w:pos="720"/>
        <w:tab w:val="left" w:pos="2160"/>
        <w:tab w:val="center" w:pos="4320"/>
        <w:tab w:val="right" w:pos="8640"/>
      </w:tabs>
    </w:pPr>
    <w:rPr>
      <w:rFonts w:ascii="Cambria" w:hAnsi="Cambria"/>
    </w:rPr>
  </w:style>
  <w:style w:type="character" w:customStyle="1" w:styleId="HeaderChar">
    <w:name w:val="Header Char"/>
    <w:basedOn w:val="DefaultParagraphFont"/>
    <w:link w:val="Header"/>
    <w:uiPriority w:val="99"/>
    <w:semiHidden/>
    <w:rsid w:val="00110491"/>
    <w:rPr>
      <w:rFonts w:ascii="Cambria" w:hAnsi="Cambria"/>
      <w:sz w:val="24"/>
      <w:szCs w:val="24"/>
    </w:rPr>
  </w:style>
  <w:style w:type="paragraph" w:styleId="Footer">
    <w:name w:val="footer"/>
    <w:basedOn w:val="Dialogue"/>
    <w:link w:val="FooterChar"/>
    <w:uiPriority w:val="99"/>
    <w:rsid w:val="0050409C"/>
    <w:pPr>
      <w:tabs>
        <w:tab w:val="center" w:pos="4320"/>
        <w:tab w:val="right" w:pos="8640"/>
      </w:tabs>
    </w:pPr>
  </w:style>
  <w:style w:type="character" w:customStyle="1" w:styleId="FooterChar">
    <w:name w:val="Footer Char"/>
    <w:basedOn w:val="DefaultParagraphFont"/>
    <w:link w:val="Footer"/>
    <w:uiPriority w:val="99"/>
    <w:rsid w:val="005B2D43"/>
    <w:rPr>
      <w:rFonts w:ascii="Cambria" w:hAnsi="Cambria" w:cs="Courier New"/>
      <w:sz w:val="24"/>
      <w:szCs w:val="24"/>
    </w:rPr>
  </w:style>
  <w:style w:type="character" w:styleId="PageNumber">
    <w:name w:val="page number"/>
    <w:basedOn w:val="DefaultParagraphFont"/>
    <w:uiPriority w:val="99"/>
    <w:rsid w:val="0050409C"/>
    <w:rPr>
      <w:rFonts w:cs="Times New Roman"/>
    </w:rPr>
  </w:style>
  <w:style w:type="paragraph" w:customStyle="1" w:styleId="StyleHeading3Left075Hanging125">
    <w:name w:val="Style Heading 3 + Left:  0.75&quot; Hanging:  1.25&quot;"/>
    <w:basedOn w:val="Heading3"/>
    <w:rsid w:val="002F3154"/>
    <w:pPr>
      <w:ind w:hanging="1800"/>
    </w:pPr>
    <w:rPr>
      <w:rFonts w:cs="Times New Roman"/>
      <w:bCs w:val="0"/>
      <w:szCs w:val="20"/>
    </w:rPr>
  </w:style>
  <w:style w:type="paragraph" w:customStyle="1" w:styleId="NormalNospace">
    <w:name w:val="Normal Nospace"/>
    <w:basedOn w:val="Normal"/>
    <w:uiPriority w:val="99"/>
    <w:rsid w:val="00AB42A8"/>
    <w:pPr>
      <w:widowControl w:val="0"/>
      <w:tabs>
        <w:tab w:val="left" w:pos="720"/>
        <w:tab w:val="left" w:pos="2160"/>
      </w:tabs>
    </w:pPr>
    <w:rPr>
      <w:rFonts w:ascii="Cambria" w:hAnsi="Cambria"/>
    </w:rPr>
  </w:style>
  <w:style w:type="character" w:styleId="Hyperlink">
    <w:name w:val="Hyperlink"/>
    <w:basedOn w:val="DefaultParagraphFont"/>
    <w:uiPriority w:val="99"/>
    <w:rsid w:val="003B153C"/>
    <w:rPr>
      <w:rFonts w:cs="Times New Roman"/>
      <w:color w:val="0000FF"/>
      <w:u w:val="single"/>
    </w:rPr>
  </w:style>
  <w:style w:type="table" w:styleId="TableGrid">
    <w:name w:val="Table Grid"/>
    <w:basedOn w:val="TableNormal"/>
    <w:uiPriority w:val="99"/>
    <w:rsid w:val="008957D2"/>
    <w:pPr>
      <w:widowControl w:val="0"/>
      <w:spacing w:after="24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eningSceneDirections">
    <w:name w:val="Opening Scene Directions"/>
    <w:basedOn w:val="Dialogue"/>
    <w:uiPriority w:val="99"/>
    <w:rsid w:val="00032935"/>
    <w:pPr>
      <w:ind w:left="2880"/>
    </w:pPr>
    <w:rPr>
      <w:i/>
    </w:rPr>
  </w:style>
  <w:style w:type="paragraph" w:customStyle="1" w:styleId="Dialogue">
    <w:name w:val="Dialogue"/>
    <w:basedOn w:val="Normal"/>
    <w:link w:val="DialogueChar"/>
    <w:uiPriority w:val="99"/>
    <w:rsid w:val="00B26589"/>
    <w:pPr>
      <w:tabs>
        <w:tab w:val="left" w:pos="720"/>
        <w:tab w:val="left" w:pos="2160"/>
      </w:tabs>
    </w:pPr>
    <w:rPr>
      <w:rFonts w:ascii="Cambria" w:hAnsi="Cambria" w:cs="Courier New"/>
    </w:rPr>
  </w:style>
  <w:style w:type="paragraph" w:customStyle="1" w:styleId="CharacterTag">
    <w:name w:val="Character Tag"/>
    <w:basedOn w:val="OpeningSceneDirections"/>
    <w:next w:val="Dialogue"/>
    <w:uiPriority w:val="99"/>
    <w:rsid w:val="002415B5"/>
    <w:pPr>
      <w:keepNext/>
      <w:ind w:left="3600"/>
    </w:pPr>
    <w:rPr>
      <w:i w:val="0"/>
      <w:caps/>
    </w:rPr>
  </w:style>
  <w:style w:type="paragraph" w:customStyle="1" w:styleId="CharacterStageDirections">
    <w:name w:val="Character Stage Directions"/>
    <w:basedOn w:val="StageDirections"/>
    <w:next w:val="Dialogue"/>
    <w:link w:val="CharacterStageDirectionsChar"/>
    <w:uiPriority w:val="99"/>
    <w:rsid w:val="002415B5"/>
    <w:pPr>
      <w:keepNext/>
      <w:ind w:left="2160"/>
    </w:pPr>
  </w:style>
  <w:style w:type="paragraph" w:customStyle="1" w:styleId="SCENENUMBER">
    <w:name w:val="SCENE NUMBER"/>
    <w:basedOn w:val="Normal"/>
    <w:uiPriority w:val="99"/>
    <w:rsid w:val="009F3D69"/>
    <w:pPr>
      <w:tabs>
        <w:tab w:val="left" w:pos="720"/>
        <w:tab w:val="left" w:pos="2160"/>
      </w:tabs>
      <w:jc w:val="center"/>
    </w:pPr>
    <w:rPr>
      <w:rFonts w:asciiTheme="majorHAnsi" w:hAnsiTheme="majorHAnsi" w:cs="Courier New"/>
      <w:b/>
      <w:bCs/>
    </w:rPr>
  </w:style>
  <w:style w:type="paragraph" w:customStyle="1" w:styleId="StageDirections">
    <w:name w:val="Stage Directions"/>
    <w:basedOn w:val="Dialogue"/>
    <w:next w:val="Dialogue"/>
    <w:link w:val="StageDirectionsChar"/>
    <w:uiPriority w:val="99"/>
    <w:rsid w:val="00032935"/>
    <w:pPr>
      <w:ind w:left="720"/>
    </w:pPr>
    <w:rPr>
      <w:rFonts w:cs="Times New Roman"/>
      <w:i/>
      <w:szCs w:val="20"/>
    </w:rPr>
  </w:style>
  <w:style w:type="paragraph" w:customStyle="1" w:styleId="Default">
    <w:name w:val="Default"/>
    <w:uiPriority w:val="99"/>
    <w:rsid w:val="009F200C"/>
    <w:pPr>
      <w:autoSpaceDE w:val="0"/>
      <w:autoSpaceDN w:val="0"/>
      <w:adjustRightInd w:val="0"/>
    </w:pPr>
    <w:rPr>
      <w:rFonts w:ascii="Courier New" w:hAnsi="Courier New" w:cs="Courier New"/>
      <w:color w:val="000000"/>
      <w:sz w:val="24"/>
      <w:szCs w:val="24"/>
    </w:rPr>
  </w:style>
  <w:style w:type="paragraph" w:customStyle="1" w:styleId="ACTS">
    <w:name w:val="ACTS"/>
    <w:basedOn w:val="Normal"/>
    <w:uiPriority w:val="99"/>
    <w:rsid w:val="00741942"/>
    <w:pPr>
      <w:jc w:val="center"/>
    </w:pPr>
    <w:rPr>
      <w:rFonts w:asciiTheme="majorHAnsi" w:hAnsiTheme="majorHAnsi" w:cs="Courier New"/>
      <w:b/>
      <w:bCs/>
      <w:caps/>
    </w:rPr>
  </w:style>
  <w:style w:type="character" w:customStyle="1" w:styleId="DialogueChar">
    <w:name w:val="Dialogue Char"/>
    <w:basedOn w:val="DefaultParagraphFont"/>
    <w:link w:val="Dialogue"/>
    <w:uiPriority w:val="99"/>
    <w:locked/>
    <w:rsid w:val="004535A9"/>
    <w:rPr>
      <w:rFonts w:cs="Courier New"/>
      <w:sz w:val="24"/>
      <w:szCs w:val="24"/>
    </w:rPr>
  </w:style>
  <w:style w:type="character" w:customStyle="1" w:styleId="StageDirectionsChar">
    <w:name w:val="Stage Directions Char"/>
    <w:basedOn w:val="DialogueChar"/>
    <w:link w:val="StageDirections"/>
    <w:uiPriority w:val="99"/>
    <w:locked/>
    <w:rsid w:val="004535A9"/>
    <w:rPr>
      <w:rFonts w:cs="Courier New"/>
      <w:i/>
      <w:sz w:val="24"/>
      <w:szCs w:val="24"/>
    </w:rPr>
  </w:style>
  <w:style w:type="character" w:customStyle="1" w:styleId="CharacterStageDirectionsChar">
    <w:name w:val="Character Stage Directions Char"/>
    <w:basedOn w:val="StageDirectionsChar"/>
    <w:link w:val="CharacterStageDirections"/>
    <w:uiPriority w:val="99"/>
    <w:locked/>
    <w:rsid w:val="004535A9"/>
    <w:rPr>
      <w:rFonts w:cs="Courier New"/>
      <w:i/>
      <w:sz w:val="24"/>
      <w:szCs w:val="24"/>
    </w:rPr>
  </w:style>
  <w:style w:type="character" w:customStyle="1" w:styleId="apple-converted-space">
    <w:name w:val="apple-converted-space"/>
    <w:basedOn w:val="DefaultParagraphFont"/>
    <w:rsid w:val="00B4692D"/>
  </w:style>
  <w:style w:type="paragraph" w:styleId="NormalWeb">
    <w:name w:val="Normal (Web)"/>
    <w:basedOn w:val="Normal"/>
    <w:uiPriority w:val="99"/>
    <w:unhideWhenUsed/>
    <w:rsid w:val="00A37EED"/>
    <w:pPr>
      <w:spacing w:before="100" w:beforeAutospacing="1" w:after="100" w:afterAutospacing="1"/>
    </w:pPr>
  </w:style>
  <w:style w:type="character" w:styleId="Emphasis">
    <w:name w:val="Emphasis"/>
    <w:basedOn w:val="DefaultParagraphFont"/>
    <w:uiPriority w:val="20"/>
    <w:qFormat/>
    <w:locked/>
    <w:rsid w:val="004753C3"/>
    <w:rPr>
      <w:i/>
      <w:iCs/>
    </w:rPr>
  </w:style>
  <w:style w:type="character" w:styleId="FollowedHyperlink">
    <w:name w:val="FollowedHyperlink"/>
    <w:basedOn w:val="DefaultParagraphFont"/>
    <w:uiPriority w:val="99"/>
    <w:semiHidden/>
    <w:unhideWhenUsed/>
    <w:rsid w:val="00B2446C"/>
    <w:rPr>
      <w:color w:val="800080" w:themeColor="followedHyperlink"/>
      <w:u w:val="single"/>
    </w:rPr>
  </w:style>
  <w:style w:type="paragraph" w:styleId="FootnoteText">
    <w:name w:val="footnote text"/>
    <w:basedOn w:val="Normal"/>
    <w:link w:val="FootnoteTextChar"/>
    <w:uiPriority w:val="99"/>
    <w:unhideWhenUsed/>
    <w:rsid w:val="00FE4076"/>
    <w:pPr>
      <w:widowControl w:val="0"/>
      <w:tabs>
        <w:tab w:val="left" w:pos="720"/>
        <w:tab w:val="left" w:pos="2160"/>
      </w:tabs>
    </w:pPr>
    <w:rPr>
      <w:rFonts w:ascii="Cambria" w:hAnsi="Cambria"/>
    </w:rPr>
  </w:style>
  <w:style w:type="character" w:customStyle="1" w:styleId="FootnoteTextChar">
    <w:name w:val="Footnote Text Char"/>
    <w:basedOn w:val="DefaultParagraphFont"/>
    <w:link w:val="FootnoteText"/>
    <w:uiPriority w:val="99"/>
    <w:rsid w:val="00FE4076"/>
    <w:rPr>
      <w:rFonts w:ascii="Cambria" w:hAnsi="Cambria"/>
      <w:sz w:val="24"/>
      <w:szCs w:val="24"/>
    </w:rPr>
  </w:style>
  <w:style w:type="character" w:styleId="FootnoteReference">
    <w:name w:val="footnote reference"/>
    <w:basedOn w:val="DefaultParagraphFont"/>
    <w:uiPriority w:val="99"/>
    <w:unhideWhenUsed/>
    <w:rsid w:val="00FE407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5A"/>
    <w:rPr>
      <w:sz w:val="24"/>
      <w:szCs w:val="24"/>
    </w:rPr>
  </w:style>
  <w:style w:type="paragraph" w:styleId="Heading1">
    <w:name w:val="heading 1"/>
    <w:basedOn w:val="Dialogue"/>
    <w:next w:val="Dialogue"/>
    <w:link w:val="Heading1Char"/>
    <w:uiPriority w:val="99"/>
    <w:qFormat/>
    <w:rsid w:val="00661FF5"/>
    <w:pPr>
      <w:keepNext/>
      <w:spacing w:before="240" w:after="60"/>
      <w:jc w:val="center"/>
      <w:outlineLvl w:val="0"/>
    </w:pPr>
    <w:rPr>
      <w:rFonts w:cs="Arial"/>
      <w:b/>
      <w:bCs/>
      <w:caps/>
      <w:kern w:val="32"/>
      <w:szCs w:val="32"/>
    </w:rPr>
  </w:style>
  <w:style w:type="paragraph" w:styleId="Heading2">
    <w:name w:val="heading 2"/>
    <w:basedOn w:val="Heading1"/>
    <w:next w:val="Heading3"/>
    <w:link w:val="Heading2Char"/>
    <w:unhideWhenUsed/>
    <w:qFormat/>
    <w:locked/>
    <w:rsid w:val="00EE699B"/>
    <w:pPr>
      <w:keepLines/>
      <w:spacing w:before="40"/>
      <w:outlineLvl w:val="1"/>
    </w:pPr>
    <w:rPr>
      <w:rFonts w:asciiTheme="majorHAnsi" w:eastAsiaTheme="majorEastAsia" w:hAnsiTheme="majorHAnsi" w:cstheme="majorBidi"/>
      <w:b w:val="0"/>
      <w:caps w:val="0"/>
      <w:szCs w:val="26"/>
    </w:rPr>
  </w:style>
  <w:style w:type="paragraph" w:styleId="Heading3">
    <w:name w:val="heading 3"/>
    <w:basedOn w:val="Dialogue"/>
    <w:next w:val="Dialogue"/>
    <w:link w:val="Heading3Char"/>
    <w:uiPriority w:val="99"/>
    <w:qFormat/>
    <w:rsid w:val="00514416"/>
    <w:pPr>
      <w:keepNext/>
      <w:tabs>
        <w:tab w:val="clear" w:pos="720"/>
        <w:tab w:val="clear" w:pos="2160"/>
        <w:tab w:val="left" w:pos="1440"/>
      </w:tabs>
      <w:spacing w:before="120" w:after="60"/>
      <w:ind w:left="2880" w:hanging="2160"/>
      <w:outlineLvl w:val="2"/>
    </w:pPr>
    <w:rPr>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61FF5"/>
    <w:rPr>
      <w:rFonts w:ascii="Cambria" w:hAnsi="Cambria" w:cs="Arial"/>
      <w:b/>
      <w:bCs/>
      <w:caps/>
      <w:kern w:val="32"/>
      <w:sz w:val="24"/>
      <w:szCs w:val="32"/>
    </w:rPr>
  </w:style>
  <w:style w:type="character" w:customStyle="1" w:styleId="Heading3Char">
    <w:name w:val="Heading 3 Char"/>
    <w:basedOn w:val="DefaultParagraphFont"/>
    <w:link w:val="Heading3"/>
    <w:uiPriority w:val="99"/>
    <w:locked/>
    <w:rsid w:val="00514416"/>
    <w:rPr>
      <w:rFonts w:ascii="Cambria" w:hAnsi="Cambria" w:cs="Courier New"/>
      <w:bCs/>
      <w:sz w:val="24"/>
      <w:szCs w:val="26"/>
    </w:rPr>
  </w:style>
  <w:style w:type="character" w:customStyle="1" w:styleId="Heading2Char">
    <w:name w:val="Heading 2 Char"/>
    <w:basedOn w:val="DefaultParagraphFont"/>
    <w:link w:val="Heading2"/>
    <w:rsid w:val="00EE699B"/>
    <w:rPr>
      <w:rFonts w:asciiTheme="majorHAnsi" w:eastAsiaTheme="majorEastAsia" w:hAnsiTheme="majorHAnsi" w:cstheme="majorBidi"/>
      <w:bCs/>
      <w:kern w:val="32"/>
      <w:sz w:val="24"/>
      <w:szCs w:val="26"/>
    </w:rPr>
  </w:style>
  <w:style w:type="paragraph" w:styleId="ListParagraph">
    <w:name w:val="List Paragraph"/>
    <w:basedOn w:val="Normal"/>
    <w:uiPriority w:val="34"/>
    <w:qFormat/>
    <w:rsid w:val="00347E84"/>
    <w:pPr>
      <w:widowControl w:val="0"/>
      <w:tabs>
        <w:tab w:val="left" w:pos="720"/>
        <w:tab w:val="left" w:pos="2160"/>
      </w:tabs>
      <w:ind w:left="720"/>
      <w:contextualSpacing/>
    </w:pPr>
    <w:rPr>
      <w:rFonts w:ascii="Cambria" w:hAnsi="Cambria"/>
    </w:rPr>
  </w:style>
  <w:style w:type="paragraph" w:styleId="Header">
    <w:name w:val="header"/>
    <w:basedOn w:val="Normal"/>
    <w:link w:val="HeaderChar"/>
    <w:uiPriority w:val="99"/>
    <w:rsid w:val="0050409C"/>
    <w:pPr>
      <w:widowControl w:val="0"/>
      <w:tabs>
        <w:tab w:val="left" w:pos="720"/>
        <w:tab w:val="left" w:pos="2160"/>
        <w:tab w:val="center" w:pos="4320"/>
        <w:tab w:val="right" w:pos="8640"/>
      </w:tabs>
    </w:pPr>
    <w:rPr>
      <w:rFonts w:ascii="Cambria" w:hAnsi="Cambria"/>
    </w:rPr>
  </w:style>
  <w:style w:type="character" w:customStyle="1" w:styleId="HeaderChar">
    <w:name w:val="Header Char"/>
    <w:basedOn w:val="DefaultParagraphFont"/>
    <w:link w:val="Header"/>
    <w:uiPriority w:val="99"/>
    <w:semiHidden/>
    <w:rsid w:val="00110491"/>
    <w:rPr>
      <w:rFonts w:ascii="Cambria" w:hAnsi="Cambria"/>
      <w:sz w:val="24"/>
      <w:szCs w:val="24"/>
    </w:rPr>
  </w:style>
  <w:style w:type="paragraph" w:styleId="Footer">
    <w:name w:val="footer"/>
    <w:basedOn w:val="Dialogue"/>
    <w:link w:val="FooterChar"/>
    <w:uiPriority w:val="99"/>
    <w:rsid w:val="0050409C"/>
    <w:pPr>
      <w:tabs>
        <w:tab w:val="center" w:pos="4320"/>
        <w:tab w:val="right" w:pos="8640"/>
      </w:tabs>
    </w:pPr>
  </w:style>
  <w:style w:type="character" w:customStyle="1" w:styleId="FooterChar">
    <w:name w:val="Footer Char"/>
    <w:basedOn w:val="DefaultParagraphFont"/>
    <w:link w:val="Footer"/>
    <w:uiPriority w:val="99"/>
    <w:rsid w:val="005B2D43"/>
    <w:rPr>
      <w:rFonts w:ascii="Cambria" w:hAnsi="Cambria" w:cs="Courier New"/>
      <w:sz w:val="24"/>
      <w:szCs w:val="24"/>
    </w:rPr>
  </w:style>
  <w:style w:type="character" w:styleId="PageNumber">
    <w:name w:val="page number"/>
    <w:basedOn w:val="DefaultParagraphFont"/>
    <w:uiPriority w:val="99"/>
    <w:rsid w:val="0050409C"/>
    <w:rPr>
      <w:rFonts w:cs="Times New Roman"/>
    </w:rPr>
  </w:style>
  <w:style w:type="paragraph" w:customStyle="1" w:styleId="StyleHeading3Left075Hanging125">
    <w:name w:val="Style Heading 3 + Left:  0.75&quot; Hanging:  1.25&quot;"/>
    <w:basedOn w:val="Heading3"/>
    <w:rsid w:val="002F3154"/>
    <w:pPr>
      <w:ind w:hanging="1800"/>
    </w:pPr>
    <w:rPr>
      <w:rFonts w:cs="Times New Roman"/>
      <w:bCs w:val="0"/>
      <w:szCs w:val="20"/>
    </w:rPr>
  </w:style>
  <w:style w:type="paragraph" w:customStyle="1" w:styleId="NormalNospace">
    <w:name w:val="Normal Nospace"/>
    <w:basedOn w:val="Normal"/>
    <w:uiPriority w:val="99"/>
    <w:rsid w:val="00AB42A8"/>
    <w:pPr>
      <w:widowControl w:val="0"/>
      <w:tabs>
        <w:tab w:val="left" w:pos="720"/>
        <w:tab w:val="left" w:pos="2160"/>
      </w:tabs>
    </w:pPr>
    <w:rPr>
      <w:rFonts w:ascii="Cambria" w:hAnsi="Cambria"/>
    </w:rPr>
  </w:style>
  <w:style w:type="character" w:styleId="Hyperlink">
    <w:name w:val="Hyperlink"/>
    <w:basedOn w:val="DefaultParagraphFont"/>
    <w:uiPriority w:val="99"/>
    <w:rsid w:val="003B153C"/>
    <w:rPr>
      <w:rFonts w:cs="Times New Roman"/>
      <w:color w:val="0000FF"/>
      <w:u w:val="single"/>
    </w:rPr>
  </w:style>
  <w:style w:type="table" w:styleId="TableGrid">
    <w:name w:val="Table Grid"/>
    <w:basedOn w:val="TableNormal"/>
    <w:uiPriority w:val="99"/>
    <w:rsid w:val="008957D2"/>
    <w:pPr>
      <w:widowControl w:val="0"/>
      <w:spacing w:after="24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eningSceneDirections">
    <w:name w:val="Opening Scene Directions"/>
    <w:basedOn w:val="Dialogue"/>
    <w:uiPriority w:val="99"/>
    <w:rsid w:val="00032935"/>
    <w:pPr>
      <w:ind w:left="2880"/>
    </w:pPr>
    <w:rPr>
      <w:i/>
    </w:rPr>
  </w:style>
  <w:style w:type="paragraph" w:customStyle="1" w:styleId="Dialogue">
    <w:name w:val="Dialogue"/>
    <w:basedOn w:val="Normal"/>
    <w:link w:val="DialogueChar"/>
    <w:uiPriority w:val="99"/>
    <w:rsid w:val="00B26589"/>
    <w:pPr>
      <w:tabs>
        <w:tab w:val="left" w:pos="720"/>
        <w:tab w:val="left" w:pos="2160"/>
      </w:tabs>
    </w:pPr>
    <w:rPr>
      <w:rFonts w:ascii="Cambria" w:hAnsi="Cambria" w:cs="Courier New"/>
    </w:rPr>
  </w:style>
  <w:style w:type="paragraph" w:customStyle="1" w:styleId="CharacterTag">
    <w:name w:val="Character Tag"/>
    <w:basedOn w:val="OpeningSceneDirections"/>
    <w:next w:val="Dialogue"/>
    <w:uiPriority w:val="99"/>
    <w:rsid w:val="002415B5"/>
    <w:pPr>
      <w:keepNext/>
      <w:ind w:left="3600"/>
    </w:pPr>
    <w:rPr>
      <w:i w:val="0"/>
      <w:caps/>
    </w:rPr>
  </w:style>
  <w:style w:type="paragraph" w:customStyle="1" w:styleId="CharacterStageDirections">
    <w:name w:val="Character Stage Directions"/>
    <w:basedOn w:val="StageDirections"/>
    <w:next w:val="Dialogue"/>
    <w:link w:val="CharacterStageDirectionsChar"/>
    <w:uiPriority w:val="99"/>
    <w:rsid w:val="002415B5"/>
    <w:pPr>
      <w:keepNext/>
      <w:ind w:left="2160"/>
    </w:pPr>
  </w:style>
  <w:style w:type="paragraph" w:customStyle="1" w:styleId="SCENENUMBER">
    <w:name w:val="SCENE NUMBER"/>
    <w:basedOn w:val="Normal"/>
    <w:uiPriority w:val="99"/>
    <w:rsid w:val="009F3D69"/>
    <w:pPr>
      <w:tabs>
        <w:tab w:val="left" w:pos="720"/>
        <w:tab w:val="left" w:pos="2160"/>
      </w:tabs>
      <w:jc w:val="center"/>
    </w:pPr>
    <w:rPr>
      <w:rFonts w:asciiTheme="majorHAnsi" w:hAnsiTheme="majorHAnsi" w:cs="Courier New"/>
      <w:b/>
      <w:bCs/>
    </w:rPr>
  </w:style>
  <w:style w:type="paragraph" w:customStyle="1" w:styleId="StageDirections">
    <w:name w:val="Stage Directions"/>
    <w:basedOn w:val="Dialogue"/>
    <w:next w:val="Dialogue"/>
    <w:link w:val="StageDirectionsChar"/>
    <w:uiPriority w:val="99"/>
    <w:rsid w:val="00032935"/>
    <w:pPr>
      <w:ind w:left="720"/>
    </w:pPr>
    <w:rPr>
      <w:rFonts w:cs="Times New Roman"/>
      <w:i/>
      <w:szCs w:val="20"/>
    </w:rPr>
  </w:style>
  <w:style w:type="paragraph" w:customStyle="1" w:styleId="Default">
    <w:name w:val="Default"/>
    <w:uiPriority w:val="99"/>
    <w:rsid w:val="009F200C"/>
    <w:pPr>
      <w:autoSpaceDE w:val="0"/>
      <w:autoSpaceDN w:val="0"/>
      <w:adjustRightInd w:val="0"/>
    </w:pPr>
    <w:rPr>
      <w:rFonts w:ascii="Courier New" w:hAnsi="Courier New" w:cs="Courier New"/>
      <w:color w:val="000000"/>
      <w:sz w:val="24"/>
      <w:szCs w:val="24"/>
    </w:rPr>
  </w:style>
  <w:style w:type="paragraph" w:customStyle="1" w:styleId="ACTS">
    <w:name w:val="ACTS"/>
    <w:basedOn w:val="Normal"/>
    <w:uiPriority w:val="99"/>
    <w:rsid w:val="00741942"/>
    <w:pPr>
      <w:jc w:val="center"/>
    </w:pPr>
    <w:rPr>
      <w:rFonts w:asciiTheme="majorHAnsi" w:hAnsiTheme="majorHAnsi" w:cs="Courier New"/>
      <w:b/>
      <w:bCs/>
      <w:caps/>
    </w:rPr>
  </w:style>
  <w:style w:type="character" w:customStyle="1" w:styleId="DialogueChar">
    <w:name w:val="Dialogue Char"/>
    <w:basedOn w:val="DefaultParagraphFont"/>
    <w:link w:val="Dialogue"/>
    <w:uiPriority w:val="99"/>
    <w:locked/>
    <w:rsid w:val="004535A9"/>
    <w:rPr>
      <w:rFonts w:cs="Courier New"/>
      <w:sz w:val="24"/>
      <w:szCs w:val="24"/>
    </w:rPr>
  </w:style>
  <w:style w:type="character" w:customStyle="1" w:styleId="StageDirectionsChar">
    <w:name w:val="Stage Directions Char"/>
    <w:basedOn w:val="DialogueChar"/>
    <w:link w:val="StageDirections"/>
    <w:uiPriority w:val="99"/>
    <w:locked/>
    <w:rsid w:val="004535A9"/>
    <w:rPr>
      <w:rFonts w:cs="Courier New"/>
      <w:i/>
      <w:sz w:val="24"/>
      <w:szCs w:val="24"/>
    </w:rPr>
  </w:style>
  <w:style w:type="character" w:customStyle="1" w:styleId="CharacterStageDirectionsChar">
    <w:name w:val="Character Stage Directions Char"/>
    <w:basedOn w:val="StageDirectionsChar"/>
    <w:link w:val="CharacterStageDirections"/>
    <w:uiPriority w:val="99"/>
    <w:locked/>
    <w:rsid w:val="004535A9"/>
    <w:rPr>
      <w:rFonts w:cs="Courier New"/>
      <w:i/>
      <w:sz w:val="24"/>
      <w:szCs w:val="24"/>
    </w:rPr>
  </w:style>
  <w:style w:type="character" w:customStyle="1" w:styleId="apple-converted-space">
    <w:name w:val="apple-converted-space"/>
    <w:basedOn w:val="DefaultParagraphFont"/>
    <w:rsid w:val="00B4692D"/>
  </w:style>
  <w:style w:type="paragraph" w:styleId="NormalWeb">
    <w:name w:val="Normal (Web)"/>
    <w:basedOn w:val="Normal"/>
    <w:uiPriority w:val="99"/>
    <w:unhideWhenUsed/>
    <w:rsid w:val="00A37EED"/>
    <w:pPr>
      <w:spacing w:before="100" w:beforeAutospacing="1" w:after="100" w:afterAutospacing="1"/>
    </w:pPr>
  </w:style>
  <w:style w:type="character" w:styleId="Emphasis">
    <w:name w:val="Emphasis"/>
    <w:basedOn w:val="DefaultParagraphFont"/>
    <w:uiPriority w:val="20"/>
    <w:qFormat/>
    <w:locked/>
    <w:rsid w:val="004753C3"/>
    <w:rPr>
      <w:i/>
      <w:iCs/>
    </w:rPr>
  </w:style>
  <w:style w:type="character" w:styleId="FollowedHyperlink">
    <w:name w:val="FollowedHyperlink"/>
    <w:basedOn w:val="DefaultParagraphFont"/>
    <w:uiPriority w:val="99"/>
    <w:semiHidden/>
    <w:unhideWhenUsed/>
    <w:rsid w:val="00B2446C"/>
    <w:rPr>
      <w:color w:val="800080" w:themeColor="followedHyperlink"/>
      <w:u w:val="single"/>
    </w:rPr>
  </w:style>
  <w:style w:type="paragraph" w:styleId="FootnoteText">
    <w:name w:val="footnote text"/>
    <w:basedOn w:val="Normal"/>
    <w:link w:val="FootnoteTextChar"/>
    <w:uiPriority w:val="99"/>
    <w:unhideWhenUsed/>
    <w:rsid w:val="00FE4076"/>
    <w:pPr>
      <w:widowControl w:val="0"/>
      <w:tabs>
        <w:tab w:val="left" w:pos="720"/>
        <w:tab w:val="left" w:pos="2160"/>
      </w:tabs>
    </w:pPr>
    <w:rPr>
      <w:rFonts w:ascii="Cambria" w:hAnsi="Cambria"/>
    </w:rPr>
  </w:style>
  <w:style w:type="character" w:customStyle="1" w:styleId="FootnoteTextChar">
    <w:name w:val="Footnote Text Char"/>
    <w:basedOn w:val="DefaultParagraphFont"/>
    <w:link w:val="FootnoteText"/>
    <w:uiPriority w:val="99"/>
    <w:rsid w:val="00FE4076"/>
    <w:rPr>
      <w:rFonts w:ascii="Cambria" w:hAnsi="Cambria"/>
      <w:sz w:val="24"/>
      <w:szCs w:val="24"/>
    </w:rPr>
  </w:style>
  <w:style w:type="character" w:styleId="FootnoteReference">
    <w:name w:val="footnote reference"/>
    <w:basedOn w:val="DefaultParagraphFont"/>
    <w:uiPriority w:val="99"/>
    <w:unhideWhenUsed/>
    <w:rsid w:val="00FE4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0790">
      <w:bodyDiv w:val="1"/>
      <w:marLeft w:val="0"/>
      <w:marRight w:val="0"/>
      <w:marTop w:val="0"/>
      <w:marBottom w:val="0"/>
      <w:divBdr>
        <w:top w:val="none" w:sz="0" w:space="0" w:color="auto"/>
        <w:left w:val="none" w:sz="0" w:space="0" w:color="auto"/>
        <w:bottom w:val="none" w:sz="0" w:space="0" w:color="auto"/>
        <w:right w:val="none" w:sz="0" w:space="0" w:color="auto"/>
      </w:divBdr>
    </w:div>
    <w:div w:id="43061871">
      <w:bodyDiv w:val="1"/>
      <w:marLeft w:val="0"/>
      <w:marRight w:val="0"/>
      <w:marTop w:val="0"/>
      <w:marBottom w:val="0"/>
      <w:divBdr>
        <w:top w:val="none" w:sz="0" w:space="0" w:color="auto"/>
        <w:left w:val="none" w:sz="0" w:space="0" w:color="auto"/>
        <w:bottom w:val="none" w:sz="0" w:space="0" w:color="auto"/>
        <w:right w:val="none" w:sz="0" w:space="0" w:color="auto"/>
      </w:divBdr>
    </w:div>
    <w:div w:id="75593512">
      <w:bodyDiv w:val="1"/>
      <w:marLeft w:val="0"/>
      <w:marRight w:val="0"/>
      <w:marTop w:val="0"/>
      <w:marBottom w:val="0"/>
      <w:divBdr>
        <w:top w:val="none" w:sz="0" w:space="0" w:color="auto"/>
        <w:left w:val="none" w:sz="0" w:space="0" w:color="auto"/>
        <w:bottom w:val="none" w:sz="0" w:space="0" w:color="auto"/>
        <w:right w:val="none" w:sz="0" w:space="0" w:color="auto"/>
      </w:divBdr>
    </w:div>
    <w:div w:id="92945223">
      <w:bodyDiv w:val="1"/>
      <w:marLeft w:val="0"/>
      <w:marRight w:val="0"/>
      <w:marTop w:val="0"/>
      <w:marBottom w:val="0"/>
      <w:divBdr>
        <w:top w:val="none" w:sz="0" w:space="0" w:color="auto"/>
        <w:left w:val="none" w:sz="0" w:space="0" w:color="auto"/>
        <w:bottom w:val="none" w:sz="0" w:space="0" w:color="auto"/>
        <w:right w:val="none" w:sz="0" w:space="0" w:color="auto"/>
      </w:divBdr>
    </w:div>
    <w:div w:id="93135423">
      <w:bodyDiv w:val="1"/>
      <w:marLeft w:val="0"/>
      <w:marRight w:val="0"/>
      <w:marTop w:val="0"/>
      <w:marBottom w:val="0"/>
      <w:divBdr>
        <w:top w:val="none" w:sz="0" w:space="0" w:color="auto"/>
        <w:left w:val="none" w:sz="0" w:space="0" w:color="auto"/>
        <w:bottom w:val="none" w:sz="0" w:space="0" w:color="auto"/>
        <w:right w:val="none" w:sz="0" w:space="0" w:color="auto"/>
      </w:divBdr>
    </w:div>
    <w:div w:id="96798605">
      <w:bodyDiv w:val="1"/>
      <w:marLeft w:val="0"/>
      <w:marRight w:val="0"/>
      <w:marTop w:val="0"/>
      <w:marBottom w:val="0"/>
      <w:divBdr>
        <w:top w:val="none" w:sz="0" w:space="0" w:color="auto"/>
        <w:left w:val="none" w:sz="0" w:space="0" w:color="auto"/>
        <w:bottom w:val="none" w:sz="0" w:space="0" w:color="auto"/>
        <w:right w:val="none" w:sz="0" w:space="0" w:color="auto"/>
      </w:divBdr>
      <w:divsChild>
        <w:div w:id="1268848889">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322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713254">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45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363">
          <w:marLeft w:val="0"/>
          <w:marRight w:val="0"/>
          <w:marTop w:val="0"/>
          <w:marBottom w:val="0"/>
          <w:divBdr>
            <w:top w:val="none" w:sz="0" w:space="0" w:color="auto"/>
            <w:left w:val="none" w:sz="0" w:space="0" w:color="auto"/>
            <w:bottom w:val="none" w:sz="0" w:space="0" w:color="auto"/>
            <w:right w:val="none" w:sz="0" w:space="0" w:color="auto"/>
          </w:divBdr>
        </w:div>
        <w:div w:id="1246568967">
          <w:marLeft w:val="0"/>
          <w:marRight w:val="0"/>
          <w:marTop w:val="0"/>
          <w:marBottom w:val="0"/>
          <w:divBdr>
            <w:top w:val="none" w:sz="0" w:space="0" w:color="auto"/>
            <w:left w:val="none" w:sz="0" w:space="0" w:color="auto"/>
            <w:bottom w:val="none" w:sz="0" w:space="0" w:color="auto"/>
            <w:right w:val="none" w:sz="0" w:space="0" w:color="auto"/>
          </w:divBdr>
        </w:div>
        <w:div w:id="76556807">
          <w:marLeft w:val="0"/>
          <w:marRight w:val="0"/>
          <w:marTop w:val="0"/>
          <w:marBottom w:val="0"/>
          <w:divBdr>
            <w:top w:val="none" w:sz="0" w:space="0" w:color="auto"/>
            <w:left w:val="none" w:sz="0" w:space="0" w:color="auto"/>
            <w:bottom w:val="none" w:sz="0" w:space="0" w:color="auto"/>
            <w:right w:val="none" w:sz="0" w:space="0" w:color="auto"/>
          </w:divBdr>
        </w:div>
        <w:div w:id="1566641779">
          <w:marLeft w:val="0"/>
          <w:marRight w:val="0"/>
          <w:marTop w:val="0"/>
          <w:marBottom w:val="0"/>
          <w:divBdr>
            <w:top w:val="none" w:sz="0" w:space="0" w:color="auto"/>
            <w:left w:val="none" w:sz="0" w:space="0" w:color="auto"/>
            <w:bottom w:val="none" w:sz="0" w:space="0" w:color="auto"/>
            <w:right w:val="none" w:sz="0" w:space="0" w:color="auto"/>
          </w:divBdr>
        </w:div>
        <w:div w:id="1300261569">
          <w:marLeft w:val="0"/>
          <w:marRight w:val="0"/>
          <w:marTop w:val="0"/>
          <w:marBottom w:val="0"/>
          <w:divBdr>
            <w:top w:val="none" w:sz="0" w:space="0" w:color="auto"/>
            <w:left w:val="none" w:sz="0" w:space="0" w:color="auto"/>
            <w:bottom w:val="none" w:sz="0" w:space="0" w:color="auto"/>
            <w:right w:val="none" w:sz="0" w:space="0" w:color="auto"/>
          </w:divBdr>
        </w:div>
      </w:divsChild>
    </w:div>
    <w:div w:id="117799705">
      <w:bodyDiv w:val="1"/>
      <w:marLeft w:val="0"/>
      <w:marRight w:val="0"/>
      <w:marTop w:val="0"/>
      <w:marBottom w:val="0"/>
      <w:divBdr>
        <w:top w:val="none" w:sz="0" w:space="0" w:color="auto"/>
        <w:left w:val="none" w:sz="0" w:space="0" w:color="auto"/>
        <w:bottom w:val="none" w:sz="0" w:space="0" w:color="auto"/>
        <w:right w:val="none" w:sz="0" w:space="0" w:color="auto"/>
      </w:divBdr>
    </w:div>
    <w:div w:id="120848751">
      <w:bodyDiv w:val="1"/>
      <w:marLeft w:val="0"/>
      <w:marRight w:val="0"/>
      <w:marTop w:val="0"/>
      <w:marBottom w:val="0"/>
      <w:divBdr>
        <w:top w:val="none" w:sz="0" w:space="0" w:color="auto"/>
        <w:left w:val="none" w:sz="0" w:space="0" w:color="auto"/>
        <w:bottom w:val="none" w:sz="0" w:space="0" w:color="auto"/>
        <w:right w:val="none" w:sz="0" w:space="0" w:color="auto"/>
      </w:divBdr>
    </w:div>
    <w:div w:id="155583372">
      <w:bodyDiv w:val="1"/>
      <w:marLeft w:val="0"/>
      <w:marRight w:val="0"/>
      <w:marTop w:val="0"/>
      <w:marBottom w:val="0"/>
      <w:divBdr>
        <w:top w:val="none" w:sz="0" w:space="0" w:color="auto"/>
        <w:left w:val="none" w:sz="0" w:space="0" w:color="auto"/>
        <w:bottom w:val="none" w:sz="0" w:space="0" w:color="auto"/>
        <w:right w:val="none" w:sz="0" w:space="0" w:color="auto"/>
      </w:divBdr>
    </w:div>
    <w:div w:id="166868345">
      <w:bodyDiv w:val="1"/>
      <w:marLeft w:val="0"/>
      <w:marRight w:val="0"/>
      <w:marTop w:val="0"/>
      <w:marBottom w:val="0"/>
      <w:divBdr>
        <w:top w:val="none" w:sz="0" w:space="0" w:color="auto"/>
        <w:left w:val="none" w:sz="0" w:space="0" w:color="auto"/>
        <w:bottom w:val="none" w:sz="0" w:space="0" w:color="auto"/>
        <w:right w:val="none" w:sz="0" w:space="0" w:color="auto"/>
      </w:divBdr>
    </w:div>
    <w:div w:id="171913840">
      <w:bodyDiv w:val="1"/>
      <w:marLeft w:val="0"/>
      <w:marRight w:val="0"/>
      <w:marTop w:val="0"/>
      <w:marBottom w:val="0"/>
      <w:divBdr>
        <w:top w:val="none" w:sz="0" w:space="0" w:color="auto"/>
        <w:left w:val="none" w:sz="0" w:space="0" w:color="auto"/>
        <w:bottom w:val="none" w:sz="0" w:space="0" w:color="auto"/>
        <w:right w:val="none" w:sz="0" w:space="0" w:color="auto"/>
      </w:divBdr>
    </w:div>
    <w:div w:id="222915049">
      <w:bodyDiv w:val="1"/>
      <w:marLeft w:val="0"/>
      <w:marRight w:val="0"/>
      <w:marTop w:val="0"/>
      <w:marBottom w:val="0"/>
      <w:divBdr>
        <w:top w:val="none" w:sz="0" w:space="0" w:color="auto"/>
        <w:left w:val="none" w:sz="0" w:space="0" w:color="auto"/>
        <w:bottom w:val="none" w:sz="0" w:space="0" w:color="auto"/>
        <w:right w:val="none" w:sz="0" w:space="0" w:color="auto"/>
      </w:divBdr>
    </w:div>
    <w:div w:id="247007800">
      <w:bodyDiv w:val="1"/>
      <w:marLeft w:val="0"/>
      <w:marRight w:val="0"/>
      <w:marTop w:val="0"/>
      <w:marBottom w:val="0"/>
      <w:divBdr>
        <w:top w:val="none" w:sz="0" w:space="0" w:color="auto"/>
        <w:left w:val="none" w:sz="0" w:space="0" w:color="auto"/>
        <w:bottom w:val="none" w:sz="0" w:space="0" w:color="auto"/>
        <w:right w:val="none" w:sz="0" w:space="0" w:color="auto"/>
      </w:divBdr>
    </w:div>
    <w:div w:id="252785845">
      <w:bodyDiv w:val="1"/>
      <w:marLeft w:val="0"/>
      <w:marRight w:val="0"/>
      <w:marTop w:val="0"/>
      <w:marBottom w:val="0"/>
      <w:divBdr>
        <w:top w:val="none" w:sz="0" w:space="0" w:color="auto"/>
        <w:left w:val="none" w:sz="0" w:space="0" w:color="auto"/>
        <w:bottom w:val="none" w:sz="0" w:space="0" w:color="auto"/>
        <w:right w:val="none" w:sz="0" w:space="0" w:color="auto"/>
      </w:divBdr>
    </w:div>
    <w:div w:id="257449953">
      <w:bodyDiv w:val="1"/>
      <w:marLeft w:val="0"/>
      <w:marRight w:val="0"/>
      <w:marTop w:val="0"/>
      <w:marBottom w:val="0"/>
      <w:divBdr>
        <w:top w:val="none" w:sz="0" w:space="0" w:color="auto"/>
        <w:left w:val="none" w:sz="0" w:space="0" w:color="auto"/>
        <w:bottom w:val="none" w:sz="0" w:space="0" w:color="auto"/>
        <w:right w:val="none" w:sz="0" w:space="0" w:color="auto"/>
      </w:divBdr>
    </w:div>
    <w:div w:id="260920728">
      <w:bodyDiv w:val="1"/>
      <w:marLeft w:val="0"/>
      <w:marRight w:val="0"/>
      <w:marTop w:val="0"/>
      <w:marBottom w:val="0"/>
      <w:divBdr>
        <w:top w:val="none" w:sz="0" w:space="0" w:color="auto"/>
        <w:left w:val="none" w:sz="0" w:space="0" w:color="auto"/>
        <w:bottom w:val="none" w:sz="0" w:space="0" w:color="auto"/>
        <w:right w:val="none" w:sz="0" w:space="0" w:color="auto"/>
      </w:divBdr>
    </w:div>
    <w:div w:id="273101567">
      <w:bodyDiv w:val="1"/>
      <w:marLeft w:val="0"/>
      <w:marRight w:val="0"/>
      <w:marTop w:val="0"/>
      <w:marBottom w:val="0"/>
      <w:divBdr>
        <w:top w:val="none" w:sz="0" w:space="0" w:color="auto"/>
        <w:left w:val="none" w:sz="0" w:space="0" w:color="auto"/>
        <w:bottom w:val="none" w:sz="0" w:space="0" w:color="auto"/>
        <w:right w:val="none" w:sz="0" w:space="0" w:color="auto"/>
      </w:divBdr>
    </w:div>
    <w:div w:id="275258180">
      <w:bodyDiv w:val="1"/>
      <w:marLeft w:val="0"/>
      <w:marRight w:val="0"/>
      <w:marTop w:val="0"/>
      <w:marBottom w:val="0"/>
      <w:divBdr>
        <w:top w:val="none" w:sz="0" w:space="0" w:color="auto"/>
        <w:left w:val="none" w:sz="0" w:space="0" w:color="auto"/>
        <w:bottom w:val="none" w:sz="0" w:space="0" w:color="auto"/>
        <w:right w:val="none" w:sz="0" w:space="0" w:color="auto"/>
      </w:divBdr>
    </w:div>
    <w:div w:id="301544144">
      <w:bodyDiv w:val="1"/>
      <w:marLeft w:val="0"/>
      <w:marRight w:val="0"/>
      <w:marTop w:val="0"/>
      <w:marBottom w:val="0"/>
      <w:divBdr>
        <w:top w:val="none" w:sz="0" w:space="0" w:color="auto"/>
        <w:left w:val="none" w:sz="0" w:space="0" w:color="auto"/>
        <w:bottom w:val="none" w:sz="0" w:space="0" w:color="auto"/>
        <w:right w:val="none" w:sz="0" w:space="0" w:color="auto"/>
      </w:divBdr>
      <w:divsChild>
        <w:div w:id="1831866359">
          <w:blockQuote w:val="1"/>
          <w:marLeft w:val="720"/>
          <w:marRight w:val="720"/>
          <w:marTop w:val="100"/>
          <w:marBottom w:val="100"/>
          <w:divBdr>
            <w:top w:val="none" w:sz="0" w:space="0" w:color="auto"/>
            <w:left w:val="none" w:sz="0" w:space="0" w:color="auto"/>
            <w:bottom w:val="none" w:sz="0" w:space="0" w:color="auto"/>
            <w:right w:val="none" w:sz="0" w:space="0" w:color="auto"/>
          </w:divBdr>
        </w:div>
        <w:div w:id="64226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3542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473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30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237786783">
          <w:marLeft w:val="0"/>
          <w:marRight w:val="0"/>
          <w:marTop w:val="0"/>
          <w:marBottom w:val="0"/>
          <w:divBdr>
            <w:top w:val="none" w:sz="0" w:space="0" w:color="auto"/>
            <w:left w:val="none" w:sz="0" w:space="0" w:color="auto"/>
            <w:bottom w:val="none" w:sz="0" w:space="0" w:color="auto"/>
            <w:right w:val="none" w:sz="0" w:space="0" w:color="auto"/>
          </w:divBdr>
        </w:div>
        <w:div w:id="1155414728">
          <w:marLeft w:val="0"/>
          <w:marRight w:val="0"/>
          <w:marTop w:val="0"/>
          <w:marBottom w:val="0"/>
          <w:divBdr>
            <w:top w:val="none" w:sz="0" w:space="0" w:color="auto"/>
            <w:left w:val="none" w:sz="0" w:space="0" w:color="auto"/>
            <w:bottom w:val="none" w:sz="0" w:space="0" w:color="auto"/>
            <w:right w:val="none" w:sz="0" w:space="0" w:color="auto"/>
          </w:divBdr>
        </w:div>
        <w:div w:id="825898580">
          <w:marLeft w:val="0"/>
          <w:marRight w:val="0"/>
          <w:marTop w:val="0"/>
          <w:marBottom w:val="0"/>
          <w:divBdr>
            <w:top w:val="none" w:sz="0" w:space="0" w:color="auto"/>
            <w:left w:val="none" w:sz="0" w:space="0" w:color="auto"/>
            <w:bottom w:val="none" w:sz="0" w:space="0" w:color="auto"/>
            <w:right w:val="none" w:sz="0" w:space="0" w:color="auto"/>
          </w:divBdr>
        </w:div>
        <w:div w:id="1472359940">
          <w:marLeft w:val="0"/>
          <w:marRight w:val="0"/>
          <w:marTop w:val="0"/>
          <w:marBottom w:val="0"/>
          <w:divBdr>
            <w:top w:val="none" w:sz="0" w:space="0" w:color="auto"/>
            <w:left w:val="none" w:sz="0" w:space="0" w:color="auto"/>
            <w:bottom w:val="none" w:sz="0" w:space="0" w:color="auto"/>
            <w:right w:val="none" w:sz="0" w:space="0" w:color="auto"/>
          </w:divBdr>
        </w:div>
        <w:div w:id="802577511">
          <w:marLeft w:val="0"/>
          <w:marRight w:val="0"/>
          <w:marTop w:val="0"/>
          <w:marBottom w:val="0"/>
          <w:divBdr>
            <w:top w:val="none" w:sz="0" w:space="0" w:color="auto"/>
            <w:left w:val="none" w:sz="0" w:space="0" w:color="auto"/>
            <w:bottom w:val="none" w:sz="0" w:space="0" w:color="auto"/>
            <w:right w:val="none" w:sz="0" w:space="0" w:color="auto"/>
          </w:divBdr>
        </w:div>
      </w:divsChild>
    </w:div>
    <w:div w:id="325673706">
      <w:bodyDiv w:val="1"/>
      <w:marLeft w:val="0"/>
      <w:marRight w:val="0"/>
      <w:marTop w:val="0"/>
      <w:marBottom w:val="0"/>
      <w:divBdr>
        <w:top w:val="none" w:sz="0" w:space="0" w:color="auto"/>
        <w:left w:val="none" w:sz="0" w:space="0" w:color="auto"/>
        <w:bottom w:val="none" w:sz="0" w:space="0" w:color="auto"/>
        <w:right w:val="none" w:sz="0" w:space="0" w:color="auto"/>
      </w:divBdr>
    </w:div>
    <w:div w:id="357852891">
      <w:bodyDiv w:val="1"/>
      <w:marLeft w:val="0"/>
      <w:marRight w:val="0"/>
      <w:marTop w:val="0"/>
      <w:marBottom w:val="0"/>
      <w:divBdr>
        <w:top w:val="none" w:sz="0" w:space="0" w:color="auto"/>
        <w:left w:val="none" w:sz="0" w:space="0" w:color="auto"/>
        <w:bottom w:val="none" w:sz="0" w:space="0" w:color="auto"/>
        <w:right w:val="none" w:sz="0" w:space="0" w:color="auto"/>
      </w:divBdr>
    </w:div>
    <w:div w:id="372384506">
      <w:bodyDiv w:val="1"/>
      <w:marLeft w:val="0"/>
      <w:marRight w:val="0"/>
      <w:marTop w:val="0"/>
      <w:marBottom w:val="0"/>
      <w:divBdr>
        <w:top w:val="none" w:sz="0" w:space="0" w:color="auto"/>
        <w:left w:val="none" w:sz="0" w:space="0" w:color="auto"/>
        <w:bottom w:val="none" w:sz="0" w:space="0" w:color="auto"/>
        <w:right w:val="none" w:sz="0" w:space="0" w:color="auto"/>
      </w:divBdr>
    </w:div>
    <w:div w:id="382992968">
      <w:bodyDiv w:val="1"/>
      <w:marLeft w:val="0"/>
      <w:marRight w:val="0"/>
      <w:marTop w:val="0"/>
      <w:marBottom w:val="0"/>
      <w:divBdr>
        <w:top w:val="none" w:sz="0" w:space="0" w:color="auto"/>
        <w:left w:val="none" w:sz="0" w:space="0" w:color="auto"/>
        <w:bottom w:val="none" w:sz="0" w:space="0" w:color="auto"/>
        <w:right w:val="none" w:sz="0" w:space="0" w:color="auto"/>
      </w:divBdr>
    </w:div>
    <w:div w:id="420296998">
      <w:bodyDiv w:val="1"/>
      <w:marLeft w:val="0"/>
      <w:marRight w:val="0"/>
      <w:marTop w:val="0"/>
      <w:marBottom w:val="0"/>
      <w:divBdr>
        <w:top w:val="none" w:sz="0" w:space="0" w:color="auto"/>
        <w:left w:val="none" w:sz="0" w:space="0" w:color="auto"/>
        <w:bottom w:val="none" w:sz="0" w:space="0" w:color="auto"/>
        <w:right w:val="none" w:sz="0" w:space="0" w:color="auto"/>
      </w:divBdr>
    </w:div>
    <w:div w:id="450321747">
      <w:bodyDiv w:val="1"/>
      <w:marLeft w:val="0"/>
      <w:marRight w:val="0"/>
      <w:marTop w:val="0"/>
      <w:marBottom w:val="0"/>
      <w:divBdr>
        <w:top w:val="none" w:sz="0" w:space="0" w:color="auto"/>
        <w:left w:val="none" w:sz="0" w:space="0" w:color="auto"/>
        <w:bottom w:val="none" w:sz="0" w:space="0" w:color="auto"/>
        <w:right w:val="none" w:sz="0" w:space="0" w:color="auto"/>
      </w:divBdr>
    </w:div>
    <w:div w:id="471603001">
      <w:bodyDiv w:val="1"/>
      <w:marLeft w:val="0"/>
      <w:marRight w:val="0"/>
      <w:marTop w:val="0"/>
      <w:marBottom w:val="0"/>
      <w:divBdr>
        <w:top w:val="none" w:sz="0" w:space="0" w:color="auto"/>
        <w:left w:val="none" w:sz="0" w:space="0" w:color="auto"/>
        <w:bottom w:val="none" w:sz="0" w:space="0" w:color="auto"/>
        <w:right w:val="none" w:sz="0" w:space="0" w:color="auto"/>
      </w:divBdr>
    </w:div>
    <w:div w:id="481237652">
      <w:bodyDiv w:val="1"/>
      <w:marLeft w:val="0"/>
      <w:marRight w:val="0"/>
      <w:marTop w:val="0"/>
      <w:marBottom w:val="0"/>
      <w:divBdr>
        <w:top w:val="none" w:sz="0" w:space="0" w:color="auto"/>
        <w:left w:val="none" w:sz="0" w:space="0" w:color="auto"/>
        <w:bottom w:val="none" w:sz="0" w:space="0" w:color="auto"/>
        <w:right w:val="none" w:sz="0" w:space="0" w:color="auto"/>
      </w:divBdr>
    </w:div>
    <w:div w:id="486089953">
      <w:bodyDiv w:val="1"/>
      <w:marLeft w:val="0"/>
      <w:marRight w:val="0"/>
      <w:marTop w:val="0"/>
      <w:marBottom w:val="0"/>
      <w:divBdr>
        <w:top w:val="none" w:sz="0" w:space="0" w:color="auto"/>
        <w:left w:val="none" w:sz="0" w:space="0" w:color="auto"/>
        <w:bottom w:val="none" w:sz="0" w:space="0" w:color="auto"/>
        <w:right w:val="none" w:sz="0" w:space="0" w:color="auto"/>
      </w:divBdr>
    </w:div>
    <w:div w:id="489247898">
      <w:bodyDiv w:val="1"/>
      <w:marLeft w:val="0"/>
      <w:marRight w:val="0"/>
      <w:marTop w:val="0"/>
      <w:marBottom w:val="0"/>
      <w:divBdr>
        <w:top w:val="none" w:sz="0" w:space="0" w:color="auto"/>
        <w:left w:val="none" w:sz="0" w:space="0" w:color="auto"/>
        <w:bottom w:val="none" w:sz="0" w:space="0" w:color="auto"/>
        <w:right w:val="none" w:sz="0" w:space="0" w:color="auto"/>
      </w:divBdr>
    </w:div>
    <w:div w:id="492259645">
      <w:bodyDiv w:val="1"/>
      <w:marLeft w:val="0"/>
      <w:marRight w:val="0"/>
      <w:marTop w:val="0"/>
      <w:marBottom w:val="0"/>
      <w:divBdr>
        <w:top w:val="none" w:sz="0" w:space="0" w:color="auto"/>
        <w:left w:val="none" w:sz="0" w:space="0" w:color="auto"/>
        <w:bottom w:val="none" w:sz="0" w:space="0" w:color="auto"/>
        <w:right w:val="none" w:sz="0" w:space="0" w:color="auto"/>
      </w:divBdr>
    </w:div>
    <w:div w:id="499583160">
      <w:bodyDiv w:val="1"/>
      <w:marLeft w:val="0"/>
      <w:marRight w:val="0"/>
      <w:marTop w:val="0"/>
      <w:marBottom w:val="0"/>
      <w:divBdr>
        <w:top w:val="none" w:sz="0" w:space="0" w:color="auto"/>
        <w:left w:val="none" w:sz="0" w:space="0" w:color="auto"/>
        <w:bottom w:val="none" w:sz="0" w:space="0" w:color="auto"/>
        <w:right w:val="none" w:sz="0" w:space="0" w:color="auto"/>
      </w:divBdr>
    </w:div>
    <w:div w:id="504324024">
      <w:bodyDiv w:val="1"/>
      <w:marLeft w:val="0"/>
      <w:marRight w:val="0"/>
      <w:marTop w:val="0"/>
      <w:marBottom w:val="0"/>
      <w:divBdr>
        <w:top w:val="none" w:sz="0" w:space="0" w:color="auto"/>
        <w:left w:val="none" w:sz="0" w:space="0" w:color="auto"/>
        <w:bottom w:val="none" w:sz="0" w:space="0" w:color="auto"/>
        <w:right w:val="none" w:sz="0" w:space="0" w:color="auto"/>
      </w:divBdr>
    </w:div>
    <w:div w:id="557210692">
      <w:bodyDiv w:val="1"/>
      <w:marLeft w:val="0"/>
      <w:marRight w:val="0"/>
      <w:marTop w:val="0"/>
      <w:marBottom w:val="0"/>
      <w:divBdr>
        <w:top w:val="none" w:sz="0" w:space="0" w:color="auto"/>
        <w:left w:val="none" w:sz="0" w:space="0" w:color="auto"/>
        <w:bottom w:val="none" w:sz="0" w:space="0" w:color="auto"/>
        <w:right w:val="none" w:sz="0" w:space="0" w:color="auto"/>
      </w:divBdr>
    </w:div>
    <w:div w:id="572083353">
      <w:bodyDiv w:val="1"/>
      <w:marLeft w:val="0"/>
      <w:marRight w:val="0"/>
      <w:marTop w:val="0"/>
      <w:marBottom w:val="0"/>
      <w:divBdr>
        <w:top w:val="none" w:sz="0" w:space="0" w:color="auto"/>
        <w:left w:val="none" w:sz="0" w:space="0" w:color="auto"/>
        <w:bottom w:val="none" w:sz="0" w:space="0" w:color="auto"/>
        <w:right w:val="none" w:sz="0" w:space="0" w:color="auto"/>
      </w:divBdr>
    </w:div>
    <w:div w:id="608702005">
      <w:bodyDiv w:val="1"/>
      <w:marLeft w:val="0"/>
      <w:marRight w:val="0"/>
      <w:marTop w:val="0"/>
      <w:marBottom w:val="0"/>
      <w:divBdr>
        <w:top w:val="none" w:sz="0" w:space="0" w:color="auto"/>
        <w:left w:val="none" w:sz="0" w:space="0" w:color="auto"/>
        <w:bottom w:val="none" w:sz="0" w:space="0" w:color="auto"/>
        <w:right w:val="none" w:sz="0" w:space="0" w:color="auto"/>
      </w:divBdr>
    </w:div>
    <w:div w:id="628247162">
      <w:bodyDiv w:val="1"/>
      <w:marLeft w:val="0"/>
      <w:marRight w:val="0"/>
      <w:marTop w:val="0"/>
      <w:marBottom w:val="0"/>
      <w:divBdr>
        <w:top w:val="none" w:sz="0" w:space="0" w:color="auto"/>
        <w:left w:val="none" w:sz="0" w:space="0" w:color="auto"/>
        <w:bottom w:val="none" w:sz="0" w:space="0" w:color="auto"/>
        <w:right w:val="none" w:sz="0" w:space="0" w:color="auto"/>
      </w:divBdr>
    </w:div>
    <w:div w:id="628897420">
      <w:bodyDiv w:val="1"/>
      <w:marLeft w:val="0"/>
      <w:marRight w:val="0"/>
      <w:marTop w:val="0"/>
      <w:marBottom w:val="0"/>
      <w:divBdr>
        <w:top w:val="none" w:sz="0" w:space="0" w:color="auto"/>
        <w:left w:val="none" w:sz="0" w:space="0" w:color="auto"/>
        <w:bottom w:val="none" w:sz="0" w:space="0" w:color="auto"/>
        <w:right w:val="none" w:sz="0" w:space="0" w:color="auto"/>
      </w:divBdr>
    </w:div>
    <w:div w:id="629094224">
      <w:bodyDiv w:val="1"/>
      <w:marLeft w:val="0"/>
      <w:marRight w:val="0"/>
      <w:marTop w:val="0"/>
      <w:marBottom w:val="0"/>
      <w:divBdr>
        <w:top w:val="none" w:sz="0" w:space="0" w:color="auto"/>
        <w:left w:val="none" w:sz="0" w:space="0" w:color="auto"/>
        <w:bottom w:val="none" w:sz="0" w:space="0" w:color="auto"/>
        <w:right w:val="none" w:sz="0" w:space="0" w:color="auto"/>
      </w:divBdr>
    </w:div>
    <w:div w:id="639501214">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59695944">
      <w:bodyDiv w:val="1"/>
      <w:marLeft w:val="0"/>
      <w:marRight w:val="0"/>
      <w:marTop w:val="0"/>
      <w:marBottom w:val="0"/>
      <w:divBdr>
        <w:top w:val="none" w:sz="0" w:space="0" w:color="auto"/>
        <w:left w:val="none" w:sz="0" w:space="0" w:color="auto"/>
        <w:bottom w:val="none" w:sz="0" w:space="0" w:color="auto"/>
        <w:right w:val="none" w:sz="0" w:space="0" w:color="auto"/>
      </w:divBdr>
    </w:div>
    <w:div w:id="670376033">
      <w:bodyDiv w:val="1"/>
      <w:marLeft w:val="0"/>
      <w:marRight w:val="0"/>
      <w:marTop w:val="0"/>
      <w:marBottom w:val="0"/>
      <w:divBdr>
        <w:top w:val="none" w:sz="0" w:space="0" w:color="auto"/>
        <w:left w:val="none" w:sz="0" w:space="0" w:color="auto"/>
        <w:bottom w:val="none" w:sz="0" w:space="0" w:color="auto"/>
        <w:right w:val="none" w:sz="0" w:space="0" w:color="auto"/>
      </w:divBdr>
    </w:div>
    <w:div w:id="673534958">
      <w:bodyDiv w:val="1"/>
      <w:marLeft w:val="0"/>
      <w:marRight w:val="0"/>
      <w:marTop w:val="0"/>
      <w:marBottom w:val="0"/>
      <w:divBdr>
        <w:top w:val="none" w:sz="0" w:space="0" w:color="auto"/>
        <w:left w:val="none" w:sz="0" w:space="0" w:color="auto"/>
        <w:bottom w:val="none" w:sz="0" w:space="0" w:color="auto"/>
        <w:right w:val="none" w:sz="0" w:space="0" w:color="auto"/>
      </w:divBdr>
    </w:div>
    <w:div w:id="673579009">
      <w:bodyDiv w:val="1"/>
      <w:marLeft w:val="0"/>
      <w:marRight w:val="0"/>
      <w:marTop w:val="0"/>
      <w:marBottom w:val="0"/>
      <w:divBdr>
        <w:top w:val="none" w:sz="0" w:space="0" w:color="auto"/>
        <w:left w:val="none" w:sz="0" w:space="0" w:color="auto"/>
        <w:bottom w:val="none" w:sz="0" w:space="0" w:color="auto"/>
        <w:right w:val="none" w:sz="0" w:space="0" w:color="auto"/>
      </w:divBdr>
    </w:div>
    <w:div w:id="681862745">
      <w:bodyDiv w:val="1"/>
      <w:marLeft w:val="0"/>
      <w:marRight w:val="0"/>
      <w:marTop w:val="0"/>
      <w:marBottom w:val="0"/>
      <w:divBdr>
        <w:top w:val="none" w:sz="0" w:space="0" w:color="auto"/>
        <w:left w:val="none" w:sz="0" w:space="0" w:color="auto"/>
        <w:bottom w:val="none" w:sz="0" w:space="0" w:color="auto"/>
        <w:right w:val="none" w:sz="0" w:space="0" w:color="auto"/>
      </w:divBdr>
    </w:div>
    <w:div w:id="685182088">
      <w:bodyDiv w:val="1"/>
      <w:marLeft w:val="0"/>
      <w:marRight w:val="0"/>
      <w:marTop w:val="0"/>
      <w:marBottom w:val="0"/>
      <w:divBdr>
        <w:top w:val="none" w:sz="0" w:space="0" w:color="auto"/>
        <w:left w:val="none" w:sz="0" w:space="0" w:color="auto"/>
        <w:bottom w:val="none" w:sz="0" w:space="0" w:color="auto"/>
        <w:right w:val="none" w:sz="0" w:space="0" w:color="auto"/>
      </w:divBdr>
    </w:div>
    <w:div w:id="692460058">
      <w:bodyDiv w:val="1"/>
      <w:marLeft w:val="0"/>
      <w:marRight w:val="0"/>
      <w:marTop w:val="0"/>
      <w:marBottom w:val="0"/>
      <w:divBdr>
        <w:top w:val="none" w:sz="0" w:space="0" w:color="auto"/>
        <w:left w:val="none" w:sz="0" w:space="0" w:color="auto"/>
        <w:bottom w:val="none" w:sz="0" w:space="0" w:color="auto"/>
        <w:right w:val="none" w:sz="0" w:space="0" w:color="auto"/>
      </w:divBdr>
    </w:div>
    <w:div w:id="695695145">
      <w:bodyDiv w:val="1"/>
      <w:marLeft w:val="0"/>
      <w:marRight w:val="0"/>
      <w:marTop w:val="0"/>
      <w:marBottom w:val="0"/>
      <w:divBdr>
        <w:top w:val="none" w:sz="0" w:space="0" w:color="auto"/>
        <w:left w:val="none" w:sz="0" w:space="0" w:color="auto"/>
        <w:bottom w:val="none" w:sz="0" w:space="0" w:color="auto"/>
        <w:right w:val="none" w:sz="0" w:space="0" w:color="auto"/>
      </w:divBdr>
    </w:div>
    <w:div w:id="706028340">
      <w:bodyDiv w:val="1"/>
      <w:marLeft w:val="0"/>
      <w:marRight w:val="0"/>
      <w:marTop w:val="0"/>
      <w:marBottom w:val="0"/>
      <w:divBdr>
        <w:top w:val="none" w:sz="0" w:space="0" w:color="auto"/>
        <w:left w:val="none" w:sz="0" w:space="0" w:color="auto"/>
        <w:bottom w:val="none" w:sz="0" w:space="0" w:color="auto"/>
        <w:right w:val="none" w:sz="0" w:space="0" w:color="auto"/>
      </w:divBdr>
    </w:div>
    <w:div w:id="771516363">
      <w:bodyDiv w:val="1"/>
      <w:marLeft w:val="0"/>
      <w:marRight w:val="0"/>
      <w:marTop w:val="0"/>
      <w:marBottom w:val="0"/>
      <w:divBdr>
        <w:top w:val="none" w:sz="0" w:space="0" w:color="auto"/>
        <w:left w:val="none" w:sz="0" w:space="0" w:color="auto"/>
        <w:bottom w:val="none" w:sz="0" w:space="0" w:color="auto"/>
        <w:right w:val="none" w:sz="0" w:space="0" w:color="auto"/>
      </w:divBdr>
    </w:div>
    <w:div w:id="777990431">
      <w:bodyDiv w:val="1"/>
      <w:marLeft w:val="0"/>
      <w:marRight w:val="0"/>
      <w:marTop w:val="0"/>
      <w:marBottom w:val="0"/>
      <w:divBdr>
        <w:top w:val="none" w:sz="0" w:space="0" w:color="auto"/>
        <w:left w:val="none" w:sz="0" w:space="0" w:color="auto"/>
        <w:bottom w:val="none" w:sz="0" w:space="0" w:color="auto"/>
        <w:right w:val="none" w:sz="0" w:space="0" w:color="auto"/>
      </w:divBdr>
    </w:div>
    <w:div w:id="834148976">
      <w:bodyDiv w:val="1"/>
      <w:marLeft w:val="0"/>
      <w:marRight w:val="0"/>
      <w:marTop w:val="0"/>
      <w:marBottom w:val="0"/>
      <w:divBdr>
        <w:top w:val="none" w:sz="0" w:space="0" w:color="auto"/>
        <w:left w:val="none" w:sz="0" w:space="0" w:color="auto"/>
        <w:bottom w:val="none" w:sz="0" w:space="0" w:color="auto"/>
        <w:right w:val="none" w:sz="0" w:space="0" w:color="auto"/>
      </w:divBdr>
    </w:div>
    <w:div w:id="838152455">
      <w:bodyDiv w:val="1"/>
      <w:marLeft w:val="0"/>
      <w:marRight w:val="0"/>
      <w:marTop w:val="0"/>
      <w:marBottom w:val="0"/>
      <w:divBdr>
        <w:top w:val="none" w:sz="0" w:space="0" w:color="auto"/>
        <w:left w:val="none" w:sz="0" w:space="0" w:color="auto"/>
        <w:bottom w:val="none" w:sz="0" w:space="0" w:color="auto"/>
        <w:right w:val="none" w:sz="0" w:space="0" w:color="auto"/>
      </w:divBdr>
    </w:div>
    <w:div w:id="843473457">
      <w:bodyDiv w:val="1"/>
      <w:marLeft w:val="0"/>
      <w:marRight w:val="0"/>
      <w:marTop w:val="0"/>
      <w:marBottom w:val="0"/>
      <w:divBdr>
        <w:top w:val="none" w:sz="0" w:space="0" w:color="auto"/>
        <w:left w:val="none" w:sz="0" w:space="0" w:color="auto"/>
        <w:bottom w:val="none" w:sz="0" w:space="0" w:color="auto"/>
        <w:right w:val="none" w:sz="0" w:space="0" w:color="auto"/>
      </w:divBdr>
    </w:div>
    <w:div w:id="847401785">
      <w:bodyDiv w:val="1"/>
      <w:marLeft w:val="0"/>
      <w:marRight w:val="0"/>
      <w:marTop w:val="0"/>
      <w:marBottom w:val="0"/>
      <w:divBdr>
        <w:top w:val="none" w:sz="0" w:space="0" w:color="auto"/>
        <w:left w:val="none" w:sz="0" w:space="0" w:color="auto"/>
        <w:bottom w:val="none" w:sz="0" w:space="0" w:color="auto"/>
        <w:right w:val="none" w:sz="0" w:space="0" w:color="auto"/>
      </w:divBdr>
    </w:div>
    <w:div w:id="849952934">
      <w:bodyDiv w:val="1"/>
      <w:marLeft w:val="0"/>
      <w:marRight w:val="0"/>
      <w:marTop w:val="0"/>
      <w:marBottom w:val="0"/>
      <w:divBdr>
        <w:top w:val="none" w:sz="0" w:space="0" w:color="auto"/>
        <w:left w:val="none" w:sz="0" w:space="0" w:color="auto"/>
        <w:bottom w:val="none" w:sz="0" w:space="0" w:color="auto"/>
        <w:right w:val="none" w:sz="0" w:space="0" w:color="auto"/>
      </w:divBdr>
    </w:div>
    <w:div w:id="873348972">
      <w:bodyDiv w:val="1"/>
      <w:marLeft w:val="0"/>
      <w:marRight w:val="0"/>
      <w:marTop w:val="0"/>
      <w:marBottom w:val="0"/>
      <w:divBdr>
        <w:top w:val="none" w:sz="0" w:space="0" w:color="auto"/>
        <w:left w:val="none" w:sz="0" w:space="0" w:color="auto"/>
        <w:bottom w:val="none" w:sz="0" w:space="0" w:color="auto"/>
        <w:right w:val="none" w:sz="0" w:space="0" w:color="auto"/>
      </w:divBdr>
    </w:div>
    <w:div w:id="873931414">
      <w:bodyDiv w:val="1"/>
      <w:marLeft w:val="0"/>
      <w:marRight w:val="0"/>
      <w:marTop w:val="0"/>
      <w:marBottom w:val="0"/>
      <w:divBdr>
        <w:top w:val="none" w:sz="0" w:space="0" w:color="auto"/>
        <w:left w:val="none" w:sz="0" w:space="0" w:color="auto"/>
        <w:bottom w:val="none" w:sz="0" w:space="0" w:color="auto"/>
        <w:right w:val="none" w:sz="0" w:space="0" w:color="auto"/>
      </w:divBdr>
    </w:div>
    <w:div w:id="884751532">
      <w:bodyDiv w:val="1"/>
      <w:marLeft w:val="0"/>
      <w:marRight w:val="0"/>
      <w:marTop w:val="0"/>
      <w:marBottom w:val="0"/>
      <w:divBdr>
        <w:top w:val="none" w:sz="0" w:space="0" w:color="auto"/>
        <w:left w:val="none" w:sz="0" w:space="0" w:color="auto"/>
        <w:bottom w:val="none" w:sz="0" w:space="0" w:color="auto"/>
        <w:right w:val="none" w:sz="0" w:space="0" w:color="auto"/>
      </w:divBdr>
    </w:div>
    <w:div w:id="889456718">
      <w:bodyDiv w:val="1"/>
      <w:marLeft w:val="0"/>
      <w:marRight w:val="0"/>
      <w:marTop w:val="0"/>
      <w:marBottom w:val="0"/>
      <w:divBdr>
        <w:top w:val="none" w:sz="0" w:space="0" w:color="auto"/>
        <w:left w:val="none" w:sz="0" w:space="0" w:color="auto"/>
        <w:bottom w:val="none" w:sz="0" w:space="0" w:color="auto"/>
        <w:right w:val="none" w:sz="0" w:space="0" w:color="auto"/>
      </w:divBdr>
    </w:div>
    <w:div w:id="904996683">
      <w:bodyDiv w:val="1"/>
      <w:marLeft w:val="0"/>
      <w:marRight w:val="0"/>
      <w:marTop w:val="0"/>
      <w:marBottom w:val="0"/>
      <w:divBdr>
        <w:top w:val="none" w:sz="0" w:space="0" w:color="auto"/>
        <w:left w:val="none" w:sz="0" w:space="0" w:color="auto"/>
        <w:bottom w:val="none" w:sz="0" w:space="0" w:color="auto"/>
        <w:right w:val="none" w:sz="0" w:space="0" w:color="auto"/>
      </w:divBdr>
    </w:div>
    <w:div w:id="906456408">
      <w:bodyDiv w:val="1"/>
      <w:marLeft w:val="0"/>
      <w:marRight w:val="0"/>
      <w:marTop w:val="0"/>
      <w:marBottom w:val="0"/>
      <w:divBdr>
        <w:top w:val="none" w:sz="0" w:space="0" w:color="auto"/>
        <w:left w:val="none" w:sz="0" w:space="0" w:color="auto"/>
        <w:bottom w:val="none" w:sz="0" w:space="0" w:color="auto"/>
        <w:right w:val="none" w:sz="0" w:space="0" w:color="auto"/>
      </w:divBdr>
    </w:div>
    <w:div w:id="911814575">
      <w:bodyDiv w:val="1"/>
      <w:marLeft w:val="0"/>
      <w:marRight w:val="0"/>
      <w:marTop w:val="0"/>
      <w:marBottom w:val="0"/>
      <w:divBdr>
        <w:top w:val="none" w:sz="0" w:space="0" w:color="auto"/>
        <w:left w:val="none" w:sz="0" w:space="0" w:color="auto"/>
        <w:bottom w:val="none" w:sz="0" w:space="0" w:color="auto"/>
        <w:right w:val="none" w:sz="0" w:space="0" w:color="auto"/>
      </w:divBdr>
      <w:divsChild>
        <w:div w:id="299845965">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917060521">
      <w:bodyDiv w:val="1"/>
      <w:marLeft w:val="0"/>
      <w:marRight w:val="0"/>
      <w:marTop w:val="0"/>
      <w:marBottom w:val="0"/>
      <w:divBdr>
        <w:top w:val="none" w:sz="0" w:space="0" w:color="auto"/>
        <w:left w:val="none" w:sz="0" w:space="0" w:color="auto"/>
        <w:bottom w:val="none" w:sz="0" w:space="0" w:color="auto"/>
        <w:right w:val="none" w:sz="0" w:space="0" w:color="auto"/>
      </w:divBdr>
    </w:div>
    <w:div w:id="960301719">
      <w:bodyDiv w:val="1"/>
      <w:marLeft w:val="0"/>
      <w:marRight w:val="0"/>
      <w:marTop w:val="0"/>
      <w:marBottom w:val="0"/>
      <w:divBdr>
        <w:top w:val="none" w:sz="0" w:space="0" w:color="auto"/>
        <w:left w:val="none" w:sz="0" w:space="0" w:color="auto"/>
        <w:bottom w:val="none" w:sz="0" w:space="0" w:color="auto"/>
        <w:right w:val="none" w:sz="0" w:space="0" w:color="auto"/>
      </w:divBdr>
    </w:div>
    <w:div w:id="972175638">
      <w:bodyDiv w:val="1"/>
      <w:marLeft w:val="0"/>
      <w:marRight w:val="0"/>
      <w:marTop w:val="0"/>
      <w:marBottom w:val="0"/>
      <w:divBdr>
        <w:top w:val="none" w:sz="0" w:space="0" w:color="auto"/>
        <w:left w:val="none" w:sz="0" w:space="0" w:color="auto"/>
        <w:bottom w:val="none" w:sz="0" w:space="0" w:color="auto"/>
        <w:right w:val="none" w:sz="0" w:space="0" w:color="auto"/>
      </w:divBdr>
    </w:div>
    <w:div w:id="984940565">
      <w:bodyDiv w:val="1"/>
      <w:marLeft w:val="0"/>
      <w:marRight w:val="0"/>
      <w:marTop w:val="0"/>
      <w:marBottom w:val="0"/>
      <w:divBdr>
        <w:top w:val="none" w:sz="0" w:space="0" w:color="auto"/>
        <w:left w:val="none" w:sz="0" w:space="0" w:color="auto"/>
        <w:bottom w:val="none" w:sz="0" w:space="0" w:color="auto"/>
        <w:right w:val="none" w:sz="0" w:space="0" w:color="auto"/>
      </w:divBdr>
    </w:div>
    <w:div w:id="995106929">
      <w:bodyDiv w:val="1"/>
      <w:marLeft w:val="0"/>
      <w:marRight w:val="0"/>
      <w:marTop w:val="0"/>
      <w:marBottom w:val="0"/>
      <w:divBdr>
        <w:top w:val="none" w:sz="0" w:space="0" w:color="auto"/>
        <w:left w:val="none" w:sz="0" w:space="0" w:color="auto"/>
        <w:bottom w:val="none" w:sz="0" w:space="0" w:color="auto"/>
        <w:right w:val="none" w:sz="0" w:space="0" w:color="auto"/>
      </w:divBdr>
    </w:div>
    <w:div w:id="995572346">
      <w:bodyDiv w:val="1"/>
      <w:marLeft w:val="0"/>
      <w:marRight w:val="0"/>
      <w:marTop w:val="0"/>
      <w:marBottom w:val="0"/>
      <w:divBdr>
        <w:top w:val="none" w:sz="0" w:space="0" w:color="auto"/>
        <w:left w:val="none" w:sz="0" w:space="0" w:color="auto"/>
        <w:bottom w:val="none" w:sz="0" w:space="0" w:color="auto"/>
        <w:right w:val="none" w:sz="0" w:space="0" w:color="auto"/>
      </w:divBdr>
    </w:div>
    <w:div w:id="1010183376">
      <w:bodyDiv w:val="1"/>
      <w:marLeft w:val="0"/>
      <w:marRight w:val="0"/>
      <w:marTop w:val="0"/>
      <w:marBottom w:val="0"/>
      <w:divBdr>
        <w:top w:val="none" w:sz="0" w:space="0" w:color="auto"/>
        <w:left w:val="none" w:sz="0" w:space="0" w:color="auto"/>
        <w:bottom w:val="none" w:sz="0" w:space="0" w:color="auto"/>
        <w:right w:val="none" w:sz="0" w:space="0" w:color="auto"/>
      </w:divBdr>
    </w:div>
    <w:div w:id="1041399678">
      <w:bodyDiv w:val="1"/>
      <w:marLeft w:val="0"/>
      <w:marRight w:val="0"/>
      <w:marTop w:val="0"/>
      <w:marBottom w:val="0"/>
      <w:divBdr>
        <w:top w:val="none" w:sz="0" w:space="0" w:color="auto"/>
        <w:left w:val="none" w:sz="0" w:space="0" w:color="auto"/>
        <w:bottom w:val="none" w:sz="0" w:space="0" w:color="auto"/>
        <w:right w:val="none" w:sz="0" w:space="0" w:color="auto"/>
      </w:divBdr>
      <w:divsChild>
        <w:div w:id="432670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1072525">
      <w:bodyDiv w:val="1"/>
      <w:marLeft w:val="0"/>
      <w:marRight w:val="0"/>
      <w:marTop w:val="0"/>
      <w:marBottom w:val="0"/>
      <w:divBdr>
        <w:top w:val="none" w:sz="0" w:space="0" w:color="auto"/>
        <w:left w:val="none" w:sz="0" w:space="0" w:color="auto"/>
        <w:bottom w:val="none" w:sz="0" w:space="0" w:color="auto"/>
        <w:right w:val="none" w:sz="0" w:space="0" w:color="auto"/>
      </w:divBdr>
    </w:div>
    <w:div w:id="1062486905">
      <w:bodyDiv w:val="1"/>
      <w:marLeft w:val="0"/>
      <w:marRight w:val="0"/>
      <w:marTop w:val="0"/>
      <w:marBottom w:val="0"/>
      <w:divBdr>
        <w:top w:val="none" w:sz="0" w:space="0" w:color="auto"/>
        <w:left w:val="none" w:sz="0" w:space="0" w:color="auto"/>
        <w:bottom w:val="none" w:sz="0" w:space="0" w:color="auto"/>
        <w:right w:val="none" w:sz="0" w:space="0" w:color="auto"/>
      </w:divBdr>
    </w:div>
    <w:div w:id="1079716984">
      <w:bodyDiv w:val="1"/>
      <w:marLeft w:val="0"/>
      <w:marRight w:val="0"/>
      <w:marTop w:val="0"/>
      <w:marBottom w:val="0"/>
      <w:divBdr>
        <w:top w:val="none" w:sz="0" w:space="0" w:color="auto"/>
        <w:left w:val="none" w:sz="0" w:space="0" w:color="auto"/>
        <w:bottom w:val="none" w:sz="0" w:space="0" w:color="auto"/>
        <w:right w:val="none" w:sz="0" w:space="0" w:color="auto"/>
      </w:divBdr>
    </w:div>
    <w:div w:id="1102720141">
      <w:bodyDiv w:val="1"/>
      <w:marLeft w:val="0"/>
      <w:marRight w:val="0"/>
      <w:marTop w:val="0"/>
      <w:marBottom w:val="0"/>
      <w:divBdr>
        <w:top w:val="none" w:sz="0" w:space="0" w:color="auto"/>
        <w:left w:val="none" w:sz="0" w:space="0" w:color="auto"/>
        <w:bottom w:val="none" w:sz="0" w:space="0" w:color="auto"/>
        <w:right w:val="none" w:sz="0" w:space="0" w:color="auto"/>
      </w:divBdr>
    </w:div>
    <w:div w:id="1106074959">
      <w:bodyDiv w:val="1"/>
      <w:marLeft w:val="0"/>
      <w:marRight w:val="0"/>
      <w:marTop w:val="0"/>
      <w:marBottom w:val="0"/>
      <w:divBdr>
        <w:top w:val="none" w:sz="0" w:space="0" w:color="auto"/>
        <w:left w:val="none" w:sz="0" w:space="0" w:color="auto"/>
        <w:bottom w:val="none" w:sz="0" w:space="0" w:color="auto"/>
        <w:right w:val="none" w:sz="0" w:space="0" w:color="auto"/>
      </w:divBdr>
    </w:div>
    <w:div w:id="1148479211">
      <w:bodyDiv w:val="1"/>
      <w:marLeft w:val="0"/>
      <w:marRight w:val="0"/>
      <w:marTop w:val="0"/>
      <w:marBottom w:val="0"/>
      <w:divBdr>
        <w:top w:val="none" w:sz="0" w:space="0" w:color="auto"/>
        <w:left w:val="none" w:sz="0" w:space="0" w:color="auto"/>
        <w:bottom w:val="none" w:sz="0" w:space="0" w:color="auto"/>
        <w:right w:val="none" w:sz="0" w:space="0" w:color="auto"/>
      </w:divBdr>
    </w:div>
    <w:div w:id="1148865951">
      <w:bodyDiv w:val="1"/>
      <w:marLeft w:val="0"/>
      <w:marRight w:val="0"/>
      <w:marTop w:val="0"/>
      <w:marBottom w:val="0"/>
      <w:divBdr>
        <w:top w:val="none" w:sz="0" w:space="0" w:color="auto"/>
        <w:left w:val="none" w:sz="0" w:space="0" w:color="auto"/>
        <w:bottom w:val="none" w:sz="0" w:space="0" w:color="auto"/>
        <w:right w:val="none" w:sz="0" w:space="0" w:color="auto"/>
      </w:divBdr>
    </w:div>
    <w:div w:id="1160270797">
      <w:bodyDiv w:val="1"/>
      <w:marLeft w:val="0"/>
      <w:marRight w:val="0"/>
      <w:marTop w:val="0"/>
      <w:marBottom w:val="0"/>
      <w:divBdr>
        <w:top w:val="none" w:sz="0" w:space="0" w:color="auto"/>
        <w:left w:val="none" w:sz="0" w:space="0" w:color="auto"/>
        <w:bottom w:val="none" w:sz="0" w:space="0" w:color="auto"/>
        <w:right w:val="none" w:sz="0" w:space="0" w:color="auto"/>
      </w:divBdr>
    </w:div>
    <w:div w:id="1160731699">
      <w:bodyDiv w:val="1"/>
      <w:marLeft w:val="0"/>
      <w:marRight w:val="0"/>
      <w:marTop w:val="0"/>
      <w:marBottom w:val="0"/>
      <w:divBdr>
        <w:top w:val="none" w:sz="0" w:space="0" w:color="auto"/>
        <w:left w:val="none" w:sz="0" w:space="0" w:color="auto"/>
        <w:bottom w:val="none" w:sz="0" w:space="0" w:color="auto"/>
        <w:right w:val="none" w:sz="0" w:space="0" w:color="auto"/>
      </w:divBdr>
    </w:div>
    <w:div w:id="1170371617">
      <w:bodyDiv w:val="1"/>
      <w:marLeft w:val="0"/>
      <w:marRight w:val="0"/>
      <w:marTop w:val="0"/>
      <w:marBottom w:val="0"/>
      <w:divBdr>
        <w:top w:val="none" w:sz="0" w:space="0" w:color="auto"/>
        <w:left w:val="none" w:sz="0" w:space="0" w:color="auto"/>
        <w:bottom w:val="none" w:sz="0" w:space="0" w:color="auto"/>
        <w:right w:val="none" w:sz="0" w:space="0" w:color="auto"/>
      </w:divBdr>
    </w:div>
    <w:div w:id="1171874734">
      <w:bodyDiv w:val="1"/>
      <w:marLeft w:val="0"/>
      <w:marRight w:val="0"/>
      <w:marTop w:val="0"/>
      <w:marBottom w:val="0"/>
      <w:divBdr>
        <w:top w:val="none" w:sz="0" w:space="0" w:color="auto"/>
        <w:left w:val="none" w:sz="0" w:space="0" w:color="auto"/>
        <w:bottom w:val="none" w:sz="0" w:space="0" w:color="auto"/>
        <w:right w:val="none" w:sz="0" w:space="0" w:color="auto"/>
      </w:divBdr>
    </w:div>
    <w:div w:id="1174761693">
      <w:bodyDiv w:val="1"/>
      <w:marLeft w:val="0"/>
      <w:marRight w:val="0"/>
      <w:marTop w:val="0"/>
      <w:marBottom w:val="0"/>
      <w:divBdr>
        <w:top w:val="none" w:sz="0" w:space="0" w:color="auto"/>
        <w:left w:val="none" w:sz="0" w:space="0" w:color="auto"/>
        <w:bottom w:val="none" w:sz="0" w:space="0" w:color="auto"/>
        <w:right w:val="none" w:sz="0" w:space="0" w:color="auto"/>
      </w:divBdr>
    </w:div>
    <w:div w:id="1182670395">
      <w:bodyDiv w:val="1"/>
      <w:marLeft w:val="0"/>
      <w:marRight w:val="0"/>
      <w:marTop w:val="0"/>
      <w:marBottom w:val="0"/>
      <w:divBdr>
        <w:top w:val="none" w:sz="0" w:space="0" w:color="auto"/>
        <w:left w:val="none" w:sz="0" w:space="0" w:color="auto"/>
        <w:bottom w:val="none" w:sz="0" w:space="0" w:color="auto"/>
        <w:right w:val="none" w:sz="0" w:space="0" w:color="auto"/>
      </w:divBdr>
    </w:div>
    <w:div w:id="1184828029">
      <w:bodyDiv w:val="1"/>
      <w:marLeft w:val="0"/>
      <w:marRight w:val="0"/>
      <w:marTop w:val="0"/>
      <w:marBottom w:val="0"/>
      <w:divBdr>
        <w:top w:val="none" w:sz="0" w:space="0" w:color="auto"/>
        <w:left w:val="none" w:sz="0" w:space="0" w:color="auto"/>
        <w:bottom w:val="none" w:sz="0" w:space="0" w:color="auto"/>
        <w:right w:val="none" w:sz="0" w:space="0" w:color="auto"/>
      </w:divBdr>
    </w:div>
    <w:div w:id="1194347539">
      <w:bodyDiv w:val="1"/>
      <w:marLeft w:val="0"/>
      <w:marRight w:val="0"/>
      <w:marTop w:val="0"/>
      <w:marBottom w:val="0"/>
      <w:divBdr>
        <w:top w:val="none" w:sz="0" w:space="0" w:color="auto"/>
        <w:left w:val="none" w:sz="0" w:space="0" w:color="auto"/>
        <w:bottom w:val="none" w:sz="0" w:space="0" w:color="auto"/>
        <w:right w:val="none" w:sz="0" w:space="0" w:color="auto"/>
      </w:divBdr>
    </w:div>
    <w:div w:id="1199928409">
      <w:bodyDiv w:val="1"/>
      <w:marLeft w:val="0"/>
      <w:marRight w:val="0"/>
      <w:marTop w:val="0"/>
      <w:marBottom w:val="0"/>
      <w:divBdr>
        <w:top w:val="none" w:sz="0" w:space="0" w:color="auto"/>
        <w:left w:val="none" w:sz="0" w:space="0" w:color="auto"/>
        <w:bottom w:val="none" w:sz="0" w:space="0" w:color="auto"/>
        <w:right w:val="none" w:sz="0" w:space="0" w:color="auto"/>
      </w:divBdr>
    </w:div>
    <w:div w:id="1200125733">
      <w:bodyDiv w:val="1"/>
      <w:marLeft w:val="0"/>
      <w:marRight w:val="0"/>
      <w:marTop w:val="0"/>
      <w:marBottom w:val="0"/>
      <w:divBdr>
        <w:top w:val="none" w:sz="0" w:space="0" w:color="auto"/>
        <w:left w:val="none" w:sz="0" w:space="0" w:color="auto"/>
        <w:bottom w:val="none" w:sz="0" w:space="0" w:color="auto"/>
        <w:right w:val="none" w:sz="0" w:space="0" w:color="auto"/>
      </w:divBdr>
      <w:divsChild>
        <w:div w:id="948585155">
          <w:marLeft w:val="0"/>
          <w:marRight w:val="0"/>
          <w:marTop w:val="0"/>
          <w:marBottom w:val="0"/>
          <w:divBdr>
            <w:top w:val="none" w:sz="0" w:space="0" w:color="auto"/>
            <w:left w:val="none" w:sz="0" w:space="0" w:color="auto"/>
            <w:bottom w:val="none" w:sz="0" w:space="0" w:color="auto"/>
            <w:right w:val="none" w:sz="0" w:space="0" w:color="auto"/>
          </w:divBdr>
          <w:divsChild>
            <w:div w:id="1543591653">
              <w:marLeft w:val="0"/>
              <w:marRight w:val="0"/>
              <w:marTop w:val="0"/>
              <w:marBottom w:val="0"/>
              <w:divBdr>
                <w:top w:val="none" w:sz="0" w:space="0" w:color="auto"/>
                <w:left w:val="none" w:sz="0" w:space="0" w:color="auto"/>
                <w:bottom w:val="none" w:sz="0" w:space="0" w:color="auto"/>
                <w:right w:val="none" w:sz="0" w:space="0" w:color="auto"/>
              </w:divBdr>
              <w:divsChild>
                <w:div w:id="710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2339">
      <w:bodyDiv w:val="1"/>
      <w:marLeft w:val="0"/>
      <w:marRight w:val="0"/>
      <w:marTop w:val="0"/>
      <w:marBottom w:val="0"/>
      <w:divBdr>
        <w:top w:val="none" w:sz="0" w:space="0" w:color="auto"/>
        <w:left w:val="none" w:sz="0" w:space="0" w:color="auto"/>
        <w:bottom w:val="none" w:sz="0" w:space="0" w:color="auto"/>
        <w:right w:val="none" w:sz="0" w:space="0" w:color="auto"/>
      </w:divBdr>
      <w:divsChild>
        <w:div w:id="561911264">
          <w:marLeft w:val="0"/>
          <w:marRight w:val="0"/>
          <w:marTop w:val="240"/>
          <w:marBottom w:val="240"/>
          <w:divBdr>
            <w:top w:val="none" w:sz="0" w:space="0" w:color="auto"/>
            <w:left w:val="none" w:sz="0" w:space="0" w:color="auto"/>
            <w:bottom w:val="none" w:sz="0" w:space="0" w:color="auto"/>
            <w:right w:val="none" w:sz="0" w:space="0" w:color="auto"/>
          </w:divBdr>
        </w:div>
        <w:div w:id="1173762740">
          <w:marLeft w:val="0"/>
          <w:marRight w:val="0"/>
          <w:marTop w:val="240"/>
          <w:marBottom w:val="240"/>
          <w:divBdr>
            <w:top w:val="none" w:sz="0" w:space="0" w:color="auto"/>
            <w:left w:val="none" w:sz="0" w:space="0" w:color="auto"/>
            <w:bottom w:val="none" w:sz="0" w:space="0" w:color="auto"/>
            <w:right w:val="none" w:sz="0" w:space="0" w:color="auto"/>
          </w:divBdr>
        </w:div>
      </w:divsChild>
    </w:div>
    <w:div w:id="1213465204">
      <w:bodyDiv w:val="1"/>
      <w:marLeft w:val="0"/>
      <w:marRight w:val="0"/>
      <w:marTop w:val="0"/>
      <w:marBottom w:val="0"/>
      <w:divBdr>
        <w:top w:val="none" w:sz="0" w:space="0" w:color="auto"/>
        <w:left w:val="none" w:sz="0" w:space="0" w:color="auto"/>
        <w:bottom w:val="none" w:sz="0" w:space="0" w:color="auto"/>
        <w:right w:val="none" w:sz="0" w:space="0" w:color="auto"/>
      </w:divBdr>
    </w:div>
    <w:div w:id="1267036147">
      <w:bodyDiv w:val="1"/>
      <w:marLeft w:val="0"/>
      <w:marRight w:val="0"/>
      <w:marTop w:val="0"/>
      <w:marBottom w:val="0"/>
      <w:divBdr>
        <w:top w:val="none" w:sz="0" w:space="0" w:color="auto"/>
        <w:left w:val="none" w:sz="0" w:space="0" w:color="auto"/>
        <w:bottom w:val="none" w:sz="0" w:space="0" w:color="auto"/>
        <w:right w:val="none" w:sz="0" w:space="0" w:color="auto"/>
      </w:divBdr>
    </w:div>
    <w:div w:id="1306156166">
      <w:bodyDiv w:val="1"/>
      <w:marLeft w:val="0"/>
      <w:marRight w:val="0"/>
      <w:marTop w:val="0"/>
      <w:marBottom w:val="0"/>
      <w:divBdr>
        <w:top w:val="none" w:sz="0" w:space="0" w:color="auto"/>
        <w:left w:val="none" w:sz="0" w:space="0" w:color="auto"/>
        <w:bottom w:val="none" w:sz="0" w:space="0" w:color="auto"/>
        <w:right w:val="none" w:sz="0" w:space="0" w:color="auto"/>
      </w:divBdr>
    </w:div>
    <w:div w:id="1312758010">
      <w:bodyDiv w:val="1"/>
      <w:marLeft w:val="0"/>
      <w:marRight w:val="0"/>
      <w:marTop w:val="0"/>
      <w:marBottom w:val="0"/>
      <w:divBdr>
        <w:top w:val="none" w:sz="0" w:space="0" w:color="auto"/>
        <w:left w:val="none" w:sz="0" w:space="0" w:color="auto"/>
        <w:bottom w:val="none" w:sz="0" w:space="0" w:color="auto"/>
        <w:right w:val="none" w:sz="0" w:space="0" w:color="auto"/>
      </w:divBdr>
    </w:div>
    <w:div w:id="1323775500">
      <w:bodyDiv w:val="1"/>
      <w:marLeft w:val="0"/>
      <w:marRight w:val="0"/>
      <w:marTop w:val="0"/>
      <w:marBottom w:val="0"/>
      <w:divBdr>
        <w:top w:val="none" w:sz="0" w:space="0" w:color="auto"/>
        <w:left w:val="none" w:sz="0" w:space="0" w:color="auto"/>
        <w:bottom w:val="none" w:sz="0" w:space="0" w:color="auto"/>
        <w:right w:val="none" w:sz="0" w:space="0" w:color="auto"/>
      </w:divBdr>
    </w:div>
    <w:div w:id="1341002159">
      <w:bodyDiv w:val="1"/>
      <w:marLeft w:val="0"/>
      <w:marRight w:val="0"/>
      <w:marTop w:val="0"/>
      <w:marBottom w:val="0"/>
      <w:divBdr>
        <w:top w:val="none" w:sz="0" w:space="0" w:color="auto"/>
        <w:left w:val="none" w:sz="0" w:space="0" w:color="auto"/>
        <w:bottom w:val="none" w:sz="0" w:space="0" w:color="auto"/>
        <w:right w:val="none" w:sz="0" w:space="0" w:color="auto"/>
      </w:divBdr>
    </w:div>
    <w:div w:id="1346127300">
      <w:bodyDiv w:val="1"/>
      <w:marLeft w:val="0"/>
      <w:marRight w:val="0"/>
      <w:marTop w:val="0"/>
      <w:marBottom w:val="0"/>
      <w:divBdr>
        <w:top w:val="none" w:sz="0" w:space="0" w:color="auto"/>
        <w:left w:val="none" w:sz="0" w:space="0" w:color="auto"/>
        <w:bottom w:val="none" w:sz="0" w:space="0" w:color="auto"/>
        <w:right w:val="none" w:sz="0" w:space="0" w:color="auto"/>
      </w:divBdr>
    </w:div>
    <w:div w:id="1350838145">
      <w:bodyDiv w:val="1"/>
      <w:marLeft w:val="0"/>
      <w:marRight w:val="0"/>
      <w:marTop w:val="0"/>
      <w:marBottom w:val="0"/>
      <w:divBdr>
        <w:top w:val="none" w:sz="0" w:space="0" w:color="auto"/>
        <w:left w:val="none" w:sz="0" w:space="0" w:color="auto"/>
        <w:bottom w:val="none" w:sz="0" w:space="0" w:color="auto"/>
        <w:right w:val="none" w:sz="0" w:space="0" w:color="auto"/>
      </w:divBdr>
    </w:div>
    <w:div w:id="1375226859">
      <w:bodyDiv w:val="1"/>
      <w:marLeft w:val="0"/>
      <w:marRight w:val="0"/>
      <w:marTop w:val="0"/>
      <w:marBottom w:val="0"/>
      <w:divBdr>
        <w:top w:val="none" w:sz="0" w:space="0" w:color="auto"/>
        <w:left w:val="none" w:sz="0" w:space="0" w:color="auto"/>
        <w:bottom w:val="none" w:sz="0" w:space="0" w:color="auto"/>
        <w:right w:val="none" w:sz="0" w:space="0" w:color="auto"/>
      </w:divBdr>
    </w:div>
    <w:div w:id="1378748451">
      <w:bodyDiv w:val="1"/>
      <w:marLeft w:val="0"/>
      <w:marRight w:val="0"/>
      <w:marTop w:val="0"/>
      <w:marBottom w:val="0"/>
      <w:divBdr>
        <w:top w:val="none" w:sz="0" w:space="0" w:color="auto"/>
        <w:left w:val="none" w:sz="0" w:space="0" w:color="auto"/>
        <w:bottom w:val="none" w:sz="0" w:space="0" w:color="auto"/>
        <w:right w:val="none" w:sz="0" w:space="0" w:color="auto"/>
      </w:divBdr>
    </w:div>
    <w:div w:id="1383402642">
      <w:bodyDiv w:val="1"/>
      <w:marLeft w:val="0"/>
      <w:marRight w:val="0"/>
      <w:marTop w:val="0"/>
      <w:marBottom w:val="0"/>
      <w:divBdr>
        <w:top w:val="none" w:sz="0" w:space="0" w:color="auto"/>
        <w:left w:val="none" w:sz="0" w:space="0" w:color="auto"/>
        <w:bottom w:val="none" w:sz="0" w:space="0" w:color="auto"/>
        <w:right w:val="none" w:sz="0" w:space="0" w:color="auto"/>
      </w:divBdr>
    </w:div>
    <w:div w:id="1391416665">
      <w:bodyDiv w:val="1"/>
      <w:marLeft w:val="0"/>
      <w:marRight w:val="0"/>
      <w:marTop w:val="0"/>
      <w:marBottom w:val="0"/>
      <w:divBdr>
        <w:top w:val="none" w:sz="0" w:space="0" w:color="auto"/>
        <w:left w:val="none" w:sz="0" w:space="0" w:color="auto"/>
        <w:bottom w:val="none" w:sz="0" w:space="0" w:color="auto"/>
        <w:right w:val="none" w:sz="0" w:space="0" w:color="auto"/>
      </w:divBdr>
    </w:div>
    <w:div w:id="1394506783">
      <w:bodyDiv w:val="1"/>
      <w:marLeft w:val="0"/>
      <w:marRight w:val="0"/>
      <w:marTop w:val="0"/>
      <w:marBottom w:val="0"/>
      <w:divBdr>
        <w:top w:val="none" w:sz="0" w:space="0" w:color="auto"/>
        <w:left w:val="none" w:sz="0" w:space="0" w:color="auto"/>
        <w:bottom w:val="none" w:sz="0" w:space="0" w:color="auto"/>
        <w:right w:val="none" w:sz="0" w:space="0" w:color="auto"/>
      </w:divBdr>
    </w:div>
    <w:div w:id="1407073221">
      <w:bodyDiv w:val="1"/>
      <w:marLeft w:val="0"/>
      <w:marRight w:val="0"/>
      <w:marTop w:val="0"/>
      <w:marBottom w:val="0"/>
      <w:divBdr>
        <w:top w:val="none" w:sz="0" w:space="0" w:color="auto"/>
        <w:left w:val="none" w:sz="0" w:space="0" w:color="auto"/>
        <w:bottom w:val="none" w:sz="0" w:space="0" w:color="auto"/>
        <w:right w:val="none" w:sz="0" w:space="0" w:color="auto"/>
      </w:divBdr>
    </w:div>
    <w:div w:id="1450779000">
      <w:bodyDiv w:val="1"/>
      <w:marLeft w:val="0"/>
      <w:marRight w:val="0"/>
      <w:marTop w:val="0"/>
      <w:marBottom w:val="0"/>
      <w:divBdr>
        <w:top w:val="none" w:sz="0" w:space="0" w:color="auto"/>
        <w:left w:val="none" w:sz="0" w:space="0" w:color="auto"/>
        <w:bottom w:val="none" w:sz="0" w:space="0" w:color="auto"/>
        <w:right w:val="none" w:sz="0" w:space="0" w:color="auto"/>
      </w:divBdr>
    </w:div>
    <w:div w:id="1464040467">
      <w:bodyDiv w:val="1"/>
      <w:marLeft w:val="0"/>
      <w:marRight w:val="0"/>
      <w:marTop w:val="0"/>
      <w:marBottom w:val="0"/>
      <w:divBdr>
        <w:top w:val="none" w:sz="0" w:space="0" w:color="auto"/>
        <w:left w:val="none" w:sz="0" w:space="0" w:color="auto"/>
        <w:bottom w:val="none" w:sz="0" w:space="0" w:color="auto"/>
        <w:right w:val="none" w:sz="0" w:space="0" w:color="auto"/>
      </w:divBdr>
    </w:div>
    <w:div w:id="1478037174">
      <w:bodyDiv w:val="1"/>
      <w:marLeft w:val="0"/>
      <w:marRight w:val="0"/>
      <w:marTop w:val="0"/>
      <w:marBottom w:val="0"/>
      <w:divBdr>
        <w:top w:val="none" w:sz="0" w:space="0" w:color="auto"/>
        <w:left w:val="none" w:sz="0" w:space="0" w:color="auto"/>
        <w:bottom w:val="none" w:sz="0" w:space="0" w:color="auto"/>
        <w:right w:val="none" w:sz="0" w:space="0" w:color="auto"/>
      </w:divBdr>
    </w:div>
    <w:div w:id="1487240147">
      <w:bodyDiv w:val="1"/>
      <w:marLeft w:val="0"/>
      <w:marRight w:val="0"/>
      <w:marTop w:val="0"/>
      <w:marBottom w:val="0"/>
      <w:divBdr>
        <w:top w:val="none" w:sz="0" w:space="0" w:color="auto"/>
        <w:left w:val="none" w:sz="0" w:space="0" w:color="auto"/>
        <w:bottom w:val="none" w:sz="0" w:space="0" w:color="auto"/>
        <w:right w:val="none" w:sz="0" w:space="0" w:color="auto"/>
      </w:divBdr>
    </w:div>
    <w:div w:id="1499416887">
      <w:bodyDiv w:val="1"/>
      <w:marLeft w:val="0"/>
      <w:marRight w:val="0"/>
      <w:marTop w:val="0"/>
      <w:marBottom w:val="0"/>
      <w:divBdr>
        <w:top w:val="none" w:sz="0" w:space="0" w:color="auto"/>
        <w:left w:val="none" w:sz="0" w:space="0" w:color="auto"/>
        <w:bottom w:val="none" w:sz="0" w:space="0" w:color="auto"/>
        <w:right w:val="none" w:sz="0" w:space="0" w:color="auto"/>
      </w:divBdr>
    </w:div>
    <w:div w:id="1500270052">
      <w:bodyDiv w:val="1"/>
      <w:marLeft w:val="0"/>
      <w:marRight w:val="0"/>
      <w:marTop w:val="0"/>
      <w:marBottom w:val="0"/>
      <w:divBdr>
        <w:top w:val="none" w:sz="0" w:space="0" w:color="auto"/>
        <w:left w:val="none" w:sz="0" w:space="0" w:color="auto"/>
        <w:bottom w:val="none" w:sz="0" w:space="0" w:color="auto"/>
        <w:right w:val="none" w:sz="0" w:space="0" w:color="auto"/>
      </w:divBdr>
      <w:divsChild>
        <w:div w:id="2029016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055201">
      <w:bodyDiv w:val="1"/>
      <w:marLeft w:val="0"/>
      <w:marRight w:val="0"/>
      <w:marTop w:val="0"/>
      <w:marBottom w:val="0"/>
      <w:divBdr>
        <w:top w:val="none" w:sz="0" w:space="0" w:color="auto"/>
        <w:left w:val="none" w:sz="0" w:space="0" w:color="auto"/>
        <w:bottom w:val="none" w:sz="0" w:space="0" w:color="auto"/>
        <w:right w:val="none" w:sz="0" w:space="0" w:color="auto"/>
      </w:divBdr>
    </w:div>
    <w:div w:id="1518082899">
      <w:bodyDiv w:val="1"/>
      <w:marLeft w:val="0"/>
      <w:marRight w:val="0"/>
      <w:marTop w:val="0"/>
      <w:marBottom w:val="0"/>
      <w:divBdr>
        <w:top w:val="none" w:sz="0" w:space="0" w:color="auto"/>
        <w:left w:val="none" w:sz="0" w:space="0" w:color="auto"/>
        <w:bottom w:val="none" w:sz="0" w:space="0" w:color="auto"/>
        <w:right w:val="none" w:sz="0" w:space="0" w:color="auto"/>
      </w:divBdr>
    </w:div>
    <w:div w:id="1538662002">
      <w:bodyDiv w:val="1"/>
      <w:marLeft w:val="0"/>
      <w:marRight w:val="0"/>
      <w:marTop w:val="0"/>
      <w:marBottom w:val="0"/>
      <w:divBdr>
        <w:top w:val="none" w:sz="0" w:space="0" w:color="auto"/>
        <w:left w:val="none" w:sz="0" w:space="0" w:color="auto"/>
        <w:bottom w:val="none" w:sz="0" w:space="0" w:color="auto"/>
        <w:right w:val="none" w:sz="0" w:space="0" w:color="auto"/>
      </w:divBdr>
    </w:div>
    <w:div w:id="1574777515">
      <w:bodyDiv w:val="1"/>
      <w:marLeft w:val="0"/>
      <w:marRight w:val="0"/>
      <w:marTop w:val="0"/>
      <w:marBottom w:val="0"/>
      <w:divBdr>
        <w:top w:val="none" w:sz="0" w:space="0" w:color="auto"/>
        <w:left w:val="none" w:sz="0" w:space="0" w:color="auto"/>
        <w:bottom w:val="none" w:sz="0" w:space="0" w:color="auto"/>
        <w:right w:val="none" w:sz="0" w:space="0" w:color="auto"/>
      </w:divBdr>
    </w:div>
    <w:div w:id="1598828102">
      <w:bodyDiv w:val="1"/>
      <w:marLeft w:val="0"/>
      <w:marRight w:val="0"/>
      <w:marTop w:val="0"/>
      <w:marBottom w:val="0"/>
      <w:divBdr>
        <w:top w:val="none" w:sz="0" w:space="0" w:color="auto"/>
        <w:left w:val="none" w:sz="0" w:space="0" w:color="auto"/>
        <w:bottom w:val="none" w:sz="0" w:space="0" w:color="auto"/>
        <w:right w:val="none" w:sz="0" w:space="0" w:color="auto"/>
      </w:divBdr>
    </w:div>
    <w:div w:id="1601647415">
      <w:bodyDiv w:val="1"/>
      <w:marLeft w:val="0"/>
      <w:marRight w:val="0"/>
      <w:marTop w:val="0"/>
      <w:marBottom w:val="0"/>
      <w:divBdr>
        <w:top w:val="none" w:sz="0" w:space="0" w:color="auto"/>
        <w:left w:val="none" w:sz="0" w:space="0" w:color="auto"/>
        <w:bottom w:val="none" w:sz="0" w:space="0" w:color="auto"/>
        <w:right w:val="none" w:sz="0" w:space="0" w:color="auto"/>
      </w:divBdr>
    </w:div>
    <w:div w:id="1608853889">
      <w:bodyDiv w:val="1"/>
      <w:marLeft w:val="0"/>
      <w:marRight w:val="0"/>
      <w:marTop w:val="0"/>
      <w:marBottom w:val="0"/>
      <w:divBdr>
        <w:top w:val="none" w:sz="0" w:space="0" w:color="auto"/>
        <w:left w:val="none" w:sz="0" w:space="0" w:color="auto"/>
        <w:bottom w:val="none" w:sz="0" w:space="0" w:color="auto"/>
        <w:right w:val="none" w:sz="0" w:space="0" w:color="auto"/>
      </w:divBdr>
    </w:div>
    <w:div w:id="1624455037">
      <w:bodyDiv w:val="1"/>
      <w:marLeft w:val="0"/>
      <w:marRight w:val="0"/>
      <w:marTop w:val="0"/>
      <w:marBottom w:val="0"/>
      <w:divBdr>
        <w:top w:val="none" w:sz="0" w:space="0" w:color="auto"/>
        <w:left w:val="none" w:sz="0" w:space="0" w:color="auto"/>
        <w:bottom w:val="none" w:sz="0" w:space="0" w:color="auto"/>
        <w:right w:val="none" w:sz="0" w:space="0" w:color="auto"/>
      </w:divBdr>
    </w:div>
    <w:div w:id="1635672031">
      <w:bodyDiv w:val="1"/>
      <w:marLeft w:val="0"/>
      <w:marRight w:val="0"/>
      <w:marTop w:val="0"/>
      <w:marBottom w:val="0"/>
      <w:divBdr>
        <w:top w:val="none" w:sz="0" w:space="0" w:color="auto"/>
        <w:left w:val="none" w:sz="0" w:space="0" w:color="auto"/>
        <w:bottom w:val="none" w:sz="0" w:space="0" w:color="auto"/>
        <w:right w:val="none" w:sz="0" w:space="0" w:color="auto"/>
      </w:divBdr>
    </w:div>
    <w:div w:id="1650524649">
      <w:bodyDiv w:val="1"/>
      <w:marLeft w:val="0"/>
      <w:marRight w:val="0"/>
      <w:marTop w:val="0"/>
      <w:marBottom w:val="0"/>
      <w:divBdr>
        <w:top w:val="none" w:sz="0" w:space="0" w:color="auto"/>
        <w:left w:val="none" w:sz="0" w:space="0" w:color="auto"/>
        <w:bottom w:val="none" w:sz="0" w:space="0" w:color="auto"/>
        <w:right w:val="none" w:sz="0" w:space="0" w:color="auto"/>
      </w:divBdr>
    </w:div>
    <w:div w:id="1689017884">
      <w:bodyDiv w:val="1"/>
      <w:marLeft w:val="0"/>
      <w:marRight w:val="0"/>
      <w:marTop w:val="0"/>
      <w:marBottom w:val="0"/>
      <w:divBdr>
        <w:top w:val="none" w:sz="0" w:space="0" w:color="auto"/>
        <w:left w:val="none" w:sz="0" w:space="0" w:color="auto"/>
        <w:bottom w:val="none" w:sz="0" w:space="0" w:color="auto"/>
        <w:right w:val="none" w:sz="0" w:space="0" w:color="auto"/>
      </w:divBdr>
    </w:div>
    <w:div w:id="1736052807">
      <w:bodyDiv w:val="1"/>
      <w:marLeft w:val="0"/>
      <w:marRight w:val="0"/>
      <w:marTop w:val="0"/>
      <w:marBottom w:val="0"/>
      <w:divBdr>
        <w:top w:val="none" w:sz="0" w:space="0" w:color="auto"/>
        <w:left w:val="none" w:sz="0" w:space="0" w:color="auto"/>
        <w:bottom w:val="none" w:sz="0" w:space="0" w:color="auto"/>
        <w:right w:val="none" w:sz="0" w:space="0" w:color="auto"/>
      </w:divBdr>
    </w:div>
    <w:div w:id="1746344541">
      <w:bodyDiv w:val="1"/>
      <w:marLeft w:val="0"/>
      <w:marRight w:val="0"/>
      <w:marTop w:val="0"/>
      <w:marBottom w:val="0"/>
      <w:divBdr>
        <w:top w:val="none" w:sz="0" w:space="0" w:color="auto"/>
        <w:left w:val="none" w:sz="0" w:space="0" w:color="auto"/>
        <w:bottom w:val="none" w:sz="0" w:space="0" w:color="auto"/>
        <w:right w:val="none" w:sz="0" w:space="0" w:color="auto"/>
      </w:divBdr>
    </w:div>
    <w:div w:id="1749764274">
      <w:bodyDiv w:val="1"/>
      <w:marLeft w:val="0"/>
      <w:marRight w:val="0"/>
      <w:marTop w:val="0"/>
      <w:marBottom w:val="0"/>
      <w:divBdr>
        <w:top w:val="none" w:sz="0" w:space="0" w:color="auto"/>
        <w:left w:val="none" w:sz="0" w:space="0" w:color="auto"/>
        <w:bottom w:val="none" w:sz="0" w:space="0" w:color="auto"/>
        <w:right w:val="none" w:sz="0" w:space="0" w:color="auto"/>
      </w:divBdr>
    </w:div>
    <w:div w:id="1778255407">
      <w:bodyDiv w:val="1"/>
      <w:marLeft w:val="0"/>
      <w:marRight w:val="0"/>
      <w:marTop w:val="0"/>
      <w:marBottom w:val="0"/>
      <w:divBdr>
        <w:top w:val="none" w:sz="0" w:space="0" w:color="auto"/>
        <w:left w:val="none" w:sz="0" w:space="0" w:color="auto"/>
        <w:bottom w:val="none" w:sz="0" w:space="0" w:color="auto"/>
        <w:right w:val="none" w:sz="0" w:space="0" w:color="auto"/>
      </w:divBdr>
    </w:div>
    <w:div w:id="1779838281">
      <w:bodyDiv w:val="1"/>
      <w:marLeft w:val="0"/>
      <w:marRight w:val="0"/>
      <w:marTop w:val="0"/>
      <w:marBottom w:val="0"/>
      <w:divBdr>
        <w:top w:val="none" w:sz="0" w:space="0" w:color="auto"/>
        <w:left w:val="none" w:sz="0" w:space="0" w:color="auto"/>
        <w:bottom w:val="none" w:sz="0" w:space="0" w:color="auto"/>
        <w:right w:val="none" w:sz="0" w:space="0" w:color="auto"/>
      </w:divBdr>
    </w:div>
    <w:div w:id="1784156561">
      <w:bodyDiv w:val="1"/>
      <w:marLeft w:val="0"/>
      <w:marRight w:val="0"/>
      <w:marTop w:val="0"/>
      <w:marBottom w:val="0"/>
      <w:divBdr>
        <w:top w:val="none" w:sz="0" w:space="0" w:color="auto"/>
        <w:left w:val="none" w:sz="0" w:space="0" w:color="auto"/>
        <w:bottom w:val="none" w:sz="0" w:space="0" w:color="auto"/>
        <w:right w:val="none" w:sz="0" w:space="0" w:color="auto"/>
      </w:divBdr>
    </w:div>
    <w:div w:id="1787121322">
      <w:bodyDiv w:val="1"/>
      <w:marLeft w:val="0"/>
      <w:marRight w:val="0"/>
      <w:marTop w:val="0"/>
      <w:marBottom w:val="0"/>
      <w:divBdr>
        <w:top w:val="none" w:sz="0" w:space="0" w:color="auto"/>
        <w:left w:val="none" w:sz="0" w:space="0" w:color="auto"/>
        <w:bottom w:val="none" w:sz="0" w:space="0" w:color="auto"/>
        <w:right w:val="none" w:sz="0" w:space="0" w:color="auto"/>
      </w:divBdr>
    </w:div>
    <w:div w:id="1821192100">
      <w:bodyDiv w:val="1"/>
      <w:marLeft w:val="0"/>
      <w:marRight w:val="0"/>
      <w:marTop w:val="0"/>
      <w:marBottom w:val="0"/>
      <w:divBdr>
        <w:top w:val="none" w:sz="0" w:space="0" w:color="auto"/>
        <w:left w:val="none" w:sz="0" w:space="0" w:color="auto"/>
        <w:bottom w:val="none" w:sz="0" w:space="0" w:color="auto"/>
        <w:right w:val="none" w:sz="0" w:space="0" w:color="auto"/>
      </w:divBdr>
    </w:div>
    <w:div w:id="1824855282">
      <w:bodyDiv w:val="1"/>
      <w:marLeft w:val="0"/>
      <w:marRight w:val="0"/>
      <w:marTop w:val="0"/>
      <w:marBottom w:val="0"/>
      <w:divBdr>
        <w:top w:val="none" w:sz="0" w:space="0" w:color="auto"/>
        <w:left w:val="none" w:sz="0" w:space="0" w:color="auto"/>
        <w:bottom w:val="none" w:sz="0" w:space="0" w:color="auto"/>
        <w:right w:val="none" w:sz="0" w:space="0" w:color="auto"/>
      </w:divBdr>
    </w:div>
    <w:div w:id="1840656078">
      <w:bodyDiv w:val="1"/>
      <w:marLeft w:val="0"/>
      <w:marRight w:val="0"/>
      <w:marTop w:val="0"/>
      <w:marBottom w:val="0"/>
      <w:divBdr>
        <w:top w:val="none" w:sz="0" w:space="0" w:color="auto"/>
        <w:left w:val="none" w:sz="0" w:space="0" w:color="auto"/>
        <w:bottom w:val="none" w:sz="0" w:space="0" w:color="auto"/>
        <w:right w:val="none" w:sz="0" w:space="0" w:color="auto"/>
      </w:divBdr>
    </w:div>
    <w:div w:id="1840658968">
      <w:bodyDiv w:val="1"/>
      <w:marLeft w:val="0"/>
      <w:marRight w:val="0"/>
      <w:marTop w:val="0"/>
      <w:marBottom w:val="0"/>
      <w:divBdr>
        <w:top w:val="none" w:sz="0" w:space="0" w:color="auto"/>
        <w:left w:val="none" w:sz="0" w:space="0" w:color="auto"/>
        <w:bottom w:val="none" w:sz="0" w:space="0" w:color="auto"/>
        <w:right w:val="none" w:sz="0" w:space="0" w:color="auto"/>
      </w:divBdr>
    </w:div>
    <w:div w:id="1874031605">
      <w:bodyDiv w:val="1"/>
      <w:marLeft w:val="0"/>
      <w:marRight w:val="0"/>
      <w:marTop w:val="0"/>
      <w:marBottom w:val="0"/>
      <w:divBdr>
        <w:top w:val="none" w:sz="0" w:space="0" w:color="auto"/>
        <w:left w:val="none" w:sz="0" w:space="0" w:color="auto"/>
        <w:bottom w:val="none" w:sz="0" w:space="0" w:color="auto"/>
        <w:right w:val="none" w:sz="0" w:space="0" w:color="auto"/>
      </w:divBdr>
    </w:div>
    <w:div w:id="1900823121">
      <w:bodyDiv w:val="1"/>
      <w:marLeft w:val="0"/>
      <w:marRight w:val="0"/>
      <w:marTop w:val="0"/>
      <w:marBottom w:val="0"/>
      <w:divBdr>
        <w:top w:val="none" w:sz="0" w:space="0" w:color="auto"/>
        <w:left w:val="none" w:sz="0" w:space="0" w:color="auto"/>
        <w:bottom w:val="none" w:sz="0" w:space="0" w:color="auto"/>
        <w:right w:val="none" w:sz="0" w:space="0" w:color="auto"/>
      </w:divBdr>
    </w:div>
    <w:div w:id="1909223873">
      <w:bodyDiv w:val="1"/>
      <w:marLeft w:val="0"/>
      <w:marRight w:val="0"/>
      <w:marTop w:val="0"/>
      <w:marBottom w:val="0"/>
      <w:divBdr>
        <w:top w:val="none" w:sz="0" w:space="0" w:color="auto"/>
        <w:left w:val="none" w:sz="0" w:space="0" w:color="auto"/>
        <w:bottom w:val="none" w:sz="0" w:space="0" w:color="auto"/>
        <w:right w:val="none" w:sz="0" w:space="0" w:color="auto"/>
      </w:divBdr>
    </w:div>
    <w:div w:id="1916090700">
      <w:bodyDiv w:val="1"/>
      <w:marLeft w:val="0"/>
      <w:marRight w:val="0"/>
      <w:marTop w:val="0"/>
      <w:marBottom w:val="0"/>
      <w:divBdr>
        <w:top w:val="none" w:sz="0" w:space="0" w:color="auto"/>
        <w:left w:val="none" w:sz="0" w:space="0" w:color="auto"/>
        <w:bottom w:val="none" w:sz="0" w:space="0" w:color="auto"/>
        <w:right w:val="none" w:sz="0" w:space="0" w:color="auto"/>
      </w:divBdr>
      <w:divsChild>
        <w:div w:id="1320957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088114">
      <w:bodyDiv w:val="1"/>
      <w:marLeft w:val="0"/>
      <w:marRight w:val="0"/>
      <w:marTop w:val="0"/>
      <w:marBottom w:val="0"/>
      <w:divBdr>
        <w:top w:val="none" w:sz="0" w:space="0" w:color="auto"/>
        <w:left w:val="none" w:sz="0" w:space="0" w:color="auto"/>
        <w:bottom w:val="none" w:sz="0" w:space="0" w:color="auto"/>
        <w:right w:val="none" w:sz="0" w:space="0" w:color="auto"/>
      </w:divBdr>
    </w:div>
    <w:div w:id="1918858060">
      <w:bodyDiv w:val="1"/>
      <w:marLeft w:val="0"/>
      <w:marRight w:val="0"/>
      <w:marTop w:val="0"/>
      <w:marBottom w:val="0"/>
      <w:divBdr>
        <w:top w:val="none" w:sz="0" w:space="0" w:color="auto"/>
        <w:left w:val="none" w:sz="0" w:space="0" w:color="auto"/>
        <w:bottom w:val="none" w:sz="0" w:space="0" w:color="auto"/>
        <w:right w:val="none" w:sz="0" w:space="0" w:color="auto"/>
      </w:divBdr>
    </w:div>
    <w:div w:id="1964992714">
      <w:bodyDiv w:val="1"/>
      <w:marLeft w:val="0"/>
      <w:marRight w:val="0"/>
      <w:marTop w:val="0"/>
      <w:marBottom w:val="0"/>
      <w:divBdr>
        <w:top w:val="none" w:sz="0" w:space="0" w:color="auto"/>
        <w:left w:val="none" w:sz="0" w:space="0" w:color="auto"/>
        <w:bottom w:val="none" w:sz="0" w:space="0" w:color="auto"/>
        <w:right w:val="none" w:sz="0" w:space="0" w:color="auto"/>
      </w:divBdr>
    </w:div>
    <w:div w:id="1976568896">
      <w:bodyDiv w:val="1"/>
      <w:marLeft w:val="0"/>
      <w:marRight w:val="0"/>
      <w:marTop w:val="0"/>
      <w:marBottom w:val="0"/>
      <w:divBdr>
        <w:top w:val="none" w:sz="0" w:space="0" w:color="auto"/>
        <w:left w:val="none" w:sz="0" w:space="0" w:color="auto"/>
        <w:bottom w:val="none" w:sz="0" w:space="0" w:color="auto"/>
        <w:right w:val="none" w:sz="0" w:space="0" w:color="auto"/>
      </w:divBdr>
    </w:div>
    <w:div w:id="1996180742">
      <w:bodyDiv w:val="1"/>
      <w:marLeft w:val="0"/>
      <w:marRight w:val="0"/>
      <w:marTop w:val="0"/>
      <w:marBottom w:val="0"/>
      <w:divBdr>
        <w:top w:val="none" w:sz="0" w:space="0" w:color="auto"/>
        <w:left w:val="none" w:sz="0" w:space="0" w:color="auto"/>
        <w:bottom w:val="none" w:sz="0" w:space="0" w:color="auto"/>
        <w:right w:val="none" w:sz="0" w:space="0" w:color="auto"/>
      </w:divBdr>
    </w:div>
    <w:div w:id="2002543768">
      <w:bodyDiv w:val="1"/>
      <w:marLeft w:val="0"/>
      <w:marRight w:val="0"/>
      <w:marTop w:val="0"/>
      <w:marBottom w:val="0"/>
      <w:divBdr>
        <w:top w:val="none" w:sz="0" w:space="0" w:color="auto"/>
        <w:left w:val="none" w:sz="0" w:space="0" w:color="auto"/>
        <w:bottom w:val="none" w:sz="0" w:space="0" w:color="auto"/>
        <w:right w:val="none" w:sz="0" w:space="0" w:color="auto"/>
      </w:divBdr>
    </w:div>
    <w:div w:id="2022002226">
      <w:bodyDiv w:val="1"/>
      <w:marLeft w:val="0"/>
      <w:marRight w:val="0"/>
      <w:marTop w:val="0"/>
      <w:marBottom w:val="0"/>
      <w:divBdr>
        <w:top w:val="none" w:sz="0" w:space="0" w:color="auto"/>
        <w:left w:val="none" w:sz="0" w:space="0" w:color="auto"/>
        <w:bottom w:val="none" w:sz="0" w:space="0" w:color="auto"/>
        <w:right w:val="none" w:sz="0" w:space="0" w:color="auto"/>
      </w:divBdr>
    </w:div>
    <w:div w:id="2022394898">
      <w:bodyDiv w:val="1"/>
      <w:marLeft w:val="0"/>
      <w:marRight w:val="0"/>
      <w:marTop w:val="0"/>
      <w:marBottom w:val="0"/>
      <w:divBdr>
        <w:top w:val="none" w:sz="0" w:space="0" w:color="auto"/>
        <w:left w:val="none" w:sz="0" w:space="0" w:color="auto"/>
        <w:bottom w:val="none" w:sz="0" w:space="0" w:color="auto"/>
        <w:right w:val="none" w:sz="0" w:space="0" w:color="auto"/>
      </w:divBdr>
    </w:div>
    <w:div w:id="2023048502">
      <w:bodyDiv w:val="1"/>
      <w:marLeft w:val="0"/>
      <w:marRight w:val="0"/>
      <w:marTop w:val="0"/>
      <w:marBottom w:val="0"/>
      <w:divBdr>
        <w:top w:val="none" w:sz="0" w:space="0" w:color="auto"/>
        <w:left w:val="none" w:sz="0" w:space="0" w:color="auto"/>
        <w:bottom w:val="none" w:sz="0" w:space="0" w:color="auto"/>
        <w:right w:val="none" w:sz="0" w:space="0" w:color="auto"/>
      </w:divBdr>
    </w:div>
    <w:div w:id="2036611372">
      <w:bodyDiv w:val="1"/>
      <w:marLeft w:val="0"/>
      <w:marRight w:val="0"/>
      <w:marTop w:val="0"/>
      <w:marBottom w:val="0"/>
      <w:divBdr>
        <w:top w:val="none" w:sz="0" w:space="0" w:color="auto"/>
        <w:left w:val="none" w:sz="0" w:space="0" w:color="auto"/>
        <w:bottom w:val="none" w:sz="0" w:space="0" w:color="auto"/>
        <w:right w:val="none" w:sz="0" w:space="0" w:color="auto"/>
      </w:divBdr>
    </w:div>
    <w:div w:id="2058318074">
      <w:bodyDiv w:val="1"/>
      <w:marLeft w:val="0"/>
      <w:marRight w:val="0"/>
      <w:marTop w:val="0"/>
      <w:marBottom w:val="0"/>
      <w:divBdr>
        <w:top w:val="none" w:sz="0" w:space="0" w:color="auto"/>
        <w:left w:val="none" w:sz="0" w:space="0" w:color="auto"/>
        <w:bottom w:val="none" w:sz="0" w:space="0" w:color="auto"/>
        <w:right w:val="none" w:sz="0" w:space="0" w:color="auto"/>
      </w:divBdr>
    </w:div>
    <w:div w:id="2089962435">
      <w:bodyDiv w:val="1"/>
      <w:marLeft w:val="0"/>
      <w:marRight w:val="0"/>
      <w:marTop w:val="0"/>
      <w:marBottom w:val="0"/>
      <w:divBdr>
        <w:top w:val="none" w:sz="0" w:space="0" w:color="auto"/>
        <w:left w:val="none" w:sz="0" w:space="0" w:color="auto"/>
        <w:bottom w:val="none" w:sz="0" w:space="0" w:color="auto"/>
        <w:right w:val="none" w:sz="0" w:space="0" w:color="auto"/>
      </w:divBdr>
    </w:div>
    <w:div w:id="2093120441">
      <w:bodyDiv w:val="1"/>
      <w:marLeft w:val="0"/>
      <w:marRight w:val="0"/>
      <w:marTop w:val="0"/>
      <w:marBottom w:val="0"/>
      <w:divBdr>
        <w:top w:val="none" w:sz="0" w:space="0" w:color="auto"/>
        <w:left w:val="none" w:sz="0" w:space="0" w:color="auto"/>
        <w:bottom w:val="none" w:sz="0" w:space="0" w:color="auto"/>
        <w:right w:val="none" w:sz="0" w:space="0" w:color="auto"/>
      </w:divBdr>
    </w:div>
    <w:div w:id="2100371711">
      <w:bodyDiv w:val="1"/>
      <w:marLeft w:val="0"/>
      <w:marRight w:val="0"/>
      <w:marTop w:val="0"/>
      <w:marBottom w:val="0"/>
      <w:divBdr>
        <w:top w:val="none" w:sz="0" w:space="0" w:color="auto"/>
        <w:left w:val="none" w:sz="0" w:space="0" w:color="auto"/>
        <w:bottom w:val="none" w:sz="0" w:space="0" w:color="auto"/>
        <w:right w:val="none" w:sz="0" w:space="0" w:color="auto"/>
      </w:divBdr>
    </w:div>
    <w:div w:id="2104954718">
      <w:bodyDiv w:val="1"/>
      <w:marLeft w:val="0"/>
      <w:marRight w:val="0"/>
      <w:marTop w:val="0"/>
      <w:marBottom w:val="0"/>
      <w:divBdr>
        <w:top w:val="none" w:sz="0" w:space="0" w:color="auto"/>
        <w:left w:val="none" w:sz="0" w:space="0" w:color="auto"/>
        <w:bottom w:val="none" w:sz="0" w:space="0" w:color="auto"/>
        <w:right w:val="none" w:sz="0" w:space="0" w:color="auto"/>
      </w:divBdr>
    </w:div>
    <w:div w:id="2120636814">
      <w:bodyDiv w:val="1"/>
      <w:marLeft w:val="0"/>
      <w:marRight w:val="0"/>
      <w:marTop w:val="0"/>
      <w:marBottom w:val="0"/>
      <w:divBdr>
        <w:top w:val="none" w:sz="0" w:space="0" w:color="auto"/>
        <w:left w:val="none" w:sz="0" w:space="0" w:color="auto"/>
        <w:bottom w:val="none" w:sz="0" w:space="0" w:color="auto"/>
        <w:right w:val="none" w:sz="0" w:space="0" w:color="auto"/>
      </w:divBdr>
    </w:div>
    <w:div w:id="2122604556">
      <w:bodyDiv w:val="1"/>
      <w:marLeft w:val="0"/>
      <w:marRight w:val="0"/>
      <w:marTop w:val="0"/>
      <w:marBottom w:val="0"/>
      <w:divBdr>
        <w:top w:val="none" w:sz="0" w:space="0" w:color="auto"/>
        <w:left w:val="none" w:sz="0" w:space="0" w:color="auto"/>
        <w:bottom w:val="none" w:sz="0" w:space="0" w:color="auto"/>
        <w:right w:val="none" w:sz="0" w:space="0" w:color="auto"/>
      </w:divBdr>
    </w:div>
    <w:div w:id="213578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header" Target="head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https://www.urbandictionary.com/tags.php?tag=freshman" TargetMode="External"/><Relationship Id="rId16" Type="http://schemas.openxmlformats.org/officeDocument/2006/relationships/hyperlink" Target="https://www.urbandictionary.com/tags.php?tag=frosh" TargetMode="External"/><Relationship Id="rId17" Type="http://schemas.openxmlformats.org/officeDocument/2006/relationships/hyperlink" Target="https://www.urbandictionary.com/tags.php?tag=freshie" TargetMode="External"/><Relationship Id="rId18" Type="http://schemas.openxmlformats.org/officeDocument/2006/relationships/hyperlink" Target="https://www.urbandictionary.com/tags.php?tag=froshie" TargetMode="External"/><Relationship Id="rId19" Type="http://schemas.openxmlformats.org/officeDocument/2006/relationships/hyperlink" Target="https://www.urbandictionary.com/tags.php?tag=frea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hyperlink" Target="http://www.rachaelcarnes.com" TargetMode="External"/><Relationship Id="rId2" Type="http://schemas.openxmlformats.org/officeDocument/2006/relationships/hyperlink" Target="mailto:carnes.rachael@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y\Documents\Theater\10-minute_plays\Nancy.West.Pla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205FE-3E8A-BC41-BE5C-C24A8A1FA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\Users\Nancy\Documents\Theater\10-minute_plays\Nancy.West.Play.Template.dotx</Template>
  <TotalTime>5</TotalTime>
  <Pages>136</Pages>
  <Words>23814</Words>
  <Characters>135742</Characters>
  <Application>Microsoft Macintosh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R C</cp:lastModifiedBy>
  <cp:revision>2</cp:revision>
  <cp:lastPrinted>2018-01-26T19:38:00Z</cp:lastPrinted>
  <dcterms:created xsi:type="dcterms:W3CDTF">2018-02-01T01:01:00Z</dcterms:created>
  <dcterms:modified xsi:type="dcterms:W3CDTF">2018-02-01T01:01:00Z</dcterms:modified>
</cp:coreProperties>
</file>